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1C16" w:rsidRDefault="004D1C16" w:rsidP="006169C0">
      <w:pPr>
        <w:ind w:firstLine="720"/>
        <w:jc w:val="center"/>
        <w:rPr>
          <w:lang w:val="en-US" w:bidi="sa-IN"/>
        </w:rPr>
      </w:pPr>
      <w:r w:rsidRPr="00D23CAB">
        <w:rPr>
          <w:lang w:val="en-US" w:bidi="sa-I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4pt;height:63pt">
            <v:imagedata r:id="rId7" o:title=""/>
          </v:shape>
        </w:pict>
      </w:r>
    </w:p>
    <w:p w:rsidR="004D1C16" w:rsidRDefault="004D1C16" w:rsidP="006169C0">
      <w:pPr>
        <w:jc w:val="center"/>
        <w:rPr>
          <w:lang w:val="en-US" w:bidi="sa-IN"/>
        </w:rPr>
      </w:pPr>
    </w:p>
    <w:p w:rsidR="004D1C16" w:rsidRDefault="004D1C16" w:rsidP="006169C0">
      <w:pPr>
        <w:jc w:val="center"/>
        <w:rPr>
          <w:lang w:val="en-US" w:bidi="sa-IN"/>
        </w:rPr>
      </w:pPr>
    </w:p>
    <w:p w:rsidR="004D1C16" w:rsidRPr="00A443D5" w:rsidRDefault="004D1C16" w:rsidP="006169C0">
      <w:pPr>
        <w:jc w:val="center"/>
        <w:rPr>
          <w:noProof w:val="0"/>
          <w:cs/>
          <w:lang w:val="en-US" w:bidi="sa-IN"/>
        </w:rPr>
      </w:pPr>
      <w:r>
        <w:rPr>
          <w:lang w:val="en-US" w:bidi="sa-IN"/>
        </w:rPr>
        <w:t>parama-pūjya-śrīla-rūpa-gosvāmi-pāda-praṇītaḥ</w:t>
      </w:r>
    </w:p>
    <w:p w:rsidR="004D1C16" w:rsidRPr="00A443D5" w:rsidRDefault="004D1C16" w:rsidP="006169C0">
      <w:pPr>
        <w:jc w:val="center"/>
        <w:rPr>
          <w:noProof w:val="0"/>
          <w:cs/>
          <w:lang w:val="en-US" w:bidi="sa-IN"/>
        </w:rPr>
      </w:pPr>
    </w:p>
    <w:p w:rsidR="004D1C16" w:rsidRPr="006169C0" w:rsidRDefault="004D1C16" w:rsidP="006169C0">
      <w:pPr>
        <w:pStyle w:val="StyleHeading126pt"/>
        <w:rPr>
          <w:noProof w:val="0"/>
          <w:cs/>
          <w:lang w:bidi="sa-IN"/>
        </w:rPr>
      </w:pPr>
      <w:r w:rsidRPr="006169C0">
        <w:rPr>
          <w:noProof w:val="0"/>
          <w:cs/>
          <w:lang w:bidi="sa-IN"/>
        </w:rPr>
        <w:t>śrī-śrī-ujjvala-nīlamaṇiḥ</w:t>
      </w:r>
    </w:p>
    <w:p w:rsidR="004D1C16" w:rsidRDefault="004D1C16" w:rsidP="006169C0">
      <w:pPr>
        <w:rPr>
          <w:lang w:val="en-US" w:bidi="sa-IN"/>
        </w:rPr>
      </w:pPr>
    </w:p>
    <w:p w:rsidR="004D1C16" w:rsidRPr="00A443D5" w:rsidRDefault="004D1C16" w:rsidP="006169C0">
      <w:pPr>
        <w:jc w:val="center"/>
        <w:rPr>
          <w:noProof w:val="0"/>
          <w:cs/>
          <w:lang w:val="en-US" w:bidi="sa-IN"/>
        </w:rPr>
      </w:pPr>
      <w:r>
        <w:rPr>
          <w:lang w:val="en-US" w:bidi="sa-IN"/>
        </w:rPr>
        <w:t>mūla-mātram</w:t>
      </w:r>
    </w:p>
    <w:p w:rsidR="004D1C16" w:rsidRDefault="004D1C16" w:rsidP="006169C0">
      <w:pPr>
        <w:jc w:val="center"/>
        <w:rPr>
          <w:b/>
          <w:bCs/>
          <w:sz w:val="48"/>
          <w:szCs w:val="48"/>
          <w:lang w:val="en-US" w:bidi="sa-IN"/>
        </w:rPr>
      </w:pPr>
    </w:p>
    <w:p w:rsidR="004D1C16" w:rsidRDefault="004D1C16" w:rsidP="006169C0">
      <w:pPr>
        <w:jc w:val="center"/>
        <w:rPr>
          <w:b/>
          <w:bCs/>
          <w:sz w:val="48"/>
          <w:szCs w:val="48"/>
          <w:lang w:val="en-US" w:bidi="sa-IN"/>
        </w:rPr>
      </w:pPr>
      <w:r>
        <w:rPr>
          <w:lang w:val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0;margin-top:21.3pt;width:435pt;height:129.4pt;z-index:251658240;mso-wrap-style:none" fillcolor="#cfc" strokecolor="purple" strokeweight="3pt">
            <v:textbox style="mso-next-textbox:#_x0000_s1026;mso-fit-shape-to-text:t">
              <w:txbxContent>
                <w:p w:rsidR="004D1C16" w:rsidRDefault="004D1C16" w:rsidP="006169C0">
                  <w:pPr>
                    <w:spacing w:line="300" w:lineRule="auto"/>
                    <w:jc w:val="center"/>
                    <w:rPr>
                      <w:color w:val="800080"/>
                      <w:sz w:val="32"/>
                      <w:szCs w:val="32"/>
                      <w:lang w:val="en-US" w:bidi="sa-IN"/>
                    </w:rPr>
                  </w:pPr>
                  <w:r w:rsidRPr="00AA58C9">
                    <w:rPr>
                      <w:color w:val="800080"/>
                      <w:sz w:val="32"/>
                      <w:szCs w:val="32"/>
                      <w:lang w:val="en-US" w:bidi="sa-IN"/>
                    </w:rPr>
                    <w:t>Please remember that this service requires many hours of freely given time</w:t>
                  </w:r>
                  <w:r>
                    <w:rPr>
                      <w:color w:val="800080"/>
                      <w:sz w:val="32"/>
                      <w:szCs w:val="32"/>
                      <w:lang w:val="en-US" w:bidi="sa-IN"/>
                    </w:rPr>
                    <w:t xml:space="preserve"> on the part of those who make these texts available</w:t>
                  </w:r>
                  <w:r w:rsidRPr="00AA58C9">
                    <w:rPr>
                      <w:color w:val="800080"/>
                      <w:sz w:val="32"/>
                      <w:szCs w:val="32"/>
                      <w:lang w:val="en-US" w:bidi="sa-IN"/>
                    </w:rPr>
                    <w:t xml:space="preserve">. </w:t>
                  </w:r>
                </w:p>
                <w:p w:rsidR="004D1C16" w:rsidRPr="00AA58C9" w:rsidRDefault="004D1C16" w:rsidP="006169C0">
                  <w:pPr>
                    <w:spacing w:line="300" w:lineRule="auto"/>
                    <w:jc w:val="center"/>
                    <w:rPr>
                      <w:color w:val="800080"/>
                      <w:sz w:val="32"/>
                      <w:szCs w:val="32"/>
                    </w:rPr>
                  </w:pPr>
                  <w:r w:rsidRPr="00AA58C9">
                    <w:rPr>
                      <w:color w:val="800080"/>
                      <w:sz w:val="32"/>
                      <w:szCs w:val="32"/>
                      <w:lang w:val="en-US" w:bidi="sa-IN"/>
                    </w:rPr>
                    <w:t>Any donations you can make to further this project would be most enthusiastically appreciated. The editors.</w:t>
                  </w:r>
                </w:p>
              </w:txbxContent>
            </v:textbox>
            <w10:wrap type="square"/>
          </v:shape>
        </w:pict>
      </w:r>
    </w:p>
    <w:p w:rsidR="004D1C16" w:rsidRDefault="004D1C16" w:rsidP="006169C0">
      <w:pPr>
        <w:pStyle w:val="Heading2"/>
        <w:rPr>
          <w:lang w:val="en-US" w:bidi="sa-IN"/>
        </w:rPr>
      </w:pPr>
      <w:r>
        <w:rPr>
          <w:lang w:val="en-US" w:bidi="sa-IN"/>
        </w:rPr>
        <w:t>Version 2.01</w:t>
      </w:r>
    </w:p>
    <w:p w:rsidR="004D1C16" w:rsidRDefault="004D1C16" w:rsidP="006169C0">
      <w:pPr>
        <w:jc w:val="center"/>
        <w:rPr>
          <w:lang w:val="en-US" w:bidi="sa-IN"/>
        </w:rPr>
      </w:pPr>
      <w:r>
        <w:rPr>
          <w:lang w:val="en-US" w:bidi="sa-IN"/>
        </w:rPr>
        <w:t>(Oct. 24, 2007)</w:t>
      </w:r>
    </w:p>
    <w:p w:rsidR="004D1C16" w:rsidRDefault="004D1C16" w:rsidP="006169C0">
      <w:pPr>
        <w:jc w:val="center"/>
        <w:rPr>
          <w:lang w:val="en-US" w:bidi="sa-IN"/>
        </w:rPr>
      </w:pPr>
    </w:p>
    <w:p w:rsidR="004D1C16" w:rsidRDefault="004D1C16" w:rsidP="006169C0">
      <w:pPr>
        <w:jc w:val="center"/>
        <w:rPr>
          <w:lang w:val="en-US" w:bidi="sa-IN"/>
        </w:rPr>
      </w:pPr>
      <w:r>
        <w:rPr>
          <w:lang w:val="en-US" w:bidi="sa-IN"/>
        </w:rPr>
        <w:t>Text entered by Jagadananda Das.</w:t>
      </w:r>
    </w:p>
    <w:p w:rsidR="004D1C16" w:rsidRDefault="004D1C16" w:rsidP="006169C0">
      <w:pPr>
        <w:jc w:val="center"/>
        <w:rPr>
          <w:lang w:val="en-US" w:bidi="sa-IN"/>
        </w:rPr>
      </w:pPr>
    </w:p>
    <w:p w:rsidR="004D1C16" w:rsidRDefault="004D1C16" w:rsidP="006169C0">
      <w:pPr>
        <w:jc w:val="center"/>
        <w:rPr>
          <w:lang w:val="en-US" w:bidi="sa-IN"/>
        </w:rPr>
      </w:pPr>
    </w:p>
    <w:p w:rsidR="004D1C16" w:rsidRPr="00A443D5" w:rsidRDefault="004D1C16" w:rsidP="006169C0">
      <w:pPr>
        <w:jc w:val="center"/>
        <w:rPr>
          <w:szCs w:val="48"/>
          <w:lang w:val="en-US" w:bidi="sa-IN"/>
        </w:rPr>
      </w:pPr>
      <w:r w:rsidRPr="00A443D5">
        <w:rPr>
          <w:lang w:val="en-US" w:bidi="sa-IN"/>
        </w:rPr>
        <w:t>Two texts have been used in making this edition. One is the Nirnaya-sagara edition, reprinted by Chowkhamba in 1985. The other is the second edition of Haridas Das's edition in Bengali script, edited by Kanailal Adhikari in 1979. (Jagat)</w:t>
      </w:r>
    </w:p>
    <w:p w:rsidR="004D1C16" w:rsidRDefault="004D1C16" w:rsidP="006169C0">
      <w:pPr>
        <w:jc w:val="center"/>
        <w:rPr>
          <w:b/>
          <w:bCs/>
          <w:sz w:val="48"/>
          <w:szCs w:val="48"/>
          <w:lang w:val="en-US" w:bidi="sa-IN"/>
        </w:rPr>
      </w:pPr>
    </w:p>
    <w:p w:rsidR="004D1C16" w:rsidRPr="00D45754" w:rsidRDefault="004D1C16" w:rsidP="006169C0">
      <w:pPr>
        <w:jc w:val="center"/>
        <w:rPr>
          <w:b/>
          <w:bCs/>
          <w:sz w:val="48"/>
          <w:szCs w:val="48"/>
          <w:lang w:val="en-US" w:bidi="sa-IN"/>
        </w:rPr>
      </w:pPr>
    </w:p>
    <w:p w:rsidR="004D1C16" w:rsidRDefault="004D1C16">
      <w:pPr>
        <w:pStyle w:val="Heading1"/>
        <w:rPr>
          <w:rFonts w:cs="Balaram"/>
          <w:szCs w:val="36"/>
          <w:lang w:val="en-US" w:bidi="sa-IN"/>
        </w:rPr>
      </w:pPr>
    </w:p>
    <w:p w:rsidR="004D1C16" w:rsidRDefault="004D1C16">
      <w:pPr>
        <w:pStyle w:val="Heading1"/>
        <w:rPr>
          <w:rFonts w:cs="Balaram"/>
          <w:szCs w:val="36"/>
          <w:lang w:val="en-US" w:bidi="sa-IN"/>
        </w:rPr>
      </w:pPr>
      <w:r>
        <w:rPr>
          <w:rFonts w:cs="Balaram"/>
          <w:szCs w:val="36"/>
          <w:lang w:val="en-US" w:bidi="sa-IN"/>
        </w:rPr>
        <w:br w:type="column"/>
      </w:r>
    </w:p>
    <w:p w:rsidR="004D1C16" w:rsidRDefault="004D1C16">
      <w:pPr>
        <w:pStyle w:val="Heading1"/>
        <w:rPr>
          <w:rFonts w:cs="Balaram"/>
          <w:noProof w:val="0"/>
          <w:szCs w:val="36"/>
          <w:cs/>
          <w:lang w:bidi="sa-IN"/>
        </w:rPr>
      </w:pPr>
      <w:r>
        <w:rPr>
          <w:rFonts w:cs="Balaram"/>
          <w:noProof w:val="0"/>
          <w:szCs w:val="36"/>
          <w:cs/>
          <w:lang w:bidi="sa-IN"/>
        </w:rPr>
        <w:t>śrī-śrī-ujjvala-nīlamaṇiḥ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jc w:val="center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(1)</w:t>
      </w:r>
    </w:p>
    <w:p w:rsidR="004D1C16" w:rsidRDefault="004D1C16">
      <w:pPr>
        <w:pStyle w:val="Heading1"/>
        <w:rPr>
          <w:rFonts w:cs="Balaram"/>
          <w:noProof w:val="0"/>
          <w:szCs w:val="36"/>
          <w:cs/>
          <w:lang w:bidi="sa-IN"/>
        </w:rPr>
      </w:pPr>
      <w:r>
        <w:rPr>
          <w:rFonts w:cs="Balaram"/>
          <w:noProof w:val="0"/>
          <w:szCs w:val="36"/>
          <w:cs/>
          <w:lang w:bidi="sa-IN"/>
        </w:rPr>
        <w:t>nāyaka-bheda-prakaraṇam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nāmākṛṣṭa-rasajñaḥ śīlenoddīpayan sadānandam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nija-rūpotsava-dāyī sanātanātmā prabhur jayati ||1||</w:t>
      </w:r>
    </w:p>
    <w:p w:rsidR="004D1C16" w:rsidRDefault="004D1C16">
      <w:pPr>
        <w:rPr>
          <w:b/>
          <w:bCs/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mukhya-raseṣu purā yaḥ saṁkṣepeṇodito rahasyatvāt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pṛthag eva bhakti-rasa-rāṭ sa vistareṇocyate madhuraḥ ||2||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vakṣyamāṇair vibhāvādyaiḥ svādyatāṁ madhurā ratiḥ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nītā bhakti-rasaḥ prokto madhurākhyo manīṣibhiḥ ||3||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tatra </w:t>
      </w:r>
      <w:r>
        <w:rPr>
          <w:b/>
          <w:bCs/>
          <w:noProof w:val="0"/>
          <w:cs/>
          <w:lang w:bidi="sa-IN"/>
        </w:rPr>
        <w:t>vibhāveṣv ālambanāḥ—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asminn ālambanāḥ proktāḥ kṛṣṇas tasya ca vallabhāḥ ||4||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tatra </w:t>
      </w:r>
      <w:r>
        <w:rPr>
          <w:b/>
          <w:bCs/>
          <w:noProof w:val="0"/>
          <w:cs/>
          <w:lang w:bidi="sa-IN"/>
        </w:rPr>
        <w:t>kṛṣṇo</w:t>
      </w:r>
      <w:r>
        <w:rPr>
          <w:noProof w:val="0"/>
          <w:cs/>
          <w:lang w:bidi="sa-IN"/>
        </w:rPr>
        <w:t>, yathā—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pada-dyuti-vinirdhuta-smara-parārdha-rūpoddhatir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dṛg-añcala-kalānaṭīpaṭimabhir mano-mohinī |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sphuran-nava-ghanākṛtiḥ parama-divya-līlā-nidhiḥ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kriyāt tava jagat-trayī-yuvati-bhāgya-siddhir mudam ||5||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ayaṁ suramyo madhuraḥ sarva-sal-lakṣaṇānvitaḥ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valīyān nava-tāruṇyo vāvadūkaḥ priyaṁ-vadaḥ ||6 ||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sudhīḥ sa-pratibho dhīro vidagdhaś caturaḥ sukhī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kṛtajño dakṣiṇaḥ prema-vaśyo gambhīrāmbudhiḥ ||7||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varīyān kīrtimān nārī-mohano nitya-nūtanaḥ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atulya-keli-saundarya-preṣṭha-vaṁśī-svanāṅkitaḥ ||8||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ity ādayo’sya śṛṅgāre guṇāḥ kṛṣṇasya kīrtitāḥ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udāhṛtir amīṣāṁ tu pūrvam eva pradarśitā ||9||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pūrvokta-dhīroddāttādi-catur-bhedasya tasya tu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patiś copapatiś ceti prabhedāv iha viśrutau ||10||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tatra </w:t>
      </w:r>
      <w:r>
        <w:rPr>
          <w:b/>
          <w:bCs/>
          <w:noProof w:val="0"/>
          <w:cs/>
          <w:lang w:bidi="sa-IN"/>
        </w:rPr>
        <w:t>patiḥ—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uktaḥ patiḥ sa kanyāyā yaḥ pāṇigrāhako bhavet ||11||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yathā—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rukmiṇaṁ yudhi vijitya rukmiṇīṁ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dvārakām upagamayya vikramī |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utsavocchalita-paura-maṇḍalaḥ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puṇḍarīka-nayanaḥ kare’grahīt ||12||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yathā vā—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kalita-yugala-bhāvaḥ kvāpi vaidarbhya-putryā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makha-bhuvi kṛta-dīkṣo dakṣiṇārthān dadānaḥ |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viharati harir uccaiḥ satyayā dīyamānaḥ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kvacid alam alasāṅgaḥ puṇyake nāradāya ||13||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yathā vā (bhā.pu. 10.22.4)—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kātyāyani mahā-māye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mahāyoginy adhīśvari |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nanda-gopa-sutaṁ devi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patiṁ me kuru te namaḥ ||14||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iti saṅkalpam ācerur yā gokula-kumārikāḥ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tāsv eva kiyatīnāṁ tu pati-bhāvo harāv abhūt ||15||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olor w:val="FF0000"/>
          <w:cs/>
          <w:lang w:bidi="sa-IN"/>
        </w:rPr>
        <w:t xml:space="preserve">mūla-mādhava-māhātmye </w:t>
      </w:r>
      <w:r>
        <w:rPr>
          <w:b/>
          <w:bCs/>
          <w:noProof w:val="0"/>
          <w:cs/>
          <w:lang w:bidi="sa-IN"/>
        </w:rPr>
        <w:t>śrūyate tata eva hi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rukmiṇy-udvāhataḥ pūrvaṁ tāsāṁ pariṇayotsavaḥ ||16||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athopapatiḥ—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rāgeṇollaṅghayan dharmaṁ parakīyā-balārthinā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tadīya-prema-vasatir budhair upapatiḥ smṛtaḥ ||17||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yathā </w:t>
      </w:r>
      <w:r>
        <w:rPr>
          <w:noProof w:val="0"/>
          <w:color w:val="FF0000"/>
          <w:cs/>
          <w:lang w:bidi="sa-IN"/>
        </w:rPr>
        <w:t xml:space="preserve">padyāvalyām </w:t>
      </w:r>
      <w:r>
        <w:rPr>
          <w:noProof w:val="0"/>
          <w:cs/>
          <w:lang w:bidi="sa-IN"/>
        </w:rPr>
        <w:t>(205)—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saṁketīkṛta-kokilādi-ninadaṁ kaṁsa-dviṣaḥ kurvato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dvāronmocana-lola-śaṅkha-valaya-kvāṇaṁ muhuḥ śṛṇvataḥ |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keyaṁ keyam iti pragalbha-jaratī-vākyena dūnātmano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rādhā-prāṅgaṇa-koṇa-koli-viṭapi-kroḍe gatā śarvarī ||18||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atraiva paramotkarṣaḥ śṛṅgārasya pratiṣṭhitaḥ ||19||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lang w:val="fr-CA"/>
        </w:rPr>
      </w:pPr>
      <w:r>
        <w:rPr>
          <w:lang w:val="fr-CA"/>
        </w:rPr>
        <w:t xml:space="preserve">tathā ca </w:t>
      </w:r>
      <w:r>
        <w:rPr>
          <w:color w:val="FF0000"/>
          <w:lang w:val="fr-CA"/>
        </w:rPr>
        <w:t>muniḥ</w:t>
      </w:r>
      <w:r>
        <w:rPr>
          <w:lang w:val="fr-CA"/>
        </w:rPr>
        <w:t>—</w:t>
      </w:r>
    </w:p>
    <w:p w:rsidR="004D1C16" w:rsidRDefault="004D1C16">
      <w:pPr>
        <w:rPr>
          <w:lang w:val="fr-CA"/>
        </w:rPr>
      </w:pP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bahu vāryate khalu yatra pracchanna-kāmukatvaṁ ca |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yā ca mitho durlabhatā sā manmathasya paramā ratiḥ ||20||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laghutvam atra yat proktaṁ tat tu prākṛta-nāyake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na kṛṣṇe rasa-niryāsa-svādārtham avatārini ||21||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tathā ca prāñcaḥ—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śṛṅgāra-rasa-sarvasvaṁ śikhi-piccha-vibhūṣaṇam |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aṅgīkṛta-narākāram āśraye bhuvanāśrayam ||22||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anukūla-dakṣiṇa-śaṭhā dhṛṣṭaś ceti dvayor athocyante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pratyekaṁ catvāro bhedā yuktibhir amī vṛttyā ||23||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śāṭhya-dhārṣṭye paraṁ nāṭya-prokte upapater ubhe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kṛṣṇe tu sarvaṁ nāyuktaṁ tat-tad-bhāvasya sambhavāt ||24||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tatrānukūlaḥ—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atiraktatayā nāryāṁ tyaktānya-lalanā-spṛhaḥ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sītāyāṁ rāmavat so’yam anukūlaḥ prakīrtitaḥ ||25||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rādhāyām eva kṛṣṇasya suprasiddhānukūlatā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tad-āloke kadāpy asya nānyā-saṅgaḥ smṛtiṁ vrajet ||26 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vaidagdhī-nikuramba-cumbita-dhiyaḥ saundarya-sārojjvalāḥ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kāminyaḥ kati nādya vallava-pater dīvyanti goṣṭhāntare |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rādhe puṇyavatī-śikhā-maṇir asi kṣāmodari tvāṁ vinā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preṅkhantī na parāsu yan madhuripor dṛṣṭātra dṛṣṭir mayā ||27 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 xml:space="preserve">dhīrodāttānukūlo, </w:t>
      </w:r>
      <w:r>
        <w:rPr>
          <w:noProof w:val="0"/>
          <w:cs/>
          <w:lang w:bidi="sa-IN"/>
        </w:rPr>
        <w:t>yathā—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 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kuvalaya-dṛśaḥ saṅketa-sthā dṛg-añcala-kauśalair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manasija-kalā-nāṭī-prastāvanām abhitanvatām |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na kila ghaṭate rādhā-raṅga-prasaṅga-vidhāyitā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vrata-vilasite śaithilyasya cchaṭāpy agha-vidviṣaḥ ||28||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dhīralalitānukūlo,</w:t>
      </w:r>
      <w:r>
        <w:rPr>
          <w:noProof w:val="0"/>
          <w:cs/>
          <w:lang w:bidi="sa-IN"/>
        </w:rPr>
        <w:t xml:space="preserve"> yathā—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 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gahanād anurāgataḥ pitṛbhyām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apanīta-vyavahāra-kṛtya-bhāraḥ |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viharan saha rādhayā murārir 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yamunā-kūla-vanāny alaṁcakāra ||29||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dhīraśāntānukūlo.</w:t>
      </w:r>
      <w:r>
        <w:rPr>
          <w:noProof w:val="0"/>
          <w:cs/>
          <w:lang w:bidi="sa-IN"/>
        </w:rPr>
        <w:t xml:space="preserve"> yathā—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 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bradhnopāsti-vidhau tava praṇayitāpūreṇa veśaṁ gate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kṣmā-devasya kathaṁ guṇo’py agharipau drāg adya saṁcakrame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buddhiḥ paśya viveka-kauśalavatī dṛṣṭiḥ kṣamodgāriṇī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vāg etasya mṛgākṣi rūḍha-vinayā mūrtiś ca dhīrojjvalā ||30||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 xml:space="preserve">dhīroddhatānukūlo, </w:t>
      </w:r>
      <w:r>
        <w:rPr>
          <w:noProof w:val="0"/>
          <w:cs/>
          <w:lang w:bidi="sa-IN"/>
        </w:rPr>
        <w:t>yathā—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 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satyaṁ me parihṛtya tāvaka-sakhīṁ premāvadātaṁ mano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nānyasmin pramadājane kṣaṇam api svapne’pi saṅkalpate |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sāra-grāhiṇi gauri sad-guṇa-gurau mukta-vyalīkodyame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mudrāṁ kiṁ nu mayi vyanakṣi lalite gūḍhābhyasūyā-mayīm ||31||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atha </w:t>
      </w:r>
      <w:r>
        <w:rPr>
          <w:b/>
          <w:bCs/>
          <w:noProof w:val="0"/>
          <w:cs/>
          <w:lang w:bidi="sa-IN"/>
        </w:rPr>
        <w:t>dakṣiṇaḥ—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yo gauravaṁ bhayaṁ prema dākṣiṇyaṁ pūrva-yoṣiti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na muñcaty anya-citto’pi jñeyo’sau khalu dakṣinaḥ ||32||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yathā—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tathyaṁ candrāvali kathayasi prekṣyate na vyalīkaṁ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svapne’pyasya tvayi madhubhidaḥ premaśuddhāntarasya |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śrutvā jalpaṁ piśunamanasāṁ tadviruddhaṁ sakhīnāṁ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yuktaḥ kartuṁ sakhi savinaye nātra viśrambhabhaṅgaḥ ||33||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yad vā—</w:t>
      </w:r>
    </w:p>
    <w:p w:rsidR="004D1C16" w:rsidRDefault="004D1C16">
      <w:pPr>
        <w:pStyle w:val="Quote"/>
        <w:rPr>
          <w:bCs/>
          <w:noProof w:val="0"/>
          <w:color w:val="auto"/>
          <w:cs/>
          <w:lang w:bidi="sa-IN"/>
        </w:rPr>
      </w:pPr>
      <w:r>
        <w:rPr>
          <w:noProof w:val="0"/>
          <w:cs/>
          <w:lang w:bidi="sa-IN"/>
        </w:rPr>
        <w:t xml:space="preserve">nāyikāsv apy anekāsu tulyo dakṣiṇa ucyate ||34|| </w:t>
      </w:r>
      <w:r>
        <w:rPr>
          <w:bCs/>
          <w:noProof w:val="0"/>
          <w:color w:val="auto"/>
          <w:cs/>
          <w:lang w:bidi="sa-IN"/>
        </w:rPr>
        <w:t>[ra.aṣu. 1.83]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yathā </w:t>
      </w:r>
      <w:r>
        <w:rPr>
          <w:noProof w:val="0"/>
          <w:color w:val="FF0000"/>
          <w:cs/>
          <w:lang w:bidi="sa-IN"/>
        </w:rPr>
        <w:t xml:space="preserve">daśa-rūpake </w:t>
      </w:r>
      <w:r>
        <w:rPr>
          <w:noProof w:val="0"/>
          <w:cs/>
          <w:lang w:bidi="sa-IN"/>
        </w:rPr>
        <w:t>(2.7)</w:t>
      </w:r>
      <w:r>
        <w:rPr>
          <w:rStyle w:val="FootnoteReference"/>
          <w:rFonts w:cs="Balaram"/>
        </w:rPr>
        <w:footnoteReference w:id="2"/>
      </w:r>
      <w:r>
        <w:rPr>
          <w:noProof w:val="0"/>
          <w:cs/>
          <w:lang w:bidi="sa-IN"/>
        </w:rPr>
        <w:t>—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snātā tiṣṭhati kuntaleśvara-sutā vāro’ṅga-rāja-svasur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dyūte rātrir iyaṁ jitā kamalayā devī prasādyādya ca |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ity antaḥ-pura-sundarīḥ prati mayā vijñāya vijñāpite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devenāpratipatti-mūḍha-manasā dvitrāḥ sthitaṁ nāḍikāḥ ||35||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yathā vā—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padmā dṛg-bhaṅgir alaṁ kalayati kamalā jṛmbhate sāṅga-bhaṅgaṁ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tārā dor-mūlam alpaṁ prathayati kurute karṇa-kaṇḍūṁ sukeśī |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śaivyā nīvyāṁ vidhatte karam iti yugapan mādhavaḥ preyasībhir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bhāvenāhūyamāno bahu-śikhara-manāḥ paśya kuṇṭho’yam āste ||36||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śaṭhaḥ—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priyaṁ vakti puro’nyatra vipriyaṁ kurute bhṛśam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nigūḍham aparādhaṁ ca śaṭho’yaṁ kathito budhaiḥ ||37||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yathā—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svapne vyalīkaṁ vanamālinoktaṁ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pālīty upākarṇya vivarṇa-vaktrā |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śyāmā viniḥśvasya madhu-triyāmāṁ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sahasra-yāmām iva sā vyanaiṣīt ||38||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yathā vā—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talpitena tapanīya-kāntinā 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kṛṣṇa kuñja-kuhare’dya vāsasā |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abhyadhyāyi tava nirvyalīkatā 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muñca sāma-paṭalīpaṭiṣṭhatām ||39||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atha </w:t>
      </w:r>
      <w:r>
        <w:rPr>
          <w:b/>
          <w:bCs/>
          <w:noProof w:val="0"/>
          <w:cs/>
          <w:lang w:bidi="sa-IN"/>
        </w:rPr>
        <w:t>dhṛṣṭaḥ—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abhivyaktānya-taruṇī-bhoga-lakṣmāpi nirbhayaḥ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mithyā-vacana-dakṣaś ca dhṛṣṭo’yaṁ khalu kathyate ||40||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yathā—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nakhāṅkā na śyāme ghana-ghusṛṇa-rekhā-tatir iyaṁ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na lākṣāntaḥ-krure paricinu girer gairikam idam |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dhiyaṁ dhatse citraṁ vata mṛgamade’py añjanatayā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taruṇyās te dṛṣṭiḥ kim iva viparīta-sthitir abhūt ||41||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udāttādyaiś catur-bhedais tribhiḥ pūrṇatamādibhiḥ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caturviṁśaty ātmā paty-ādi-yugmataḥ ||42||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nāyakaḥ so’nukūlādyaiḥ syāt ṣan-navatidhoditaḥ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nokto dhūrtādi-bhedas tu muneḥ sammaty-abhāvataḥ ||43||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jc w:val="center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iti śrī-śrīmad-ujjvala-nīlamaṇau nāyaka-bheda-prakaraṇam |</w:t>
      </w:r>
    </w:p>
    <w:p w:rsidR="004D1C16" w:rsidRDefault="004D1C16">
      <w:pPr>
        <w:jc w:val="center"/>
        <w:rPr>
          <w:noProof w:val="0"/>
          <w:cs/>
          <w:lang w:bidi="sa-IN"/>
        </w:rPr>
      </w:pPr>
    </w:p>
    <w:p w:rsidR="004D1C16" w:rsidRDefault="004D1C16">
      <w:pPr>
        <w:jc w:val="center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||1||</w:t>
      </w:r>
    </w:p>
    <w:p w:rsidR="004D1C16" w:rsidRDefault="004D1C16">
      <w:pPr>
        <w:jc w:val="center"/>
        <w:rPr>
          <w:noProof w:val="0"/>
          <w:cs/>
          <w:lang w:bidi="sa-IN"/>
        </w:rPr>
      </w:pPr>
    </w:p>
    <w:p w:rsidR="004D1C16" w:rsidRDefault="004D1C16">
      <w:pPr>
        <w:jc w:val="center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 —o)0(o—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pStyle w:val="Heading3"/>
        <w:jc w:val="center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(2)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pStyle w:val="Heading1"/>
        <w:rPr>
          <w:rFonts w:cs="Balaram"/>
          <w:noProof w:val="0"/>
          <w:szCs w:val="36"/>
          <w:cs/>
          <w:lang w:bidi="sa-IN"/>
        </w:rPr>
      </w:pPr>
      <w:r>
        <w:rPr>
          <w:rFonts w:cs="Balaram"/>
          <w:noProof w:val="0"/>
          <w:szCs w:val="36"/>
          <w:cs/>
          <w:lang w:bidi="sa-IN"/>
        </w:rPr>
        <w:t>atha nāyaka-sahāya-bheda-prakaraṇam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athaitasya sahāyāḥ syuḥ pañcadhā ceṭako viṭaḥ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vidūṣakaḥ pīṭhamardaḥ priya-narma-sakhas tathā ||1||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narma-prayoge naipuṇyaṁ sadā gāḍhānurāgitā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deśakālajñatā dākṣyaṁ ruṣṭa-gopī-prasādanam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nigūḍha-mantratety ādyāḥ sahāyānāṁ guṇāḥ smṛtāḥ ||2||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sandhāna-caturaś ceṭo gūḍha-karmā pragalbha-dhīḥ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sa tu bhaṅgura-bhṛṅgārādikaḥ prokto’tra gokule ||3||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pStyle w:val="Footer"/>
        <w:tabs>
          <w:tab w:val="clear" w:pos="4153"/>
          <w:tab w:val="clear" w:pos="8306"/>
        </w:tabs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yathā—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na punar idam apūrvaṁ devi kutrāpi dṛṣṭaṁ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śaradi yad iyam ārān mādhavī puṣpitābhūt |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iti kila vṛṣabhānor lambhitāsau kumārī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vraja-nava-yuva-rāja vyājataḥ kuñja-vīthim ||4||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atha </w:t>
      </w:r>
      <w:r>
        <w:rPr>
          <w:b/>
          <w:bCs/>
          <w:noProof w:val="0"/>
          <w:cs/>
          <w:lang w:bidi="sa-IN"/>
        </w:rPr>
        <w:t>viṭaḥ—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veśopacārakuśalo dhūrto goṣṭhīviśāradaḥ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kāmatantrakalāvedī viṭa ityabhidhīyate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kaḍāro bhāratīvandhurityādirviṭa īritaḥ ||5||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yathā—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vraje sāraṅgākṣī-vitatibhir anullaṅghya-vacanaḥ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sakhāhaṁ tad-bandhoś caṭubhir abhiyāce muhur idam |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kala-krīḍad-vaṁśī-sthagita-jagatī-yauvata-dhṛtis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tvayā yuktaḥ śyāme na khalu parihartuṁ sakhi hariḥ ||6||</w:t>
      </w:r>
    </w:p>
    <w:p w:rsidR="004D1C16" w:rsidRDefault="004D1C16">
      <w:pPr>
        <w:pStyle w:val="Footer"/>
        <w:tabs>
          <w:tab w:val="clear" w:pos="4153"/>
          <w:tab w:val="clear" w:pos="8306"/>
        </w:tabs>
        <w:rPr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atha </w:t>
      </w:r>
      <w:r>
        <w:rPr>
          <w:b/>
          <w:bCs/>
          <w:noProof w:val="0"/>
          <w:cs/>
          <w:lang w:bidi="sa-IN"/>
        </w:rPr>
        <w:t>vidūṣakaḥ—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vasantādy-abhidho lolo bhojane kalaha-priyaḥ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vikṛtāṅga-vaco-veṣair hāsya-karī vidūṣakaḥ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vidagdha-mādhave khyāto yathāsau madhumaṅgalaḥ ||7||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yathā—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tuṣṭena smita-puṣpa-vṛṣṭir adhunā sadyas tvayā mucyatām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ārūḍhaḥ kutukī vimānam atulaṁ māṁ gokulākhaṇḍalaḥ |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ithaṁ devi manorathena rabhasād abhyarthyamāno’py asau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yat te mānini nādharaḥ prayatate tan nādbhutaṁ rāgiṣu ||8||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yathā vā—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mamopaharati svayaṁ bhavad-abhīṣṭa-devo naman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navaṁ kamalam ujjvalaṁ kamala-bandhur utkaṇṭhayā |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mayā tu tad-avajñayā bhuvi nirasyate ruṣyatā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na mānayasi mad-vacas tad api mānini tvaṁ kutaḥ ||9||</w:t>
      </w:r>
    </w:p>
    <w:p w:rsidR="004D1C16" w:rsidRDefault="004D1C16">
      <w:pPr>
        <w:pStyle w:val="Footer"/>
        <w:tabs>
          <w:tab w:val="clear" w:pos="4153"/>
          <w:tab w:val="clear" w:pos="8306"/>
        </w:tabs>
        <w:rPr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atha </w:t>
      </w:r>
      <w:r>
        <w:rPr>
          <w:b/>
          <w:bCs/>
          <w:noProof w:val="0"/>
          <w:cs/>
          <w:lang w:bidi="sa-IN"/>
        </w:rPr>
        <w:t>pīṭhamardaḥ—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guṇair nāyaka-kalpo yaḥ premnā tatrānuvṛttimān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pīṭhamardaḥ sa kathitaḥ śrīdāmā syād yathā hareḥ ||10||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yathā—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kālindī-puline mukunda-caritaṁ viśvasya vismāpanaṁ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draṣṭuṁ gacchati goṣṭham eva nikhilaṁ naikātra candrāvalī |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brūmas tasya suhṛttamāḥ svayam amī pathyaṁ ca tathyaṁ ca te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mā govardhana-malla ghaṭṭaya mudhā govardhanoddhāriṇam ||11||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yathā vā—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taveyaṁ śrīdāman bhaṇitir iha viśrambhayati māṁ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prasādo rudrāṇyāḥ kim iva capalāsu prasaratu |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vane yāntīṁ durgārcana-ghusṛṇa-mālyāṅkita-karāṁ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vadhūṁ dṛṣṭvā śaṅke prathayati kalaṅkaṁ khala-janaḥ ||12||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lang w:val="pl-PL"/>
        </w:rPr>
        <w:t xml:space="preserve">atha </w:t>
      </w:r>
      <w:r>
        <w:rPr>
          <w:rFonts w:eastAsia="MS Minchofalt"/>
          <w:b/>
          <w:bCs/>
          <w:lang w:val="pl-PL"/>
        </w:rPr>
        <w:t>priya-narma-sakhaḥ—</w:t>
      </w: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ātyantika-rahasya-jñaḥ sakhī-bhāva-samāśritaḥ |</w:t>
      </w: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sarvebhyaḥ praṇayibhyo’sau priya-narma-sakho varaḥ |</w:t>
      </w:r>
    </w:p>
    <w:p w:rsidR="004D1C16" w:rsidRDefault="004D1C16">
      <w:pPr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sa gokule tu subalas tathā syād arjunādayaḥ ||13||</w:t>
      </w:r>
    </w:p>
    <w:p w:rsidR="004D1C16" w:rsidRDefault="004D1C16">
      <w:pPr>
        <w:rPr>
          <w:rFonts w:eastAsia="MS Minchofalt"/>
          <w:lang w:val="fr-CA"/>
        </w:rPr>
      </w:pPr>
    </w:p>
    <w:p w:rsidR="004D1C16" w:rsidRDefault="004D1C16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yathā—</w:t>
      </w:r>
    </w:p>
    <w:p w:rsidR="004D1C16" w:rsidRDefault="004D1C16">
      <w:pPr>
        <w:ind w:left="720"/>
        <w:rPr>
          <w:rFonts w:eastAsia="MS Minchofalt"/>
          <w:lang w:val="fr-CA"/>
        </w:rPr>
      </w:pPr>
      <w:r>
        <w:rPr>
          <w:rFonts w:eastAsia="MS Minchofalt"/>
          <w:lang w:val="fr-CA"/>
        </w:rPr>
        <w:t>pratyāvartayati prasādya lalanāṁ krīḍā-kali-prasthitāṁ</w:t>
      </w:r>
    </w:p>
    <w:p w:rsidR="004D1C16" w:rsidRDefault="004D1C16">
      <w:pPr>
        <w:ind w:left="720"/>
        <w:rPr>
          <w:rFonts w:eastAsia="MS Minchofalt"/>
          <w:lang w:val="fr-CA"/>
        </w:rPr>
      </w:pPr>
      <w:r>
        <w:rPr>
          <w:rFonts w:eastAsia="MS Minchofalt"/>
          <w:lang w:val="fr-CA"/>
        </w:rPr>
        <w:t>śayyāṁ kuñja-gṛhe karoty agha-bhidaḥ kandarpa-līlocitām ||</w:t>
      </w:r>
    </w:p>
    <w:p w:rsidR="004D1C16" w:rsidRDefault="004D1C16">
      <w:pPr>
        <w:ind w:left="720"/>
        <w:rPr>
          <w:rFonts w:eastAsia="MS Minchofalt"/>
          <w:lang w:val="fr-CA"/>
        </w:rPr>
      </w:pPr>
      <w:r>
        <w:rPr>
          <w:rFonts w:eastAsia="MS Minchofalt"/>
          <w:lang w:val="fr-CA"/>
        </w:rPr>
        <w:t>svinnaṁ bījayati priyā-hṛdi parisrastāṅgam uccair amuṁ</w:t>
      </w:r>
    </w:p>
    <w:p w:rsidR="004D1C16" w:rsidRDefault="004D1C16">
      <w:pPr>
        <w:ind w:left="720"/>
        <w:rPr>
          <w:rFonts w:eastAsia="MS Minchofalt"/>
          <w:lang w:val="fr-CA"/>
        </w:rPr>
      </w:pPr>
      <w:r>
        <w:rPr>
          <w:rFonts w:eastAsia="MS Minchofalt"/>
          <w:lang w:val="fr-CA"/>
        </w:rPr>
        <w:t>kva śrīmān adhikāritāṁ na subalaḥ sevā-vidhau vindati ||14||</w:t>
      </w:r>
    </w:p>
    <w:p w:rsidR="004D1C16" w:rsidRDefault="004D1C16">
      <w:pPr>
        <w:rPr>
          <w:rFonts w:eastAsia="MS Minchofalt"/>
          <w:lang w:val="fr-CA"/>
        </w:rPr>
      </w:pPr>
    </w:p>
    <w:p w:rsidR="004D1C16" w:rsidRDefault="004D1C16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yathā vā—</w:t>
      </w:r>
    </w:p>
    <w:p w:rsidR="004D1C16" w:rsidRDefault="004D1C16">
      <w:pPr>
        <w:ind w:left="720"/>
        <w:rPr>
          <w:rFonts w:eastAsia="MS Minchofalt"/>
          <w:lang w:val="fr-CA"/>
        </w:rPr>
      </w:pPr>
      <w:r>
        <w:rPr>
          <w:rFonts w:eastAsia="MS Minchofalt"/>
          <w:lang w:val="fr-CA"/>
        </w:rPr>
        <w:t>yābhiḥ sāci-dṛg-añcalena caṭulaṁ kaṁsārir ālihyate</w:t>
      </w:r>
    </w:p>
    <w:p w:rsidR="004D1C16" w:rsidRDefault="004D1C16">
      <w:pPr>
        <w:ind w:left="720"/>
        <w:rPr>
          <w:rFonts w:eastAsia="MS Minchofalt"/>
          <w:lang w:val="fr-CA"/>
        </w:rPr>
      </w:pPr>
      <w:r>
        <w:rPr>
          <w:rFonts w:eastAsia="MS Minchofalt"/>
          <w:lang w:val="fr-CA"/>
        </w:rPr>
        <w:t>dor-dvandvena kucopapīḍam urasi svairaṁ pariṣvajyate |</w:t>
      </w:r>
    </w:p>
    <w:p w:rsidR="004D1C16" w:rsidRDefault="004D1C16">
      <w:pPr>
        <w:ind w:left="720"/>
        <w:rPr>
          <w:rFonts w:eastAsia="MS Minchofalt"/>
          <w:lang w:val="fr-CA"/>
        </w:rPr>
      </w:pPr>
      <w:r>
        <w:rPr>
          <w:rFonts w:eastAsia="MS Minchofalt"/>
          <w:lang w:val="fr-CA"/>
        </w:rPr>
        <w:t>etasyādhara-sīdhur uddhuratayā sāmodamāsvādyate</w:t>
      </w:r>
    </w:p>
    <w:p w:rsidR="004D1C16" w:rsidRDefault="004D1C16">
      <w:pPr>
        <w:ind w:left="720"/>
        <w:rPr>
          <w:rFonts w:eastAsia="MS Minchofalt"/>
          <w:lang w:val="fr-CA"/>
        </w:rPr>
      </w:pPr>
      <w:r>
        <w:rPr>
          <w:rFonts w:eastAsia="MS Minchofalt"/>
          <w:lang w:val="fr-CA"/>
        </w:rPr>
        <w:t>kiṁ jānāsi sakhe vyadhāyi katarad gopībhir ābhis tapaḥ ||15||</w:t>
      </w:r>
    </w:p>
    <w:p w:rsidR="004D1C16" w:rsidRDefault="004D1C16">
      <w:pPr>
        <w:rPr>
          <w:rFonts w:eastAsia="MS Minchofalt"/>
          <w:lang w:val="fr-CA"/>
        </w:rPr>
      </w:pPr>
    </w:p>
    <w:p w:rsidR="004D1C16" w:rsidRDefault="004D1C16">
      <w:pPr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caturdhāḥ sakhāyo’tra ceṭaḥ kiṅkara īryate |</w:t>
      </w:r>
    </w:p>
    <w:p w:rsidR="004D1C16" w:rsidRDefault="004D1C16">
      <w:pPr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pīṭhamardasya vīrādāvapi sāhāyyakāritā ||16||</w:t>
      </w:r>
    </w:p>
    <w:p w:rsidR="004D1C16" w:rsidRDefault="004D1C16">
      <w:pPr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hari-priyā-prakaraṇe vakṣyante yāstu dūtikāḥ |</w:t>
      </w:r>
    </w:p>
    <w:p w:rsidR="004D1C16" w:rsidRDefault="004D1C16">
      <w:pPr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atrāpi tā yathā-yogyaṁ vijñeyā rasa-vedibhiḥ ||17||</w:t>
      </w:r>
    </w:p>
    <w:p w:rsidR="004D1C16" w:rsidRDefault="004D1C16">
      <w:pPr>
        <w:rPr>
          <w:rFonts w:eastAsia="MS Minchofalt"/>
          <w:lang w:val="fr-CA"/>
        </w:rPr>
      </w:pPr>
    </w:p>
    <w:p w:rsidR="004D1C16" w:rsidRDefault="004D1C16">
      <w:pPr>
        <w:pStyle w:val="Footer"/>
        <w:tabs>
          <w:tab w:val="clear" w:pos="4153"/>
          <w:tab w:val="clear" w:pos="8306"/>
        </w:tabs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tatra </w:t>
      </w:r>
      <w:r>
        <w:rPr>
          <w:b/>
          <w:bCs/>
          <w:noProof w:val="0"/>
          <w:cs/>
          <w:lang w:bidi="sa-IN"/>
        </w:rPr>
        <w:t xml:space="preserve">svayaṁ, </w:t>
      </w:r>
      <w:r>
        <w:rPr>
          <w:noProof w:val="0"/>
          <w:cs/>
          <w:lang w:bidi="sa-IN"/>
        </w:rPr>
        <w:t>yathā—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sakhi mādhava-dṛg-dūtyāḥ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karmaṭhatā kārmaṇe vicitrāsti |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upadhā-śuddhāpi yayā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ruddhā tvam citritevāsi ||18||</w:t>
      </w:r>
    </w:p>
    <w:p w:rsidR="004D1C16" w:rsidRDefault="004D1C16">
      <w:pPr>
        <w:pStyle w:val="Footer"/>
        <w:tabs>
          <w:tab w:val="clear" w:pos="4153"/>
          <w:tab w:val="clear" w:pos="8306"/>
        </w:tabs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 xml:space="preserve">vaṁśī </w:t>
      </w:r>
      <w:r>
        <w:rPr>
          <w:noProof w:val="0"/>
          <w:cs/>
          <w:lang w:bidi="sa-IN"/>
        </w:rPr>
        <w:t xml:space="preserve">yathā </w:t>
      </w:r>
      <w:r>
        <w:rPr>
          <w:noProof w:val="0"/>
          <w:color w:val="FF0000"/>
          <w:cs/>
          <w:lang w:bidi="sa-IN"/>
        </w:rPr>
        <w:t>śrī-lalita-mādhave</w:t>
      </w:r>
      <w:r>
        <w:rPr>
          <w:noProof w:val="0"/>
          <w:cs/>
          <w:lang w:bidi="sa-IN"/>
        </w:rPr>
        <w:t xml:space="preserve"> (1.24— gārgy-uktiḥ)—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hriyam avagṛhya gṛhebhyaḥ</w:t>
      </w: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karṣati rādhāṁ vanāya yā nipuṇā |</w:t>
      </w: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sā jayati nisṛṣṭārthā</w:t>
      </w: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vara-vaṁśaja-kākalī dūtī ||19||</w:t>
      </w:r>
    </w:p>
    <w:p w:rsidR="004D1C16" w:rsidRDefault="004D1C16">
      <w:pPr>
        <w:pStyle w:val="Footer"/>
        <w:tabs>
          <w:tab w:val="clear" w:pos="4153"/>
          <w:tab w:val="clear" w:pos="8306"/>
        </w:tabs>
        <w:rPr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āptadūtī—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vīrāvṛndādirapyāptadūtī kṛṣṇasya kīrtitā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vīrā pragalbhavacanā vṛndā cāṭūktipeśalā ||20||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yathā—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vimukhī mā bhava garviṇi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madgiri giriṇā dhṛte na kṛtarakṣam |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mūḍhe samuḍha-vayasaṁ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mādhava-mādhāva rāgeṇa ||21||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yathā vā—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vṛndā sundari vandanaṁ vidadhatī yat pṛcchati tvām asau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cañcan-mañjula-khañjarīṭa-nayane tatrottaraṁ vyañjaya |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keyaṁ bhrū-bhujagī tavātiviṣamā bambhramyate yad bhiyā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klāntaḥ kāliya-mardano’pi kurute nādya praveśaṁ vraje ||22||</w:t>
      </w:r>
    </w:p>
    <w:p w:rsidR="004D1C16" w:rsidRDefault="004D1C16">
      <w:pPr>
        <w:pStyle w:val="Footer"/>
        <w:tabs>
          <w:tab w:val="clear" w:pos="4153"/>
          <w:tab w:val="clear" w:pos="8306"/>
        </w:tabs>
        <w:rPr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asyāsādhāraṇā dūtyo vīvādyāḥ kathitā hareḥ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liṅginyantās tu vakṣyante yās tāḥ sādhāraṇā dvayoḥ ||23||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jc w:val="center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iti śrī-śrī-ujjvala-nīlamaṇau nāyaka-sahāya-bheda-prakaraṇam ||2||</w:t>
      </w:r>
    </w:p>
    <w:p w:rsidR="004D1C16" w:rsidRDefault="004D1C16">
      <w:pPr>
        <w:jc w:val="center"/>
        <w:rPr>
          <w:noProof w:val="0"/>
          <w:cs/>
          <w:lang w:bidi="sa-IN"/>
        </w:rPr>
      </w:pPr>
    </w:p>
    <w:p w:rsidR="004D1C16" w:rsidRDefault="004D1C16">
      <w:pPr>
        <w:jc w:val="center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 —o)0(o—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jc w:val="center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br w:type="column"/>
        <w:t>(3)</w:t>
      </w:r>
    </w:p>
    <w:p w:rsidR="004D1C16" w:rsidRDefault="004D1C16">
      <w:pPr>
        <w:pStyle w:val="Heading1"/>
        <w:rPr>
          <w:rFonts w:cs="Balaram"/>
          <w:noProof w:val="0"/>
          <w:szCs w:val="36"/>
          <w:cs/>
          <w:lang w:bidi="sa-IN"/>
        </w:rPr>
      </w:pPr>
      <w:r>
        <w:rPr>
          <w:rFonts w:cs="Balaram"/>
          <w:noProof w:val="0"/>
          <w:szCs w:val="36"/>
          <w:cs/>
          <w:lang w:bidi="sa-IN"/>
        </w:rPr>
        <w:t>atha śrī-hari-priyā-prakaraṇam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hareḥ sādhāraṇa-guṇair upetās tasya vallabhāḥ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pṛthu-premṇāṁ sumādhurya-sampadāṁ cāgrimāśrayāḥ ||1||</w:t>
      </w:r>
    </w:p>
    <w:p w:rsidR="004D1C16" w:rsidRDefault="004D1C16">
      <w:pPr>
        <w:rPr>
          <w:b/>
          <w:bCs/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yathā—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praṇamāmi tāḥ parama-mādhurī-bhṛtaḥ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kṛta-puṇya-puñja-ramaṇī-śiromaṇīḥ |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upasanna-yauvana-guror adhītya yāḥ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smara-keli-kauśalam udāharan harau ||2||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svakīyāḥ parakīyāś ca dvidhā tāḥ parikīrtitāḥ ||3||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tatra </w:t>
      </w:r>
      <w:r>
        <w:rPr>
          <w:b/>
          <w:bCs/>
          <w:noProof w:val="0"/>
          <w:cs/>
          <w:lang w:bidi="sa-IN"/>
        </w:rPr>
        <w:t>svakīyāḥ—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kara-graha-vidhiṁ prāptāḥ patyur ādeśa-tat-parāḥ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pātivratyād avicalāḥ svakīyāḥ kathitā iha ||4||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yathā—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ab/>
        <w:t>sunirmāṇe dharmādhvani pati-parābhiḥ paricite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mudā baddha-śraddhā giri ca guru-vargasya paritaḥ |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gṛhe yāḥ sevante priyam aparatantrāḥ pratidinaṁ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mahiṣyas tāḥ śaures tava mudam udagrāṁ vidadhatu ||5||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yathā vā </w:t>
      </w:r>
      <w:r>
        <w:rPr>
          <w:noProof w:val="0"/>
          <w:color w:val="FF0000"/>
          <w:cs/>
          <w:lang w:bidi="sa-IN"/>
        </w:rPr>
        <w:t xml:space="preserve">śrī-daśame </w:t>
      </w:r>
      <w:r>
        <w:rPr>
          <w:noProof w:val="0"/>
          <w:cs/>
          <w:lang w:bidi="sa-IN"/>
        </w:rPr>
        <w:t>(10.60.55)–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na tvādṛśīṁ praṇayinīṁ gṛhiṇīṁ gṛheṣu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paśyāmi mānini yayā sva-vivāha-kāle |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prāptān nṛpān na vigaṇayya raho-haro me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prasthāpito dvija upaśruta-sat-kathasya ||6||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tās tu śrī-yadu-vīrasya sahasrāṇyasya ṣoḍaśa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aṣṭottara-śatāgrāṇi dvāravatyāṁ suviśrutāḥ ||7||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āsāṁ sakhyaś ca dāsyaś ca pratyekaṁ syuḥ sahasraśaḥ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tulya-rūpa-guṇāḥ sakhyaḥ kiñcin nyūnās tu dāsikāḥ ||8||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tatrāpi rukmiṇī satyā jāmbavaty arka-nandinī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śaivyā bhadrā ca kauśalyā mādrīty aṣṭau gaṇāgrimāḥ ||9||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tatrāpi rukmiṇī-satye varīyasyau prakīrtite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aiśvaryād rukmiṇī tatra satyā saubhāgyato varā ||10||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 xml:space="preserve"> </w:t>
      </w:r>
    </w:p>
    <w:p w:rsidR="004D1C16" w:rsidRDefault="004D1C16">
      <w:pPr>
        <w:rPr>
          <w:lang w:val="fr-CA"/>
        </w:rPr>
      </w:pPr>
      <w:r>
        <w:rPr>
          <w:lang w:val="fr-CA"/>
        </w:rPr>
        <w:t xml:space="preserve">tathā hi </w:t>
      </w:r>
      <w:r>
        <w:rPr>
          <w:color w:val="FF0000"/>
          <w:lang w:val="fr-CA"/>
        </w:rPr>
        <w:t>hari-vaṁśe</w:t>
      </w:r>
      <w:r>
        <w:rPr>
          <w:lang w:val="fr-CA"/>
        </w:rPr>
        <w:t>—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kuṭumbasyeśvarī yāsīd rukmiṇī bhīṣmakātmajā |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satyabhāmottamā strīṇāṁ saubhāgye cādhikābhavat ||11||</w:t>
      </w:r>
    </w:p>
    <w:p w:rsidR="004D1C16" w:rsidRDefault="004D1C16">
      <w:pPr>
        <w:rPr>
          <w:color w:val="FF0000"/>
          <w:lang w:val="fr-CA"/>
        </w:rPr>
      </w:pPr>
    </w:p>
    <w:p w:rsidR="004D1C16" w:rsidRDefault="004D1C16">
      <w:pPr>
        <w:rPr>
          <w:lang w:val="fr-CA"/>
        </w:rPr>
      </w:pPr>
      <w:r>
        <w:rPr>
          <w:color w:val="FF0000"/>
          <w:lang w:val="fr-CA"/>
        </w:rPr>
        <w:t xml:space="preserve">pādme </w:t>
      </w:r>
      <w:r>
        <w:rPr>
          <w:lang w:val="fr-CA"/>
        </w:rPr>
        <w:t xml:space="preserve">(6.88.28) ca kārttika-māhātmye tāṁ prati śrī-kṛṣṇa-vākyaṁ 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na me tvattaḥ priyatamā kācid anyā nitambinī |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ṣoḍaśa-strī-sahasrāṇāṁ priye prāṇa-samā hy asi ||12||</w:t>
      </w:r>
    </w:p>
    <w:p w:rsidR="004D1C16" w:rsidRDefault="004D1C16">
      <w:pPr>
        <w:rPr>
          <w:lang w:val="fr-CA"/>
        </w:rPr>
      </w:pP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anayoḥ sakalotkṛṣṭāḥ sakhyo dāsyaś ca lakṣaśaḥ |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svīyā-jātīya-bhāvena nikhilā eva bhāvitāḥ ||13||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yāś ca gokula-kanyāsu pati-bhāva-ratā harau |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tāsāṁ tad-vṛtti-niṣṭhitvān na svīyātvam asāmpratam ||14||</w:t>
      </w:r>
    </w:p>
    <w:p w:rsidR="004D1C16" w:rsidRDefault="004D1C16">
      <w:pPr>
        <w:rPr>
          <w:b/>
          <w:bCs/>
          <w:lang w:val="fr-CA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yathā—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āryā ced ativatsalā mayi muhur goṣṭheśvarī kiṁ tataḥ 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prāṇebhyaḥ praṇayāspadaṁ priya-sakhī-vṛndaṁ kim etena me |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vaikuṇṭhāṭavi-maṇḍalī-vijayī ced vṛndāvanaṁ tena kiṁ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dīvyaty atra na ced umā-vrata-phalaṁ piñcāvataṁsī patiḥ ||15||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gāndharva-rītyā svīkārāt svīyātvam iha vastutaḥ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avyaktatvād vivāhasya suṣṭhu pracchanna-kāmatā ||16||</w:t>
      </w:r>
    </w:p>
    <w:p w:rsidR="004D1C16" w:rsidRDefault="004D1C16">
      <w:pPr>
        <w:rPr>
          <w:b/>
          <w:bCs/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atha </w:t>
      </w:r>
      <w:r>
        <w:rPr>
          <w:b/>
          <w:bCs/>
          <w:noProof w:val="0"/>
          <w:cs/>
          <w:lang w:bidi="sa-IN"/>
        </w:rPr>
        <w:t>parakīyā—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rāgeṇaivārpitātmāno loka-yugmānapekṣiṇā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dharmeṇāsvīkṛtā yās tu parakīyā bhavanti tāḥ ||17||</w:t>
      </w:r>
    </w:p>
    <w:p w:rsidR="004D1C16" w:rsidRDefault="004D1C16">
      <w:pPr>
        <w:rPr>
          <w:b/>
          <w:bCs/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yathā—</w:t>
      </w:r>
    </w:p>
    <w:p w:rsidR="004D1C16" w:rsidRDefault="004D1C16">
      <w:pPr>
        <w:pStyle w:val="Quote"/>
        <w:rPr>
          <w:noProof w:val="0"/>
          <w:color w:val="auto"/>
          <w:cs/>
          <w:lang w:bidi="sa-IN"/>
        </w:rPr>
      </w:pPr>
      <w:r>
        <w:rPr>
          <w:noProof w:val="0"/>
          <w:color w:val="auto"/>
          <w:cs/>
          <w:lang w:bidi="sa-IN"/>
        </w:rPr>
        <w:t>rāgollāsa-vilaṅghitārya-padavī-viśrāntayo’py uddhura-</w:t>
      </w:r>
    </w:p>
    <w:p w:rsidR="004D1C16" w:rsidRDefault="004D1C16">
      <w:pPr>
        <w:pStyle w:val="Quote"/>
        <w:rPr>
          <w:noProof w:val="0"/>
          <w:color w:val="auto"/>
          <w:cs/>
          <w:lang w:bidi="sa-IN"/>
        </w:rPr>
      </w:pPr>
      <w:r>
        <w:rPr>
          <w:noProof w:val="0"/>
          <w:color w:val="auto"/>
          <w:cs/>
          <w:lang w:bidi="sa-IN"/>
        </w:rPr>
        <w:t>śraddhā-rajyad-arundhatī-mukha-satī-vṛndena vandyehitāḥ |</w:t>
      </w:r>
    </w:p>
    <w:p w:rsidR="004D1C16" w:rsidRDefault="004D1C16">
      <w:pPr>
        <w:pStyle w:val="Quote"/>
        <w:rPr>
          <w:noProof w:val="0"/>
          <w:color w:val="auto"/>
          <w:cs/>
          <w:lang w:bidi="sa-IN"/>
        </w:rPr>
      </w:pPr>
      <w:r>
        <w:rPr>
          <w:noProof w:val="0"/>
          <w:color w:val="auto"/>
          <w:cs/>
          <w:lang w:bidi="sa-IN"/>
        </w:rPr>
        <w:t>āraṇyā api mādhurī-parimala-vyākṣipta-lakṣmī-śriyas</w:t>
      </w:r>
    </w:p>
    <w:p w:rsidR="004D1C16" w:rsidRDefault="004D1C16">
      <w:pPr>
        <w:pStyle w:val="Quote"/>
        <w:rPr>
          <w:noProof w:val="0"/>
          <w:color w:val="auto"/>
          <w:cs/>
          <w:lang w:bidi="sa-IN"/>
        </w:rPr>
      </w:pPr>
      <w:r>
        <w:rPr>
          <w:noProof w:val="0"/>
          <w:color w:val="auto"/>
          <w:cs/>
          <w:lang w:bidi="sa-IN"/>
        </w:rPr>
        <w:t>tās trailokya-vilakṣaṇā dadatu vaḥ kṛṣṇasya sakhyaḥ sukham ||18||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kanyakāś ca paroḍhāś ca parakīyā dvidhā matāḥ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pracchanna-kāmatā hy atra gokulendrasya saukhyadā ||19||</w:t>
      </w:r>
    </w:p>
    <w:p w:rsidR="004D1C16" w:rsidRDefault="004D1C16">
      <w:pPr>
        <w:rPr>
          <w:b/>
          <w:bCs/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tathā hi </w:t>
      </w:r>
      <w:r>
        <w:rPr>
          <w:noProof w:val="0"/>
          <w:color w:val="FF0000"/>
          <w:cs/>
          <w:lang w:bidi="sa-IN"/>
        </w:rPr>
        <w:t xml:space="preserve">rudraḥ </w:t>
      </w:r>
      <w:r>
        <w:rPr>
          <w:noProof w:val="0"/>
          <w:cs/>
          <w:lang w:bidi="sa-IN"/>
        </w:rPr>
        <w:t>(śṛṅgāra-tilake 2.30)—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vāmatā durlabhatvaṁ ca strīṇāṁ yā ca nivāraṇā |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tad eva pañca-bāṇasya manye paramam āyudham ||20||</w:t>
      </w:r>
    </w:p>
    <w:p w:rsidR="004D1C16" w:rsidRDefault="004D1C16">
      <w:pPr>
        <w:rPr>
          <w:lang w:val="fr-CA"/>
        </w:rPr>
      </w:pPr>
    </w:p>
    <w:p w:rsidR="004D1C16" w:rsidRDefault="004D1C16">
      <w:pPr>
        <w:rPr>
          <w:lang w:val="fr-CA"/>
        </w:rPr>
      </w:pPr>
      <w:r>
        <w:rPr>
          <w:color w:val="FF0000"/>
          <w:lang w:val="fr-CA"/>
        </w:rPr>
        <w:t xml:space="preserve">viṣṇu-gupta-saṁhitāyāṁ </w:t>
      </w:r>
      <w:r>
        <w:rPr>
          <w:lang w:val="fr-CA"/>
        </w:rPr>
        <w:t>ca—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yatra niṣedha-viśeṣaḥ sudurlabhatvaṁ ca yan mṛgākṣīṇām |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tatraiva nāgarāṇāṁ nirbharam āsajjate hṛdayam ||21||</w:t>
      </w:r>
    </w:p>
    <w:p w:rsidR="004D1C16" w:rsidRDefault="004D1C16">
      <w:pPr>
        <w:rPr>
          <w:b/>
          <w:bCs/>
          <w:lang w:val="fr-CA"/>
        </w:rPr>
      </w:pP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āḥ kiṁ vānyad yatas tasyām idam eva mahāmuniḥ |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jagau pāramahaṁsyāṁ ca saṁhitāyāṁ svayaṁ śukaḥ ||22||</w:t>
      </w:r>
    </w:p>
    <w:p w:rsidR="004D1C16" w:rsidRDefault="004D1C16">
      <w:pPr>
        <w:rPr>
          <w:b/>
          <w:bCs/>
          <w:lang w:val="fr-CA"/>
        </w:rPr>
      </w:pPr>
    </w:p>
    <w:p w:rsidR="004D1C16" w:rsidRDefault="004D1C16">
      <w:pPr>
        <w:rPr>
          <w:lang w:val="fr-CA"/>
        </w:rPr>
      </w:pPr>
      <w:r>
        <w:rPr>
          <w:lang w:val="fr-CA"/>
        </w:rPr>
        <w:t xml:space="preserve">yathā </w:t>
      </w:r>
      <w:r>
        <w:rPr>
          <w:color w:val="FF0000"/>
          <w:lang w:val="fr-CA"/>
        </w:rPr>
        <w:t>śrī-daśame</w:t>
      </w:r>
      <w:r>
        <w:rPr>
          <w:lang w:val="fr-CA"/>
        </w:rPr>
        <w:t xml:space="preserve"> (10.33.19)—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kṛtvā tāvantam ātmānaṁ yāvatīr gopayoṣitaḥ |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reme sa bhagavāṁs tābhir ātmārāmo’pi līlayā ||23||</w:t>
      </w:r>
    </w:p>
    <w:p w:rsidR="004D1C16" w:rsidRDefault="004D1C16">
      <w:pPr>
        <w:rPr>
          <w:lang w:val="fr-CA"/>
        </w:rPr>
      </w:pP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vartitavyaṁ śam icchadbhir bhaktavan na tu kṛṣṇavat |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ity evaṁ bhakti-śāstrāṇāṁ tātparyasya vinirṇayaḥ ||24||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rāmādivad vartitavyaṁ na kvacid rāvaṇādivat |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ity eṣa mukti-dharmādi-parāṇāṁ naya īryate ||25||</w:t>
      </w:r>
    </w:p>
    <w:p w:rsidR="004D1C16" w:rsidRDefault="004D1C16">
      <w:pPr>
        <w:rPr>
          <w:b/>
          <w:bCs/>
          <w:lang w:val="fr-CA"/>
        </w:rPr>
      </w:pPr>
    </w:p>
    <w:p w:rsidR="004D1C16" w:rsidRDefault="004D1C16">
      <w:pPr>
        <w:rPr>
          <w:lang w:val="fr-CA"/>
        </w:rPr>
      </w:pPr>
      <w:r>
        <w:rPr>
          <w:lang w:val="fr-CA"/>
        </w:rPr>
        <w:t>tathā ca tatraiva (10.33.31, 36)—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naitat samācarej jātu manasāpi hy anīśvaraḥ |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vinaśyaty ācaran mauḍhyād yathārudro’bdhi-jaṁ viṣam ||26||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anugrahāya bhaktānāṁ mānuṣaṁ deham āśritaḥ |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bhajate tādṛśīḥ krīḍā yāḥ śrutvā tat</w:t>
      </w:r>
      <w:r>
        <w:rPr>
          <w:noProof w:val="0"/>
          <w:cs/>
          <w:lang w:bidi="sa-IN"/>
        </w:rPr>
        <w:noBreakHyphen/>
        <w:t>paro bhavet ||27||</w:t>
      </w:r>
    </w:p>
    <w:p w:rsidR="004D1C16" w:rsidRDefault="004D1C16">
      <w:pPr>
        <w:rPr>
          <w:lang w:val="fr-CA"/>
        </w:rPr>
      </w:pP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śrī-mukhena tu māhātmyam āsāṁ prāha svayaṁ hariḥ ||28||</w:t>
      </w:r>
    </w:p>
    <w:p w:rsidR="004D1C16" w:rsidRDefault="004D1C16">
      <w:pPr>
        <w:rPr>
          <w:lang w:val="fr-CA"/>
        </w:rPr>
      </w:pPr>
    </w:p>
    <w:p w:rsidR="004D1C16" w:rsidRDefault="004D1C16">
      <w:pPr>
        <w:rPr>
          <w:lang w:val="fr-CA"/>
        </w:rPr>
      </w:pPr>
      <w:r>
        <w:rPr>
          <w:lang w:val="fr-CA"/>
        </w:rPr>
        <w:t>yathā tatraiva (10.32.22)—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na pāraye’haṁ niravadya-saṁyujāṁ 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sva-sādhu-kṛtyaṁ vibudhāyuṣāpi vaḥ  |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yām ābhajan durjara-geha-śṛṅkhalāḥ 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saṁvṛścya tad vaḥ pratiyātu sādhunā ||29||</w:t>
      </w:r>
    </w:p>
    <w:p w:rsidR="004D1C16" w:rsidRDefault="004D1C16">
      <w:pPr>
        <w:rPr>
          <w:color w:val="0000FF"/>
          <w:lang w:val="fr-CA"/>
        </w:rPr>
      </w:pP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uddhavo’pi jagau suṣṭhu sarva-bhāgavatottamaḥ ||30||</w:t>
      </w:r>
    </w:p>
    <w:p w:rsidR="004D1C16" w:rsidRDefault="004D1C16">
      <w:pPr>
        <w:rPr>
          <w:lang w:val="fr-CA"/>
        </w:rPr>
      </w:pPr>
    </w:p>
    <w:p w:rsidR="004D1C16" w:rsidRDefault="004D1C16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yathā (bhā.pu. 10.47.61)—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āsām aho caraṇa-reṇu-juṣām ahaṁ syāṁ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vṛndāvane kim api gulma-latauṣadhīnām |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yā dustyajaṁ sva-janam ārya-pathaṁ ca hitvā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bhejur mukunda-padavīṁ śrutibhir vimṛgyām ||31||</w:t>
      </w:r>
    </w:p>
    <w:p w:rsidR="004D1C16" w:rsidRDefault="004D1C16">
      <w:pPr>
        <w:rPr>
          <w:color w:val="0000FF"/>
          <w:lang w:val="fr-CA"/>
        </w:rPr>
      </w:pP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māyā-kalita-tādṛk-strī-śīlanenānasūyabhiḥ |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na jātu vraja-devīnāṁ patibhiḥ saha saṅgamaḥ ||32||</w:t>
      </w:r>
    </w:p>
    <w:p w:rsidR="004D1C16" w:rsidRDefault="004D1C16">
      <w:pPr>
        <w:rPr>
          <w:lang w:val="fr-CA"/>
        </w:rPr>
      </w:pPr>
    </w:p>
    <w:p w:rsidR="004D1C16" w:rsidRDefault="004D1C16">
      <w:pPr>
        <w:rPr>
          <w:lang w:val="fr-CA"/>
        </w:rPr>
      </w:pPr>
      <w:r>
        <w:rPr>
          <w:lang w:val="fr-CA"/>
        </w:rPr>
        <w:t xml:space="preserve">tathā hi </w:t>
      </w:r>
      <w:r>
        <w:rPr>
          <w:color w:val="FF0000"/>
          <w:lang w:val="fr-CA"/>
        </w:rPr>
        <w:t xml:space="preserve">śrī-daśame </w:t>
      </w:r>
      <w:r>
        <w:rPr>
          <w:lang w:val="fr-CA"/>
        </w:rPr>
        <w:t>(10.33.37)—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nāsūyan khalu kṛṣṇāya mohitās tasya māyayā |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manyamānāḥ svapārśvasthān svān svān dārān vrajaukasaḥ  ||33||</w:t>
      </w:r>
    </w:p>
    <w:p w:rsidR="004D1C16" w:rsidRDefault="004D1C16">
      <w:pPr>
        <w:rPr>
          <w:lang w:val="fr-CA"/>
        </w:rPr>
      </w:pPr>
    </w:p>
    <w:p w:rsidR="004D1C16" w:rsidRDefault="004D1C16">
      <w:pPr>
        <w:rPr>
          <w:b/>
          <w:bCs/>
          <w:lang w:val="fr-CA"/>
        </w:rPr>
      </w:pPr>
      <w:r>
        <w:rPr>
          <w:lang w:val="fr-CA"/>
        </w:rPr>
        <w:t xml:space="preserve">tatra </w:t>
      </w:r>
      <w:r>
        <w:rPr>
          <w:b/>
          <w:bCs/>
          <w:lang w:val="fr-CA"/>
        </w:rPr>
        <w:t>kanyakāḥ—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anūḍhāḥ kanyakāḥ proktāḥ sa-lajjāḥ pitṛ-pālitāḥ |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sakhī-keliṣu visrabdhāḥ prāyo mugdhā-guṇānvitāḥ ||34||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tatra durgā-vrata-parāḥ kanyā dhanyādayo matāḥ |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hariṇā pūritābhīṣṭās tena tās tasya vallabhāḥ ||35||</w:t>
      </w:r>
    </w:p>
    <w:p w:rsidR="004D1C16" w:rsidRDefault="004D1C16">
      <w:pPr>
        <w:rPr>
          <w:b/>
          <w:bCs/>
          <w:lang w:val="fr-CA"/>
        </w:rPr>
      </w:pPr>
    </w:p>
    <w:p w:rsidR="004D1C16" w:rsidRDefault="004D1C16">
      <w:pPr>
        <w:rPr>
          <w:lang w:val="fr-CA"/>
        </w:rPr>
      </w:pPr>
      <w:r>
        <w:rPr>
          <w:lang w:val="fr-CA"/>
        </w:rPr>
        <w:t>yathā—</w:t>
      </w: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>visrabdhā sakhi dhūli-keliṣu paṭā-saṁvīta-vakṣaḥ-sthalā</w:t>
      </w: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>bālāsīti na vallavas tava pitā jāmātaraṁ mṛgyati |</w:t>
      </w: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>tvaṁ tu bhrānta-vilocanās tam acirād ākarṇya vṛndāvane</w:t>
      </w: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>kūjantīṁ śikhi-piccha-mauli-muralīṁ sotkampam āghūrṇasi ||36||</w:t>
      </w:r>
    </w:p>
    <w:p w:rsidR="004D1C16" w:rsidRDefault="004D1C16">
      <w:pPr>
        <w:rPr>
          <w:lang w:val="fr-CA"/>
        </w:rPr>
      </w:pPr>
    </w:p>
    <w:p w:rsidR="004D1C16" w:rsidRPr="005A75DB" w:rsidRDefault="004D1C16">
      <w:pPr>
        <w:rPr>
          <w:b/>
          <w:bCs/>
          <w:lang w:val="fr-CA"/>
        </w:rPr>
      </w:pPr>
      <w:r w:rsidRPr="005A75DB">
        <w:rPr>
          <w:lang w:val="fr-CA"/>
        </w:rPr>
        <w:t xml:space="preserve">atha </w:t>
      </w:r>
      <w:r w:rsidRPr="005A75DB">
        <w:rPr>
          <w:b/>
          <w:bCs/>
          <w:lang w:val="fr-CA"/>
        </w:rPr>
        <w:t>paroḍhāḥ—</w:t>
      </w:r>
    </w:p>
    <w:p w:rsidR="004D1C16" w:rsidRPr="005A75DB" w:rsidRDefault="004D1C16">
      <w:pPr>
        <w:rPr>
          <w:b/>
          <w:bCs/>
          <w:lang w:val="fr-CA"/>
        </w:rPr>
      </w:pPr>
      <w:r w:rsidRPr="005A75DB">
        <w:rPr>
          <w:b/>
          <w:bCs/>
          <w:lang w:val="fr-CA"/>
        </w:rPr>
        <w:t>gopair vyūḍhā api hareḥ sadā sambhoga-lālasāḥ |</w:t>
      </w:r>
    </w:p>
    <w:p w:rsidR="004D1C16" w:rsidRPr="005A75DB" w:rsidRDefault="004D1C16">
      <w:pPr>
        <w:rPr>
          <w:b/>
          <w:bCs/>
          <w:lang w:val="fr-CA"/>
        </w:rPr>
      </w:pPr>
      <w:r w:rsidRPr="005A75DB">
        <w:rPr>
          <w:b/>
          <w:bCs/>
          <w:lang w:val="fr-CA"/>
        </w:rPr>
        <w:t>paroḍhā vallabhās tasya vraja-nāryo’prasūtikāḥ ||37||</w:t>
      </w:r>
    </w:p>
    <w:p w:rsidR="004D1C16" w:rsidRPr="005A75DB" w:rsidRDefault="004D1C16">
      <w:pPr>
        <w:rPr>
          <w:b/>
          <w:bCs/>
          <w:lang w:val="fr-CA"/>
        </w:rPr>
      </w:pPr>
    </w:p>
    <w:p w:rsidR="004D1C16" w:rsidRDefault="004D1C16">
      <w:pPr>
        <w:rPr>
          <w:lang w:val="fr-CA"/>
        </w:rPr>
      </w:pPr>
      <w:r>
        <w:rPr>
          <w:lang w:val="fr-CA"/>
        </w:rPr>
        <w:t xml:space="preserve">yathā </w:t>
      </w:r>
      <w:r>
        <w:rPr>
          <w:color w:val="FF0000"/>
          <w:lang w:val="fr-CA"/>
        </w:rPr>
        <w:t>padyāvalyām</w:t>
      </w:r>
      <w:r>
        <w:rPr>
          <w:lang w:val="fr-CA"/>
        </w:rPr>
        <w:t xml:space="preserve"> (312)—</w:t>
      </w:r>
    </w:p>
    <w:p w:rsidR="004D1C16" w:rsidRDefault="004D1C16">
      <w:pPr>
        <w:rPr>
          <w:lang w:val="fr-CA"/>
        </w:rPr>
      </w:pP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kātyāyanī-kusuma-kāmanayā kim arthaṁ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kāntāra-kukṣi-kuharaṁ kutukād gatāsi |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paśya stana-stavakayos tava kaṇṭakāṅkaṁ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gopaḥ sukaṇṭhi bata paśyasi jāta-kopaḥ ||38||</w:t>
      </w:r>
    </w:p>
    <w:p w:rsidR="004D1C16" w:rsidRDefault="004D1C16">
      <w:pPr>
        <w:rPr>
          <w:lang w:val="fr-CA"/>
        </w:rPr>
      </w:pP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etāḥ sarvātiśāyinyaḥ śobhā-sādguṇya-vaibhavaiḥ |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ramādibhyo’py uru-prema-mādhurya-bhara-bhūṣitāḥ ||39||</w:t>
      </w:r>
    </w:p>
    <w:p w:rsidR="004D1C16" w:rsidRDefault="004D1C16">
      <w:pPr>
        <w:rPr>
          <w:lang w:val="fr-CA"/>
        </w:rPr>
      </w:pPr>
    </w:p>
    <w:p w:rsidR="004D1C16" w:rsidRDefault="004D1C16">
      <w:pPr>
        <w:rPr>
          <w:lang w:val="fr-CA"/>
        </w:rPr>
      </w:pPr>
      <w:r>
        <w:rPr>
          <w:lang w:val="fr-CA"/>
        </w:rPr>
        <w:t xml:space="preserve">tathā </w:t>
      </w:r>
      <w:r>
        <w:rPr>
          <w:color w:val="FF0000"/>
          <w:lang w:val="fr-CA"/>
        </w:rPr>
        <w:t xml:space="preserve">śrī-daśame </w:t>
      </w:r>
      <w:r>
        <w:rPr>
          <w:lang w:val="fr-CA"/>
        </w:rPr>
        <w:t>(10.47.60)—</w:t>
      </w:r>
    </w:p>
    <w:p w:rsidR="004D1C16" w:rsidRDefault="004D1C16">
      <w:pPr>
        <w:pStyle w:val="Quote"/>
        <w:rPr>
          <w:noProof w:val="0"/>
          <w:cs/>
          <w:lang w:bidi="sa-IN"/>
        </w:rPr>
      </w:pP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nāyaṁ śriyo’ṅga u nitānta-rateḥ prasādaḥ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svar-yoṣitāṁ nalina-gandha-rucāṁ kuto’nyāḥ |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rāsotsave’sya bhuja-daṇḍa-gṛhīta-kaṇṭha-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labdhāśiṣāṁ ya udagād vraja-vallabhīnām ||40||</w:t>
      </w:r>
    </w:p>
    <w:p w:rsidR="004D1C16" w:rsidRDefault="004D1C16">
      <w:pPr>
        <w:pStyle w:val="Quote"/>
        <w:rPr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olor w:val="000000"/>
          <w:cs/>
          <w:lang w:bidi="sa-IN"/>
        </w:rPr>
      </w:pPr>
      <w:r>
        <w:rPr>
          <w:b/>
          <w:bCs/>
          <w:noProof w:val="0"/>
          <w:color w:val="000000"/>
          <w:cs/>
          <w:lang w:bidi="sa-IN"/>
        </w:rPr>
        <w:t>tās tridhā sādhana-parā devyo nitya-priyās tathā ||41||</w:t>
      </w:r>
    </w:p>
    <w:p w:rsidR="004D1C16" w:rsidRDefault="004D1C16">
      <w:pPr>
        <w:rPr>
          <w:noProof w:val="0"/>
          <w:color w:val="000000"/>
          <w:cs/>
          <w:lang w:bidi="sa-IN"/>
        </w:rPr>
      </w:pPr>
    </w:p>
    <w:p w:rsidR="004D1C16" w:rsidRDefault="004D1C16">
      <w:pPr>
        <w:rPr>
          <w:b/>
          <w:bCs/>
          <w:noProof w:val="0"/>
          <w:color w:val="000000"/>
          <w:cs/>
          <w:lang w:bidi="sa-IN"/>
        </w:rPr>
      </w:pPr>
      <w:r>
        <w:rPr>
          <w:noProof w:val="0"/>
          <w:color w:val="000000"/>
          <w:cs/>
          <w:lang w:bidi="sa-IN"/>
        </w:rPr>
        <w:t xml:space="preserve">tatra </w:t>
      </w:r>
      <w:r>
        <w:rPr>
          <w:b/>
          <w:bCs/>
          <w:noProof w:val="0"/>
          <w:color w:val="000000"/>
          <w:cs/>
          <w:lang w:bidi="sa-IN"/>
        </w:rPr>
        <w:t>sādhana-parāḥ—</w:t>
      </w:r>
    </w:p>
    <w:p w:rsidR="004D1C16" w:rsidRDefault="004D1C16">
      <w:pPr>
        <w:rPr>
          <w:b/>
          <w:bCs/>
          <w:noProof w:val="0"/>
          <w:color w:val="000000"/>
          <w:cs/>
          <w:lang w:bidi="sa-IN"/>
        </w:rPr>
      </w:pPr>
      <w:r>
        <w:rPr>
          <w:b/>
          <w:bCs/>
          <w:noProof w:val="0"/>
          <w:color w:val="000000"/>
          <w:cs/>
          <w:lang w:bidi="sa-IN"/>
        </w:rPr>
        <w:t>syur yauthikyas tv ayauthikya iti tatrādimā dvidhā ||42||</w:t>
      </w:r>
    </w:p>
    <w:p w:rsidR="004D1C16" w:rsidRDefault="004D1C16">
      <w:pPr>
        <w:rPr>
          <w:noProof w:val="0"/>
          <w:color w:val="000000"/>
          <w:cs/>
          <w:lang w:bidi="sa-IN"/>
        </w:rPr>
      </w:pPr>
    </w:p>
    <w:p w:rsidR="004D1C16" w:rsidRDefault="004D1C16">
      <w:pPr>
        <w:rPr>
          <w:b/>
          <w:bCs/>
          <w:noProof w:val="0"/>
          <w:color w:val="000000"/>
          <w:cs/>
          <w:lang w:bidi="sa-IN"/>
        </w:rPr>
      </w:pPr>
      <w:r>
        <w:rPr>
          <w:noProof w:val="0"/>
          <w:color w:val="000000"/>
          <w:cs/>
          <w:lang w:bidi="sa-IN"/>
        </w:rPr>
        <w:t xml:space="preserve">tatra </w:t>
      </w:r>
      <w:r>
        <w:rPr>
          <w:b/>
          <w:bCs/>
          <w:noProof w:val="0"/>
          <w:color w:val="000000"/>
          <w:cs/>
          <w:lang w:bidi="sa-IN"/>
        </w:rPr>
        <w:t>yauthikyaḥ—</w:t>
      </w:r>
    </w:p>
    <w:p w:rsidR="004D1C16" w:rsidRDefault="004D1C16">
      <w:pPr>
        <w:rPr>
          <w:b/>
          <w:bCs/>
          <w:noProof w:val="0"/>
          <w:color w:val="000000"/>
          <w:cs/>
          <w:lang w:bidi="sa-IN"/>
        </w:rPr>
      </w:pPr>
      <w:r>
        <w:rPr>
          <w:b/>
          <w:bCs/>
          <w:noProof w:val="0"/>
          <w:color w:val="000000"/>
          <w:cs/>
          <w:lang w:bidi="sa-IN"/>
        </w:rPr>
        <w:t>yauthikyas tatra saṁbhūya gaṇaśaḥ sādhane ratāḥ |</w:t>
      </w:r>
    </w:p>
    <w:p w:rsidR="004D1C16" w:rsidRDefault="004D1C16">
      <w:pPr>
        <w:rPr>
          <w:b/>
          <w:bCs/>
          <w:noProof w:val="0"/>
          <w:color w:val="000000"/>
          <w:cs/>
          <w:lang w:bidi="sa-IN"/>
        </w:rPr>
      </w:pPr>
      <w:r>
        <w:rPr>
          <w:b/>
          <w:bCs/>
          <w:noProof w:val="0"/>
          <w:color w:val="000000"/>
          <w:cs/>
          <w:lang w:bidi="sa-IN"/>
        </w:rPr>
        <w:t>dvividhās tās tu munayas tathopaniṣado matāḥ ||43||</w:t>
      </w:r>
    </w:p>
    <w:p w:rsidR="004D1C16" w:rsidRDefault="004D1C16">
      <w:pPr>
        <w:rPr>
          <w:noProof w:val="0"/>
          <w:color w:val="000000"/>
          <w:cs/>
          <w:lang w:bidi="sa-IN"/>
        </w:rPr>
      </w:pPr>
    </w:p>
    <w:p w:rsidR="004D1C16" w:rsidRDefault="004D1C16">
      <w:pPr>
        <w:rPr>
          <w:b/>
          <w:bCs/>
          <w:noProof w:val="0"/>
          <w:color w:val="000000"/>
          <w:cs/>
          <w:lang w:bidi="sa-IN"/>
        </w:rPr>
      </w:pPr>
      <w:r>
        <w:rPr>
          <w:noProof w:val="0"/>
          <w:color w:val="000000"/>
          <w:cs/>
          <w:lang w:bidi="sa-IN"/>
        </w:rPr>
        <w:t xml:space="preserve">tatra </w:t>
      </w:r>
      <w:r>
        <w:rPr>
          <w:b/>
          <w:bCs/>
          <w:noProof w:val="0"/>
          <w:color w:val="000000"/>
          <w:cs/>
          <w:lang w:bidi="sa-IN"/>
        </w:rPr>
        <w:t>munayaḥ—</w:t>
      </w:r>
    </w:p>
    <w:p w:rsidR="004D1C16" w:rsidRDefault="004D1C16">
      <w:pPr>
        <w:rPr>
          <w:b/>
          <w:bCs/>
          <w:noProof w:val="0"/>
          <w:color w:val="000000"/>
          <w:cs/>
          <w:lang w:bidi="sa-IN"/>
        </w:rPr>
      </w:pPr>
      <w:r>
        <w:rPr>
          <w:b/>
          <w:bCs/>
          <w:noProof w:val="0"/>
          <w:color w:val="000000"/>
          <w:cs/>
          <w:lang w:bidi="sa-IN"/>
        </w:rPr>
        <w:t>gopālopāsakāḥ pūrvam aprāptābhīṣṭa-siddhayaḥ |</w:t>
      </w:r>
    </w:p>
    <w:p w:rsidR="004D1C16" w:rsidRDefault="004D1C16">
      <w:pPr>
        <w:rPr>
          <w:b/>
          <w:bCs/>
          <w:noProof w:val="0"/>
          <w:color w:val="000000"/>
          <w:cs/>
          <w:lang w:bidi="sa-IN"/>
        </w:rPr>
      </w:pPr>
      <w:r>
        <w:rPr>
          <w:b/>
          <w:bCs/>
          <w:noProof w:val="0"/>
          <w:color w:val="000000"/>
          <w:cs/>
          <w:lang w:bidi="sa-IN"/>
        </w:rPr>
        <w:t>cirād udbuddha-ratayo rāma-saundarya-vīkṣayā ||44||</w:t>
      </w:r>
    </w:p>
    <w:p w:rsidR="004D1C16" w:rsidRDefault="004D1C16">
      <w:pPr>
        <w:rPr>
          <w:b/>
          <w:bCs/>
          <w:noProof w:val="0"/>
          <w:color w:val="000000"/>
          <w:cs/>
          <w:lang w:bidi="sa-IN"/>
        </w:rPr>
      </w:pPr>
      <w:r>
        <w:rPr>
          <w:b/>
          <w:bCs/>
          <w:noProof w:val="0"/>
          <w:color w:val="000000"/>
          <w:cs/>
          <w:lang w:bidi="sa-IN"/>
        </w:rPr>
        <w:t>munayas tan-nijābhīṣṭa-siddhi-sampādane ratāḥ |</w:t>
      </w:r>
    </w:p>
    <w:p w:rsidR="004D1C16" w:rsidRDefault="004D1C16">
      <w:pPr>
        <w:rPr>
          <w:b/>
          <w:bCs/>
          <w:noProof w:val="0"/>
          <w:color w:val="000000"/>
          <w:cs/>
          <w:lang w:bidi="sa-IN"/>
        </w:rPr>
      </w:pPr>
      <w:r>
        <w:rPr>
          <w:b/>
          <w:bCs/>
          <w:noProof w:val="0"/>
          <w:color w:val="000000"/>
          <w:cs/>
          <w:lang w:bidi="sa-IN"/>
        </w:rPr>
        <w:t xml:space="preserve">labdha-bhāvā vraje gopyo jātāḥ </w:t>
      </w:r>
      <w:r>
        <w:rPr>
          <w:b/>
          <w:bCs/>
          <w:noProof w:val="0"/>
          <w:color w:val="FF0000"/>
          <w:cs/>
          <w:lang w:bidi="sa-IN"/>
        </w:rPr>
        <w:t xml:space="preserve">pādma </w:t>
      </w:r>
      <w:r>
        <w:rPr>
          <w:b/>
          <w:bCs/>
          <w:noProof w:val="0"/>
          <w:color w:val="000000"/>
          <w:cs/>
          <w:lang w:bidi="sa-IN"/>
        </w:rPr>
        <w:t>itīritam ||45||</w:t>
      </w:r>
    </w:p>
    <w:p w:rsidR="004D1C16" w:rsidRDefault="004D1C16">
      <w:pPr>
        <w:rPr>
          <w:b/>
          <w:bCs/>
          <w:noProof w:val="0"/>
          <w:color w:val="000000"/>
          <w:cs/>
          <w:lang w:bidi="sa-IN"/>
        </w:rPr>
      </w:pPr>
      <w:r>
        <w:rPr>
          <w:b/>
          <w:bCs/>
          <w:noProof w:val="0"/>
          <w:color w:val="000000"/>
          <w:cs/>
          <w:lang w:bidi="sa-IN"/>
        </w:rPr>
        <w:t xml:space="preserve">kathāpy anyā kila </w:t>
      </w:r>
      <w:r>
        <w:rPr>
          <w:b/>
          <w:bCs/>
          <w:noProof w:val="0"/>
          <w:color w:val="FF0000"/>
          <w:cs/>
          <w:lang w:bidi="sa-IN"/>
        </w:rPr>
        <w:t xml:space="preserve">bṛhad-vāmane </w:t>
      </w:r>
      <w:r>
        <w:rPr>
          <w:b/>
          <w:bCs/>
          <w:noProof w:val="0"/>
          <w:color w:val="000000"/>
          <w:cs/>
          <w:lang w:bidi="sa-IN"/>
        </w:rPr>
        <w:t>ceti viśrutiḥ |</w:t>
      </w:r>
    </w:p>
    <w:p w:rsidR="004D1C16" w:rsidRDefault="004D1C16">
      <w:pPr>
        <w:rPr>
          <w:b/>
          <w:bCs/>
          <w:noProof w:val="0"/>
          <w:color w:val="000000"/>
          <w:cs/>
          <w:lang w:bidi="sa-IN"/>
        </w:rPr>
      </w:pPr>
      <w:r>
        <w:rPr>
          <w:b/>
          <w:bCs/>
          <w:noProof w:val="0"/>
          <w:color w:val="000000"/>
          <w:cs/>
          <w:lang w:bidi="sa-IN"/>
        </w:rPr>
        <w:t>siddhiṁ katicid evāsāṁ rāsārambhe prapedire |</w:t>
      </w:r>
    </w:p>
    <w:p w:rsidR="004D1C16" w:rsidRDefault="004D1C16">
      <w:pPr>
        <w:rPr>
          <w:b/>
          <w:bCs/>
          <w:noProof w:val="0"/>
          <w:color w:val="000000"/>
          <w:cs/>
          <w:lang w:bidi="sa-IN"/>
        </w:rPr>
      </w:pPr>
      <w:r>
        <w:rPr>
          <w:b/>
          <w:bCs/>
          <w:noProof w:val="0"/>
          <w:color w:val="000000"/>
          <w:cs/>
          <w:lang w:bidi="sa-IN"/>
        </w:rPr>
        <w:t>iti kecit prabhāṣante prakaṭārthānusāriṇaḥ ||46||</w:t>
      </w:r>
    </w:p>
    <w:p w:rsidR="004D1C16" w:rsidRDefault="004D1C16">
      <w:pPr>
        <w:rPr>
          <w:noProof w:val="0"/>
          <w:color w:val="000000"/>
          <w:cs/>
          <w:lang w:bidi="sa-IN"/>
        </w:rPr>
      </w:pPr>
    </w:p>
    <w:p w:rsidR="004D1C16" w:rsidRDefault="004D1C16">
      <w:pPr>
        <w:rPr>
          <w:b/>
          <w:bCs/>
          <w:noProof w:val="0"/>
          <w:color w:val="000000"/>
          <w:cs/>
          <w:lang w:bidi="sa-IN"/>
        </w:rPr>
      </w:pPr>
      <w:r>
        <w:rPr>
          <w:noProof w:val="0"/>
          <w:color w:val="000000"/>
          <w:cs/>
          <w:lang w:bidi="sa-IN"/>
        </w:rPr>
        <w:t xml:space="preserve">atha </w:t>
      </w:r>
      <w:r>
        <w:rPr>
          <w:b/>
          <w:bCs/>
          <w:noProof w:val="0"/>
          <w:color w:val="000000"/>
          <w:cs/>
          <w:lang w:bidi="sa-IN"/>
        </w:rPr>
        <w:t>upaniṣadaḥ—</w:t>
      </w:r>
    </w:p>
    <w:p w:rsidR="004D1C16" w:rsidRDefault="004D1C16">
      <w:pPr>
        <w:rPr>
          <w:b/>
          <w:bCs/>
          <w:noProof w:val="0"/>
          <w:color w:val="000000"/>
          <w:cs/>
          <w:lang w:bidi="sa-IN"/>
        </w:rPr>
      </w:pPr>
      <w:r>
        <w:rPr>
          <w:b/>
          <w:bCs/>
          <w:noProof w:val="0"/>
          <w:color w:val="000000"/>
          <w:cs/>
          <w:lang w:bidi="sa-IN"/>
        </w:rPr>
        <w:t>samantāt sūkṣma-darśinyo mahopaniṣado'khilāḥ |</w:t>
      </w:r>
    </w:p>
    <w:p w:rsidR="004D1C16" w:rsidRDefault="004D1C16">
      <w:pPr>
        <w:rPr>
          <w:b/>
          <w:bCs/>
          <w:noProof w:val="0"/>
          <w:color w:val="000000"/>
          <w:cs/>
          <w:lang w:bidi="sa-IN"/>
        </w:rPr>
      </w:pPr>
      <w:r>
        <w:rPr>
          <w:b/>
          <w:bCs/>
          <w:noProof w:val="0"/>
          <w:color w:val="000000"/>
          <w:cs/>
          <w:lang w:bidi="sa-IN"/>
        </w:rPr>
        <w:t>gopīnāṁ vīkṣya saubhāgyam asamordhvaṁ suvismitāḥ ||47||</w:t>
      </w:r>
    </w:p>
    <w:p w:rsidR="004D1C16" w:rsidRDefault="004D1C16">
      <w:pPr>
        <w:rPr>
          <w:b/>
          <w:bCs/>
          <w:noProof w:val="0"/>
          <w:color w:val="000000"/>
          <w:cs/>
          <w:lang w:bidi="sa-IN"/>
        </w:rPr>
      </w:pPr>
      <w:r>
        <w:rPr>
          <w:b/>
          <w:bCs/>
          <w:noProof w:val="0"/>
          <w:color w:val="000000"/>
          <w:cs/>
          <w:lang w:bidi="sa-IN"/>
        </w:rPr>
        <w:t>tapāṁsi śraddhayā kṛtvā premāḍhyā jajñire vraje |</w:t>
      </w:r>
    </w:p>
    <w:p w:rsidR="004D1C16" w:rsidRDefault="004D1C16">
      <w:pPr>
        <w:rPr>
          <w:b/>
          <w:bCs/>
          <w:noProof w:val="0"/>
          <w:color w:val="000000"/>
          <w:cs/>
          <w:lang w:bidi="sa-IN"/>
        </w:rPr>
      </w:pPr>
      <w:r>
        <w:rPr>
          <w:b/>
          <w:bCs/>
          <w:noProof w:val="0"/>
          <w:color w:val="000000"/>
          <w:cs/>
          <w:lang w:bidi="sa-IN"/>
        </w:rPr>
        <w:t>vallavya iti paurāṇī tathaupaniṣadī prathā ||48||</w:t>
      </w:r>
    </w:p>
    <w:p w:rsidR="004D1C16" w:rsidRDefault="004D1C16">
      <w:pPr>
        <w:rPr>
          <w:noProof w:val="0"/>
          <w:color w:val="000000"/>
          <w:cs/>
          <w:lang w:bidi="sa-IN"/>
        </w:rPr>
      </w:pPr>
    </w:p>
    <w:p w:rsidR="004D1C16" w:rsidRDefault="004D1C16">
      <w:pPr>
        <w:rPr>
          <w:b/>
          <w:bCs/>
          <w:noProof w:val="0"/>
          <w:color w:val="000000"/>
          <w:cs/>
          <w:lang w:bidi="sa-IN"/>
        </w:rPr>
      </w:pPr>
      <w:r>
        <w:rPr>
          <w:noProof w:val="0"/>
          <w:color w:val="000000"/>
          <w:cs/>
          <w:lang w:bidi="sa-IN"/>
        </w:rPr>
        <w:t xml:space="preserve">atha </w:t>
      </w:r>
      <w:r>
        <w:rPr>
          <w:b/>
          <w:bCs/>
          <w:noProof w:val="0"/>
          <w:color w:val="000000"/>
          <w:cs/>
          <w:lang w:bidi="sa-IN"/>
        </w:rPr>
        <w:t>ayauthikyaḥ—</w:t>
      </w:r>
    </w:p>
    <w:p w:rsidR="004D1C16" w:rsidRDefault="004D1C16">
      <w:pPr>
        <w:rPr>
          <w:b/>
          <w:bCs/>
          <w:noProof w:val="0"/>
          <w:color w:val="000000"/>
          <w:cs/>
          <w:lang w:bidi="sa-IN"/>
        </w:rPr>
      </w:pPr>
      <w:r>
        <w:rPr>
          <w:b/>
          <w:bCs/>
          <w:noProof w:val="0"/>
          <w:color w:val="000000"/>
          <w:cs/>
          <w:lang w:bidi="sa-IN"/>
        </w:rPr>
        <w:t>tad-bhāva-baddha-rāgā ye janās te sādhane ratāḥ |</w:t>
      </w:r>
    </w:p>
    <w:p w:rsidR="004D1C16" w:rsidRDefault="004D1C16">
      <w:pPr>
        <w:rPr>
          <w:b/>
          <w:bCs/>
          <w:noProof w:val="0"/>
          <w:color w:val="000000"/>
          <w:cs/>
          <w:lang w:bidi="sa-IN"/>
        </w:rPr>
      </w:pPr>
      <w:r>
        <w:rPr>
          <w:b/>
          <w:bCs/>
          <w:noProof w:val="0"/>
          <w:color w:val="000000"/>
          <w:cs/>
          <w:lang w:bidi="sa-IN"/>
        </w:rPr>
        <w:t>tad-yogyam anurāgaughaṁ prāpyotkaṇṭhānusārataḥ ||49||</w:t>
      </w:r>
    </w:p>
    <w:p w:rsidR="004D1C16" w:rsidRDefault="004D1C16">
      <w:pPr>
        <w:rPr>
          <w:b/>
          <w:bCs/>
          <w:noProof w:val="0"/>
          <w:color w:val="000000"/>
          <w:cs/>
          <w:lang w:bidi="sa-IN"/>
        </w:rPr>
      </w:pPr>
      <w:r>
        <w:rPr>
          <w:b/>
          <w:bCs/>
          <w:noProof w:val="0"/>
          <w:color w:val="000000"/>
          <w:cs/>
          <w:lang w:bidi="sa-IN"/>
        </w:rPr>
        <w:t>tā ekaśo'thavā dvi-trāḥ kāle kāle vraje'bhavan |</w:t>
      </w:r>
    </w:p>
    <w:p w:rsidR="004D1C16" w:rsidRDefault="004D1C16">
      <w:pPr>
        <w:rPr>
          <w:b/>
          <w:bCs/>
          <w:noProof w:val="0"/>
          <w:color w:val="000000"/>
          <w:cs/>
          <w:lang w:bidi="sa-IN"/>
        </w:rPr>
      </w:pPr>
      <w:r>
        <w:rPr>
          <w:b/>
          <w:bCs/>
          <w:noProof w:val="0"/>
          <w:color w:val="000000"/>
          <w:cs/>
          <w:lang w:bidi="sa-IN"/>
        </w:rPr>
        <w:t>prācīnāś ca navāś ca syur ayauthikyas tato dvidhā ||50||</w:t>
      </w:r>
    </w:p>
    <w:p w:rsidR="004D1C16" w:rsidRDefault="004D1C16">
      <w:pPr>
        <w:rPr>
          <w:b/>
          <w:bCs/>
          <w:noProof w:val="0"/>
          <w:color w:val="000000"/>
          <w:cs/>
          <w:lang w:bidi="sa-IN"/>
        </w:rPr>
      </w:pPr>
      <w:r>
        <w:rPr>
          <w:b/>
          <w:bCs/>
          <w:noProof w:val="0"/>
          <w:color w:val="000000"/>
          <w:cs/>
          <w:lang w:bidi="sa-IN"/>
        </w:rPr>
        <w:t>nitya-priyābhiḥ sālokyaṁ prācīnāś ciram āgatāḥ |</w:t>
      </w:r>
    </w:p>
    <w:p w:rsidR="004D1C16" w:rsidRDefault="004D1C16">
      <w:pPr>
        <w:rPr>
          <w:b/>
          <w:bCs/>
          <w:noProof w:val="0"/>
          <w:color w:val="000000"/>
          <w:cs/>
          <w:lang w:bidi="sa-IN"/>
        </w:rPr>
      </w:pPr>
      <w:r>
        <w:rPr>
          <w:b/>
          <w:bCs/>
          <w:noProof w:val="0"/>
          <w:color w:val="000000"/>
          <w:cs/>
          <w:lang w:bidi="sa-IN"/>
        </w:rPr>
        <w:t>vraje jātā navās tv etā martyāmartyādi-yonitaḥ ||51||</w:t>
      </w:r>
    </w:p>
    <w:p w:rsidR="004D1C16" w:rsidRDefault="004D1C16">
      <w:pPr>
        <w:rPr>
          <w:noProof w:val="0"/>
          <w:color w:val="000000"/>
          <w:cs/>
          <w:lang w:bidi="sa-IN"/>
        </w:rPr>
      </w:pPr>
    </w:p>
    <w:p w:rsidR="004D1C16" w:rsidRDefault="004D1C16">
      <w:pPr>
        <w:rPr>
          <w:b/>
          <w:bCs/>
          <w:noProof w:val="0"/>
          <w:color w:val="000000"/>
          <w:cs/>
          <w:lang w:bidi="sa-IN"/>
        </w:rPr>
      </w:pPr>
      <w:r>
        <w:rPr>
          <w:noProof w:val="0"/>
          <w:color w:val="000000"/>
          <w:cs/>
          <w:lang w:bidi="sa-IN"/>
        </w:rPr>
        <w:t xml:space="preserve">atha </w:t>
      </w:r>
      <w:r>
        <w:rPr>
          <w:b/>
          <w:bCs/>
          <w:noProof w:val="0"/>
          <w:color w:val="000000"/>
          <w:cs/>
          <w:lang w:bidi="sa-IN"/>
        </w:rPr>
        <w:t>devyaḥ—</w:t>
      </w:r>
    </w:p>
    <w:p w:rsidR="004D1C16" w:rsidRDefault="004D1C16">
      <w:pPr>
        <w:rPr>
          <w:b/>
          <w:bCs/>
          <w:noProof w:val="0"/>
          <w:color w:val="000000"/>
          <w:cs/>
          <w:lang w:bidi="sa-IN"/>
        </w:rPr>
      </w:pPr>
      <w:r>
        <w:rPr>
          <w:b/>
          <w:bCs/>
          <w:noProof w:val="0"/>
          <w:color w:val="000000"/>
          <w:cs/>
          <w:lang w:bidi="sa-IN"/>
        </w:rPr>
        <w:t>deveṣv aṁśena jātasya kṛṣṇasya divi tuṣṭaye |</w:t>
      </w:r>
    </w:p>
    <w:p w:rsidR="004D1C16" w:rsidRDefault="004D1C16">
      <w:pPr>
        <w:rPr>
          <w:b/>
          <w:bCs/>
          <w:noProof w:val="0"/>
          <w:color w:val="000000"/>
          <w:cs/>
          <w:lang w:bidi="sa-IN"/>
        </w:rPr>
      </w:pPr>
      <w:r>
        <w:rPr>
          <w:b/>
          <w:bCs/>
          <w:noProof w:val="0"/>
          <w:color w:val="000000"/>
          <w:cs/>
          <w:lang w:bidi="sa-IN"/>
        </w:rPr>
        <w:t>nitya-priyāṇām aṁśās tu yā yātā deva-yonayaḥ ||52||</w:t>
      </w:r>
    </w:p>
    <w:p w:rsidR="004D1C16" w:rsidRDefault="004D1C16">
      <w:pPr>
        <w:rPr>
          <w:b/>
          <w:bCs/>
          <w:noProof w:val="0"/>
          <w:color w:val="000000"/>
          <w:cs/>
          <w:lang w:bidi="sa-IN"/>
        </w:rPr>
      </w:pPr>
      <w:r>
        <w:rPr>
          <w:b/>
          <w:bCs/>
          <w:noProof w:val="0"/>
          <w:color w:val="000000"/>
          <w:cs/>
          <w:lang w:bidi="sa-IN"/>
        </w:rPr>
        <w:t>atra devāvataraṇe janitvā gopa-kanyakāḥ |</w:t>
      </w:r>
    </w:p>
    <w:p w:rsidR="004D1C16" w:rsidRDefault="004D1C16">
      <w:pPr>
        <w:rPr>
          <w:b/>
          <w:bCs/>
          <w:noProof w:val="0"/>
          <w:color w:val="000000"/>
          <w:cs/>
          <w:lang w:bidi="sa-IN"/>
        </w:rPr>
      </w:pPr>
      <w:r>
        <w:rPr>
          <w:b/>
          <w:bCs/>
          <w:noProof w:val="0"/>
          <w:color w:val="000000"/>
          <w:cs/>
          <w:lang w:bidi="sa-IN"/>
        </w:rPr>
        <w:t>tā aṁśinīnām evāsāṁ priya-sakhyo'bhavan vraje ||53||</w:t>
      </w:r>
    </w:p>
    <w:p w:rsidR="004D1C16" w:rsidRDefault="004D1C16">
      <w:pPr>
        <w:rPr>
          <w:noProof w:val="0"/>
          <w:color w:val="000000"/>
          <w:cs/>
          <w:lang w:bidi="sa-IN"/>
        </w:rPr>
      </w:pPr>
    </w:p>
    <w:p w:rsidR="004D1C16" w:rsidRDefault="004D1C16">
      <w:pPr>
        <w:rPr>
          <w:b/>
          <w:bCs/>
          <w:color w:val="000000"/>
          <w:lang w:val="fr-CA"/>
        </w:rPr>
      </w:pPr>
      <w:r>
        <w:rPr>
          <w:rFonts w:cs="Nimbus Mono"/>
          <w:color w:val="000000"/>
          <w:lang w:val="fr-CA"/>
        </w:rPr>
        <w:t xml:space="preserve">atha </w:t>
      </w:r>
      <w:r>
        <w:rPr>
          <w:rFonts w:cs="Nimbus Mono"/>
          <w:b/>
          <w:bCs/>
          <w:color w:val="000000"/>
          <w:lang w:val="fr-CA"/>
        </w:rPr>
        <w:t>nitya-priyāḥ</w:t>
      </w:r>
      <w:r>
        <w:rPr>
          <w:b/>
          <w:bCs/>
          <w:noProof w:val="0"/>
          <w:color w:val="000000"/>
          <w:cs/>
          <w:lang w:bidi="sa-IN"/>
        </w:rPr>
        <w:t>—</w:t>
      </w:r>
    </w:p>
    <w:p w:rsidR="004D1C16" w:rsidRDefault="004D1C16">
      <w:pPr>
        <w:rPr>
          <w:b/>
          <w:bCs/>
          <w:color w:val="000000"/>
          <w:lang w:val="fr-CA"/>
        </w:rPr>
      </w:pPr>
      <w:r>
        <w:rPr>
          <w:rFonts w:cs="Nimbus Mono"/>
          <w:b/>
          <w:bCs/>
          <w:color w:val="000000"/>
          <w:lang w:val="fr-CA"/>
        </w:rPr>
        <w:t>rādhā-candrāvalī-mukhyāḥ proktāḥ nitya-priyā vraje |</w:t>
      </w:r>
    </w:p>
    <w:p w:rsidR="004D1C16" w:rsidRDefault="004D1C16">
      <w:pPr>
        <w:rPr>
          <w:b/>
          <w:bCs/>
          <w:color w:val="000000"/>
          <w:lang w:val="fr-CA"/>
        </w:rPr>
      </w:pPr>
      <w:r>
        <w:rPr>
          <w:rFonts w:cs="Nimbus Mono"/>
          <w:b/>
          <w:bCs/>
          <w:color w:val="000000"/>
          <w:lang w:val="fr-CA"/>
        </w:rPr>
        <w:t>kṛṣṇavan nitya-saundarya-vaidagdhyādi-guṇāśrayāḥ ||54||</w:t>
      </w:r>
    </w:p>
    <w:p w:rsidR="004D1C16" w:rsidRDefault="004D1C16">
      <w:pPr>
        <w:pStyle w:val="Quote"/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tathā ca </w:t>
      </w:r>
      <w:r>
        <w:rPr>
          <w:noProof w:val="0"/>
          <w:color w:val="FF0000"/>
          <w:cs/>
          <w:lang w:bidi="sa-IN"/>
        </w:rPr>
        <w:t xml:space="preserve">brahma-saṁhitāyāṁ </w:t>
      </w:r>
      <w:r>
        <w:rPr>
          <w:noProof w:val="0"/>
          <w:cs/>
          <w:lang w:bidi="sa-IN"/>
        </w:rPr>
        <w:t>(5.48)—</w:t>
      </w:r>
    </w:p>
    <w:p w:rsidR="004D1C16" w:rsidRDefault="004D1C16">
      <w:pPr>
        <w:pStyle w:val="Quote"/>
        <w:rPr>
          <w:noProof w:val="0"/>
          <w:cs/>
          <w:lang w:bidi="sa-IN"/>
        </w:rPr>
      </w:pP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ānanda</w:t>
      </w:r>
      <w:r>
        <w:rPr>
          <w:noProof w:val="0"/>
          <w:cs/>
          <w:lang w:bidi="sa-IN"/>
        </w:rPr>
        <w:noBreakHyphen/>
        <w:t>cinmaya</w:t>
      </w:r>
      <w:r>
        <w:rPr>
          <w:noProof w:val="0"/>
          <w:cs/>
          <w:lang w:bidi="sa-IN"/>
        </w:rPr>
        <w:noBreakHyphen/>
        <w:t>rasa</w:t>
      </w:r>
      <w:r>
        <w:rPr>
          <w:noProof w:val="0"/>
          <w:cs/>
          <w:lang w:bidi="sa-IN"/>
        </w:rPr>
        <w:noBreakHyphen/>
        <w:t>pratibhāvitābhis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tābhir ya eva nija</w:t>
      </w:r>
      <w:r>
        <w:rPr>
          <w:noProof w:val="0"/>
          <w:cs/>
          <w:lang w:bidi="sa-IN"/>
        </w:rPr>
        <w:noBreakHyphen/>
        <w:t>rūpatayā kalābhiḥ |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goloka eva nivasaty akhilātma</w:t>
      </w:r>
      <w:r>
        <w:rPr>
          <w:noProof w:val="0"/>
          <w:cs/>
          <w:lang w:bidi="sa-IN"/>
        </w:rPr>
        <w:noBreakHyphen/>
        <w:t>bhūto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govindam ādi</w:t>
      </w:r>
      <w:r>
        <w:rPr>
          <w:noProof w:val="0"/>
          <w:cs/>
          <w:lang w:bidi="sa-IN"/>
        </w:rPr>
        <w:noBreakHyphen/>
        <w:t>puruṣaṁ tam ahaṁ bhajāmi ||55||</w:t>
      </w:r>
    </w:p>
    <w:p w:rsidR="004D1C16" w:rsidRDefault="004D1C16">
      <w:pPr>
        <w:pStyle w:val="Quote"/>
        <w:rPr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olor w:val="000000"/>
          <w:cs/>
          <w:lang w:bidi="sa-IN"/>
        </w:rPr>
      </w:pPr>
      <w:r>
        <w:rPr>
          <w:b/>
          <w:bCs/>
          <w:noProof w:val="0"/>
          <w:color w:val="000000"/>
          <w:cs/>
          <w:lang w:bidi="sa-IN"/>
        </w:rPr>
        <w:t>tatra śāstra-siddhās tu rādhā candrāvalī tathā |</w:t>
      </w:r>
    </w:p>
    <w:p w:rsidR="004D1C16" w:rsidRDefault="004D1C16">
      <w:pPr>
        <w:rPr>
          <w:b/>
          <w:bCs/>
          <w:noProof w:val="0"/>
          <w:color w:val="000000"/>
          <w:cs/>
          <w:lang w:bidi="sa-IN"/>
        </w:rPr>
      </w:pPr>
      <w:r>
        <w:rPr>
          <w:b/>
          <w:bCs/>
          <w:noProof w:val="0"/>
          <w:color w:val="000000"/>
          <w:cs/>
          <w:lang w:bidi="sa-IN"/>
        </w:rPr>
        <w:t>viśākhā lalitā śyāmā padmā śaibyā ca bhadrikā |</w:t>
      </w:r>
    </w:p>
    <w:p w:rsidR="004D1C16" w:rsidRDefault="004D1C16">
      <w:pPr>
        <w:rPr>
          <w:b/>
          <w:bCs/>
          <w:noProof w:val="0"/>
          <w:color w:val="000000"/>
          <w:cs/>
          <w:lang w:bidi="sa-IN"/>
        </w:rPr>
      </w:pPr>
      <w:r>
        <w:rPr>
          <w:b/>
          <w:bCs/>
          <w:noProof w:val="0"/>
          <w:color w:val="000000"/>
          <w:cs/>
          <w:lang w:bidi="sa-IN"/>
        </w:rPr>
        <w:t>tārā vicitrā gopālī dhaniṣṭhā pālikādayaḥ ||56||</w:t>
      </w:r>
    </w:p>
    <w:p w:rsidR="004D1C16" w:rsidRDefault="004D1C16">
      <w:pPr>
        <w:rPr>
          <w:b/>
          <w:bCs/>
          <w:noProof w:val="0"/>
          <w:color w:val="000000"/>
          <w:cs/>
          <w:lang w:bidi="sa-IN"/>
        </w:rPr>
      </w:pPr>
      <w:r>
        <w:rPr>
          <w:b/>
          <w:bCs/>
          <w:noProof w:val="0"/>
          <w:color w:val="000000"/>
          <w:cs/>
          <w:lang w:bidi="sa-IN"/>
        </w:rPr>
        <w:t>candrāvaly eva somābhā gāndharvā rādhikaiva sā |</w:t>
      </w:r>
    </w:p>
    <w:p w:rsidR="004D1C16" w:rsidRDefault="004D1C16">
      <w:pPr>
        <w:rPr>
          <w:b/>
          <w:bCs/>
          <w:noProof w:val="0"/>
          <w:color w:val="000000"/>
          <w:cs/>
          <w:lang w:bidi="sa-IN"/>
        </w:rPr>
      </w:pPr>
      <w:r>
        <w:rPr>
          <w:b/>
          <w:bCs/>
          <w:noProof w:val="0"/>
          <w:color w:val="000000"/>
          <w:cs/>
          <w:lang w:bidi="sa-IN"/>
        </w:rPr>
        <w:t>anurādhā tu lalitā naitās tenoditāḥ pṛthak ||57||</w:t>
      </w:r>
    </w:p>
    <w:p w:rsidR="004D1C16" w:rsidRDefault="004D1C16">
      <w:pPr>
        <w:rPr>
          <w:b/>
          <w:bCs/>
          <w:noProof w:val="0"/>
          <w:color w:val="000000"/>
          <w:cs/>
          <w:lang w:bidi="sa-IN"/>
        </w:rPr>
      </w:pPr>
      <w:r>
        <w:rPr>
          <w:b/>
          <w:bCs/>
          <w:noProof w:val="0"/>
          <w:color w:val="000000"/>
          <w:cs/>
          <w:lang w:bidi="sa-IN"/>
        </w:rPr>
        <w:t>loka-prasiddha-nāmnyas tu khañjanākṣī manoramā |</w:t>
      </w:r>
    </w:p>
    <w:p w:rsidR="004D1C16" w:rsidRDefault="004D1C16">
      <w:pPr>
        <w:rPr>
          <w:b/>
          <w:bCs/>
          <w:color w:val="000000"/>
          <w:lang w:val="fr-CA"/>
        </w:rPr>
      </w:pPr>
      <w:r>
        <w:rPr>
          <w:rFonts w:cs="Nimbus Mono"/>
          <w:b/>
          <w:bCs/>
          <w:color w:val="000000"/>
          <w:lang w:val="fr-CA"/>
        </w:rPr>
        <w:t>maṅgalā vimalā līlā kṛṣṇā śārī viśāradā |</w:t>
      </w:r>
    </w:p>
    <w:p w:rsidR="004D1C16" w:rsidRDefault="004D1C16">
      <w:pPr>
        <w:rPr>
          <w:b/>
          <w:bCs/>
          <w:color w:val="000000"/>
          <w:lang w:val="fr-CA"/>
        </w:rPr>
      </w:pPr>
      <w:r>
        <w:rPr>
          <w:rFonts w:cs="Nimbus Mono"/>
          <w:b/>
          <w:bCs/>
          <w:color w:val="000000"/>
          <w:lang w:val="fr-CA"/>
        </w:rPr>
        <w:t>tārāvalī cakorākṣī śaṅkarī kuṅkumādayaḥ ||58||</w:t>
      </w:r>
    </w:p>
    <w:p w:rsidR="004D1C16" w:rsidRDefault="004D1C16">
      <w:pPr>
        <w:rPr>
          <w:b/>
          <w:bCs/>
          <w:color w:val="000000"/>
          <w:lang w:val="fr-CA"/>
        </w:rPr>
      </w:pPr>
      <w:r>
        <w:rPr>
          <w:rFonts w:cs="Nimbus Mono"/>
          <w:b/>
          <w:bCs/>
          <w:color w:val="000000"/>
          <w:lang w:val="fr-CA"/>
        </w:rPr>
        <w:t>ity ādīnāṁ tu śataśo yūthāni vraja-subhruvām |</w:t>
      </w:r>
    </w:p>
    <w:p w:rsidR="004D1C16" w:rsidRDefault="004D1C16">
      <w:pPr>
        <w:rPr>
          <w:b/>
          <w:bCs/>
          <w:color w:val="000000"/>
          <w:lang w:val="fr-CA"/>
        </w:rPr>
      </w:pPr>
      <w:r>
        <w:rPr>
          <w:rFonts w:cs="Nimbus Mono"/>
          <w:b/>
          <w:bCs/>
          <w:color w:val="000000"/>
          <w:lang w:val="fr-CA"/>
        </w:rPr>
        <w:t>lakṣa-saṅkhyās tu kathitā yūthe yūthe varāṅganāḥ ||59||</w:t>
      </w:r>
    </w:p>
    <w:p w:rsidR="004D1C16" w:rsidRDefault="004D1C16">
      <w:pPr>
        <w:rPr>
          <w:b/>
          <w:bCs/>
          <w:color w:val="000000"/>
          <w:lang w:val="fr-CA"/>
        </w:rPr>
      </w:pPr>
      <w:r>
        <w:rPr>
          <w:rFonts w:cs="Nimbus Mono"/>
          <w:b/>
          <w:bCs/>
          <w:color w:val="000000"/>
          <w:lang w:val="fr-CA"/>
        </w:rPr>
        <w:t>sarvā yūthādhipā etā rādhādyāḥ kuṅkumāntimāḥ |</w:t>
      </w:r>
    </w:p>
    <w:p w:rsidR="004D1C16" w:rsidRDefault="004D1C16">
      <w:pPr>
        <w:rPr>
          <w:b/>
          <w:bCs/>
          <w:color w:val="000000"/>
          <w:lang w:val="fr-CA"/>
        </w:rPr>
      </w:pPr>
      <w:r>
        <w:rPr>
          <w:rFonts w:cs="Nimbus Mono"/>
          <w:b/>
          <w:bCs/>
          <w:color w:val="000000"/>
          <w:lang w:val="fr-CA"/>
        </w:rPr>
        <w:t>viśākhāṁ lalitāṁ padmāṁ śaibyāṁ ca prohya kīrtitāḥ|| 60||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kintu saubhāgya-dhaureyā aṣṭau rādhādayo matāḥ |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yūthādhipātve’py aucityaṁ dadhānā lalitādayaḥ |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sveṣṭa-rādhādi-bhāvasya lobhāt sakhya-ruciṁ dadhuḥ ||61||</w:t>
      </w:r>
    </w:p>
    <w:p w:rsidR="004D1C16" w:rsidRDefault="004D1C16">
      <w:pPr>
        <w:rPr>
          <w:lang w:val="fr-CA"/>
        </w:rPr>
      </w:pPr>
    </w:p>
    <w:p w:rsidR="004D1C16" w:rsidRDefault="004D1C16">
      <w:pPr>
        <w:jc w:val="center"/>
        <w:rPr>
          <w:lang w:val="fr-CA"/>
        </w:rPr>
      </w:pPr>
      <w:r>
        <w:rPr>
          <w:lang w:val="fr-CA"/>
        </w:rPr>
        <w:t>iti śrī-śrī-ujjvala-nīlamaṇau śrī-hari-priyā-prakaraṇam ||3||</w:t>
      </w:r>
    </w:p>
    <w:p w:rsidR="004D1C16" w:rsidRDefault="004D1C16">
      <w:pPr>
        <w:rPr>
          <w:lang w:val="fr-CA"/>
        </w:rPr>
      </w:pPr>
    </w:p>
    <w:p w:rsidR="004D1C16" w:rsidRPr="005A75DB" w:rsidRDefault="004D1C16">
      <w:pPr>
        <w:jc w:val="center"/>
        <w:rPr>
          <w:lang w:val="pl-PL"/>
        </w:rPr>
      </w:pPr>
      <w:r>
        <w:rPr>
          <w:lang w:val="fr-CA"/>
        </w:rPr>
        <w:t xml:space="preserve"> </w:t>
      </w:r>
      <w:r w:rsidRPr="005A75DB">
        <w:rPr>
          <w:lang w:val="pl-PL"/>
        </w:rPr>
        <w:t>—o)0(o—</w:t>
      </w:r>
    </w:p>
    <w:p w:rsidR="004D1C16" w:rsidRPr="005A75DB" w:rsidRDefault="004D1C16">
      <w:pPr>
        <w:rPr>
          <w:lang w:val="pl-PL"/>
        </w:rPr>
      </w:pPr>
    </w:p>
    <w:p w:rsidR="004D1C16" w:rsidRPr="005A75DB" w:rsidRDefault="004D1C16">
      <w:pPr>
        <w:jc w:val="center"/>
        <w:rPr>
          <w:b/>
          <w:lang w:val="pl-PL"/>
        </w:rPr>
      </w:pPr>
      <w:r w:rsidRPr="005A75DB">
        <w:rPr>
          <w:lang w:val="pl-PL"/>
        </w:rPr>
        <w:t>(4)</w:t>
      </w:r>
    </w:p>
    <w:p w:rsidR="004D1C16" w:rsidRDefault="004D1C16">
      <w:pPr>
        <w:pStyle w:val="Heading1"/>
        <w:rPr>
          <w:rFonts w:cs="Balaram"/>
          <w:noProof w:val="0"/>
          <w:szCs w:val="36"/>
          <w:cs/>
          <w:lang w:bidi="sa-IN"/>
        </w:rPr>
      </w:pPr>
      <w:r>
        <w:rPr>
          <w:rFonts w:cs="Balaram"/>
          <w:noProof w:val="0"/>
          <w:szCs w:val="36"/>
          <w:cs/>
          <w:lang w:bidi="sa-IN"/>
        </w:rPr>
        <w:t>atha śrī-rādhā-prakaraṇam</w:t>
      </w:r>
    </w:p>
    <w:p w:rsidR="004D1C16" w:rsidRDefault="004D1C16">
      <w:pPr>
        <w:rPr>
          <w:noProof w:val="0"/>
          <w:color w:val="0000FF"/>
          <w:cs/>
          <w:lang w:bidi="sa-IN"/>
        </w:rPr>
      </w:pP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tatrāpi sarvathā śreṣṭhe rādhā-candrāvalīty ubhe |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yūthayos tu yayoḥ santi koṭi-saṅkhyā mṛgīdṛśaḥ ||1||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abhūd ākulito rāsaḥ pramadā-śata-koṭibhiḥ |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puline yāmune tasminn ity eṣāgamikī prathā ||2||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tayor apy ubhayor madhye rādhikā sarvathādhikā |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mahā-bhāva-svarūpeyaṁ guṇair ativarīyasī ||3||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color w:val="FF0000"/>
          <w:lang w:val="fr-CA"/>
        </w:rPr>
        <w:t>gopālottara-tāpanyāṁ</w:t>
      </w:r>
      <w:r>
        <w:rPr>
          <w:b/>
          <w:bCs/>
          <w:lang w:val="fr-CA"/>
        </w:rPr>
        <w:t xml:space="preserve"> yad gāndharveti viśrutā |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 xml:space="preserve">rādhety </w:t>
      </w:r>
      <w:r>
        <w:rPr>
          <w:b/>
          <w:bCs/>
          <w:color w:val="FF0000"/>
          <w:lang w:val="fr-CA"/>
        </w:rPr>
        <w:t xml:space="preserve">ṛk-pariśiṣṭe </w:t>
      </w:r>
      <w:r>
        <w:rPr>
          <w:b/>
          <w:bCs/>
          <w:lang w:val="fr-CA"/>
        </w:rPr>
        <w:t>ca mādhavena sahoditā |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 xml:space="preserve">atas tadīya-māhātmyaṁ </w:t>
      </w:r>
      <w:r>
        <w:rPr>
          <w:b/>
          <w:bCs/>
          <w:color w:val="FF0000"/>
          <w:lang w:val="fr-CA"/>
        </w:rPr>
        <w:t xml:space="preserve">pādme </w:t>
      </w:r>
      <w:r>
        <w:rPr>
          <w:b/>
          <w:bCs/>
          <w:lang w:val="fr-CA"/>
        </w:rPr>
        <w:t>devarṣiṇoditam ||4||</w:t>
      </w:r>
    </w:p>
    <w:p w:rsidR="004D1C16" w:rsidRDefault="004D1C16">
      <w:pPr>
        <w:rPr>
          <w:lang w:val="fr-CA"/>
        </w:rPr>
      </w:pPr>
    </w:p>
    <w:p w:rsidR="004D1C16" w:rsidRDefault="004D1C16">
      <w:pPr>
        <w:rPr>
          <w:lang w:val="fr-CA"/>
        </w:rPr>
      </w:pPr>
      <w:r>
        <w:rPr>
          <w:lang w:val="fr-CA"/>
        </w:rPr>
        <w:t>tathā hi—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yathā rādhā priyā viṣṇos tasyāḥ kuṇḍaṁ priyaṁ tathā |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sarva-gopīṣu saivaikā viṣṇor atyanta-vallabhā ||5||</w:t>
      </w:r>
    </w:p>
    <w:p w:rsidR="004D1C16" w:rsidRDefault="004D1C16">
      <w:pPr>
        <w:rPr>
          <w:lang w:val="fr-CA"/>
        </w:rPr>
      </w:pP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hlādinī yā mahā-śaktiḥ sarva-śakti-varīyasī |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tat-sāra-bhāva-rūpeyam iti tantre pratiṣṭhitā ||6||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suṣṭhu-kānta-svarūpeyaṁ sarvadā vārṣabhānavī |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dhṛta-ṣoḍaśa-śṛṅgārā dvādaśābharaṇānvitā ||7||</w:t>
      </w:r>
    </w:p>
    <w:p w:rsidR="004D1C16" w:rsidRDefault="004D1C16">
      <w:pPr>
        <w:rPr>
          <w:lang w:val="fr-CA"/>
        </w:rPr>
      </w:pPr>
    </w:p>
    <w:p w:rsidR="004D1C16" w:rsidRDefault="004D1C16">
      <w:pPr>
        <w:rPr>
          <w:lang w:val="fr-CA"/>
        </w:rPr>
      </w:pPr>
      <w:r>
        <w:rPr>
          <w:lang w:val="fr-CA"/>
        </w:rPr>
        <w:t xml:space="preserve">tatra </w:t>
      </w:r>
      <w:r>
        <w:rPr>
          <w:b/>
          <w:bCs/>
          <w:lang w:val="fr-CA"/>
        </w:rPr>
        <w:t>suṣṭhu-kānta-svarūpā</w:t>
      </w:r>
      <w:r>
        <w:rPr>
          <w:lang w:val="fr-CA"/>
        </w:rPr>
        <w:t>, yathā śrī-kṛṣṇa-vākyam——</w:t>
      </w:r>
    </w:p>
    <w:p w:rsidR="004D1C16" w:rsidRDefault="004D1C16">
      <w:pPr>
        <w:rPr>
          <w:color w:val="0000FF"/>
          <w:lang w:val="fr-CA"/>
        </w:rPr>
      </w:pP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>kacās tava sukuñcitā mukham adhīra-dīrghekṣaṇaṁ</w:t>
      </w: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>kaṭhora-kuca-bhāg-uraḥ kraśima-śāli madhya-sthalam |</w:t>
      </w:r>
    </w:p>
    <w:p w:rsidR="004D1C16" w:rsidRDefault="004D1C16">
      <w:pPr>
        <w:ind w:left="720"/>
        <w:rPr>
          <w:lang w:val="pl-PL"/>
        </w:rPr>
      </w:pPr>
      <w:r>
        <w:rPr>
          <w:lang w:val="pl-PL"/>
        </w:rPr>
        <w:t>nate śirasi dorlate karaja-ratna-ramyau karau</w:t>
      </w:r>
    </w:p>
    <w:p w:rsidR="004D1C16" w:rsidRDefault="004D1C16">
      <w:pPr>
        <w:ind w:left="720"/>
        <w:rPr>
          <w:lang w:val="pl-PL"/>
        </w:rPr>
      </w:pPr>
      <w:r>
        <w:rPr>
          <w:lang w:val="pl-PL"/>
        </w:rPr>
        <w:t>vidhūnayati rādhike tri-jagad eṣa rupotsavaḥ ||8||</w:t>
      </w:r>
    </w:p>
    <w:p w:rsidR="004D1C16" w:rsidRDefault="004D1C16">
      <w:pPr>
        <w:rPr>
          <w:color w:val="0000FF"/>
          <w:lang w:val="pl-PL"/>
        </w:rPr>
      </w:pPr>
    </w:p>
    <w:p w:rsidR="004D1C16" w:rsidRDefault="004D1C16">
      <w:pPr>
        <w:rPr>
          <w:lang w:val="pl-PL"/>
        </w:rPr>
      </w:pPr>
      <w:r>
        <w:rPr>
          <w:lang w:val="pl-PL"/>
        </w:rPr>
        <w:t xml:space="preserve">atha </w:t>
      </w:r>
      <w:r>
        <w:rPr>
          <w:b/>
          <w:bCs/>
          <w:lang w:val="pl-PL"/>
        </w:rPr>
        <w:t>dhṛta-ṣoḍaśa-śṛṅgārā—</w:t>
      </w:r>
    </w:p>
    <w:p w:rsidR="004D1C16" w:rsidRDefault="004D1C16">
      <w:pPr>
        <w:rPr>
          <w:color w:val="0000FF"/>
          <w:lang w:val="pl-PL"/>
        </w:rPr>
      </w:pPr>
    </w:p>
    <w:p w:rsidR="004D1C16" w:rsidRDefault="004D1C16">
      <w:pPr>
        <w:ind w:left="720"/>
        <w:rPr>
          <w:lang w:val="pl-PL"/>
        </w:rPr>
      </w:pPr>
      <w:r>
        <w:rPr>
          <w:lang w:val="pl-PL"/>
        </w:rPr>
        <w:t>snātā nāsāgra-jāgran-maṇir asita-paṭā sūtriṇī baddha-veṇī</w:t>
      </w:r>
    </w:p>
    <w:p w:rsidR="004D1C16" w:rsidRDefault="004D1C16">
      <w:pPr>
        <w:ind w:left="720"/>
        <w:rPr>
          <w:lang w:val="pl-PL"/>
        </w:rPr>
      </w:pPr>
      <w:r>
        <w:rPr>
          <w:lang w:val="pl-PL"/>
        </w:rPr>
        <w:t>sottaṁsā carcitāṅgī kusumita-cikurā sragviṇī padma-hastā |</w:t>
      </w:r>
    </w:p>
    <w:p w:rsidR="004D1C16" w:rsidRDefault="004D1C16">
      <w:pPr>
        <w:ind w:left="720"/>
        <w:rPr>
          <w:lang w:val="pl-PL"/>
        </w:rPr>
      </w:pPr>
      <w:r>
        <w:rPr>
          <w:lang w:val="pl-PL"/>
        </w:rPr>
        <w:t>tāmbūlāsyoru-bindu-stavakita-cibukā kajjalākṣī sucitrā</w:t>
      </w:r>
    </w:p>
    <w:p w:rsidR="004D1C16" w:rsidRDefault="004D1C16">
      <w:pPr>
        <w:ind w:left="720"/>
        <w:rPr>
          <w:lang w:val="pl-PL"/>
        </w:rPr>
      </w:pPr>
      <w:r>
        <w:rPr>
          <w:lang w:val="pl-PL"/>
        </w:rPr>
        <w:t>rādhālaktojjvalāṅghriḥ sphurati tilakinī ṣoḍaśa-kalpinīyam ||9||</w:t>
      </w:r>
    </w:p>
    <w:p w:rsidR="004D1C16" w:rsidRDefault="004D1C16">
      <w:pPr>
        <w:rPr>
          <w:color w:val="0000FF"/>
          <w:lang w:val="pl-PL"/>
        </w:rPr>
      </w:pPr>
    </w:p>
    <w:p w:rsidR="004D1C16" w:rsidRDefault="004D1C16">
      <w:pPr>
        <w:rPr>
          <w:lang w:val="pl-PL"/>
        </w:rPr>
      </w:pPr>
      <w:r>
        <w:rPr>
          <w:lang w:val="pl-PL"/>
        </w:rPr>
        <w:t xml:space="preserve">atha </w:t>
      </w:r>
      <w:r>
        <w:rPr>
          <w:b/>
          <w:bCs/>
          <w:lang w:val="pl-PL"/>
        </w:rPr>
        <w:t>dvādaśābharaṇāśritā—</w:t>
      </w:r>
    </w:p>
    <w:p w:rsidR="004D1C16" w:rsidRDefault="004D1C16">
      <w:pPr>
        <w:rPr>
          <w:color w:val="0000FF"/>
          <w:lang w:val="pl-PL"/>
        </w:rPr>
      </w:pPr>
    </w:p>
    <w:p w:rsidR="004D1C16" w:rsidRDefault="004D1C16">
      <w:pPr>
        <w:ind w:left="720"/>
        <w:rPr>
          <w:lang w:val="pl-PL"/>
        </w:rPr>
      </w:pPr>
      <w:r>
        <w:rPr>
          <w:lang w:val="pl-PL"/>
        </w:rPr>
        <w:t>divyaś cūḍā-maṇīndraḥ puraṭa-viracitāḥ kuṇḍala-dvandva-kāñci-</w:t>
      </w:r>
    </w:p>
    <w:p w:rsidR="004D1C16" w:rsidRDefault="004D1C16">
      <w:pPr>
        <w:ind w:left="720"/>
        <w:rPr>
          <w:lang w:val="pl-PL"/>
        </w:rPr>
      </w:pPr>
      <w:r>
        <w:rPr>
          <w:lang w:val="pl-PL"/>
        </w:rPr>
        <w:t>niṣkāś cakrī-śalākā-yuga-valaya-ghaṭāḥ kaṇṭha-bhūṣormikāś ca |</w:t>
      </w:r>
    </w:p>
    <w:p w:rsidR="004D1C16" w:rsidRDefault="004D1C16">
      <w:pPr>
        <w:ind w:left="720"/>
        <w:rPr>
          <w:lang w:val="pl-PL"/>
        </w:rPr>
      </w:pPr>
      <w:r>
        <w:rPr>
          <w:lang w:val="pl-PL"/>
        </w:rPr>
        <w:t>hārās tārānukāra bhuja-kaṭaka-tulākoṭayo ratna-kḷptās</w:t>
      </w:r>
    </w:p>
    <w:p w:rsidR="004D1C16" w:rsidRDefault="004D1C16">
      <w:pPr>
        <w:ind w:left="720"/>
        <w:rPr>
          <w:lang w:val="pl-PL"/>
        </w:rPr>
      </w:pPr>
      <w:r>
        <w:rPr>
          <w:lang w:val="pl-PL"/>
        </w:rPr>
        <w:t>tuṅgā pādāṅgurīya-cchavir iti ravibhir bhūṣaṇair bhāti rādhā ||10|||</w:t>
      </w:r>
    </w:p>
    <w:p w:rsidR="004D1C16" w:rsidRDefault="004D1C16">
      <w:pPr>
        <w:rPr>
          <w:lang w:val="pl-PL"/>
        </w:rPr>
      </w:pP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atha vṛndāvaneśvaryāḥ kīrtyante pravarā guṇāḥ |</w:t>
      </w: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madhureyaṁ nava-vayāś calāpāṅgojjvala-smitā ||11||</w:t>
      </w: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cāru-saubhāgya-rekhāḍhyā gandhonmādita-mādhavā |</w:t>
      </w: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saṅgīta-prasarābhijñā ramya-vāṅ narma-paṇḍitā ||12||</w:t>
      </w: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vinītā karuṇā-pūrṇā vidagdhā pāṭavānvitā |</w:t>
      </w: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lajjā-śīlā sumaryādā dhairya-gāmbhīrya-śālinī ||13||</w:t>
      </w: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suvilāsā mahābhāva-paramotkarṣa-tarṣiṇī |</w:t>
      </w: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gokula-prema-vasatir jagac-chreṇī-lasad-yaśāḥ ||14||</w:t>
      </w: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gurv-arpita-guru-snehā sakhī-praṇayitā-vaśā |</w:t>
      </w: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kṛṣṇa-priyāvalī-mukhyā santatāśrava-keśavā |</w:t>
      </w: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bahunā kiṁ guṇās tasyāḥ saṅkhyātītā harer iva ||15||</w:t>
      </w: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ity aṅgokti-manaḥ-sthās te para-sambandha-gās tathā |</w:t>
      </w: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guṇā vṛndāvaneśvaryā iha proktāś caturvidhāḥ ||16||</w:t>
      </w: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mādhuryaṁ cārutā navyaṁ vayaḥ kaiśora-madhyamam |</w:t>
      </w: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saubhāgya-rekhā pādādi-sthitāś candra-kalādayaḥ ||17||</w:t>
      </w: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sādhumārgād acalanaṁ maryādety uditaṁ budhaiḥ |</w:t>
      </w: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lajjābhijātya-śīlādyair dhairyaṁ duḥkha-sahiṣṇutā ||18||</w:t>
      </w: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vyaktatvāl lakṣitatvāc ca nānyeṣāṁ lakṣaṇaṁ kṛtam ||19||</w:t>
      </w:r>
    </w:p>
    <w:p w:rsidR="004D1C16" w:rsidRDefault="004D1C16">
      <w:pPr>
        <w:rPr>
          <w:color w:val="0000FF"/>
          <w:lang w:val="pl-PL"/>
        </w:rPr>
      </w:pPr>
    </w:p>
    <w:p w:rsidR="004D1C16" w:rsidRDefault="004D1C16">
      <w:pPr>
        <w:rPr>
          <w:lang w:val="pl-PL"/>
        </w:rPr>
      </w:pPr>
      <w:r>
        <w:rPr>
          <w:lang w:val="pl-PL"/>
        </w:rPr>
        <w:t xml:space="preserve">tatra </w:t>
      </w:r>
      <w:r>
        <w:rPr>
          <w:b/>
          <w:bCs/>
          <w:lang w:val="pl-PL"/>
        </w:rPr>
        <w:t>madhurā</w:t>
      </w:r>
      <w:r>
        <w:rPr>
          <w:lang w:val="pl-PL"/>
        </w:rPr>
        <w:t xml:space="preserve">, yathā </w:t>
      </w:r>
      <w:r>
        <w:rPr>
          <w:color w:val="FF0000"/>
          <w:lang w:val="pl-PL"/>
        </w:rPr>
        <w:t xml:space="preserve">vidagdha-mādhave </w:t>
      </w:r>
      <w:r>
        <w:rPr>
          <w:lang w:val="pl-PL"/>
        </w:rPr>
        <w:t>(1.32)—</w:t>
      </w:r>
    </w:p>
    <w:p w:rsidR="004D1C16" w:rsidRDefault="004D1C16">
      <w:pPr>
        <w:rPr>
          <w:lang w:val="pl-PL"/>
        </w:rPr>
      </w:pP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balād akṣṇor lakṣmīḥ kavalayati navyaṁ kuvalayaṁ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mukhollāsaḥ phullaṁ kamala-vanam ullaṅghayati ca |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daśāṁ kaṣṭām aṣṭā-padam api nayaty āṅgika-rucir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vicitraṁ rādhāyāḥ kim api kila rūpaṁ vilasati ||20||</w:t>
      </w:r>
    </w:p>
    <w:p w:rsidR="004D1C16" w:rsidRDefault="004D1C16">
      <w:pPr>
        <w:rPr>
          <w:color w:val="0000FF"/>
          <w:lang w:val="pl-PL"/>
        </w:rPr>
      </w:pPr>
    </w:p>
    <w:p w:rsidR="004D1C16" w:rsidRPr="005A75DB" w:rsidRDefault="004D1C16">
      <w:pPr>
        <w:rPr>
          <w:rFonts w:eastAsia="MS Minchofalt"/>
          <w:b/>
          <w:bCs/>
          <w:lang w:val="pl-PL"/>
        </w:rPr>
      </w:pPr>
      <w:r w:rsidRPr="005A75DB">
        <w:rPr>
          <w:rFonts w:eastAsia="MS Minchofalt"/>
          <w:lang w:val="pl-PL"/>
        </w:rPr>
        <w:t xml:space="preserve">atha </w:t>
      </w:r>
      <w:r w:rsidRPr="005A75DB">
        <w:rPr>
          <w:rFonts w:eastAsia="MS Minchofalt"/>
          <w:b/>
          <w:bCs/>
          <w:lang w:val="pl-PL"/>
        </w:rPr>
        <w:t>nava-vayāḥ—</w:t>
      </w:r>
    </w:p>
    <w:p w:rsidR="004D1C16" w:rsidRPr="005A75DB" w:rsidRDefault="004D1C16">
      <w:pPr>
        <w:ind w:left="720"/>
        <w:rPr>
          <w:color w:val="000000"/>
          <w:lang w:val="pl-PL"/>
        </w:rPr>
      </w:pPr>
      <w:r w:rsidRPr="005A75DB">
        <w:rPr>
          <w:color w:val="000000"/>
          <w:lang w:val="pl-PL"/>
        </w:rPr>
        <w:t>śroṇiḥ syandanatāṁ kṛśodari kuca-dvandvaṁ kramāc cakratāṁ</w:t>
      </w:r>
    </w:p>
    <w:p w:rsidR="004D1C16" w:rsidRPr="005A75DB" w:rsidRDefault="004D1C16">
      <w:pPr>
        <w:ind w:left="720"/>
        <w:rPr>
          <w:color w:val="000000"/>
          <w:lang w:val="pl-PL"/>
        </w:rPr>
      </w:pPr>
      <w:r w:rsidRPr="005A75DB">
        <w:rPr>
          <w:color w:val="000000"/>
          <w:lang w:val="pl-PL"/>
        </w:rPr>
        <w:t>bhrūś cāpa-śriyam īkṣaṇa-dvayam idaṁ yāty āśugatvaṁ tava |</w:t>
      </w:r>
    </w:p>
    <w:p w:rsidR="004D1C16" w:rsidRPr="005A75DB" w:rsidRDefault="004D1C16">
      <w:pPr>
        <w:ind w:left="720"/>
        <w:rPr>
          <w:color w:val="000000"/>
          <w:lang w:val="pl-PL"/>
        </w:rPr>
      </w:pPr>
      <w:r w:rsidRPr="005A75DB">
        <w:rPr>
          <w:color w:val="000000"/>
          <w:lang w:val="pl-PL"/>
        </w:rPr>
        <w:t>saināpatyam ataḥ pradāya bhuvi te kāmaḥ paśūnāṁ patiṁ</w:t>
      </w:r>
    </w:p>
    <w:p w:rsidR="004D1C16" w:rsidRPr="005A75DB" w:rsidRDefault="004D1C16">
      <w:pPr>
        <w:ind w:left="720"/>
        <w:rPr>
          <w:color w:val="000000"/>
          <w:lang w:val="pl-PL"/>
        </w:rPr>
      </w:pPr>
      <w:r w:rsidRPr="005A75DB">
        <w:rPr>
          <w:color w:val="000000"/>
          <w:lang w:val="pl-PL"/>
        </w:rPr>
        <w:t>dhunvan jitvara-māninaṁ tvayi nijaṁ sāmrājya-bhāraṁ nyadhāt ||21||</w:t>
      </w:r>
    </w:p>
    <w:p w:rsidR="004D1C16" w:rsidRPr="005A75DB" w:rsidRDefault="004D1C16">
      <w:pPr>
        <w:rPr>
          <w:rFonts w:eastAsia="MS Minchofalt"/>
          <w:b/>
          <w:bCs/>
          <w:lang w:val="pl-PL"/>
        </w:rPr>
      </w:pPr>
    </w:p>
    <w:p w:rsidR="004D1C16" w:rsidRPr="005A75DB" w:rsidRDefault="004D1C16">
      <w:pPr>
        <w:rPr>
          <w:rFonts w:eastAsia="MS Minchofalt"/>
          <w:lang w:val="pl-PL"/>
        </w:rPr>
      </w:pPr>
      <w:r w:rsidRPr="005A75DB">
        <w:rPr>
          <w:rFonts w:eastAsia="MS Minchofalt"/>
          <w:lang w:val="pl-PL"/>
        </w:rPr>
        <w:t xml:space="preserve">atha </w:t>
      </w:r>
      <w:r w:rsidRPr="005A75DB">
        <w:rPr>
          <w:rFonts w:eastAsia="MS Minchofalt"/>
          <w:b/>
          <w:bCs/>
          <w:lang w:val="pl-PL"/>
        </w:rPr>
        <w:t>capalāpāṅgī</w:t>
      </w:r>
      <w:r w:rsidRPr="005A75DB">
        <w:rPr>
          <w:rFonts w:eastAsia="MS Minchofalt"/>
          <w:lang w:val="pl-PL"/>
        </w:rPr>
        <w:t>—</w:t>
      </w:r>
    </w:p>
    <w:p w:rsidR="004D1C16" w:rsidRPr="005A75DB" w:rsidRDefault="004D1C16">
      <w:pPr>
        <w:ind w:left="720"/>
        <w:rPr>
          <w:color w:val="000000"/>
          <w:lang w:val="pl-PL"/>
        </w:rPr>
      </w:pPr>
      <w:r w:rsidRPr="005A75DB">
        <w:rPr>
          <w:color w:val="000000"/>
          <w:lang w:val="pl-PL"/>
        </w:rPr>
        <w:t>taḍid-aticalatāṁ te kiṁ dṛgantād apāṭhīd</w:t>
      </w:r>
    </w:p>
    <w:p w:rsidR="004D1C16" w:rsidRPr="005A75DB" w:rsidRDefault="004D1C16">
      <w:pPr>
        <w:ind w:left="720"/>
        <w:rPr>
          <w:color w:val="000000"/>
          <w:lang w:val="pl-PL"/>
        </w:rPr>
      </w:pPr>
      <w:r w:rsidRPr="005A75DB">
        <w:rPr>
          <w:color w:val="000000"/>
          <w:lang w:val="pl-PL"/>
        </w:rPr>
        <w:t>vidhu-mukhi taḍito vā kiṁ tavāyaṁ dṛgantaḥ |</w:t>
      </w:r>
    </w:p>
    <w:p w:rsidR="004D1C16" w:rsidRPr="005A75DB" w:rsidRDefault="004D1C16">
      <w:pPr>
        <w:ind w:left="720"/>
        <w:rPr>
          <w:color w:val="000000"/>
          <w:lang w:val="pl-PL"/>
        </w:rPr>
      </w:pPr>
      <w:r w:rsidRPr="005A75DB">
        <w:rPr>
          <w:color w:val="000000"/>
          <w:lang w:val="pl-PL"/>
        </w:rPr>
        <w:t>dhruvam iha gurutābhūt tvad-dṛg-antasya rādhe</w:t>
      </w:r>
    </w:p>
    <w:p w:rsidR="004D1C16" w:rsidRPr="005A75DB" w:rsidRDefault="004D1C16">
      <w:pPr>
        <w:ind w:left="720"/>
        <w:rPr>
          <w:color w:val="000000"/>
          <w:lang w:val="pl-PL"/>
        </w:rPr>
      </w:pPr>
      <w:r w:rsidRPr="005A75DB">
        <w:rPr>
          <w:color w:val="000000"/>
          <w:lang w:val="pl-PL"/>
        </w:rPr>
        <w:t>varam atijavināṁ me yena jigye mano'pi ||22||</w:t>
      </w:r>
    </w:p>
    <w:p w:rsidR="004D1C16" w:rsidRPr="005A75DB" w:rsidRDefault="004D1C16">
      <w:pPr>
        <w:rPr>
          <w:rFonts w:eastAsia="MS Minchofalt"/>
          <w:lang w:val="pl-PL"/>
        </w:rPr>
      </w:pPr>
    </w:p>
    <w:p w:rsidR="004D1C16" w:rsidRPr="005A75DB" w:rsidRDefault="004D1C16">
      <w:pPr>
        <w:rPr>
          <w:rFonts w:eastAsia="MS Minchofalt"/>
          <w:b/>
          <w:bCs/>
          <w:lang w:val="pl-PL"/>
        </w:rPr>
      </w:pPr>
      <w:r w:rsidRPr="005A75DB">
        <w:rPr>
          <w:rFonts w:eastAsia="MS Minchofalt"/>
          <w:lang w:val="pl-PL"/>
        </w:rPr>
        <w:t xml:space="preserve">atha </w:t>
      </w:r>
      <w:r w:rsidRPr="005A75DB">
        <w:rPr>
          <w:rFonts w:eastAsia="MS Minchofalt"/>
          <w:b/>
          <w:bCs/>
          <w:lang w:val="pl-PL"/>
        </w:rPr>
        <w:t>ujjvala-smitā—</w:t>
      </w:r>
    </w:p>
    <w:p w:rsidR="004D1C16" w:rsidRPr="005A75DB" w:rsidRDefault="004D1C16">
      <w:pPr>
        <w:ind w:left="720"/>
        <w:rPr>
          <w:color w:val="000000"/>
          <w:lang w:val="pl-PL"/>
        </w:rPr>
      </w:pPr>
      <w:r w:rsidRPr="005A75DB">
        <w:rPr>
          <w:color w:val="000000"/>
          <w:lang w:val="pl-PL"/>
        </w:rPr>
        <w:t xml:space="preserve">tava vadana-vidhau vidhauta-madhyāṁ </w:t>
      </w:r>
    </w:p>
    <w:p w:rsidR="004D1C16" w:rsidRPr="005A75DB" w:rsidRDefault="004D1C16">
      <w:pPr>
        <w:ind w:left="720"/>
        <w:rPr>
          <w:color w:val="000000"/>
          <w:lang w:val="pl-PL"/>
        </w:rPr>
      </w:pPr>
      <w:r w:rsidRPr="005A75DB">
        <w:rPr>
          <w:color w:val="000000"/>
          <w:lang w:val="pl-PL"/>
        </w:rPr>
        <w:t>smita-sudhayādhara-lekhikām udīkṣya |</w:t>
      </w:r>
    </w:p>
    <w:p w:rsidR="004D1C16" w:rsidRPr="005A75DB" w:rsidRDefault="004D1C16">
      <w:pPr>
        <w:ind w:left="720"/>
        <w:rPr>
          <w:color w:val="000000"/>
          <w:lang w:val="pl-PL"/>
        </w:rPr>
      </w:pPr>
      <w:r w:rsidRPr="005A75DB">
        <w:rPr>
          <w:color w:val="000000"/>
          <w:lang w:val="pl-PL"/>
        </w:rPr>
        <w:t>sakhi laghur aghabhic-cakora-varyaḥ</w:t>
      </w:r>
    </w:p>
    <w:p w:rsidR="004D1C16" w:rsidRPr="005A75DB" w:rsidRDefault="004D1C16">
      <w:pPr>
        <w:ind w:left="720"/>
        <w:rPr>
          <w:color w:val="000000"/>
          <w:lang w:val="pl-PL"/>
        </w:rPr>
      </w:pPr>
      <w:r w:rsidRPr="005A75DB">
        <w:rPr>
          <w:color w:val="000000"/>
          <w:lang w:val="pl-PL"/>
        </w:rPr>
        <w:t>pramada-madoddhura-buddhir ujjihīte ||23||</w:t>
      </w:r>
    </w:p>
    <w:p w:rsidR="004D1C16" w:rsidRPr="005A75DB" w:rsidRDefault="004D1C16">
      <w:pPr>
        <w:rPr>
          <w:rFonts w:eastAsia="MS Minchofalt"/>
          <w:b/>
          <w:bCs/>
          <w:lang w:val="pl-PL"/>
        </w:rPr>
      </w:pPr>
    </w:p>
    <w:p w:rsidR="004D1C16" w:rsidRPr="005A75DB" w:rsidRDefault="004D1C16">
      <w:pPr>
        <w:rPr>
          <w:rFonts w:eastAsia="MS Minchofalt"/>
          <w:b/>
          <w:bCs/>
          <w:lang w:val="pl-PL"/>
        </w:rPr>
      </w:pPr>
      <w:r w:rsidRPr="005A75DB">
        <w:rPr>
          <w:rFonts w:eastAsia="MS Minchofalt"/>
          <w:lang w:val="pl-PL"/>
        </w:rPr>
        <w:t xml:space="preserve">atha </w:t>
      </w:r>
      <w:r w:rsidRPr="005A75DB">
        <w:rPr>
          <w:rFonts w:eastAsia="MS Minchofalt"/>
          <w:b/>
          <w:bCs/>
          <w:lang w:val="pl-PL"/>
        </w:rPr>
        <w:t>cāru-saubhāgya-rekhāḍhyā—</w:t>
      </w:r>
    </w:p>
    <w:p w:rsidR="004D1C16" w:rsidRPr="005A75DB" w:rsidRDefault="004D1C16">
      <w:pPr>
        <w:ind w:left="720"/>
        <w:rPr>
          <w:color w:val="000000"/>
          <w:lang w:val="pl-PL"/>
        </w:rPr>
      </w:pPr>
      <w:r w:rsidRPr="005A75DB">
        <w:rPr>
          <w:color w:val="000000"/>
          <w:lang w:val="pl-PL"/>
        </w:rPr>
        <w:t>aghahara bhaja tuṣṭiṁ paśya yaccandralekhā-</w:t>
      </w:r>
    </w:p>
    <w:p w:rsidR="004D1C16" w:rsidRPr="005A75DB" w:rsidRDefault="004D1C16">
      <w:pPr>
        <w:ind w:left="720"/>
        <w:rPr>
          <w:color w:val="000000"/>
          <w:lang w:val="pl-PL"/>
        </w:rPr>
      </w:pPr>
      <w:r w:rsidRPr="005A75DB">
        <w:rPr>
          <w:color w:val="000000"/>
          <w:lang w:val="pl-PL"/>
        </w:rPr>
        <w:t>valayakusumavallīkuṇḍalākārabhāgbhiḥ |</w:t>
      </w:r>
    </w:p>
    <w:p w:rsidR="004D1C16" w:rsidRPr="005A75DB" w:rsidRDefault="004D1C16">
      <w:pPr>
        <w:ind w:left="720"/>
        <w:rPr>
          <w:color w:val="000000"/>
          <w:lang w:val="pl-PL"/>
        </w:rPr>
      </w:pPr>
      <w:r w:rsidRPr="005A75DB">
        <w:rPr>
          <w:color w:val="000000"/>
          <w:lang w:val="pl-PL"/>
        </w:rPr>
        <w:t>abhidadhati nilīnāmatra saubhāgyarekhā-</w:t>
      </w:r>
    </w:p>
    <w:p w:rsidR="004D1C16" w:rsidRPr="005A75DB" w:rsidRDefault="004D1C16">
      <w:pPr>
        <w:ind w:left="720"/>
        <w:rPr>
          <w:color w:val="000000"/>
          <w:lang w:val="pl-PL"/>
        </w:rPr>
      </w:pPr>
      <w:r w:rsidRPr="005A75DB">
        <w:rPr>
          <w:color w:val="000000"/>
          <w:lang w:val="pl-PL"/>
        </w:rPr>
        <w:t>vitatibhiranuviddhāḥ suṣṭhu rādhāṁ padāṅkāḥ ||24||</w:t>
      </w:r>
    </w:p>
    <w:p w:rsidR="004D1C16" w:rsidRPr="005A75DB" w:rsidRDefault="004D1C16">
      <w:pPr>
        <w:rPr>
          <w:rFonts w:eastAsia="MS Minchofalt"/>
          <w:b/>
          <w:bCs/>
          <w:lang w:val="pl-PL"/>
        </w:rPr>
      </w:pPr>
    </w:p>
    <w:p w:rsidR="004D1C16" w:rsidRPr="005A75DB" w:rsidRDefault="004D1C16">
      <w:pPr>
        <w:rPr>
          <w:rFonts w:eastAsia="MS Minchofalt"/>
          <w:b/>
          <w:bCs/>
          <w:lang w:val="pl-PL"/>
        </w:rPr>
      </w:pPr>
      <w:r w:rsidRPr="005A75DB">
        <w:rPr>
          <w:rFonts w:eastAsia="MS Minchofalt"/>
          <w:lang w:val="pl-PL"/>
        </w:rPr>
        <w:t xml:space="preserve">atha </w:t>
      </w:r>
      <w:r w:rsidRPr="005A75DB">
        <w:rPr>
          <w:rFonts w:eastAsia="MS Minchofalt"/>
          <w:b/>
          <w:bCs/>
          <w:lang w:val="pl-PL"/>
        </w:rPr>
        <w:t>gandhonmādita-mādhavā—</w:t>
      </w:r>
    </w:p>
    <w:p w:rsidR="004D1C16" w:rsidRPr="005A75DB" w:rsidRDefault="004D1C16">
      <w:pPr>
        <w:rPr>
          <w:color w:val="000000"/>
          <w:lang w:val="pl-PL"/>
        </w:rPr>
      </w:pPr>
    </w:p>
    <w:p w:rsidR="004D1C16" w:rsidRPr="005A75DB" w:rsidRDefault="004D1C16">
      <w:pPr>
        <w:ind w:left="720"/>
        <w:rPr>
          <w:color w:val="000000"/>
          <w:lang w:val="pl-PL"/>
        </w:rPr>
      </w:pPr>
      <w:r w:rsidRPr="005A75DB">
        <w:rPr>
          <w:color w:val="000000"/>
          <w:lang w:val="pl-PL"/>
        </w:rPr>
        <w:t>vallī-maṇḍala-pallavālibhir itaḥ saṅgopanāyātmano</w:t>
      </w:r>
    </w:p>
    <w:p w:rsidR="004D1C16" w:rsidRPr="005A75DB" w:rsidRDefault="004D1C16">
      <w:pPr>
        <w:ind w:left="720"/>
        <w:rPr>
          <w:color w:val="000000"/>
          <w:lang w:val="pl-PL"/>
        </w:rPr>
      </w:pPr>
      <w:r w:rsidRPr="005A75DB">
        <w:rPr>
          <w:color w:val="000000"/>
          <w:lang w:val="pl-PL"/>
        </w:rPr>
        <w:t>mā vṛndāvana-cakravartini kṛthā yatnaṁ mudhā mādhavi |</w:t>
      </w:r>
    </w:p>
    <w:p w:rsidR="004D1C16" w:rsidRPr="005A75DB" w:rsidRDefault="004D1C16">
      <w:pPr>
        <w:ind w:left="720"/>
        <w:rPr>
          <w:color w:val="000000"/>
          <w:lang w:val="pl-PL"/>
        </w:rPr>
      </w:pPr>
      <w:r w:rsidRPr="005A75DB">
        <w:rPr>
          <w:color w:val="000000"/>
          <w:lang w:val="pl-PL"/>
        </w:rPr>
        <w:t>bhrāmyadbhiḥ sva-virodhibhiḥ parimalair unmādanaiḥ sūcitāṁ</w:t>
      </w:r>
    </w:p>
    <w:p w:rsidR="004D1C16" w:rsidRPr="005A75DB" w:rsidRDefault="004D1C16">
      <w:pPr>
        <w:ind w:left="720"/>
        <w:rPr>
          <w:color w:val="000000"/>
          <w:lang w:val="pl-PL"/>
        </w:rPr>
      </w:pPr>
      <w:r w:rsidRPr="005A75DB">
        <w:rPr>
          <w:color w:val="000000"/>
          <w:lang w:val="pl-PL"/>
        </w:rPr>
        <w:t>kṛṣṇas tāṁ bhramarādhipaḥ sakhi dhuvan dhūrto dhruvaṁ dhāsyati ||25||</w:t>
      </w:r>
    </w:p>
    <w:p w:rsidR="004D1C16" w:rsidRPr="005A75DB" w:rsidRDefault="004D1C16">
      <w:pPr>
        <w:rPr>
          <w:rFonts w:eastAsia="MS Minchofalt"/>
          <w:b/>
          <w:bCs/>
          <w:lang w:val="pl-PL"/>
        </w:rPr>
      </w:pPr>
    </w:p>
    <w:p w:rsidR="004D1C16" w:rsidRPr="005A75DB" w:rsidRDefault="004D1C16">
      <w:pPr>
        <w:rPr>
          <w:rFonts w:eastAsia="MS Minchofalt"/>
          <w:b/>
          <w:bCs/>
          <w:lang w:val="pl-PL"/>
        </w:rPr>
      </w:pPr>
      <w:r w:rsidRPr="005A75DB">
        <w:rPr>
          <w:rFonts w:eastAsia="MS Minchofalt"/>
          <w:lang w:val="pl-PL"/>
        </w:rPr>
        <w:t xml:space="preserve">atha </w:t>
      </w:r>
      <w:r w:rsidRPr="005A75DB">
        <w:rPr>
          <w:rFonts w:eastAsia="MS Minchofalt"/>
          <w:b/>
          <w:bCs/>
          <w:lang w:val="pl-PL"/>
        </w:rPr>
        <w:t>saṅgīta-prasarābhijñā—</w:t>
      </w:r>
    </w:p>
    <w:p w:rsidR="004D1C16" w:rsidRPr="005A75DB" w:rsidRDefault="004D1C16">
      <w:pPr>
        <w:rPr>
          <w:rFonts w:eastAsia="MS Minchofalt"/>
          <w:b/>
          <w:bCs/>
          <w:lang w:val="pl-PL"/>
        </w:rPr>
      </w:pPr>
    </w:p>
    <w:p w:rsidR="004D1C16" w:rsidRPr="005A75DB" w:rsidRDefault="004D1C16">
      <w:pPr>
        <w:ind w:left="720"/>
        <w:rPr>
          <w:rFonts w:eastAsia="MS Minchofalt"/>
          <w:lang w:val="pl-PL"/>
        </w:rPr>
      </w:pPr>
      <w:r w:rsidRPr="005A75DB">
        <w:rPr>
          <w:rFonts w:eastAsia="MS Minchofalt"/>
          <w:lang w:val="pl-PL"/>
        </w:rPr>
        <w:t xml:space="preserve">kṛṣṇa-sāra-hara-pañcama-svare </w:t>
      </w:r>
    </w:p>
    <w:p w:rsidR="004D1C16" w:rsidRPr="005A75DB" w:rsidRDefault="004D1C16">
      <w:pPr>
        <w:ind w:left="720"/>
        <w:rPr>
          <w:rFonts w:eastAsia="MS Minchofalt"/>
          <w:lang w:val="pl-PL"/>
        </w:rPr>
      </w:pPr>
      <w:r w:rsidRPr="005A75DB">
        <w:rPr>
          <w:rFonts w:eastAsia="MS Minchofalt"/>
          <w:lang w:val="pl-PL"/>
        </w:rPr>
        <w:t>muñca gīta-kutukāni rādhike |</w:t>
      </w:r>
    </w:p>
    <w:p w:rsidR="004D1C16" w:rsidRPr="005A75DB" w:rsidRDefault="004D1C16">
      <w:pPr>
        <w:ind w:left="720"/>
        <w:rPr>
          <w:rFonts w:eastAsia="MS Minchofalt"/>
          <w:lang w:val="pl-PL"/>
        </w:rPr>
      </w:pPr>
      <w:r w:rsidRPr="005A75DB">
        <w:rPr>
          <w:rFonts w:eastAsia="MS Minchofalt"/>
          <w:lang w:val="pl-PL"/>
        </w:rPr>
        <w:t>prekṣate’tra hariṇānudhāvitāṁ</w:t>
      </w:r>
    </w:p>
    <w:p w:rsidR="004D1C16" w:rsidRPr="005A75DB" w:rsidRDefault="004D1C16">
      <w:pPr>
        <w:ind w:left="720"/>
        <w:rPr>
          <w:rFonts w:eastAsia="MS Minchofalt"/>
          <w:lang w:val="pl-PL"/>
        </w:rPr>
      </w:pPr>
      <w:r w:rsidRPr="005A75DB">
        <w:rPr>
          <w:rFonts w:eastAsia="MS Minchofalt"/>
          <w:lang w:val="pl-PL"/>
        </w:rPr>
        <w:t>tvāṁ na yāvad atiroṣaṇaḥ patiḥ ||26||</w:t>
      </w:r>
    </w:p>
    <w:p w:rsidR="004D1C16" w:rsidRPr="005A75DB" w:rsidRDefault="004D1C16">
      <w:pPr>
        <w:rPr>
          <w:rFonts w:eastAsia="MS Minchofalt"/>
          <w:lang w:val="pl-PL"/>
        </w:rPr>
      </w:pPr>
    </w:p>
    <w:p w:rsidR="004D1C16" w:rsidRPr="005A75DB" w:rsidRDefault="004D1C16">
      <w:pPr>
        <w:rPr>
          <w:rFonts w:eastAsia="MS Minchofalt"/>
          <w:b/>
          <w:bCs/>
          <w:lang w:val="pl-PL"/>
        </w:rPr>
      </w:pPr>
      <w:r w:rsidRPr="005A75DB">
        <w:rPr>
          <w:rFonts w:eastAsia="MS Minchofalt"/>
          <w:lang w:val="pl-PL"/>
        </w:rPr>
        <w:t xml:space="preserve">atha </w:t>
      </w:r>
      <w:r w:rsidRPr="005A75DB">
        <w:rPr>
          <w:rFonts w:eastAsia="MS Minchofalt"/>
          <w:b/>
          <w:bCs/>
          <w:lang w:val="pl-PL"/>
        </w:rPr>
        <w:t>ramya-vāk—</w:t>
      </w:r>
    </w:p>
    <w:p w:rsidR="004D1C16" w:rsidRPr="005A75DB" w:rsidRDefault="004D1C16">
      <w:pPr>
        <w:ind w:left="720"/>
        <w:rPr>
          <w:color w:val="000000"/>
          <w:lang w:val="pl-PL"/>
        </w:rPr>
      </w:pPr>
      <w:r w:rsidRPr="005A75DB">
        <w:rPr>
          <w:color w:val="000000"/>
          <w:lang w:val="pl-PL"/>
        </w:rPr>
        <w:t xml:space="preserve">suvadane vadane tava radhike </w:t>
      </w:r>
    </w:p>
    <w:p w:rsidR="004D1C16" w:rsidRPr="005A75DB" w:rsidRDefault="004D1C16">
      <w:pPr>
        <w:ind w:left="720"/>
        <w:rPr>
          <w:color w:val="000000"/>
          <w:lang w:val="pl-PL"/>
        </w:rPr>
      </w:pPr>
      <w:r w:rsidRPr="005A75DB">
        <w:rPr>
          <w:color w:val="000000"/>
          <w:lang w:val="pl-PL"/>
        </w:rPr>
        <w:t>sphurati keyam ihākṣara-mādhurī |</w:t>
      </w:r>
    </w:p>
    <w:p w:rsidR="004D1C16" w:rsidRPr="005A75DB" w:rsidRDefault="004D1C16">
      <w:pPr>
        <w:ind w:left="720"/>
        <w:rPr>
          <w:color w:val="000000"/>
          <w:lang w:val="pl-PL"/>
        </w:rPr>
      </w:pPr>
      <w:r w:rsidRPr="005A75DB">
        <w:rPr>
          <w:color w:val="000000"/>
          <w:lang w:val="pl-PL"/>
        </w:rPr>
        <w:t xml:space="preserve">vikalatāṁ labhate kila kokilaḥ </w:t>
      </w:r>
    </w:p>
    <w:p w:rsidR="004D1C16" w:rsidRPr="005A75DB" w:rsidRDefault="004D1C16">
      <w:pPr>
        <w:ind w:left="720"/>
        <w:rPr>
          <w:color w:val="000000"/>
          <w:lang w:val="pl-PL"/>
        </w:rPr>
      </w:pPr>
      <w:r w:rsidRPr="005A75DB">
        <w:rPr>
          <w:color w:val="000000"/>
          <w:lang w:val="pl-PL"/>
        </w:rPr>
        <w:t>sakhi yayādya sudhāpi mudhārthatām ||27||</w:t>
      </w:r>
    </w:p>
    <w:p w:rsidR="004D1C16" w:rsidRPr="005A75DB" w:rsidRDefault="004D1C16">
      <w:pPr>
        <w:rPr>
          <w:rFonts w:eastAsia="MS Minchofalt"/>
          <w:b/>
          <w:bCs/>
          <w:lang w:val="pl-PL"/>
        </w:rPr>
      </w:pPr>
    </w:p>
    <w:p w:rsidR="004D1C16" w:rsidRPr="005A75DB" w:rsidRDefault="004D1C16">
      <w:pPr>
        <w:rPr>
          <w:rFonts w:eastAsia="MS Minchofalt"/>
          <w:b/>
          <w:bCs/>
          <w:lang w:val="pl-PL"/>
        </w:rPr>
      </w:pPr>
      <w:r w:rsidRPr="005A75DB">
        <w:rPr>
          <w:rFonts w:eastAsia="MS Minchofalt"/>
          <w:lang w:val="pl-PL"/>
        </w:rPr>
        <w:t xml:space="preserve">atha </w:t>
      </w:r>
      <w:r w:rsidRPr="005A75DB">
        <w:rPr>
          <w:rFonts w:eastAsia="MS Minchofalt"/>
          <w:b/>
          <w:bCs/>
          <w:lang w:val="pl-PL"/>
        </w:rPr>
        <w:t>narma-paṇḍitā—</w:t>
      </w:r>
    </w:p>
    <w:p w:rsidR="004D1C16" w:rsidRPr="005A75DB" w:rsidRDefault="004D1C16">
      <w:pPr>
        <w:ind w:left="720"/>
        <w:rPr>
          <w:rFonts w:eastAsia="MS Minchofalt"/>
          <w:bCs/>
          <w:lang w:val="pl-PL"/>
        </w:rPr>
      </w:pPr>
      <w:r w:rsidRPr="005A75DB">
        <w:rPr>
          <w:rFonts w:eastAsia="MS Minchofalt"/>
          <w:bCs/>
          <w:lang w:val="pl-PL"/>
        </w:rPr>
        <w:t>vaṁśyās tvam upādhyāyaḥ</w:t>
      </w:r>
    </w:p>
    <w:p w:rsidR="004D1C16" w:rsidRPr="005A75DB" w:rsidRDefault="004D1C16">
      <w:pPr>
        <w:ind w:left="720"/>
        <w:rPr>
          <w:rFonts w:eastAsia="MS Minchofalt"/>
          <w:bCs/>
          <w:lang w:val="pl-PL"/>
        </w:rPr>
      </w:pPr>
      <w:r w:rsidRPr="005A75DB">
        <w:rPr>
          <w:rFonts w:eastAsia="MS Minchofalt"/>
          <w:bCs/>
          <w:lang w:val="pl-PL"/>
        </w:rPr>
        <w:t>kim upādhyāyī tavātra vaṁśī vā |</w:t>
      </w:r>
    </w:p>
    <w:p w:rsidR="004D1C16" w:rsidRPr="005A75DB" w:rsidRDefault="004D1C16">
      <w:pPr>
        <w:ind w:left="720"/>
        <w:rPr>
          <w:rFonts w:eastAsia="MS Minchofalt"/>
          <w:bCs/>
          <w:lang w:val="pl-PL"/>
        </w:rPr>
      </w:pPr>
      <w:r w:rsidRPr="005A75DB">
        <w:rPr>
          <w:rFonts w:eastAsia="MS Minchofalt"/>
          <w:bCs/>
          <w:lang w:val="pl-PL"/>
        </w:rPr>
        <w:t>kula-yuvati-dharma-haraṇād</w:t>
      </w:r>
    </w:p>
    <w:p w:rsidR="004D1C16" w:rsidRPr="005A75DB" w:rsidRDefault="004D1C16">
      <w:pPr>
        <w:ind w:left="720"/>
        <w:rPr>
          <w:rFonts w:eastAsia="MS Minchofalt"/>
          <w:bCs/>
          <w:lang w:val="pl-PL"/>
        </w:rPr>
      </w:pPr>
      <w:r w:rsidRPr="005A75DB">
        <w:rPr>
          <w:rFonts w:eastAsia="MS Minchofalt"/>
          <w:bCs/>
          <w:lang w:val="pl-PL"/>
        </w:rPr>
        <w:t>asti yayor nāparaṁ karma ||28||</w:t>
      </w:r>
    </w:p>
    <w:p w:rsidR="004D1C16" w:rsidRPr="005A75DB" w:rsidRDefault="004D1C16">
      <w:pPr>
        <w:rPr>
          <w:rFonts w:eastAsia="MS Minchofalt"/>
          <w:bCs/>
          <w:lang w:val="pl-PL"/>
        </w:rPr>
      </w:pPr>
    </w:p>
    <w:p w:rsidR="004D1C16" w:rsidRPr="005A75DB" w:rsidRDefault="004D1C16">
      <w:pPr>
        <w:rPr>
          <w:rFonts w:eastAsia="MS Minchofalt"/>
          <w:bCs/>
          <w:lang w:val="pl-PL"/>
        </w:rPr>
      </w:pPr>
      <w:r w:rsidRPr="005A75DB">
        <w:rPr>
          <w:rFonts w:eastAsia="MS Minchofalt"/>
          <w:bCs/>
          <w:lang w:val="pl-PL"/>
        </w:rPr>
        <w:t>yathā vā—</w:t>
      </w:r>
    </w:p>
    <w:p w:rsidR="004D1C16" w:rsidRPr="005A75DB" w:rsidRDefault="004D1C16">
      <w:pPr>
        <w:ind w:left="720"/>
        <w:rPr>
          <w:rFonts w:eastAsia="MS Minchofalt"/>
          <w:bCs/>
          <w:lang w:val="pl-PL"/>
        </w:rPr>
      </w:pPr>
      <w:r w:rsidRPr="005A75DB">
        <w:rPr>
          <w:rFonts w:eastAsia="MS Minchofalt"/>
          <w:bCs/>
          <w:lang w:val="pl-PL"/>
        </w:rPr>
        <w:t>deva prasīda vṛṣa-vardhana puṇya-kīrte</w:t>
      </w:r>
    </w:p>
    <w:p w:rsidR="004D1C16" w:rsidRPr="005A75DB" w:rsidRDefault="004D1C16">
      <w:pPr>
        <w:ind w:left="720"/>
        <w:rPr>
          <w:rFonts w:eastAsia="MS Minchofalt"/>
          <w:bCs/>
          <w:lang w:val="pl-PL"/>
        </w:rPr>
      </w:pPr>
      <w:r w:rsidRPr="005A75DB">
        <w:rPr>
          <w:rFonts w:eastAsia="MS Minchofalt"/>
          <w:bCs/>
          <w:lang w:val="pl-PL"/>
        </w:rPr>
        <w:t>sādhvī-gaṇa-stana-śivārcana-nitya-pūta |</w:t>
      </w:r>
    </w:p>
    <w:p w:rsidR="004D1C16" w:rsidRPr="005A75DB" w:rsidRDefault="004D1C16">
      <w:pPr>
        <w:ind w:left="720"/>
        <w:rPr>
          <w:rFonts w:eastAsia="MS Minchofalt"/>
          <w:bCs/>
          <w:lang w:val="pl-PL"/>
        </w:rPr>
      </w:pPr>
      <w:r w:rsidRPr="005A75DB">
        <w:rPr>
          <w:rFonts w:eastAsia="MS Minchofalt"/>
          <w:bCs/>
          <w:lang w:val="pl-PL"/>
        </w:rPr>
        <w:t>nirmañchanaṁ tava bhaje ravi-pūjanāya</w:t>
      </w:r>
    </w:p>
    <w:p w:rsidR="004D1C16" w:rsidRDefault="004D1C16">
      <w:pPr>
        <w:ind w:left="720"/>
        <w:rPr>
          <w:rFonts w:eastAsia="MS Minchofalt"/>
          <w:bCs/>
          <w:lang w:val="pl-PL"/>
        </w:rPr>
      </w:pPr>
      <w:r>
        <w:rPr>
          <w:rFonts w:eastAsia="MS Minchofalt"/>
          <w:bCs/>
          <w:lang w:val="pl-PL"/>
        </w:rPr>
        <w:t>snātāsmi hanta mama na spṛśa na spṛśāṅgam ||29||</w:t>
      </w:r>
    </w:p>
    <w:p w:rsidR="004D1C16" w:rsidRDefault="004D1C16">
      <w:pPr>
        <w:rPr>
          <w:rFonts w:eastAsia="MS Minchofalt"/>
          <w:bCs/>
          <w:lang w:val="pl-PL"/>
        </w:rPr>
      </w:pPr>
    </w:p>
    <w:p w:rsidR="004D1C16" w:rsidRDefault="004D1C16">
      <w:pPr>
        <w:rPr>
          <w:lang w:val="pl-PL"/>
        </w:rPr>
      </w:pPr>
      <w:r>
        <w:rPr>
          <w:lang w:val="pl-PL"/>
        </w:rPr>
        <w:t xml:space="preserve">atha </w:t>
      </w:r>
      <w:r>
        <w:rPr>
          <w:b/>
          <w:bCs/>
          <w:lang w:val="pl-PL"/>
        </w:rPr>
        <w:t>vinītā</w:t>
      </w:r>
      <w:r>
        <w:rPr>
          <w:lang w:val="pl-PL"/>
        </w:rPr>
        <w:t>—</w:t>
      </w:r>
    </w:p>
    <w:p w:rsidR="004D1C16" w:rsidRDefault="004D1C16">
      <w:pPr>
        <w:ind w:left="720"/>
        <w:rPr>
          <w:lang w:val="pl-PL"/>
        </w:rPr>
      </w:pPr>
      <w:r>
        <w:rPr>
          <w:lang w:val="pl-PL"/>
        </w:rPr>
        <w:t>api gokule prasiddhā bhrū-bhramibhiḥ parijanair niṣiddhāpi |</w:t>
      </w:r>
    </w:p>
    <w:p w:rsidR="004D1C16" w:rsidRDefault="004D1C16">
      <w:pPr>
        <w:ind w:left="720"/>
        <w:rPr>
          <w:lang w:val="pl-PL"/>
        </w:rPr>
      </w:pPr>
      <w:r>
        <w:rPr>
          <w:lang w:val="pl-PL"/>
        </w:rPr>
        <w:t>pīṭhaṁ mumoca rādhā bhadrikām api dūrataḥ prekṣya ||30||</w:t>
      </w:r>
    </w:p>
    <w:p w:rsidR="004D1C16" w:rsidRDefault="004D1C16">
      <w:pPr>
        <w:rPr>
          <w:lang w:val="pl-PL"/>
        </w:rPr>
      </w:pPr>
    </w:p>
    <w:p w:rsidR="004D1C16" w:rsidRDefault="004D1C16">
      <w:pPr>
        <w:rPr>
          <w:lang w:val="pl-PL"/>
        </w:rPr>
      </w:pPr>
      <w:r>
        <w:rPr>
          <w:lang w:val="pl-PL"/>
        </w:rPr>
        <w:t>yathā vā,</w:t>
      </w:r>
      <w:r>
        <w:rPr>
          <w:color w:val="0000FF"/>
          <w:lang w:val="pl-PL"/>
        </w:rPr>
        <w:t xml:space="preserve"> </w:t>
      </w:r>
      <w:r>
        <w:rPr>
          <w:color w:val="FF0000"/>
          <w:lang w:val="pl-PL"/>
        </w:rPr>
        <w:t xml:space="preserve">vidagdha-mādhave </w:t>
      </w:r>
      <w:r>
        <w:rPr>
          <w:lang w:val="pl-PL"/>
        </w:rPr>
        <w:t>(5.15)—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bhūyo bhūyaḥ kali-vilasitaiḥ sāparādhāpi rādhā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ślāghyenāhaṁ yad agharipuṇā bāḍham aṅgīkṛtāsmi |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tatra kṣāmodari kim aparaṁ kāraṇaṁ vaḥ sakhīnāṁ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dattāmodāṁ praguṇa-karuṇā-mañjarīm antareṇa ||31||</w:t>
      </w:r>
    </w:p>
    <w:p w:rsidR="004D1C16" w:rsidRDefault="004D1C16">
      <w:pPr>
        <w:rPr>
          <w:lang w:val="pl-PL"/>
        </w:rPr>
      </w:pPr>
    </w:p>
    <w:p w:rsidR="004D1C16" w:rsidRDefault="004D1C16">
      <w:pPr>
        <w:rPr>
          <w:b/>
          <w:bCs/>
          <w:lang w:val="pl-PL"/>
        </w:rPr>
      </w:pPr>
      <w:r>
        <w:rPr>
          <w:lang w:val="pl-PL"/>
        </w:rPr>
        <w:t xml:space="preserve">atha </w:t>
      </w:r>
      <w:r>
        <w:rPr>
          <w:b/>
          <w:bCs/>
          <w:lang w:val="pl-PL"/>
        </w:rPr>
        <w:t>karuṇā-pūrṇā—</w:t>
      </w:r>
    </w:p>
    <w:p w:rsidR="004D1C16" w:rsidRDefault="004D1C16">
      <w:pPr>
        <w:ind w:left="720"/>
        <w:rPr>
          <w:bCs/>
          <w:lang w:val="pl-PL"/>
        </w:rPr>
      </w:pPr>
      <w:r>
        <w:rPr>
          <w:bCs/>
          <w:lang w:val="pl-PL"/>
        </w:rPr>
        <w:t>tārṇa-sūci-śikhayāpi tarṇakaṁ</w:t>
      </w:r>
    </w:p>
    <w:p w:rsidR="004D1C16" w:rsidRDefault="004D1C16">
      <w:pPr>
        <w:ind w:left="720"/>
        <w:rPr>
          <w:bCs/>
          <w:lang w:val="pl-PL"/>
        </w:rPr>
      </w:pPr>
      <w:r>
        <w:rPr>
          <w:bCs/>
          <w:lang w:val="pl-PL"/>
        </w:rPr>
        <w:t>viddha-vaktram avalokya sāsrayā |</w:t>
      </w:r>
    </w:p>
    <w:p w:rsidR="004D1C16" w:rsidRDefault="004D1C16">
      <w:pPr>
        <w:ind w:left="720"/>
        <w:rPr>
          <w:bCs/>
          <w:lang w:val="pl-PL"/>
        </w:rPr>
      </w:pPr>
      <w:r>
        <w:rPr>
          <w:bCs/>
          <w:lang w:val="pl-PL"/>
        </w:rPr>
        <w:t>lipyate kṣatam avāpta-bādhayā</w:t>
      </w:r>
    </w:p>
    <w:p w:rsidR="004D1C16" w:rsidRDefault="004D1C16">
      <w:pPr>
        <w:ind w:left="720"/>
        <w:rPr>
          <w:bCs/>
          <w:lang w:val="pl-PL"/>
        </w:rPr>
      </w:pPr>
      <w:r>
        <w:rPr>
          <w:bCs/>
          <w:lang w:val="pl-PL"/>
        </w:rPr>
        <w:t>kuṅkumena kṛpayāsya rādhayā ||32||</w:t>
      </w:r>
    </w:p>
    <w:p w:rsidR="004D1C16" w:rsidRDefault="004D1C16">
      <w:pPr>
        <w:rPr>
          <w:bCs/>
          <w:lang w:val="pl-PL"/>
        </w:rPr>
      </w:pPr>
    </w:p>
    <w:p w:rsidR="004D1C16" w:rsidRDefault="004D1C16">
      <w:pPr>
        <w:rPr>
          <w:b/>
          <w:lang w:val="pl-PL"/>
        </w:rPr>
      </w:pPr>
      <w:r>
        <w:rPr>
          <w:bCs/>
          <w:lang w:val="pl-PL"/>
        </w:rPr>
        <w:t xml:space="preserve">atha </w:t>
      </w:r>
      <w:r>
        <w:rPr>
          <w:b/>
          <w:lang w:val="pl-PL"/>
        </w:rPr>
        <w:t>vidagdhā—</w:t>
      </w:r>
    </w:p>
    <w:p w:rsidR="004D1C16" w:rsidRDefault="004D1C16">
      <w:pPr>
        <w:ind w:left="720"/>
        <w:rPr>
          <w:color w:val="000000"/>
          <w:lang w:val="pl-PL"/>
        </w:rPr>
      </w:pPr>
      <w:r>
        <w:rPr>
          <w:color w:val="000000"/>
          <w:lang w:val="pl-PL"/>
        </w:rPr>
        <w:t>ācāryā dhātu-citre pacana-viracanā-cāturī-cāru-cittā</w:t>
      </w:r>
    </w:p>
    <w:p w:rsidR="004D1C16" w:rsidRDefault="004D1C16">
      <w:pPr>
        <w:ind w:left="720"/>
        <w:rPr>
          <w:color w:val="000000"/>
          <w:lang w:val="pl-PL"/>
        </w:rPr>
      </w:pPr>
      <w:r>
        <w:rPr>
          <w:color w:val="000000"/>
          <w:lang w:val="pl-PL"/>
        </w:rPr>
        <w:t>vāg-yuddhe mugdhayantī gurum api ca girāṁ paṇḍitā mālya-gumphe |</w:t>
      </w:r>
    </w:p>
    <w:p w:rsidR="004D1C16" w:rsidRDefault="004D1C16">
      <w:pPr>
        <w:ind w:left="720"/>
        <w:rPr>
          <w:color w:val="000000"/>
          <w:lang w:val="pl-PL"/>
        </w:rPr>
      </w:pPr>
      <w:r>
        <w:rPr>
          <w:color w:val="000000"/>
          <w:lang w:val="pl-PL"/>
        </w:rPr>
        <w:t>pāṭhe śārī-śukānāṁ paṭur ajitam api dyūta-keliṣu jiṣṇur</w:t>
      </w:r>
    </w:p>
    <w:p w:rsidR="004D1C16" w:rsidRDefault="004D1C16">
      <w:pPr>
        <w:ind w:left="720"/>
        <w:rPr>
          <w:color w:val="000000"/>
          <w:lang w:val="pl-PL"/>
        </w:rPr>
      </w:pPr>
      <w:r>
        <w:rPr>
          <w:color w:val="000000"/>
          <w:lang w:val="pl-PL"/>
        </w:rPr>
        <w:t>vidyā-vidyoti-buddhiḥ sphurati rati-kalā-śālinī rādhikeyam ||33||</w:t>
      </w:r>
    </w:p>
    <w:p w:rsidR="004D1C16" w:rsidRDefault="004D1C16">
      <w:pPr>
        <w:rPr>
          <w:lang w:val="pl-PL"/>
        </w:rPr>
      </w:pPr>
    </w:p>
    <w:p w:rsidR="004D1C16" w:rsidRDefault="004D1C16">
      <w:pPr>
        <w:rPr>
          <w:lang w:val="pl-PL"/>
        </w:rPr>
      </w:pPr>
      <w:r>
        <w:rPr>
          <w:lang w:val="pl-PL"/>
        </w:rPr>
        <w:t xml:space="preserve">atha </w:t>
      </w:r>
      <w:r>
        <w:rPr>
          <w:b/>
          <w:bCs/>
          <w:lang w:val="pl-PL"/>
        </w:rPr>
        <w:t>pāṭavānvitā</w:t>
      </w:r>
      <w:r>
        <w:rPr>
          <w:lang w:val="pl-PL"/>
        </w:rPr>
        <w:t xml:space="preserve">, yathā </w:t>
      </w:r>
      <w:r>
        <w:rPr>
          <w:color w:val="FF0000"/>
          <w:lang w:val="pl-PL"/>
        </w:rPr>
        <w:t xml:space="preserve">vidagdha-mādhave </w:t>
      </w:r>
      <w:r>
        <w:rPr>
          <w:lang w:val="pl-PL"/>
        </w:rPr>
        <w:t>(3.3)—</w:t>
      </w:r>
    </w:p>
    <w:p w:rsidR="004D1C16" w:rsidRDefault="004D1C16">
      <w:pPr>
        <w:rPr>
          <w:rFonts w:eastAsia="MS Minchofalt"/>
          <w:color w:val="0000FF"/>
          <w:lang w:val="pl-PL"/>
        </w:rPr>
      </w:pP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chinnaḥ priyo maṇisaraḥ sakhi mauktikāni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vṛttāny ahaṁ vicinuyām iti kaitavena |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mugdhaṁ vivṛtya mayi hanta dṛganta-bhaṅgīṁ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rādhā guror api puraḥ praṇayād vyatānīt ||34||</w:t>
      </w:r>
    </w:p>
    <w:p w:rsidR="004D1C16" w:rsidRDefault="004D1C16">
      <w:pPr>
        <w:rPr>
          <w:rFonts w:eastAsia="MS Minchofalt"/>
          <w:color w:val="0000FF"/>
          <w:lang w:val="pl-PL"/>
        </w:rPr>
      </w:pP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lang w:val="pl-PL"/>
        </w:rPr>
        <w:t xml:space="preserve">atha </w:t>
      </w:r>
      <w:r>
        <w:rPr>
          <w:rFonts w:eastAsia="MS Minchofalt"/>
          <w:b/>
          <w:bCs/>
          <w:lang w:val="pl-PL"/>
        </w:rPr>
        <w:t>lajjā-śīlā—</w:t>
      </w:r>
    </w:p>
    <w:p w:rsidR="004D1C16" w:rsidRDefault="004D1C16">
      <w:pPr>
        <w:rPr>
          <w:rFonts w:eastAsia="MS Minchofalt"/>
          <w:b/>
          <w:bCs/>
          <w:lang w:val="pl-PL"/>
        </w:rPr>
      </w:pPr>
    </w:p>
    <w:p w:rsidR="004D1C16" w:rsidRDefault="004D1C16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vraja-narapati-sūnur dulrabhālokano’yaṁ</w:t>
      </w:r>
    </w:p>
    <w:p w:rsidR="004D1C16" w:rsidRDefault="004D1C16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sphurati rahasi tāmyaty eṣa tarṣāj jano’pi |</w:t>
      </w:r>
    </w:p>
    <w:p w:rsidR="004D1C16" w:rsidRDefault="004D1C16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virama janani lajje kiñcid udghāṭya vaktraṁ</w:t>
      </w:r>
    </w:p>
    <w:p w:rsidR="004D1C16" w:rsidRDefault="004D1C16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nimiṣam iha manāg apy akṣi-koṇaṁ kṣipāmi ||35||</w:t>
      </w:r>
    </w:p>
    <w:p w:rsidR="004D1C16" w:rsidRDefault="004D1C16">
      <w:pPr>
        <w:rPr>
          <w:rFonts w:eastAsia="MS Minchofalt"/>
          <w:color w:val="0000FF"/>
          <w:lang w:val="pl-PL"/>
        </w:rPr>
      </w:pP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lang w:val="pl-PL"/>
        </w:rPr>
        <w:t xml:space="preserve">atha </w:t>
      </w:r>
      <w:r>
        <w:rPr>
          <w:rFonts w:eastAsia="MS Minchofalt"/>
          <w:b/>
          <w:bCs/>
          <w:lang w:val="pl-PL"/>
        </w:rPr>
        <w:t>sumaryādā—</w:t>
      </w:r>
    </w:p>
    <w:p w:rsidR="004D1C16" w:rsidRDefault="004D1C16">
      <w:pPr>
        <w:ind w:left="720"/>
        <w:rPr>
          <w:color w:val="000000"/>
          <w:lang w:val="pl-PL"/>
        </w:rPr>
      </w:pPr>
      <w:r>
        <w:rPr>
          <w:color w:val="000000"/>
          <w:lang w:val="pl-PL"/>
        </w:rPr>
        <w:t>prāṇān akṛtāhārā sakhi rādhā-cātakī varaṁ tyajati |</w:t>
      </w:r>
    </w:p>
    <w:p w:rsidR="004D1C16" w:rsidRDefault="004D1C16">
      <w:pPr>
        <w:ind w:left="720"/>
        <w:rPr>
          <w:color w:val="000000"/>
          <w:lang w:val="pl-PL"/>
        </w:rPr>
      </w:pPr>
      <w:r>
        <w:rPr>
          <w:color w:val="000000"/>
          <w:lang w:val="pl-PL"/>
        </w:rPr>
        <w:t>na tu kṛṣṇa-mudira-muktād amṛtād vṛttiṁ bhajed aparām ||36||</w:t>
      </w:r>
    </w:p>
    <w:p w:rsidR="004D1C16" w:rsidRDefault="004D1C16">
      <w:pPr>
        <w:rPr>
          <w:rFonts w:eastAsia="MS Minchofalt"/>
          <w:b/>
          <w:bCs/>
          <w:lang w:val="pl-PL"/>
        </w:rPr>
      </w:pP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yathā vā—</w:t>
      </w:r>
    </w:p>
    <w:p w:rsidR="004D1C16" w:rsidRDefault="004D1C16">
      <w:pPr>
        <w:ind w:left="720"/>
        <w:rPr>
          <w:color w:val="000000"/>
          <w:lang w:val="pl-PL"/>
        </w:rPr>
      </w:pPr>
      <w:r>
        <w:rPr>
          <w:color w:val="000000"/>
          <w:lang w:val="pl-PL"/>
        </w:rPr>
        <w:t>āhūyamānā vrajanāthayāsmi yukto'bhisāraḥ sakhi nādhunā me |</w:t>
      </w:r>
    </w:p>
    <w:p w:rsidR="004D1C16" w:rsidRDefault="004D1C16">
      <w:pPr>
        <w:ind w:left="720"/>
        <w:rPr>
          <w:color w:val="000000"/>
          <w:lang w:val="pl-PL"/>
        </w:rPr>
      </w:pPr>
      <w:r>
        <w:rPr>
          <w:color w:val="000000"/>
          <w:lang w:val="pl-PL"/>
        </w:rPr>
        <w:t>na tādṛśīnāṁ hi gurūttamānām ājñāsv avajñā valate śivāya ||37||</w:t>
      </w:r>
    </w:p>
    <w:p w:rsidR="004D1C16" w:rsidRDefault="004D1C16">
      <w:pPr>
        <w:rPr>
          <w:rFonts w:eastAsia="MS Minchofalt"/>
          <w:lang w:val="pl-PL"/>
        </w:rPr>
      </w:pP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yathā vā—</w:t>
      </w:r>
    </w:p>
    <w:p w:rsidR="004D1C16" w:rsidRDefault="004D1C16">
      <w:pPr>
        <w:ind w:left="720"/>
        <w:rPr>
          <w:color w:val="000000"/>
          <w:lang w:val="pl-PL"/>
        </w:rPr>
      </w:pPr>
      <w:r>
        <w:rPr>
          <w:color w:val="000000"/>
          <w:lang w:val="pl-PL"/>
        </w:rPr>
        <w:t>pūrṇāśīḥ pūrṇimāsāv anavahitatayā yā tvayāsyai vitīrṇā</w:t>
      </w:r>
    </w:p>
    <w:p w:rsidR="004D1C16" w:rsidRDefault="004D1C16">
      <w:pPr>
        <w:ind w:left="720"/>
        <w:rPr>
          <w:color w:val="000000"/>
          <w:lang w:val="pl-PL"/>
        </w:rPr>
      </w:pPr>
      <w:r>
        <w:rPr>
          <w:color w:val="000000"/>
          <w:lang w:val="pl-PL"/>
        </w:rPr>
        <w:t>vaṣṭi tvām eva tanvann akhila-madhurimotsekam asyāṁ mukundaḥ |</w:t>
      </w:r>
    </w:p>
    <w:p w:rsidR="004D1C16" w:rsidRDefault="004D1C16">
      <w:pPr>
        <w:ind w:left="720"/>
        <w:rPr>
          <w:color w:val="000000"/>
          <w:lang w:val="pl-PL"/>
        </w:rPr>
      </w:pPr>
      <w:r>
        <w:rPr>
          <w:color w:val="000000"/>
          <w:lang w:val="pl-PL"/>
        </w:rPr>
        <w:t>diṣṭyā parvodagāt te svayam abhisaraṇe cittam ādhatsva vatse</w:t>
      </w:r>
    </w:p>
    <w:p w:rsidR="004D1C16" w:rsidRDefault="004D1C16">
      <w:pPr>
        <w:ind w:left="720"/>
        <w:rPr>
          <w:color w:val="000000"/>
          <w:lang w:val="pl-PL"/>
        </w:rPr>
      </w:pPr>
      <w:r>
        <w:rPr>
          <w:color w:val="000000"/>
          <w:lang w:val="pl-PL"/>
        </w:rPr>
        <w:t>yuktyāpy uktā mayeti dyumaṇi-sakha-sutā prāhiṇod eva citrām ||38||</w:t>
      </w:r>
    </w:p>
    <w:p w:rsidR="004D1C16" w:rsidRDefault="004D1C16">
      <w:pPr>
        <w:rPr>
          <w:rFonts w:eastAsia="MS Minchofalt"/>
          <w:lang w:val="pl-PL"/>
        </w:rPr>
      </w:pP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Cs/>
          <w:lang w:val="pl-PL"/>
        </w:rPr>
        <w:t xml:space="preserve">atha </w:t>
      </w:r>
      <w:r>
        <w:rPr>
          <w:rFonts w:eastAsia="MS Minchofalt"/>
          <w:b/>
          <w:bCs/>
          <w:lang w:val="pl-PL"/>
        </w:rPr>
        <w:t>dhairya-śālinī—</w:t>
      </w:r>
    </w:p>
    <w:p w:rsidR="004D1C16" w:rsidRDefault="004D1C16">
      <w:pPr>
        <w:ind w:left="720"/>
        <w:rPr>
          <w:color w:val="000000"/>
          <w:lang w:val="pl-PL"/>
        </w:rPr>
      </w:pPr>
      <w:r>
        <w:rPr>
          <w:color w:val="000000"/>
          <w:lang w:val="pl-PL"/>
        </w:rPr>
        <w:t>tīvras tarjati bhinna-dhīr gṛha-patiś chadma-jñayā padmayā</w:t>
      </w:r>
    </w:p>
    <w:p w:rsidR="004D1C16" w:rsidRDefault="004D1C16">
      <w:pPr>
        <w:ind w:left="720"/>
        <w:rPr>
          <w:color w:val="000000"/>
          <w:lang w:val="pl-PL"/>
        </w:rPr>
      </w:pPr>
      <w:r>
        <w:rPr>
          <w:color w:val="000000"/>
          <w:lang w:val="pl-PL"/>
        </w:rPr>
        <w:t>hāraṁ hārayati hari-praṇihitaṁ kīśena bhartuḥ svasā |</w:t>
      </w:r>
    </w:p>
    <w:p w:rsidR="004D1C16" w:rsidRDefault="004D1C16">
      <w:pPr>
        <w:ind w:left="720"/>
        <w:rPr>
          <w:color w:val="000000"/>
          <w:lang w:val="pl-PL"/>
        </w:rPr>
      </w:pPr>
      <w:r>
        <w:rPr>
          <w:color w:val="000000"/>
          <w:lang w:val="pl-PL"/>
        </w:rPr>
        <w:t>mallīṁ lumpati kṛṣṇa-kāmya-kusumāṁ śaivyā priyā varkarī</w:t>
      </w:r>
    </w:p>
    <w:p w:rsidR="004D1C16" w:rsidRDefault="004D1C16">
      <w:pPr>
        <w:ind w:left="720"/>
        <w:rPr>
          <w:color w:val="000000"/>
          <w:lang w:val="pl-PL"/>
        </w:rPr>
      </w:pPr>
      <w:r>
        <w:rPr>
          <w:color w:val="000000"/>
          <w:lang w:val="pl-PL"/>
        </w:rPr>
        <w:t>rādhā paśya tathāpy atīva sahanā tuṣṇīm asau tiṣṭhati ||39||</w:t>
      </w:r>
    </w:p>
    <w:p w:rsidR="004D1C16" w:rsidRDefault="004D1C16">
      <w:pPr>
        <w:rPr>
          <w:rFonts w:eastAsia="MS Minchofalt"/>
          <w:b/>
          <w:bCs/>
          <w:lang w:val="pl-PL"/>
        </w:rPr>
      </w:pPr>
    </w:p>
    <w:p w:rsidR="004D1C16" w:rsidRDefault="004D1C16">
      <w:pPr>
        <w:rPr>
          <w:rFonts w:eastAsia="MS Minchofalt"/>
          <w:bCs/>
          <w:lang w:val="pl-PL"/>
        </w:rPr>
      </w:pPr>
      <w:r>
        <w:rPr>
          <w:rFonts w:eastAsia="MS Minchofalt"/>
          <w:bCs/>
          <w:lang w:val="pl-PL"/>
        </w:rPr>
        <w:t xml:space="preserve">atha </w:t>
      </w:r>
      <w:r>
        <w:rPr>
          <w:rFonts w:eastAsia="MS Minchofalt"/>
          <w:b/>
          <w:lang w:val="pl-PL"/>
        </w:rPr>
        <w:t>gāmbhīrya-śālinī</w:t>
      </w:r>
      <w:r>
        <w:rPr>
          <w:rFonts w:eastAsia="MS Minchofalt"/>
          <w:bCs/>
          <w:lang w:val="pl-PL"/>
        </w:rPr>
        <w:t>—</w:t>
      </w:r>
    </w:p>
    <w:p w:rsidR="004D1C16" w:rsidRDefault="004D1C16">
      <w:pPr>
        <w:ind w:left="720"/>
        <w:rPr>
          <w:color w:val="000000"/>
          <w:lang w:val="pl-PL"/>
        </w:rPr>
      </w:pPr>
      <w:r>
        <w:rPr>
          <w:color w:val="000000"/>
          <w:lang w:val="pl-PL"/>
        </w:rPr>
        <w:t xml:space="preserve">kalahāntaritāpade sthitiṁ </w:t>
      </w:r>
    </w:p>
    <w:p w:rsidR="004D1C16" w:rsidRDefault="004D1C16">
      <w:pPr>
        <w:ind w:left="720"/>
        <w:rPr>
          <w:color w:val="000000"/>
          <w:lang w:val="pl-PL"/>
        </w:rPr>
      </w:pPr>
      <w:r>
        <w:rPr>
          <w:color w:val="000000"/>
          <w:lang w:val="pl-PL"/>
        </w:rPr>
        <w:t>sakhi dhīrādya gatāpi rādhikā |</w:t>
      </w:r>
    </w:p>
    <w:p w:rsidR="004D1C16" w:rsidRDefault="004D1C16">
      <w:pPr>
        <w:ind w:left="720"/>
        <w:rPr>
          <w:color w:val="000000"/>
          <w:lang w:val="pl-PL"/>
        </w:rPr>
      </w:pPr>
      <w:r>
        <w:rPr>
          <w:color w:val="000000"/>
          <w:lang w:val="pl-PL"/>
        </w:rPr>
        <w:t xml:space="preserve">bahir udbhaṭa-māna-lakṣaṇā </w:t>
      </w:r>
    </w:p>
    <w:p w:rsidR="004D1C16" w:rsidRDefault="004D1C16">
      <w:pPr>
        <w:ind w:left="720"/>
        <w:rPr>
          <w:color w:val="000000"/>
          <w:lang w:val="pl-PL"/>
        </w:rPr>
      </w:pPr>
      <w:r>
        <w:rPr>
          <w:color w:val="000000"/>
          <w:lang w:val="pl-PL"/>
        </w:rPr>
        <w:t>sudurūhā lalitā dhiyāpy abhūt ||40||</w:t>
      </w:r>
    </w:p>
    <w:p w:rsidR="004D1C16" w:rsidRDefault="004D1C16">
      <w:pPr>
        <w:rPr>
          <w:rFonts w:eastAsia="MS Minchofalt"/>
          <w:bCs/>
          <w:lang w:val="pl-PL"/>
        </w:rPr>
      </w:pPr>
    </w:p>
    <w:p w:rsidR="004D1C16" w:rsidRDefault="004D1C16">
      <w:pPr>
        <w:rPr>
          <w:rFonts w:eastAsia="MS Minchofalt"/>
          <w:b/>
          <w:lang w:val="pl-PL"/>
        </w:rPr>
      </w:pPr>
      <w:r>
        <w:rPr>
          <w:rFonts w:eastAsia="MS Minchofalt"/>
          <w:bCs/>
          <w:lang w:val="pl-PL"/>
        </w:rPr>
        <w:t xml:space="preserve">atha </w:t>
      </w:r>
      <w:r>
        <w:rPr>
          <w:rFonts w:eastAsia="MS Minchofalt"/>
          <w:b/>
          <w:lang w:val="pl-PL"/>
        </w:rPr>
        <w:t>suvilāsā—</w:t>
      </w:r>
    </w:p>
    <w:p w:rsidR="004D1C16" w:rsidRDefault="004D1C16">
      <w:pPr>
        <w:ind w:left="720"/>
        <w:rPr>
          <w:color w:val="000000"/>
          <w:lang w:val="pl-PL"/>
        </w:rPr>
      </w:pPr>
      <w:r>
        <w:rPr>
          <w:color w:val="000000"/>
          <w:lang w:val="pl-PL"/>
        </w:rPr>
        <w:t>tiryak-kṣipta-calad-dṛgañcala-rucir lāsyollasad-bhrū-latā</w:t>
      </w:r>
    </w:p>
    <w:p w:rsidR="004D1C16" w:rsidRDefault="004D1C16">
      <w:pPr>
        <w:ind w:left="720"/>
        <w:rPr>
          <w:color w:val="000000"/>
          <w:lang w:val="pl-PL"/>
        </w:rPr>
      </w:pPr>
      <w:r>
        <w:rPr>
          <w:color w:val="000000"/>
          <w:lang w:val="pl-PL"/>
        </w:rPr>
        <w:t>kundābha-smita-candrikojjvala-mukhī gaṇḍocchalat-kuṇḍalā |</w:t>
      </w:r>
    </w:p>
    <w:p w:rsidR="004D1C16" w:rsidRDefault="004D1C16">
      <w:pPr>
        <w:ind w:left="720"/>
        <w:rPr>
          <w:color w:val="000000"/>
          <w:lang w:val="pl-PL"/>
        </w:rPr>
      </w:pPr>
      <w:r>
        <w:rPr>
          <w:color w:val="000000"/>
          <w:lang w:val="pl-PL"/>
        </w:rPr>
        <w:t>kandarpāgama-siddha-mantra-gahanām ardhaṁ duhānā giraṁ</w:t>
      </w:r>
    </w:p>
    <w:p w:rsidR="004D1C16" w:rsidRDefault="004D1C16">
      <w:pPr>
        <w:ind w:left="720"/>
        <w:rPr>
          <w:color w:val="000000"/>
          <w:lang w:val="pl-PL"/>
        </w:rPr>
      </w:pPr>
      <w:r>
        <w:rPr>
          <w:color w:val="000000"/>
          <w:lang w:val="pl-PL"/>
        </w:rPr>
        <w:t>hāriṇy adya harer jahāra hṛdayaṁ rādhā vilāsormibhiḥ ||41||</w:t>
      </w:r>
    </w:p>
    <w:p w:rsidR="004D1C16" w:rsidRDefault="004D1C16">
      <w:pPr>
        <w:rPr>
          <w:color w:val="000000"/>
          <w:lang w:val="pl-PL"/>
        </w:rPr>
      </w:pP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lang w:val="pl-PL"/>
        </w:rPr>
        <w:t xml:space="preserve">atha </w:t>
      </w:r>
      <w:r>
        <w:rPr>
          <w:rFonts w:eastAsia="MS Minchofalt"/>
          <w:b/>
          <w:bCs/>
          <w:lang w:val="pl-PL"/>
        </w:rPr>
        <w:t>mahā-bhāva-paramotkarṣa-tarṣiṇī—</w:t>
      </w:r>
    </w:p>
    <w:p w:rsidR="004D1C16" w:rsidRDefault="004D1C16">
      <w:pPr>
        <w:ind w:left="720"/>
        <w:rPr>
          <w:color w:val="000000"/>
          <w:lang w:val="pl-PL"/>
        </w:rPr>
      </w:pPr>
    </w:p>
    <w:p w:rsidR="004D1C16" w:rsidRDefault="004D1C16">
      <w:pPr>
        <w:ind w:left="720"/>
        <w:rPr>
          <w:color w:val="000000"/>
          <w:lang w:val="pl-PL"/>
        </w:rPr>
      </w:pPr>
      <w:r>
        <w:rPr>
          <w:color w:val="000000"/>
          <w:lang w:val="pl-PL"/>
        </w:rPr>
        <w:t>aśrūṇām ativṛṣṭibhir dviguṇayanty arkātmajā-nirjharaṁ</w:t>
      </w:r>
    </w:p>
    <w:p w:rsidR="004D1C16" w:rsidRDefault="004D1C16">
      <w:pPr>
        <w:ind w:left="720"/>
        <w:rPr>
          <w:color w:val="000000"/>
          <w:lang w:val="pl-PL"/>
        </w:rPr>
      </w:pPr>
      <w:r>
        <w:rPr>
          <w:color w:val="000000"/>
          <w:lang w:val="pl-PL"/>
        </w:rPr>
        <w:t>jyotsnī-syandi-vidhūpala-pratikṛti-cchāyaṁ vapur bibhratī |</w:t>
      </w:r>
    </w:p>
    <w:p w:rsidR="004D1C16" w:rsidRDefault="004D1C16">
      <w:pPr>
        <w:ind w:left="720"/>
        <w:rPr>
          <w:color w:val="000000"/>
          <w:lang w:val="pl-PL"/>
        </w:rPr>
      </w:pPr>
      <w:r>
        <w:rPr>
          <w:color w:val="000000"/>
          <w:lang w:val="pl-PL"/>
        </w:rPr>
        <w:t>kaṇṭhāntas truṭad-akṣarādya-pulakair labdhā kadambākṛtiṁ</w:t>
      </w:r>
    </w:p>
    <w:p w:rsidR="004D1C16" w:rsidRDefault="004D1C16">
      <w:pPr>
        <w:ind w:left="720"/>
        <w:rPr>
          <w:color w:val="000000"/>
          <w:lang w:val="pl-PL"/>
        </w:rPr>
      </w:pPr>
      <w:r>
        <w:rPr>
          <w:color w:val="000000"/>
          <w:lang w:val="pl-PL"/>
        </w:rPr>
        <w:t>rādhā veṇu-dhara pravāta-kadalī-tulyā kvacid vartate ||42||</w:t>
      </w:r>
    </w:p>
    <w:p w:rsidR="004D1C16" w:rsidRDefault="004D1C16">
      <w:pPr>
        <w:rPr>
          <w:color w:val="0000FF"/>
          <w:lang w:val="pl-PL"/>
        </w:rPr>
      </w:pPr>
    </w:p>
    <w:p w:rsidR="004D1C16" w:rsidRDefault="004D1C16">
      <w:pPr>
        <w:rPr>
          <w:b/>
          <w:bCs/>
          <w:lang w:val="pl-PL"/>
        </w:rPr>
      </w:pPr>
      <w:r>
        <w:rPr>
          <w:lang w:val="pl-PL"/>
        </w:rPr>
        <w:t xml:space="preserve">atha </w:t>
      </w:r>
      <w:r>
        <w:rPr>
          <w:b/>
          <w:bCs/>
          <w:lang w:val="pl-PL"/>
        </w:rPr>
        <w:t>gokula-prema-vasatiḥ—</w:t>
      </w:r>
    </w:p>
    <w:p w:rsidR="004D1C16" w:rsidRDefault="004D1C16">
      <w:pPr>
        <w:ind w:left="720"/>
        <w:rPr>
          <w:noProof w:val="0"/>
          <w:cs/>
          <w:lang w:bidi="sa-IN"/>
        </w:rPr>
      </w:pP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prema-santatibhir eva</w:t>
      </w:r>
    </w:p>
    <w:p w:rsidR="004D1C16" w:rsidRDefault="004D1C16">
      <w:pPr>
        <w:ind w:left="720"/>
        <w:rPr>
          <w:lang w:val="pl-PL"/>
        </w:rPr>
      </w:pPr>
      <w:r>
        <w:rPr>
          <w:lang w:val="pl-PL"/>
        </w:rPr>
        <w:t>vedhasā nu vṛṣabhānu-nandinī |</w:t>
      </w:r>
    </w:p>
    <w:p w:rsidR="004D1C16" w:rsidRDefault="004D1C16">
      <w:pPr>
        <w:ind w:left="720"/>
        <w:rPr>
          <w:lang w:val="pl-PL"/>
        </w:rPr>
      </w:pPr>
      <w:r>
        <w:rPr>
          <w:lang w:val="pl-PL"/>
        </w:rPr>
        <w:t>yādṛśāṁ padam itā manāṁsi naḥ</w:t>
      </w:r>
    </w:p>
    <w:p w:rsidR="004D1C16" w:rsidRDefault="004D1C16">
      <w:pPr>
        <w:ind w:left="720"/>
        <w:rPr>
          <w:lang w:val="pl-PL"/>
        </w:rPr>
      </w:pPr>
      <w:r>
        <w:rPr>
          <w:lang w:val="pl-PL"/>
        </w:rPr>
        <w:t>snehayaty akhila-goṣṭha-vāsinām ||43||</w:t>
      </w:r>
    </w:p>
    <w:p w:rsidR="004D1C16" w:rsidRDefault="004D1C16">
      <w:pPr>
        <w:rPr>
          <w:lang w:val="pl-PL"/>
        </w:rPr>
      </w:pPr>
    </w:p>
    <w:p w:rsidR="004D1C16" w:rsidRDefault="004D1C16">
      <w:pPr>
        <w:rPr>
          <w:b/>
          <w:bCs/>
          <w:lang w:val="pl-PL"/>
        </w:rPr>
      </w:pPr>
      <w:r>
        <w:rPr>
          <w:lang w:val="pl-PL"/>
        </w:rPr>
        <w:t xml:space="preserve">atha </w:t>
      </w:r>
      <w:r>
        <w:rPr>
          <w:b/>
          <w:bCs/>
          <w:lang w:val="pl-PL"/>
        </w:rPr>
        <w:t>jagac-chreṇī-lasad-yaśāḥ—</w:t>
      </w:r>
    </w:p>
    <w:p w:rsidR="004D1C16" w:rsidRDefault="004D1C16">
      <w:pPr>
        <w:rPr>
          <w:b/>
          <w:bCs/>
          <w:lang w:val="pl-PL"/>
        </w:rPr>
      </w:pPr>
    </w:p>
    <w:p w:rsidR="004D1C16" w:rsidRDefault="004D1C16">
      <w:pPr>
        <w:ind w:left="720"/>
        <w:rPr>
          <w:lang w:val="pl-PL"/>
        </w:rPr>
      </w:pPr>
      <w:r>
        <w:rPr>
          <w:lang w:val="pl-PL"/>
        </w:rPr>
        <w:t>utphullaṁ kila kurvatī kuvalayaṁ devendra-patnī-śrutau</w:t>
      </w:r>
    </w:p>
    <w:p w:rsidR="004D1C16" w:rsidRDefault="004D1C16">
      <w:pPr>
        <w:ind w:left="720"/>
        <w:rPr>
          <w:lang w:val="pl-PL"/>
        </w:rPr>
      </w:pPr>
      <w:r>
        <w:rPr>
          <w:lang w:val="pl-PL"/>
        </w:rPr>
        <w:t>kundaṁ nikṣipatī viriñcī-gṛhiṇī-romauṣadhī-harṣiṇī |</w:t>
      </w:r>
    </w:p>
    <w:p w:rsidR="004D1C16" w:rsidRDefault="004D1C16">
      <w:pPr>
        <w:ind w:left="720"/>
        <w:rPr>
          <w:lang w:val="pl-PL"/>
        </w:rPr>
      </w:pPr>
      <w:r>
        <w:rPr>
          <w:lang w:val="pl-PL"/>
        </w:rPr>
        <w:t>karṇottaṁsa-sudhāṁśu-ratna-sakalaṁ vidrāvya bhadrāṅgi te</w:t>
      </w:r>
    </w:p>
    <w:p w:rsidR="004D1C16" w:rsidRDefault="004D1C16">
      <w:pPr>
        <w:ind w:left="720"/>
        <w:rPr>
          <w:lang w:val="pl-PL"/>
        </w:rPr>
      </w:pPr>
      <w:r>
        <w:rPr>
          <w:lang w:val="pl-PL"/>
        </w:rPr>
        <w:t>lakṣmīm apy adhunā cakāra cakitāṁ rādhe yaśaḥ-kaumudī ||44||</w:t>
      </w:r>
    </w:p>
    <w:p w:rsidR="004D1C16" w:rsidRDefault="004D1C16">
      <w:pPr>
        <w:rPr>
          <w:lang w:val="pl-PL"/>
        </w:rPr>
      </w:pPr>
    </w:p>
    <w:p w:rsidR="004D1C16" w:rsidRDefault="004D1C16">
      <w:pPr>
        <w:rPr>
          <w:b/>
          <w:bCs/>
          <w:lang w:val="pl-PL"/>
        </w:rPr>
      </w:pPr>
      <w:r>
        <w:rPr>
          <w:lang w:val="pl-PL"/>
        </w:rPr>
        <w:t xml:space="preserve">atha </w:t>
      </w:r>
      <w:r>
        <w:rPr>
          <w:b/>
          <w:bCs/>
          <w:lang w:val="pl-PL"/>
        </w:rPr>
        <w:t>gurv-arpita-guru-snehā—</w:t>
      </w:r>
    </w:p>
    <w:p w:rsidR="004D1C16" w:rsidRDefault="004D1C16">
      <w:pPr>
        <w:rPr>
          <w:lang w:val="pl-PL"/>
        </w:rPr>
      </w:pPr>
    </w:p>
    <w:p w:rsidR="004D1C16" w:rsidRDefault="004D1C16">
      <w:pPr>
        <w:ind w:left="720"/>
        <w:rPr>
          <w:lang w:val="pl-PL"/>
        </w:rPr>
      </w:pPr>
      <w:r>
        <w:rPr>
          <w:lang w:val="pl-PL"/>
        </w:rPr>
        <w:t xml:space="preserve">na sutāsi kīrtidāyāḥ </w:t>
      </w:r>
    </w:p>
    <w:p w:rsidR="004D1C16" w:rsidRDefault="004D1C16">
      <w:pPr>
        <w:ind w:left="720"/>
        <w:rPr>
          <w:lang w:val="pl-PL"/>
        </w:rPr>
      </w:pPr>
      <w:r>
        <w:rPr>
          <w:lang w:val="pl-PL"/>
        </w:rPr>
        <w:t>kintu mamaiveti tathyam ākhyāmi |</w:t>
      </w:r>
    </w:p>
    <w:p w:rsidR="004D1C16" w:rsidRDefault="004D1C16">
      <w:pPr>
        <w:ind w:left="720"/>
        <w:rPr>
          <w:lang w:val="pl-PL"/>
        </w:rPr>
      </w:pPr>
      <w:r>
        <w:rPr>
          <w:lang w:val="pl-PL"/>
        </w:rPr>
        <w:t xml:space="preserve">prāṇimi vīkṣya mukham te </w:t>
      </w:r>
    </w:p>
    <w:p w:rsidR="004D1C16" w:rsidRDefault="004D1C16">
      <w:pPr>
        <w:ind w:left="720"/>
        <w:rPr>
          <w:lang w:val="pl-PL"/>
        </w:rPr>
      </w:pPr>
      <w:r>
        <w:rPr>
          <w:lang w:val="pl-PL"/>
        </w:rPr>
        <w:t>kṛṣṇasyeveti kiṁ trapase ||45||</w:t>
      </w:r>
    </w:p>
    <w:p w:rsidR="004D1C16" w:rsidRDefault="004D1C16">
      <w:pPr>
        <w:rPr>
          <w:lang w:val="pl-PL"/>
        </w:rPr>
      </w:pP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lang w:val="pl-PL"/>
        </w:rPr>
        <w:t xml:space="preserve">atha </w:t>
      </w:r>
      <w:r>
        <w:rPr>
          <w:rFonts w:eastAsia="MS Minchofalt"/>
          <w:b/>
          <w:bCs/>
          <w:lang w:val="pl-PL"/>
        </w:rPr>
        <w:t>sakhī-praṇayādhīnā—</w:t>
      </w:r>
    </w:p>
    <w:p w:rsidR="004D1C16" w:rsidRPr="005A75DB" w:rsidRDefault="004D1C16">
      <w:pPr>
        <w:rPr>
          <w:rFonts w:eastAsia="MS Minchofalt"/>
          <w:lang w:val="pl-PL"/>
        </w:rPr>
      </w:pPr>
    </w:p>
    <w:p w:rsidR="004D1C16" w:rsidRPr="005A75DB" w:rsidRDefault="004D1C16">
      <w:pPr>
        <w:ind w:left="720"/>
        <w:rPr>
          <w:rFonts w:eastAsia="MS Minchofalt"/>
          <w:lang w:val="pl-PL"/>
        </w:rPr>
      </w:pPr>
      <w:r w:rsidRPr="005A75DB">
        <w:rPr>
          <w:rFonts w:eastAsia="MS Minchofalt"/>
          <w:lang w:val="pl-PL"/>
        </w:rPr>
        <w:t>upadiśa sakhi vṛnde vallavendrasya sūnuṁ</w:t>
      </w:r>
    </w:p>
    <w:p w:rsidR="004D1C16" w:rsidRPr="005A75DB" w:rsidRDefault="004D1C16">
      <w:pPr>
        <w:ind w:left="720"/>
        <w:rPr>
          <w:rFonts w:eastAsia="MS Minchofalt"/>
          <w:lang w:val="pl-PL"/>
        </w:rPr>
      </w:pPr>
      <w:r w:rsidRPr="005A75DB">
        <w:rPr>
          <w:rFonts w:eastAsia="MS Minchofalt"/>
          <w:lang w:val="pl-PL"/>
        </w:rPr>
        <w:t>kim ayam iha sakhīnāṁ mām adhīnāṁ dunoti |</w:t>
      </w:r>
    </w:p>
    <w:p w:rsidR="004D1C16" w:rsidRPr="005A75DB" w:rsidRDefault="004D1C16">
      <w:pPr>
        <w:ind w:left="720"/>
        <w:rPr>
          <w:rFonts w:eastAsia="MS Minchofalt"/>
          <w:lang w:val="pl-PL"/>
        </w:rPr>
      </w:pPr>
      <w:r w:rsidRPr="005A75DB">
        <w:rPr>
          <w:rFonts w:eastAsia="MS Minchofalt"/>
          <w:lang w:val="pl-PL"/>
        </w:rPr>
        <w:t xml:space="preserve">apasaratu saśaṅkaṁ mandirān māninīnāṁ </w:t>
      </w:r>
    </w:p>
    <w:p w:rsidR="004D1C16" w:rsidRPr="005A75DB" w:rsidRDefault="004D1C16">
      <w:pPr>
        <w:ind w:left="720"/>
        <w:rPr>
          <w:rFonts w:eastAsia="MS Minchofalt"/>
          <w:lang w:val="pl-PL"/>
        </w:rPr>
      </w:pPr>
      <w:r w:rsidRPr="005A75DB">
        <w:rPr>
          <w:rFonts w:eastAsia="MS Minchofalt"/>
          <w:lang w:val="pl-PL"/>
        </w:rPr>
        <w:t>kalayati lalitāyāḥ kiṁ na śauṭīrya-dhāṭīm ||46||</w:t>
      </w:r>
    </w:p>
    <w:p w:rsidR="004D1C16" w:rsidRPr="005A75DB" w:rsidRDefault="004D1C16">
      <w:pPr>
        <w:rPr>
          <w:rFonts w:eastAsia="MS Minchofalt"/>
          <w:lang w:val="pl-PL"/>
        </w:rPr>
      </w:pPr>
    </w:p>
    <w:p w:rsidR="004D1C16" w:rsidRPr="005A75DB" w:rsidRDefault="004D1C16">
      <w:pPr>
        <w:rPr>
          <w:lang w:val="pl-PL"/>
        </w:rPr>
      </w:pPr>
      <w:r w:rsidRPr="005A75DB">
        <w:rPr>
          <w:rFonts w:eastAsia="MS Minchofalt"/>
          <w:lang w:val="pl-PL"/>
        </w:rPr>
        <w:t xml:space="preserve">atha </w:t>
      </w:r>
      <w:r w:rsidRPr="005A75DB">
        <w:rPr>
          <w:rFonts w:eastAsia="MS Minchofalt"/>
          <w:b/>
          <w:bCs/>
          <w:lang w:val="pl-PL"/>
        </w:rPr>
        <w:t>kṛṣṇa-priyāvalī-mukhyā</w:t>
      </w:r>
      <w:r w:rsidRPr="005A75DB">
        <w:rPr>
          <w:rFonts w:eastAsia="MS Minchofalt"/>
          <w:lang w:val="pl-PL"/>
        </w:rPr>
        <w:t xml:space="preserve">, yathā </w:t>
      </w:r>
      <w:r w:rsidRPr="005A75DB">
        <w:rPr>
          <w:rFonts w:eastAsia="MS Minchofalt"/>
          <w:color w:val="FF0000"/>
          <w:lang w:val="pl-PL"/>
        </w:rPr>
        <w:t>lalita-mādhave</w:t>
      </w:r>
      <w:r w:rsidRPr="005A75DB">
        <w:rPr>
          <w:rFonts w:eastAsia="MS Minchofalt"/>
          <w:lang w:val="pl-PL"/>
        </w:rPr>
        <w:t xml:space="preserve"> (10.10)</w:t>
      </w:r>
      <w:r w:rsidRPr="005A75DB">
        <w:rPr>
          <w:lang w:val="pl-PL"/>
        </w:rPr>
        <w:t>—</w:t>
      </w:r>
    </w:p>
    <w:p w:rsidR="004D1C16" w:rsidRPr="005A75DB" w:rsidRDefault="004D1C16">
      <w:pPr>
        <w:rPr>
          <w:rFonts w:eastAsia="MS Minchofalt"/>
          <w:lang w:val="pl-PL"/>
        </w:rPr>
      </w:pP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santu bhrāmyad-apāḍga-bhaṅgi-khuralī-khelābhuvaḥ subhruvaḥ 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svasti syān madirekṣaṇe kṣaṇam api tvām antarā me kutaḥ |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tārāṇāṁ nikurumbakena vṛtayā śliṣṭe’pi somābhayā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nākāśe vṛṣabhānujāṁ śriyam ṛte niṣpadyate svaś-chaṭā ||47||</w:t>
      </w:r>
    </w:p>
    <w:p w:rsidR="004D1C16" w:rsidRDefault="004D1C16">
      <w:pPr>
        <w:rPr>
          <w:color w:val="0000FF"/>
          <w:lang w:val="fr-CA"/>
        </w:rPr>
      </w:pPr>
    </w:p>
    <w:p w:rsidR="004D1C16" w:rsidRDefault="004D1C16">
      <w:pPr>
        <w:rPr>
          <w:lang w:val="fr-CA"/>
        </w:rPr>
      </w:pPr>
      <w:r>
        <w:rPr>
          <w:lang w:val="fr-CA"/>
        </w:rPr>
        <w:t xml:space="preserve">atha </w:t>
      </w:r>
      <w:r>
        <w:rPr>
          <w:b/>
          <w:bCs/>
          <w:lang w:val="fr-CA"/>
        </w:rPr>
        <w:t>santatāśrava-keśavā</w:t>
      </w:r>
      <w:r>
        <w:rPr>
          <w:lang w:val="fr-CA"/>
        </w:rPr>
        <w:t>—</w:t>
      </w:r>
    </w:p>
    <w:p w:rsidR="004D1C16" w:rsidRDefault="004D1C16">
      <w:pPr>
        <w:rPr>
          <w:lang w:val="fr-CA"/>
        </w:rPr>
      </w:pP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>ṣaḍ-aṅghribhir arditān kusuma-sañcayān ācinod</w:t>
      </w: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>akhaṇḍam api rādhike bahu-śikhaṇḍakaṁ tvad-girā |</w:t>
      </w: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>amuñca nava-pallava-vrajam udañcad arkojjvalaṁ</w:t>
      </w: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>karotu vaśago janaḥ kim ayam anyad-ājñāpaya ||48||</w:t>
      </w:r>
    </w:p>
    <w:p w:rsidR="004D1C16" w:rsidRDefault="004D1C16">
      <w:pPr>
        <w:rPr>
          <w:lang w:val="fr-CA"/>
        </w:rPr>
      </w:pP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yasyāḥ sarvottame yūthe sarva-sad-guṇa-maṇḍitāḥ |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samantān mādhavākarṣi-vibhramāḥ santi subhruvaḥ ||49||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tās tu vṛndāvaneśvaryāḥ sakhyaḥ pañca-vidhā matāḥ |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sakhyaś ca nitya-sakhyaś ca prāṇa-sakhyaś ca kāścana |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priya-sakhyaś ca parama-preṣṭha-sakhyaś ca viśrutāḥ ||50||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sakhyaḥ kusumikā-vindhyā-dhaniṣṭhādyāḥ prakīrtitāḥ |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nitya-sakhyaś ca kastūrī-maṇi-mañjarikādayaḥ ||51||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prāṇa-sakhyaḥ śaśimukhī-vāsantī-lāsikādayaḥ |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gatā vṛndāvaneśvaryāḥ prāyeṇemāḥ svarūpatām ||52||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priya-sakhyaḥ kuraṅgākṣī sumadhyā madanālasā |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kamalā mādhurī mañju-keśī kandarpa-sundarī |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mādhavī mālatī kāma-latā śaśikalādayaḥ ||53||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parama-preṣṭha-sakhyas tu  lalitā sa-viśākhikā |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sa-citrā campakalatā tuṅgavidyendulekhikā |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raṅgadevī sudevī cetyaṣṭau sarva-gaṇāgrimāḥ ||54||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āsāṁ suṣṭhu dvayor eva premṇaḥ parama-kāṣṭhayā |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kvacij jātu kvacij jātu tad-ādhikyam ivekṣate ||55||</w:t>
      </w:r>
    </w:p>
    <w:p w:rsidR="004D1C16" w:rsidRDefault="004D1C16">
      <w:pPr>
        <w:rPr>
          <w:lang w:val="fr-CA"/>
        </w:rPr>
      </w:pPr>
    </w:p>
    <w:p w:rsidR="004D1C16" w:rsidRDefault="004D1C16">
      <w:pPr>
        <w:jc w:val="center"/>
        <w:rPr>
          <w:lang w:val="fr-CA"/>
        </w:rPr>
      </w:pPr>
      <w:r>
        <w:rPr>
          <w:lang w:val="fr-CA"/>
        </w:rPr>
        <w:t xml:space="preserve">iti śrī-śrī-ujjvala-nīlamaṇau </w:t>
      </w:r>
    </w:p>
    <w:p w:rsidR="004D1C16" w:rsidRDefault="004D1C16">
      <w:pPr>
        <w:jc w:val="center"/>
        <w:rPr>
          <w:lang w:val="fr-CA"/>
        </w:rPr>
      </w:pPr>
      <w:r>
        <w:rPr>
          <w:lang w:val="fr-CA"/>
        </w:rPr>
        <w:t xml:space="preserve">śrī-rādhā-prakaraṇam </w:t>
      </w:r>
    </w:p>
    <w:p w:rsidR="004D1C16" w:rsidRPr="005A75DB" w:rsidRDefault="004D1C16">
      <w:pPr>
        <w:jc w:val="center"/>
        <w:rPr>
          <w:lang w:val="pl-PL"/>
        </w:rPr>
      </w:pPr>
      <w:r w:rsidRPr="005A75DB">
        <w:rPr>
          <w:lang w:val="pl-PL"/>
        </w:rPr>
        <w:t>||4||</w:t>
      </w:r>
    </w:p>
    <w:p w:rsidR="004D1C16" w:rsidRPr="005A75DB" w:rsidRDefault="004D1C16">
      <w:pPr>
        <w:jc w:val="center"/>
        <w:rPr>
          <w:lang w:val="pl-PL"/>
        </w:rPr>
      </w:pPr>
      <w:r w:rsidRPr="005A75DB">
        <w:rPr>
          <w:lang w:val="pl-PL"/>
        </w:rPr>
        <w:t xml:space="preserve"> —o)0(o—</w:t>
      </w:r>
    </w:p>
    <w:p w:rsidR="004D1C16" w:rsidRPr="005A75DB" w:rsidRDefault="004D1C16">
      <w:pPr>
        <w:rPr>
          <w:lang w:val="pl-PL"/>
        </w:rPr>
      </w:pPr>
    </w:p>
    <w:p w:rsidR="004D1C16" w:rsidRPr="005A75DB" w:rsidRDefault="004D1C16">
      <w:pPr>
        <w:jc w:val="center"/>
        <w:rPr>
          <w:lang w:val="pl-PL"/>
        </w:rPr>
      </w:pPr>
      <w:r w:rsidRPr="005A75DB">
        <w:rPr>
          <w:lang w:val="pl-PL"/>
        </w:rPr>
        <w:t>(5)</w:t>
      </w:r>
    </w:p>
    <w:p w:rsidR="004D1C16" w:rsidRDefault="004D1C16">
      <w:pPr>
        <w:pStyle w:val="Heading1"/>
        <w:rPr>
          <w:rFonts w:cs="Balaram"/>
          <w:noProof w:val="0"/>
          <w:szCs w:val="36"/>
          <w:cs/>
          <w:lang w:bidi="sa-IN"/>
        </w:rPr>
      </w:pPr>
      <w:r>
        <w:rPr>
          <w:rFonts w:cs="Balaram"/>
          <w:noProof w:val="0"/>
          <w:szCs w:val="36"/>
          <w:cs/>
          <w:lang w:bidi="sa-IN"/>
        </w:rPr>
        <w:t>atha nāyikā-bheda-prakaraṇam</w:t>
      </w:r>
    </w:p>
    <w:p w:rsidR="004D1C16" w:rsidRPr="005A75DB" w:rsidRDefault="004D1C16">
      <w:pPr>
        <w:rPr>
          <w:lang w:val="pl-PL"/>
        </w:rPr>
      </w:pPr>
    </w:p>
    <w:p w:rsidR="004D1C16" w:rsidRPr="005A75DB" w:rsidRDefault="004D1C16">
      <w:pPr>
        <w:rPr>
          <w:b/>
          <w:bCs/>
          <w:lang w:val="pl-PL"/>
        </w:rPr>
      </w:pPr>
      <w:r w:rsidRPr="005A75DB">
        <w:rPr>
          <w:b/>
          <w:bCs/>
          <w:lang w:val="pl-PL"/>
        </w:rPr>
        <w:t>yūthe’py avāntara-gaṇās teṣu ca kaścid gaṇas tri-caturābhiḥ |</w:t>
      </w:r>
    </w:p>
    <w:p w:rsidR="004D1C16" w:rsidRPr="005A75DB" w:rsidRDefault="004D1C16">
      <w:pPr>
        <w:rPr>
          <w:b/>
          <w:bCs/>
          <w:lang w:val="pl-PL"/>
        </w:rPr>
      </w:pPr>
      <w:r w:rsidRPr="005A75DB">
        <w:rPr>
          <w:b/>
          <w:bCs/>
          <w:lang w:val="pl-PL"/>
        </w:rPr>
        <w:t>iha pañca-ṣābhir anyaḥ saptāṣṭābhis tathety ādyāḥ ||1||</w:t>
      </w:r>
    </w:p>
    <w:p w:rsidR="004D1C16" w:rsidRPr="005A75DB" w:rsidRDefault="004D1C16">
      <w:pPr>
        <w:rPr>
          <w:b/>
          <w:bCs/>
          <w:lang w:val="pl-PL"/>
        </w:rPr>
      </w:pPr>
      <w:r w:rsidRPr="005A75DB">
        <w:rPr>
          <w:b/>
          <w:bCs/>
          <w:lang w:val="pl-PL"/>
        </w:rPr>
        <w:t>nāsau nāṭye rase mukhye yat paroḍhā nigadyate |</w:t>
      </w:r>
    </w:p>
    <w:p w:rsidR="004D1C16" w:rsidRPr="005A75DB" w:rsidRDefault="004D1C16">
      <w:pPr>
        <w:rPr>
          <w:b/>
          <w:bCs/>
          <w:lang w:val="pl-PL"/>
        </w:rPr>
      </w:pPr>
      <w:r w:rsidRPr="005A75DB">
        <w:rPr>
          <w:b/>
          <w:bCs/>
          <w:lang w:val="pl-PL"/>
        </w:rPr>
        <w:t>tat tu syāt prākṛta-kṣudra-nāyikādy-anusārataḥ ||2||</w:t>
      </w:r>
    </w:p>
    <w:p w:rsidR="004D1C16" w:rsidRPr="005A75DB" w:rsidRDefault="004D1C16">
      <w:pPr>
        <w:rPr>
          <w:lang w:val="pl-PL"/>
        </w:rPr>
      </w:pPr>
    </w:p>
    <w:p w:rsidR="004D1C16" w:rsidRPr="005A75DB" w:rsidRDefault="004D1C16">
      <w:pPr>
        <w:rPr>
          <w:lang w:val="pl-PL"/>
        </w:rPr>
      </w:pPr>
      <w:r w:rsidRPr="005A75DB">
        <w:rPr>
          <w:lang w:val="pl-PL"/>
        </w:rPr>
        <w:t>tathā coktam—</w:t>
      </w:r>
    </w:p>
    <w:p w:rsidR="004D1C16" w:rsidRPr="005A75DB" w:rsidRDefault="004D1C16">
      <w:pPr>
        <w:rPr>
          <w:rFonts w:eastAsia="MS Minchofalt"/>
          <w:color w:val="0000FF"/>
          <w:lang w:val="pl-PL"/>
        </w:rPr>
      </w:pPr>
      <w:r w:rsidRPr="005A75DB">
        <w:rPr>
          <w:rFonts w:eastAsia="MS Minchofalt"/>
          <w:color w:val="0000FF"/>
          <w:lang w:val="pl-PL"/>
        </w:rPr>
        <w:t>neṣṭā yad aṅgini rase kavibhir paroḍhā</w:t>
      </w:r>
    </w:p>
    <w:p w:rsidR="004D1C16" w:rsidRDefault="004D1C16">
      <w:pPr>
        <w:rPr>
          <w:rFonts w:eastAsia="MS Minchofalt"/>
          <w:color w:val="0000FF"/>
          <w:lang w:val="pl-PL"/>
        </w:rPr>
      </w:pPr>
      <w:r>
        <w:rPr>
          <w:rFonts w:eastAsia="MS Minchofalt"/>
          <w:color w:val="0000FF"/>
          <w:lang w:val="pl-PL"/>
        </w:rPr>
        <w:t>tad gokulāmbujadṛśāṁ kulam antarena |</w:t>
      </w:r>
    </w:p>
    <w:p w:rsidR="004D1C16" w:rsidRDefault="004D1C16">
      <w:pPr>
        <w:rPr>
          <w:rFonts w:eastAsia="MS Minchofalt"/>
          <w:color w:val="0000FF"/>
          <w:lang w:val="pl-PL"/>
        </w:rPr>
      </w:pPr>
      <w:r>
        <w:rPr>
          <w:rFonts w:eastAsia="MS Minchofalt"/>
          <w:color w:val="0000FF"/>
          <w:lang w:val="pl-PL"/>
        </w:rPr>
        <w:t>āśāṁsayā rasavidher avatāritānāṁ</w:t>
      </w: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color w:val="0000FF"/>
          <w:lang w:val="pl-PL"/>
        </w:rPr>
        <w:t>kaṁsāriṇā rasikamaṇḍalaśekhareṇa ||</w:t>
      </w:r>
      <w:r>
        <w:rPr>
          <w:rFonts w:eastAsia="MS Minchofalt"/>
          <w:lang w:val="pl-PL"/>
        </w:rPr>
        <w:t>3||</w:t>
      </w:r>
    </w:p>
    <w:p w:rsidR="004D1C16" w:rsidRDefault="004D1C16">
      <w:pPr>
        <w:rPr>
          <w:rFonts w:eastAsia="MS Minchofalt"/>
          <w:lang w:val="pl-PL"/>
        </w:rPr>
      </w:pP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vrajendra-nandanatvena suṣṭhu niṣṭhām upeyayuḥ |</w:t>
      </w: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yāsāṁ bhāvasya sā mudrā sad-bhaktair api durgamā ||4||</w:t>
      </w:r>
    </w:p>
    <w:p w:rsidR="004D1C16" w:rsidRDefault="004D1C16">
      <w:pPr>
        <w:rPr>
          <w:rFonts w:eastAsia="MS Minchofalt"/>
          <w:lang w:val="pl-PL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yathā </w:t>
      </w:r>
      <w:r>
        <w:rPr>
          <w:noProof w:val="0"/>
          <w:color w:val="FF0000"/>
          <w:cs/>
          <w:lang w:bidi="sa-IN"/>
        </w:rPr>
        <w:t>lalita-mādhave</w:t>
      </w:r>
      <w:r>
        <w:rPr>
          <w:noProof w:val="0"/>
          <w:cs/>
          <w:lang w:bidi="sa-IN"/>
        </w:rPr>
        <w:t xml:space="preserve"> (6.14)—</w:t>
      </w:r>
    </w:p>
    <w:p w:rsidR="004D1C16" w:rsidRDefault="004D1C16">
      <w:pPr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gopīnāṁ paśupendra-nandana-juṣo bhāvasya kas tāṁ krtī</w:t>
      </w:r>
    </w:p>
    <w:p w:rsidR="004D1C16" w:rsidRDefault="004D1C16">
      <w:pPr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vijñātuṁ kṣamate durūha-padavī-sañcāriṇaḥ prakriyām |</w:t>
      </w:r>
    </w:p>
    <w:p w:rsidR="004D1C16" w:rsidRDefault="004D1C16">
      <w:pPr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āviṣkurvati vaiṣṇavīm api tanuṁ tasmin bhujair jiṣṇubhir</w:t>
      </w:r>
    </w:p>
    <w:p w:rsidR="004D1C16" w:rsidRDefault="004D1C16">
      <w:pPr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yāsāṁ hanta caturbhir adbhuta-ruciṁ rāgodayaḥ kuñcati ||5||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bhujā-catuṣṭayaṁ kvāpi narmaṇā darśayann api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vṛndāvaneśvarī-premṇā dvibhujaḥ kriyate hariḥ ||6||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yathā—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rāsārambha-vidhau nilīya vasatā kuñje mṛgākṣī-gaṇair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dṛṣṭaṁ gopayituṁ svam uddhura-dhiyā yā suṣṭhu sandarśitā |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rādhāyāḥ praṇayasya hanta mahimā yasya śriyā rakṣituṁ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sā śakyā prabhaviṣṇunāpi hariṇā nāsīc catur-bāhutā ||7||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api ca—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sāmānyāyā rasābhāsa-prasaṅgāt tādṛg apy asau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bhāva-yogāt tu sairindhrī parakīyaiva sammatā ||8||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yathā ca </w:t>
      </w:r>
      <w:r>
        <w:rPr>
          <w:noProof w:val="0"/>
          <w:color w:val="FF0000"/>
          <w:cs/>
          <w:lang w:bidi="sa-IN"/>
        </w:rPr>
        <w:t xml:space="preserve">prāñcaḥ </w:t>
      </w:r>
      <w:r>
        <w:rPr>
          <w:noProof w:val="0"/>
          <w:cs/>
          <w:lang w:bidi="sa-IN"/>
        </w:rPr>
        <w:t>(śṛṅgāra-tilake 1.62,64)—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sāmānyā vanitā veśyā sā dravyaṁ param icchatā |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guṇa-hīne ca na dveṣo nānurāgo guṇiny api |</w:t>
      </w:r>
    </w:p>
    <w:p w:rsidR="004D1C16" w:rsidRDefault="004D1C16">
      <w:pPr>
        <w:pStyle w:val="Quote"/>
        <w:rPr>
          <w:noProof w:val="0"/>
          <w:color w:val="auto"/>
          <w:cs/>
          <w:lang w:bidi="sa-IN"/>
        </w:rPr>
      </w:pPr>
      <w:r>
        <w:rPr>
          <w:noProof w:val="0"/>
          <w:cs/>
          <w:lang w:bidi="sa-IN"/>
        </w:rPr>
        <w:t xml:space="preserve">śṛṅgārābhāsa etāsu na śṛṅgāraḥ kadācana ||9|| </w:t>
      </w:r>
      <w:r>
        <w:rPr>
          <w:noProof w:val="0"/>
          <w:color w:val="auto"/>
          <w:cs/>
          <w:lang w:bidi="sa-IN"/>
        </w:rPr>
        <w:t>iti 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svakīyāś ca paroḍhāś ca yā dvidhā parikīrtitāḥ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mugdhā madhyā pragalbheti pratyekaṁ tās tridhā matāḥ ||10||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bheda-trayam idaṁ kaiścit svīyāyā eva varṇitam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tathāpi sat-kavi-granthe dṛṣṭatvāt tad-anādṛtam ||11||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tathā </w:t>
      </w:r>
      <w:r>
        <w:rPr>
          <w:noProof w:val="0"/>
          <w:color w:val="FF0000"/>
          <w:cs/>
          <w:lang w:bidi="sa-IN"/>
        </w:rPr>
        <w:t xml:space="preserve">prācīnaiś </w:t>
      </w:r>
      <w:r>
        <w:rPr>
          <w:noProof w:val="0"/>
          <w:cs/>
          <w:lang w:bidi="sa-IN"/>
        </w:rPr>
        <w:t>coktam—</w:t>
      </w:r>
    </w:p>
    <w:p w:rsidR="004D1C16" w:rsidRDefault="004D1C16">
      <w:pPr>
        <w:rPr>
          <w:noProof w:val="0"/>
          <w:color w:val="0000FF"/>
          <w:cs/>
          <w:lang w:bidi="sa-IN"/>
        </w:rPr>
      </w:pP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udāhṛti-bhidāṁ kecit sarvāsām eva tanvate |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olor w:val="0000FF"/>
          <w:cs/>
          <w:lang w:bidi="sa-IN"/>
        </w:rPr>
        <w:t>tās tu prāyeṇa dṛśyante sarvatra vyavahārataḥ ||12||</w:t>
      </w:r>
      <w:r>
        <w:rPr>
          <w:noProof w:val="0"/>
          <w:cs/>
          <w:lang w:bidi="sa-IN"/>
        </w:rPr>
        <w:t>iti 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tatra </w:t>
      </w:r>
      <w:r>
        <w:rPr>
          <w:b/>
          <w:bCs/>
          <w:noProof w:val="0"/>
          <w:cs/>
          <w:lang w:bidi="sa-IN"/>
        </w:rPr>
        <w:t>mugdhā</w:t>
      </w:r>
      <w:r>
        <w:rPr>
          <w:noProof w:val="0"/>
          <w:cs/>
          <w:lang w:bidi="sa-IN"/>
        </w:rPr>
        <w:t>—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mugdhā nava-vayaḥ-kāmā ratau vāmā sakhī-vaśā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rati-ceṣṭāsu sa-vrīḍa-cāru-gūḍha-prayatna-bhāk ||13||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kṛtāparādhe dayite bāṣpa-ruddhāvalokanā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priyāpriyoktau cāśaktā māne ca vimukhī sadā ||14||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b/>
          <w:bCs/>
          <w:lang w:val="fr-CA"/>
        </w:rPr>
      </w:pPr>
      <w:r>
        <w:rPr>
          <w:lang w:val="fr-CA"/>
        </w:rPr>
        <w:t xml:space="preserve">tatra </w:t>
      </w:r>
      <w:r>
        <w:rPr>
          <w:b/>
          <w:bCs/>
          <w:lang w:val="fr-CA"/>
        </w:rPr>
        <w:t>nava-vayāḥ—</w:t>
      </w:r>
    </w:p>
    <w:p w:rsidR="004D1C16" w:rsidRDefault="004D1C16">
      <w:pPr>
        <w:rPr>
          <w:lang w:val="fr-CA"/>
        </w:rPr>
      </w:pPr>
      <w:r>
        <w:rPr>
          <w:lang w:val="fr-CA"/>
        </w:rPr>
        <w:t>viramati śaiśava-śiśire, praviśati yauvana-madhau viśākhāyāḥ |</w:t>
      </w:r>
    </w:p>
    <w:p w:rsidR="004D1C16" w:rsidRDefault="004D1C16">
      <w:pPr>
        <w:rPr>
          <w:lang w:val="fr-CA"/>
        </w:rPr>
      </w:pPr>
      <w:r>
        <w:rPr>
          <w:lang w:val="fr-CA"/>
        </w:rPr>
        <w:t>dīvyati locana-kamalaṁ, vadana-sudhāṁśuś ca visphurati ||15||</w:t>
      </w:r>
    </w:p>
    <w:p w:rsidR="004D1C16" w:rsidRDefault="004D1C16">
      <w:pPr>
        <w:rPr>
          <w:lang w:val="fr-CA"/>
        </w:rPr>
      </w:pPr>
    </w:p>
    <w:p w:rsidR="004D1C16" w:rsidRDefault="004D1C16">
      <w:pPr>
        <w:rPr>
          <w:lang w:val="fr-CA"/>
        </w:rPr>
      </w:pPr>
      <w:r>
        <w:rPr>
          <w:lang w:val="fr-CA"/>
        </w:rPr>
        <w:t xml:space="preserve">yathā vā— </w:t>
      </w: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>bālya-dhvānta sakhe prayāhi tarasā rādhā-vapur dvīpata-</w:t>
      </w: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>stāruṇya-dyumaṇer yad eṣa vijayārambhaḥ puro jṛmbhate |</w:t>
      </w: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>kṛṣṇa-vyomni rucir darottaralatā tārā-dyutau kāpy uraḥ-</w:t>
      </w: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>pūrvādrau suṣamonnatiḥ smita-kalā paśyādya vaktrāmbuje ||16||</w:t>
      </w:r>
    </w:p>
    <w:p w:rsidR="004D1C16" w:rsidRDefault="004D1C16">
      <w:pPr>
        <w:rPr>
          <w:lang w:val="fr-CA"/>
        </w:rPr>
      </w:pPr>
    </w:p>
    <w:p w:rsidR="004D1C16" w:rsidRDefault="004D1C16">
      <w:pPr>
        <w:rPr>
          <w:lang w:val="fr-CA"/>
        </w:rPr>
      </w:pPr>
      <w:r>
        <w:rPr>
          <w:b/>
          <w:bCs/>
          <w:lang w:val="fr-CA"/>
        </w:rPr>
        <w:t>nava-kāmā</w:t>
      </w:r>
      <w:r>
        <w:rPr>
          <w:lang w:val="fr-CA"/>
        </w:rPr>
        <w:t>, yathā—</w:t>
      </w:r>
    </w:p>
    <w:p w:rsidR="004D1C16" w:rsidRDefault="004D1C16">
      <w:pPr>
        <w:rPr>
          <w:lang w:val="fr-CA"/>
        </w:rPr>
      </w:pPr>
      <w:r>
        <w:rPr>
          <w:lang w:val="fr-CA"/>
        </w:rPr>
        <w:t xml:space="preserve">bāle kaṁsa-bhidaḥ smarotsava-rase prastūyamāne chalāt </w:t>
      </w:r>
    </w:p>
    <w:p w:rsidR="004D1C16" w:rsidRDefault="004D1C16">
      <w:pPr>
        <w:rPr>
          <w:lang w:val="fr-CA"/>
        </w:rPr>
      </w:pPr>
      <w:r>
        <w:rPr>
          <w:lang w:val="fr-CA"/>
        </w:rPr>
        <w:t>prauḍhābhīra-vadhūbhir ānata-mukhī tvaṁ karṇam adhyasyasi |</w:t>
      </w:r>
    </w:p>
    <w:p w:rsidR="004D1C16" w:rsidRDefault="004D1C16">
      <w:pPr>
        <w:rPr>
          <w:lang w:val="fr-CA"/>
        </w:rPr>
      </w:pPr>
      <w:r>
        <w:rPr>
          <w:lang w:val="fr-CA"/>
        </w:rPr>
        <w:t>savyājaṁ vana-mālikā-viracane’py ullāsam ālambase</w:t>
      </w:r>
    </w:p>
    <w:p w:rsidR="004D1C16" w:rsidRDefault="004D1C16">
      <w:pPr>
        <w:rPr>
          <w:lang w:val="fr-CA"/>
        </w:rPr>
      </w:pPr>
      <w:r>
        <w:rPr>
          <w:lang w:val="fr-CA"/>
        </w:rPr>
        <w:t>raṅgaḥ ko’yam avātarad vada sakhi svānte navīnas tava ||17||</w:t>
      </w:r>
    </w:p>
    <w:p w:rsidR="004D1C16" w:rsidRDefault="004D1C16">
      <w:pPr>
        <w:rPr>
          <w:lang w:val="fr-CA"/>
        </w:rPr>
      </w:pPr>
    </w:p>
    <w:p w:rsidR="004D1C16" w:rsidRDefault="004D1C16">
      <w:pPr>
        <w:rPr>
          <w:lang w:val="fr-CA"/>
        </w:rPr>
      </w:pPr>
      <w:r>
        <w:rPr>
          <w:b/>
          <w:bCs/>
          <w:lang w:val="fr-CA"/>
        </w:rPr>
        <w:t>ratau vāmā</w:t>
      </w:r>
      <w:r>
        <w:rPr>
          <w:lang w:val="fr-CA"/>
        </w:rPr>
        <w:t>, yathā—</w:t>
      </w:r>
    </w:p>
    <w:p w:rsidR="004D1C16" w:rsidRDefault="004D1C16">
      <w:pPr>
        <w:rPr>
          <w:lang w:val="fr-CA"/>
        </w:rPr>
      </w:pPr>
      <w:r>
        <w:rPr>
          <w:lang w:val="fr-CA"/>
        </w:rPr>
        <w:t xml:space="preserve">nava-bālikāsmi kuru narma nedṛśaṁ </w:t>
      </w:r>
    </w:p>
    <w:p w:rsidR="004D1C16" w:rsidRDefault="004D1C16">
      <w:pPr>
        <w:rPr>
          <w:lang w:val="fr-CA"/>
        </w:rPr>
      </w:pPr>
      <w:r>
        <w:rPr>
          <w:lang w:val="fr-CA"/>
        </w:rPr>
        <w:t>padavīṁ vimuñca śikhi-piñcha-śekhara |</w:t>
      </w:r>
    </w:p>
    <w:p w:rsidR="004D1C16" w:rsidRDefault="004D1C16">
      <w:pPr>
        <w:rPr>
          <w:lang w:val="fr-CA"/>
        </w:rPr>
      </w:pPr>
      <w:r>
        <w:rPr>
          <w:lang w:val="fr-CA"/>
        </w:rPr>
        <w:t>viracanti paśya paṭavas taṭīm imā-</w:t>
      </w:r>
    </w:p>
    <w:p w:rsidR="004D1C16" w:rsidRDefault="004D1C16">
      <w:pPr>
        <w:rPr>
          <w:lang w:val="fr-CA"/>
        </w:rPr>
      </w:pPr>
      <w:r>
        <w:rPr>
          <w:lang w:val="fr-CA"/>
        </w:rPr>
        <w:t>maravinda-bandhu-duhitur nata-bhruvaḥ ||18||</w:t>
      </w:r>
    </w:p>
    <w:p w:rsidR="004D1C16" w:rsidRDefault="004D1C16">
      <w:pPr>
        <w:rPr>
          <w:lang w:val="fr-CA"/>
        </w:rPr>
      </w:pPr>
    </w:p>
    <w:p w:rsidR="004D1C16" w:rsidRDefault="004D1C16">
      <w:pPr>
        <w:rPr>
          <w:lang w:val="fr-CA"/>
        </w:rPr>
      </w:pPr>
      <w:r>
        <w:rPr>
          <w:lang w:val="fr-CA"/>
        </w:rPr>
        <w:t>yathā vā—</w:t>
      </w:r>
    </w:p>
    <w:p w:rsidR="004D1C16" w:rsidRDefault="004D1C16">
      <w:pPr>
        <w:rPr>
          <w:lang w:val="fr-CA"/>
        </w:rPr>
      </w:pPr>
      <w:r>
        <w:rPr>
          <w:lang w:val="fr-CA"/>
        </w:rPr>
        <w:t>yamunā-puline vilokanān me</w:t>
      </w:r>
    </w:p>
    <w:p w:rsidR="004D1C16" w:rsidRDefault="004D1C16">
      <w:pPr>
        <w:rPr>
          <w:lang w:val="fr-CA"/>
        </w:rPr>
      </w:pPr>
      <w:r>
        <w:rPr>
          <w:lang w:val="fr-CA"/>
        </w:rPr>
        <w:t>calitāṁ smera-sakhī-gṛhīta-hastām |</w:t>
      </w:r>
    </w:p>
    <w:p w:rsidR="004D1C16" w:rsidRDefault="004D1C16">
      <w:pPr>
        <w:rPr>
          <w:lang w:val="fr-CA"/>
        </w:rPr>
      </w:pPr>
      <w:r>
        <w:rPr>
          <w:lang w:val="fr-CA"/>
        </w:rPr>
        <w:t>ayi muñca karaṁ mameti kañjad-</w:t>
      </w:r>
    </w:p>
    <w:p w:rsidR="004D1C16" w:rsidRDefault="004D1C16">
      <w:pPr>
        <w:rPr>
          <w:lang w:val="fr-CA"/>
        </w:rPr>
      </w:pPr>
      <w:r>
        <w:rPr>
          <w:lang w:val="fr-CA"/>
        </w:rPr>
        <w:t>vacanāṁ khañjana-locanāṁ smarāmi ||19||</w:t>
      </w:r>
    </w:p>
    <w:p w:rsidR="004D1C16" w:rsidRDefault="004D1C16">
      <w:pPr>
        <w:rPr>
          <w:b/>
          <w:bCs/>
          <w:lang w:val="fr-CA"/>
        </w:rPr>
      </w:pP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sakhī-vaśā—</w:t>
      </w:r>
    </w:p>
    <w:p w:rsidR="004D1C16" w:rsidRDefault="004D1C16">
      <w:pPr>
        <w:rPr>
          <w:lang w:val="fr-CA"/>
        </w:rPr>
      </w:pPr>
      <w:r>
        <w:rPr>
          <w:lang w:val="fr-CA"/>
        </w:rPr>
        <w:t xml:space="preserve">vraja-rāja-kumāra karkaśe </w:t>
      </w:r>
    </w:p>
    <w:p w:rsidR="004D1C16" w:rsidRDefault="004D1C16">
      <w:pPr>
        <w:rPr>
          <w:lang w:val="fr-CA"/>
        </w:rPr>
      </w:pPr>
      <w:r>
        <w:rPr>
          <w:lang w:val="fr-CA"/>
        </w:rPr>
        <w:t>sukumārīṁ tvayi nārpayāmy amum |</w:t>
      </w:r>
    </w:p>
    <w:p w:rsidR="004D1C16" w:rsidRDefault="004D1C16">
      <w:pPr>
        <w:rPr>
          <w:lang w:val="fr-CA"/>
        </w:rPr>
      </w:pPr>
      <w:r>
        <w:rPr>
          <w:lang w:val="fr-CA"/>
        </w:rPr>
        <w:t>kalabhendra-kare navodayāṁ</w:t>
      </w:r>
    </w:p>
    <w:p w:rsidR="004D1C16" w:rsidRDefault="004D1C16">
      <w:pPr>
        <w:rPr>
          <w:lang w:val="fr-CA"/>
        </w:rPr>
      </w:pPr>
      <w:r>
        <w:rPr>
          <w:lang w:val="fr-CA"/>
        </w:rPr>
        <w:t>nalinīṁ kaḥ kurute janaḥ kṛtī ||20||</w:t>
      </w:r>
    </w:p>
    <w:p w:rsidR="004D1C16" w:rsidRDefault="004D1C16">
      <w:pPr>
        <w:rPr>
          <w:lang w:val="fr-CA"/>
        </w:rPr>
      </w:pPr>
    </w:p>
    <w:p w:rsidR="004D1C16" w:rsidRDefault="004D1C16">
      <w:pPr>
        <w:rPr>
          <w:lang w:val="fr-CA"/>
        </w:rPr>
      </w:pPr>
      <w:r>
        <w:rPr>
          <w:lang w:val="fr-CA"/>
        </w:rPr>
        <w:t>yathā vā—</w:t>
      </w:r>
    </w:p>
    <w:p w:rsidR="004D1C16" w:rsidRDefault="004D1C16">
      <w:pPr>
        <w:rPr>
          <w:lang w:val="fr-CA"/>
        </w:rPr>
      </w:pPr>
      <w:r>
        <w:rPr>
          <w:lang w:val="fr-CA"/>
        </w:rPr>
        <w:t>na svīkṛtā sakhi mayā srag ihāsti kaundī</w:t>
      </w:r>
    </w:p>
    <w:p w:rsidR="004D1C16" w:rsidRDefault="004D1C16">
      <w:pPr>
        <w:rPr>
          <w:lang w:val="fr-CA"/>
        </w:rPr>
      </w:pPr>
      <w:r>
        <w:rPr>
          <w:lang w:val="fr-CA"/>
        </w:rPr>
        <w:t>kiṁ dīrgha-roṣa-vikaṭāṁ bhru-kuṭīṁ tanoṣi |</w:t>
      </w:r>
    </w:p>
    <w:p w:rsidR="004D1C16" w:rsidRPr="005A75DB" w:rsidRDefault="004D1C16">
      <w:pPr>
        <w:rPr>
          <w:lang w:val="fr-CA"/>
        </w:rPr>
      </w:pPr>
      <w:r w:rsidRPr="005A75DB">
        <w:rPr>
          <w:lang w:val="fr-CA"/>
        </w:rPr>
        <w:t>kṣipteyam atra mama maṇḍana-peṭikāyāṁ</w:t>
      </w:r>
    </w:p>
    <w:p w:rsidR="004D1C16" w:rsidRPr="005A75DB" w:rsidRDefault="004D1C16">
      <w:pPr>
        <w:rPr>
          <w:lang w:val="fr-CA"/>
        </w:rPr>
      </w:pPr>
      <w:r w:rsidRPr="005A75DB">
        <w:rPr>
          <w:lang w:val="fr-CA"/>
        </w:rPr>
        <w:t>ced vṛndayā caṭulayā kim ahaṁ kariṣye ||21|</w:t>
      </w:r>
    </w:p>
    <w:p w:rsidR="004D1C16" w:rsidRPr="005A75DB" w:rsidRDefault="004D1C16">
      <w:pPr>
        <w:rPr>
          <w:lang w:val="fr-CA"/>
        </w:rPr>
      </w:pPr>
    </w:p>
    <w:p w:rsidR="004D1C16" w:rsidRPr="005A75DB" w:rsidRDefault="004D1C16">
      <w:pPr>
        <w:rPr>
          <w:lang w:val="fr-CA"/>
        </w:rPr>
      </w:pPr>
      <w:r w:rsidRPr="005A75DB">
        <w:rPr>
          <w:b/>
          <w:bCs/>
          <w:lang w:val="fr-CA"/>
        </w:rPr>
        <w:t>savrīḍa-rata-prayatnā</w:t>
      </w:r>
      <w:r w:rsidRPr="005A75DB">
        <w:rPr>
          <w:lang w:val="fr-CA"/>
        </w:rPr>
        <w:t>, yathā—</w:t>
      </w:r>
    </w:p>
    <w:p w:rsidR="004D1C16" w:rsidRPr="005A75DB" w:rsidRDefault="004D1C16">
      <w:pPr>
        <w:rPr>
          <w:lang w:val="fr-CA"/>
        </w:rPr>
      </w:pPr>
      <w:r w:rsidRPr="005A75DB">
        <w:rPr>
          <w:lang w:val="fr-CA"/>
        </w:rPr>
        <w:t>dvitrāṇy etya padāni kuñja-vasater dvāre vilāsonmukhī</w:t>
      </w:r>
    </w:p>
    <w:p w:rsidR="004D1C16" w:rsidRPr="005A75DB" w:rsidRDefault="004D1C16">
      <w:pPr>
        <w:rPr>
          <w:lang w:val="fr-CA"/>
        </w:rPr>
      </w:pPr>
      <w:r w:rsidRPr="005A75DB">
        <w:rPr>
          <w:lang w:val="fr-CA"/>
        </w:rPr>
        <w:t>sadyaḥ kampa-taraṅgad-aṅga-latikā tiryag-vivṛttā hriyā |</w:t>
      </w:r>
    </w:p>
    <w:p w:rsidR="004D1C16" w:rsidRPr="005A75DB" w:rsidRDefault="004D1C16">
      <w:pPr>
        <w:rPr>
          <w:lang w:val="fr-CA"/>
        </w:rPr>
      </w:pPr>
      <w:r w:rsidRPr="005A75DB">
        <w:rPr>
          <w:lang w:val="fr-CA"/>
        </w:rPr>
        <w:t>bhūyaḥ snigdha-sakhī-girāṁ parimalais talpāntam āseduṣī</w:t>
      </w:r>
    </w:p>
    <w:p w:rsidR="004D1C16" w:rsidRPr="005A75DB" w:rsidRDefault="004D1C16">
      <w:pPr>
        <w:rPr>
          <w:lang w:val="fr-CA"/>
        </w:rPr>
      </w:pPr>
      <w:r w:rsidRPr="005A75DB">
        <w:rPr>
          <w:lang w:val="fr-CA"/>
        </w:rPr>
        <w:t>svāntaṁ hanta jahāra hāri-hariṇī-netrā mama śyāmalā ||22||</w:t>
      </w:r>
    </w:p>
    <w:p w:rsidR="004D1C16" w:rsidRPr="005A75DB" w:rsidRDefault="004D1C16">
      <w:pPr>
        <w:rPr>
          <w:lang w:val="fr-CA"/>
        </w:rPr>
      </w:pPr>
    </w:p>
    <w:p w:rsidR="004D1C16" w:rsidRPr="005A75DB" w:rsidRDefault="004D1C16">
      <w:pPr>
        <w:rPr>
          <w:lang w:val="fr-CA"/>
        </w:rPr>
      </w:pPr>
      <w:r w:rsidRPr="005A75DB">
        <w:rPr>
          <w:b/>
          <w:bCs/>
          <w:lang w:val="fr-CA"/>
        </w:rPr>
        <w:t>roṣa-kṛta-bāṣpa-maunā</w:t>
      </w:r>
      <w:r w:rsidRPr="005A75DB">
        <w:rPr>
          <w:lang w:val="fr-CA"/>
        </w:rPr>
        <w:t>, yathā—</w:t>
      </w:r>
    </w:p>
    <w:p w:rsidR="004D1C16" w:rsidRPr="005A75DB" w:rsidRDefault="004D1C16">
      <w:pPr>
        <w:rPr>
          <w:lang w:val="fr-CA"/>
        </w:rPr>
      </w:pPr>
      <w:r w:rsidRPr="005A75DB">
        <w:rPr>
          <w:lang w:val="fr-CA"/>
        </w:rPr>
        <w:t>siddhāparādham api śuddha-manāḥ sakhī me</w:t>
      </w:r>
    </w:p>
    <w:p w:rsidR="004D1C16" w:rsidRPr="005A75DB" w:rsidRDefault="004D1C16">
      <w:pPr>
        <w:rPr>
          <w:lang w:val="fr-CA"/>
        </w:rPr>
      </w:pPr>
      <w:r w:rsidRPr="005A75DB">
        <w:rPr>
          <w:lang w:val="fr-CA"/>
        </w:rPr>
        <w:t>tvāṁ vakṣyate katham adakṣiṇam akṣameva |</w:t>
      </w:r>
    </w:p>
    <w:p w:rsidR="004D1C16" w:rsidRPr="005A75DB" w:rsidRDefault="004D1C16">
      <w:pPr>
        <w:rPr>
          <w:lang w:val="fr-CA"/>
        </w:rPr>
      </w:pPr>
      <w:r w:rsidRPr="005A75DB">
        <w:rPr>
          <w:lang w:val="fr-CA"/>
        </w:rPr>
        <w:t>nemāṁ viḍambaya kadamba-vanī-bhujaṅga</w:t>
      </w:r>
    </w:p>
    <w:p w:rsidR="004D1C16" w:rsidRPr="005A75DB" w:rsidRDefault="004D1C16">
      <w:pPr>
        <w:rPr>
          <w:lang w:val="fr-CA"/>
        </w:rPr>
      </w:pPr>
      <w:r w:rsidRPr="005A75DB">
        <w:rPr>
          <w:lang w:val="fr-CA"/>
        </w:rPr>
        <w:t>vaktraṁ pidhāya kurutām iyam aśru-mokṣam ||23||</w:t>
      </w:r>
    </w:p>
    <w:p w:rsidR="004D1C16" w:rsidRPr="005A75DB" w:rsidRDefault="004D1C16">
      <w:pPr>
        <w:rPr>
          <w:lang w:val="fr-CA"/>
        </w:rPr>
      </w:pPr>
    </w:p>
    <w:p w:rsidR="004D1C16" w:rsidRDefault="004D1C16">
      <w:pPr>
        <w:rPr>
          <w:b/>
          <w:bCs/>
          <w:lang w:val="fr-CA"/>
        </w:rPr>
      </w:pPr>
      <w:r>
        <w:rPr>
          <w:lang w:val="fr-CA"/>
        </w:rPr>
        <w:t xml:space="preserve">atha </w:t>
      </w:r>
      <w:r>
        <w:rPr>
          <w:b/>
          <w:bCs/>
          <w:lang w:val="fr-CA"/>
        </w:rPr>
        <w:t>māne vimukhī—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mṛdvī tathākṣamā ceti sā māne vimukhī dvidhā ||24||</w:t>
      </w:r>
    </w:p>
    <w:p w:rsidR="004D1C16" w:rsidRDefault="004D1C16">
      <w:pPr>
        <w:rPr>
          <w:lang w:val="fr-CA"/>
        </w:rPr>
      </w:pPr>
    </w:p>
    <w:p w:rsidR="004D1C16" w:rsidRDefault="004D1C16">
      <w:pPr>
        <w:rPr>
          <w:lang w:val="fr-CA"/>
        </w:rPr>
      </w:pPr>
      <w:r>
        <w:rPr>
          <w:lang w:val="fr-CA"/>
        </w:rPr>
        <w:t xml:space="preserve">tatra </w:t>
      </w:r>
      <w:r>
        <w:rPr>
          <w:b/>
          <w:bCs/>
          <w:lang w:val="fr-CA"/>
        </w:rPr>
        <w:t>mṛdvī</w:t>
      </w:r>
      <w:r>
        <w:rPr>
          <w:lang w:val="fr-CA"/>
        </w:rPr>
        <w:t xml:space="preserve">, yathā </w:t>
      </w:r>
      <w:r>
        <w:rPr>
          <w:color w:val="FF0000"/>
          <w:lang w:val="fr-CA"/>
        </w:rPr>
        <w:t xml:space="preserve">rasa-sudhākāre </w:t>
      </w:r>
      <w:r>
        <w:rPr>
          <w:bCs/>
          <w:lang w:val="fr-CA"/>
        </w:rPr>
        <w:t>(1.156)</w:t>
      </w:r>
      <w:r>
        <w:rPr>
          <w:lang w:val="fr-CA"/>
        </w:rPr>
        <w:t>—</w:t>
      </w:r>
    </w:p>
    <w:p w:rsidR="004D1C16" w:rsidRDefault="004D1C16">
      <w:pPr>
        <w:rPr>
          <w:color w:val="0000FF"/>
          <w:lang w:val="fr-CA"/>
        </w:rPr>
      </w:pPr>
      <w:r>
        <w:rPr>
          <w:color w:val="0000FF"/>
          <w:lang w:val="fr-CA"/>
        </w:rPr>
        <w:t>vyāvṛtti-kramaṇodyame’pi padayoḥ pratyudgatau vartanaṁ</w:t>
      </w:r>
    </w:p>
    <w:p w:rsidR="004D1C16" w:rsidRDefault="004D1C16">
      <w:pPr>
        <w:rPr>
          <w:color w:val="0000FF"/>
          <w:lang w:val="fr-CA"/>
        </w:rPr>
      </w:pPr>
      <w:r>
        <w:rPr>
          <w:color w:val="0000FF"/>
          <w:lang w:val="fr-CA"/>
        </w:rPr>
        <w:t>bhrū-bhedo’pi tad īkṣaṇa-vyasaninā vyasmāri me cakṣuṣā |</w:t>
      </w:r>
    </w:p>
    <w:p w:rsidR="004D1C16" w:rsidRDefault="004D1C16">
      <w:pPr>
        <w:rPr>
          <w:color w:val="0000FF"/>
          <w:lang w:val="fr-CA"/>
        </w:rPr>
      </w:pPr>
      <w:r>
        <w:rPr>
          <w:color w:val="0000FF"/>
          <w:lang w:val="fr-CA"/>
        </w:rPr>
        <w:t xml:space="preserve">cāṭūktāni karoti dagdha-rasanā rūkṣākṣare’py udyatā </w:t>
      </w:r>
    </w:p>
    <w:p w:rsidR="004D1C16" w:rsidRDefault="004D1C16">
      <w:pPr>
        <w:rPr>
          <w:color w:val="0000FF"/>
          <w:lang w:val="fr-CA"/>
        </w:rPr>
      </w:pPr>
      <w:r>
        <w:rPr>
          <w:color w:val="0000FF"/>
          <w:lang w:val="fr-CA"/>
        </w:rPr>
        <w:t>sakhyaḥ kiṁ karavāṇi māna-samaye saṅghāta-bhedo mama ||25||</w:t>
      </w:r>
    </w:p>
    <w:p w:rsidR="004D1C16" w:rsidRDefault="004D1C16">
      <w:pPr>
        <w:rPr>
          <w:color w:val="0000FF"/>
          <w:lang w:val="fr-CA"/>
        </w:rPr>
      </w:pPr>
    </w:p>
    <w:p w:rsidR="004D1C16" w:rsidRDefault="004D1C16">
      <w:pPr>
        <w:rPr>
          <w:lang w:val="fr-CA"/>
        </w:rPr>
      </w:pPr>
      <w:r>
        <w:rPr>
          <w:b/>
          <w:bCs/>
          <w:lang w:val="fr-CA"/>
        </w:rPr>
        <w:t>akṣamā</w:t>
      </w:r>
      <w:r>
        <w:rPr>
          <w:lang w:val="fr-CA"/>
        </w:rPr>
        <w:t>, yathā—</w:t>
      </w:r>
    </w:p>
    <w:p w:rsidR="004D1C16" w:rsidRDefault="004D1C16">
      <w:pPr>
        <w:rPr>
          <w:lang w:val="fr-CA"/>
        </w:rPr>
      </w:pPr>
      <w:r>
        <w:rPr>
          <w:lang w:val="fr-CA"/>
        </w:rPr>
        <w:t>ābhīra-paṅkaja-dṛśāṁ bata sāhasikyaṁ</w:t>
      </w:r>
    </w:p>
    <w:p w:rsidR="004D1C16" w:rsidRDefault="004D1C16">
      <w:pPr>
        <w:rPr>
          <w:lang w:val="fr-CA"/>
        </w:rPr>
      </w:pPr>
      <w:r>
        <w:rPr>
          <w:lang w:val="fr-CA"/>
        </w:rPr>
        <w:t>yā keśave kṣaṇam api praṇayanti mānam |</w:t>
      </w:r>
    </w:p>
    <w:p w:rsidR="004D1C16" w:rsidRDefault="004D1C16">
      <w:pPr>
        <w:rPr>
          <w:lang w:val="fr-CA"/>
        </w:rPr>
      </w:pPr>
      <w:r>
        <w:rPr>
          <w:lang w:val="fr-CA"/>
        </w:rPr>
        <w:t xml:space="preserve">māneti varṇa-yugale’pi mama prayāte </w:t>
      </w:r>
    </w:p>
    <w:p w:rsidR="004D1C16" w:rsidRDefault="004D1C16">
      <w:pPr>
        <w:rPr>
          <w:lang w:val="fr-CA"/>
        </w:rPr>
      </w:pPr>
      <w:r>
        <w:rPr>
          <w:lang w:val="fr-CA"/>
        </w:rPr>
        <w:t>karṇāṅganaṁ vahati vepathum antarātmā ||26||</w:t>
      </w:r>
    </w:p>
    <w:p w:rsidR="004D1C16" w:rsidRDefault="004D1C16">
      <w:pPr>
        <w:rPr>
          <w:lang w:val="fr-CA"/>
        </w:rPr>
      </w:pPr>
    </w:p>
    <w:p w:rsidR="004D1C16" w:rsidRDefault="004D1C16">
      <w:pPr>
        <w:rPr>
          <w:b/>
          <w:bCs/>
          <w:lang w:val="fr-CA"/>
        </w:rPr>
      </w:pPr>
      <w:r>
        <w:rPr>
          <w:lang w:val="fr-CA"/>
        </w:rPr>
        <w:t xml:space="preserve">atha </w:t>
      </w:r>
      <w:r>
        <w:rPr>
          <w:b/>
          <w:bCs/>
          <w:lang w:val="fr-CA"/>
        </w:rPr>
        <w:t>madhyā—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samāna-lajjā-madanā prodyat-tāruṇya-śālinī |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kiñcit-pragalbha-vacanā mohānta-surata-kṣamā |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madhyā syāt komalā kvāpi māne kutrāpi karkaśā ||27||</w:t>
      </w:r>
    </w:p>
    <w:p w:rsidR="004D1C16" w:rsidRDefault="004D1C16">
      <w:pPr>
        <w:rPr>
          <w:b/>
          <w:bCs/>
          <w:lang w:val="fr-CA"/>
        </w:rPr>
      </w:pPr>
    </w:p>
    <w:p w:rsidR="004D1C16" w:rsidRDefault="004D1C16">
      <w:pPr>
        <w:rPr>
          <w:lang w:val="fr-CA"/>
        </w:rPr>
      </w:pPr>
      <w:r>
        <w:rPr>
          <w:lang w:val="fr-CA"/>
        </w:rPr>
        <w:t xml:space="preserve">tatra </w:t>
      </w:r>
      <w:r>
        <w:rPr>
          <w:b/>
          <w:bCs/>
          <w:lang w:val="fr-CA"/>
        </w:rPr>
        <w:t>samāna-lajjā-madanā</w:t>
      </w:r>
      <w:r>
        <w:rPr>
          <w:lang w:val="fr-CA"/>
        </w:rPr>
        <w:t>, yathā—</w:t>
      </w:r>
    </w:p>
    <w:p w:rsidR="004D1C16" w:rsidRDefault="004D1C16">
      <w:pPr>
        <w:rPr>
          <w:lang w:val="fr-CA"/>
        </w:rPr>
      </w:pPr>
      <w:r>
        <w:rPr>
          <w:lang w:val="fr-CA"/>
        </w:rPr>
        <w:t>vikirati kila kṛṣṇe netra-padmaṁ sa-tṛṣṇe</w:t>
      </w:r>
    </w:p>
    <w:p w:rsidR="004D1C16" w:rsidRDefault="004D1C16">
      <w:pPr>
        <w:rPr>
          <w:lang w:val="fr-CA"/>
        </w:rPr>
      </w:pPr>
      <w:r>
        <w:rPr>
          <w:lang w:val="fr-CA"/>
        </w:rPr>
        <w:t>namayati mukham antaḥ-smeram āvṛtya rādhā |</w:t>
      </w:r>
    </w:p>
    <w:p w:rsidR="004D1C16" w:rsidRDefault="004D1C16">
      <w:pPr>
        <w:rPr>
          <w:lang w:val="fr-CA"/>
        </w:rPr>
      </w:pPr>
      <w:r>
        <w:rPr>
          <w:lang w:val="fr-CA"/>
        </w:rPr>
        <w:t>nidadhati dṛśam asminn anyataḥ prekṣate’muṁ</w:t>
      </w:r>
    </w:p>
    <w:p w:rsidR="004D1C16" w:rsidRDefault="004D1C16">
      <w:pPr>
        <w:rPr>
          <w:lang w:val="fr-CA"/>
        </w:rPr>
      </w:pPr>
      <w:r>
        <w:rPr>
          <w:lang w:val="fr-CA"/>
        </w:rPr>
        <w:t>tad api sarasijākṣī tasya modaṁ vyatānīt ||28||</w:t>
      </w:r>
    </w:p>
    <w:p w:rsidR="004D1C16" w:rsidRDefault="004D1C16">
      <w:pPr>
        <w:rPr>
          <w:lang w:val="fr-CA"/>
        </w:rPr>
      </w:pPr>
    </w:p>
    <w:p w:rsidR="004D1C16" w:rsidRDefault="004D1C16">
      <w:pPr>
        <w:rPr>
          <w:lang w:val="fr-CA"/>
        </w:rPr>
      </w:pPr>
      <w:r>
        <w:rPr>
          <w:b/>
          <w:bCs/>
          <w:lang w:val="fr-CA"/>
        </w:rPr>
        <w:t>prodyat-tāruṇya-śālinī</w:t>
      </w:r>
      <w:r>
        <w:rPr>
          <w:lang w:val="fr-CA"/>
        </w:rPr>
        <w:t>, yathā—</w:t>
      </w:r>
    </w:p>
    <w:p w:rsidR="004D1C16" w:rsidRDefault="004D1C16">
      <w:pPr>
        <w:rPr>
          <w:lang w:val="fr-CA"/>
        </w:rPr>
      </w:pPr>
      <w:r>
        <w:rPr>
          <w:lang w:val="fr-CA"/>
        </w:rPr>
        <w:t>bhruvor vikṣepas te kavalayati mīna-dhvaja-dhanuḥ-</w:t>
      </w:r>
    </w:p>
    <w:p w:rsidR="004D1C16" w:rsidRDefault="004D1C16">
      <w:pPr>
        <w:rPr>
          <w:lang w:val="fr-CA"/>
        </w:rPr>
      </w:pPr>
      <w:r>
        <w:rPr>
          <w:lang w:val="fr-CA"/>
        </w:rPr>
        <w:t>prabhārambhaṁ rambhā-śriyam upahasaty uru-yugalam |</w:t>
      </w:r>
    </w:p>
    <w:p w:rsidR="004D1C16" w:rsidRPr="006169C0" w:rsidRDefault="004D1C16">
      <w:pPr>
        <w:rPr>
          <w:lang w:val="en-US"/>
        </w:rPr>
      </w:pPr>
      <w:r w:rsidRPr="006169C0">
        <w:rPr>
          <w:lang w:val="en-US"/>
        </w:rPr>
        <w:t>kuca-dvandvaṁ dhatte ratha-caraṇa-yūnor vilasitaṁ</w:t>
      </w:r>
    </w:p>
    <w:p w:rsidR="004D1C16" w:rsidRPr="006169C0" w:rsidRDefault="004D1C16">
      <w:pPr>
        <w:rPr>
          <w:lang w:val="en-US"/>
        </w:rPr>
      </w:pPr>
      <w:r w:rsidRPr="006169C0">
        <w:rPr>
          <w:lang w:val="en-US"/>
        </w:rPr>
        <w:t>varorūṇāṁ rādhe taruṇimani cūḍāmaṇir asi ||29||</w:t>
      </w:r>
    </w:p>
    <w:p w:rsidR="004D1C16" w:rsidRPr="006169C0" w:rsidRDefault="004D1C16">
      <w:pPr>
        <w:rPr>
          <w:lang w:val="en-US"/>
        </w:rPr>
      </w:pPr>
    </w:p>
    <w:p w:rsidR="004D1C16" w:rsidRPr="006169C0" w:rsidRDefault="004D1C16">
      <w:pPr>
        <w:rPr>
          <w:lang w:val="en-US"/>
        </w:rPr>
      </w:pPr>
      <w:r w:rsidRPr="006169C0">
        <w:rPr>
          <w:b/>
          <w:bCs/>
          <w:lang w:val="en-US"/>
        </w:rPr>
        <w:t>kiñcit-pragalbhoktiḥ</w:t>
      </w:r>
      <w:r w:rsidRPr="006169C0">
        <w:rPr>
          <w:lang w:val="en-US"/>
        </w:rPr>
        <w:t>, yath</w:t>
      </w:r>
      <w:r w:rsidRPr="006169C0">
        <w:rPr>
          <w:color w:val="FF0000"/>
          <w:lang w:val="en-US"/>
        </w:rPr>
        <w:t xml:space="preserve">oddhava-sandeśe </w:t>
      </w:r>
      <w:r w:rsidRPr="006169C0">
        <w:rPr>
          <w:lang w:val="en-US"/>
        </w:rPr>
        <w:t>(54)—</w:t>
      </w:r>
    </w:p>
    <w:p w:rsidR="004D1C16" w:rsidRPr="006169C0" w:rsidRDefault="004D1C16">
      <w:pPr>
        <w:rPr>
          <w:color w:val="0000FF"/>
          <w:lang w:val="en-US"/>
        </w:rPr>
      </w:pPr>
      <w:r w:rsidRPr="006169C0">
        <w:rPr>
          <w:color w:val="0000FF"/>
          <w:lang w:val="en-US"/>
        </w:rPr>
        <w:t>mad-vaktrāmbhoruha-parimalonmatta-sevānubandhe</w:t>
      </w:r>
    </w:p>
    <w:p w:rsidR="004D1C16" w:rsidRPr="006169C0" w:rsidRDefault="004D1C16">
      <w:pPr>
        <w:rPr>
          <w:color w:val="0000FF"/>
          <w:lang w:val="en-US"/>
        </w:rPr>
      </w:pPr>
      <w:r w:rsidRPr="006169C0">
        <w:rPr>
          <w:color w:val="0000FF"/>
          <w:lang w:val="en-US"/>
        </w:rPr>
        <w:t>patyuḥ kṛṣṇa-bhramara kuruṣe kiṁtarām antarāyam |</w:t>
      </w:r>
    </w:p>
    <w:p w:rsidR="004D1C16" w:rsidRPr="006169C0" w:rsidRDefault="004D1C16">
      <w:pPr>
        <w:rPr>
          <w:color w:val="0000FF"/>
          <w:lang w:val="en-US"/>
        </w:rPr>
      </w:pPr>
      <w:r w:rsidRPr="006169C0">
        <w:rPr>
          <w:color w:val="0000FF"/>
          <w:lang w:val="en-US"/>
        </w:rPr>
        <w:t>tṛṣṇābhis tvam yadi kala-ruta-vyagra-cittas tadāgre</w:t>
      </w:r>
    </w:p>
    <w:p w:rsidR="004D1C16" w:rsidRPr="006169C0" w:rsidRDefault="004D1C16">
      <w:pPr>
        <w:rPr>
          <w:color w:val="0000FF"/>
          <w:lang w:val="en-US"/>
        </w:rPr>
      </w:pPr>
      <w:r w:rsidRPr="006169C0">
        <w:rPr>
          <w:color w:val="0000FF"/>
          <w:lang w:val="en-US"/>
        </w:rPr>
        <w:t>puṣpaiḥ pāṇḍu-cchavim aviralair yāhi puṁnāga-kuñjam ||30||</w:t>
      </w:r>
    </w:p>
    <w:p w:rsidR="004D1C16" w:rsidRPr="006169C0" w:rsidRDefault="004D1C16">
      <w:pPr>
        <w:rPr>
          <w:lang w:val="en-US"/>
        </w:rPr>
      </w:pPr>
    </w:p>
    <w:p w:rsidR="004D1C16" w:rsidRPr="006169C0" w:rsidRDefault="004D1C16">
      <w:pPr>
        <w:rPr>
          <w:lang w:val="en-US"/>
        </w:rPr>
      </w:pPr>
      <w:r w:rsidRPr="006169C0">
        <w:rPr>
          <w:b/>
          <w:bCs/>
          <w:lang w:val="en-US"/>
        </w:rPr>
        <w:t>mohānta-surata-kṣamā</w:t>
      </w:r>
      <w:r w:rsidRPr="006169C0">
        <w:rPr>
          <w:lang w:val="en-US"/>
        </w:rPr>
        <w:t>, yathā—</w:t>
      </w:r>
    </w:p>
    <w:p w:rsidR="004D1C16" w:rsidRPr="006169C0" w:rsidRDefault="004D1C16">
      <w:pPr>
        <w:rPr>
          <w:lang w:val="en-US"/>
        </w:rPr>
      </w:pPr>
      <w:r w:rsidRPr="006169C0">
        <w:rPr>
          <w:lang w:val="en-US"/>
        </w:rPr>
        <w:t xml:space="preserve">śrama-jala-niviḍāṁ nimīlitākṣīṁ </w:t>
      </w:r>
    </w:p>
    <w:p w:rsidR="004D1C16" w:rsidRPr="006169C0" w:rsidRDefault="004D1C16">
      <w:pPr>
        <w:rPr>
          <w:lang w:val="en-US"/>
        </w:rPr>
      </w:pPr>
      <w:r w:rsidRPr="006169C0">
        <w:rPr>
          <w:lang w:val="en-US"/>
        </w:rPr>
        <w:t>ślatha-cikurām anadhīna-bāhu-vallīm |</w:t>
      </w:r>
    </w:p>
    <w:p w:rsidR="004D1C16" w:rsidRPr="006169C0" w:rsidRDefault="004D1C16">
      <w:pPr>
        <w:rPr>
          <w:lang w:val="en-US"/>
        </w:rPr>
      </w:pPr>
      <w:r w:rsidRPr="006169C0">
        <w:rPr>
          <w:lang w:val="en-US"/>
        </w:rPr>
        <w:t>mudita-manasam asmṛtānya-bhāvāṁ</w:t>
      </w:r>
    </w:p>
    <w:p w:rsidR="004D1C16" w:rsidRPr="006169C0" w:rsidRDefault="004D1C16">
      <w:pPr>
        <w:rPr>
          <w:lang w:val="en-US"/>
        </w:rPr>
      </w:pPr>
      <w:r w:rsidRPr="006169C0">
        <w:rPr>
          <w:lang w:val="en-US"/>
        </w:rPr>
        <w:t>rati-śayane niśi gopikāṁ smarāmi ||31||</w:t>
      </w:r>
    </w:p>
    <w:p w:rsidR="004D1C16" w:rsidRPr="006169C0" w:rsidRDefault="004D1C16">
      <w:pPr>
        <w:rPr>
          <w:lang w:val="en-US"/>
        </w:rPr>
      </w:pPr>
    </w:p>
    <w:p w:rsidR="004D1C16" w:rsidRPr="006169C0" w:rsidRDefault="004D1C16">
      <w:pPr>
        <w:rPr>
          <w:lang w:val="en-US"/>
        </w:rPr>
      </w:pPr>
      <w:r w:rsidRPr="006169C0">
        <w:rPr>
          <w:b/>
          <w:bCs/>
          <w:lang w:val="en-US"/>
        </w:rPr>
        <w:t>māne komalā</w:t>
      </w:r>
      <w:r w:rsidRPr="006169C0">
        <w:rPr>
          <w:lang w:val="en-US"/>
        </w:rPr>
        <w:t>, yathā—</w:t>
      </w:r>
    </w:p>
    <w:p w:rsidR="004D1C16" w:rsidRPr="006169C0" w:rsidRDefault="004D1C16">
      <w:pPr>
        <w:rPr>
          <w:lang w:val="en-US"/>
        </w:rPr>
      </w:pPr>
      <w:r w:rsidRPr="006169C0">
        <w:rPr>
          <w:lang w:val="en-US"/>
        </w:rPr>
        <w:t>prāṇās tvam eva kim iva tvayi gopanīyaṁ</w:t>
      </w:r>
    </w:p>
    <w:p w:rsidR="004D1C16" w:rsidRPr="006169C0" w:rsidRDefault="004D1C16">
      <w:pPr>
        <w:rPr>
          <w:lang w:val="en-US"/>
        </w:rPr>
      </w:pPr>
      <w:r w:rsidRPr="006169C0">
        <w:rPr>
          <w:lang w:val="en-US"/>
        </w:rPr>
        <w:t>mānāya keśi-mathane sakhi nāsmi śaktā |</w:t>
      </w:r>
    </w:p>
    <w:p w:rsidR="004D1C16" w:rsidRPr="006169C0" w:rsidRDefault="004D1C16">
      <w:pPr>
        <w:rPr>
          <w:lang w:val="en-US"/>
        </w:rPr>
      </w:pPr>
      <w:r w:rsidRPr="006169C0">
        <w:rPr>
          <w:lang w:val="en-US"/>
        </w:rPr>
        <w:t>ehi prayāva ravijā-taṭa-niṣkuṭāya</w:t>
      </w:r>
    </w:p>
    <w:p w:rsidR="004D1C16" w:rsidRPr="006169C0" w:rsidRDefault="004D1C16">
      <w:pPr>
        <w:rPr>
          <w:lang w:val="en-US"/>
        </w:rPr>
      </w:pPr>
      <w:r w:rsidRPr="006169C0">
        <w:rPr>
          <w:lang w:val="en-US"/>
        </w:rPr>
        <w:t>kalyāṇi phulla-kusumāvacaya-cchalena ||32||</w:t>
      </w:r>
    </w:p>
    <w:p w:rsidR="004D1C16" w:rsidRPr="006169C0" w:rsidRDefault="004D1C16">
      <w:pPr>
        <w:rPr>
          <w:lang w:val="en-US"/>
        </w:rPr>
      </w:pPr>
    </w:p>
    <w:p w:rsidR="004D1C16" w:rsidRPr="006169C0" w:rsidRDefault="004D1C16">
      <w:pPr>
        <w:rPr>
          <w:lang w:val="en-US"/>
        </w:rPr>
      </w:pPr>
      <w:r w:rsidRPr="006169C0">
        <w:rPr>
          <w:b/>
          <w:bCs/>
          <w:lang w:val="en-US"/>
        </w:rPr>
        <w:t>māne karkaśā</w:t>
      </w:r>
      <w:r w:rsidRPr="006169C0">
        <w:rPr>
          <w:lang w:val="en-US"/>
        </w:rPr>
        <w:t xml:space="preserve">, yathā </w:t>
      </w:r>
      <w:r w:rsidRPr="006169C0">
        <w:rPr>
          <w:color w:val="FF0000"/>
          <w:lang w:val="en-US"/>
        </w:rPr>
        <w:t xml:space="preserve">vidagdha-mādhave </w:t>
      </w:r>
      <w:r w:rsidRPr="006169C0">
        <w:rPr>
          <w:lang w:val="en-US"/>
        </w:rPr>
        <w:t>(5.30)—</w:t>
      </w:r>
    </w:p>
    <w:p w:rsidR="004D1C16" w:rsidRPr="006169C0" w:rsidRDefault="004D1C16">
      <w:pPr>
        <w:rPr>
          <w:rFonts w:eastAsia="MS Minchofalt"/>
          <w:color w:val="0000FF"/>
          <w:lang w:val="en-US"/>
        </w:rPr>
      </w:pPr>
      <w:r w:rsidRPr="006169C0">
        <w:rPr>
          <w:rFonts w:eastAsia="MS Minchofalt"/>
          <w:color w:val="0000FF"/>
          <w:lang w:val="en-US"/>
        </w:rPr>
        <w:t>mudhā mānonnāhād glapayasi kim aṅgāni kaṭhine</w:t>
      </w:r>
    </w:p>
    <w:p w:rsidR="004D1C16" w:rsidRPr="006169C0" w:rsidRDefault="004D1C16">
      <w:pPr>
        <w:rPr>
          <w:rFonts w:eastAsia="MS Minchofalt"/>
          <w:color w:val="0000FF"/>
          <w:lang w:val="en-US"/>
        </w:rPr>
      </w:pPr>
      <w:r w:rsidRPr="006169C0">
        <w:rPr>
          <w:rFonts w:eastAsia="MS Minchofalt"/>
          <w:color w:val="0000FF"/>
          <w:lang w:val="en-US"/>
        </w:rPr>
        <w:t>ruṣaṁ dhatse kiṁvā priya-parijanābhyarthana-vidhau |</w:t>
      </w:r>
    </w:p>
    <w:p w:rsidR="004D1C16" w:rsidRDefault="004D1C16">
      <w:pPr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 xml:space="preserve">prakāmaṁ te kuñjālaya-gṛha-patis tāmyati puraḥ </w:t>
      </w:r>
    </w:p>
    <w:p w:rsidR="004D1C16" w:rsidRDefault="004D1C16">
      <w:pPr>
        <w:rPr>
          <w:rFonts w:eastAsia="MS Minchofalt"/>
          <w:lang w:val="fr-CA"/>
        </w:rPr>
      </w:pPr>
      <w:r>
        <w:rPr>
          <w:rFonts w:eastAsia="MS Minchofalt"/>
          <w:color w:val="0000FF"/>
          <w:lang w:val="fr-CA"/>
        </w:rPr>
        <w:t>kṛpā-lakṣmīvantaṁ caṭulaya dṛgantaṁ kṣaṇam iha ||33||</w:t>
      </w:r>
    </w:p>
    <w:p w:rsidR="004D1C16" w:rsidRDefault="004D1C16">
      <w:pPr>
        <w:rPr>
          <w:lang w:val="fr-CA"/>
        </w:rPr>
      </w:pP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tridhāsau māna-vṛtteḥ syād dhīrādhīrobhayātmikā ||34||</w:t>
      </w:r>
    </w:p>
    <w:p w:rsidR="004D1C16" w:rsidRDefault="004D1C16">
      <w:pPr>
        <w:rPr>
          <w:b/>
          <w:bCs/>
          <w:lang w:val="fr-CA"/>
        </w:rPr>
      </w:pPr>
    </w:p>
    <w:p w:rsidR="004D1C16" w:rsidRDefault="004D1C16">
      <w:pPr>
        <w:rPr>
          <w:b/>
          <w:bCs/>
          <w:lang w:val="fr-CA"/>
        </w:rPr>
      </w:pPr>
      <w:r>
        <w:rPr>
          <w:lang w:val="fr-CA"/>
        </w:rPr>
        <w:t xml:space="preserve">tatra </w:t>
      </w:r>
      <w:r>
        <w:rPr>
          <w:b/>
          <w:bCs/>
          <w:lang w:val="fr-CA"/>
        </w:rPr>
        <w:t>dhīra-madhyā—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dhīrā tu vakti vakroktyā sotprāsaṁ sāgasaṁ priyam ||35||</w:t>
      </w:r>
    </w:p>
    <w:p w:rsidR="004D1C16" w:rsidRDefault="004D1C16">
      <w:pPr>
        <w:rPr>
          <w:b/>
          <w:bCs/>
          <w:lang w:val="fr-CA"/>
        </w:rPr>
      </w:pPr>
    </w:p>
    <w:p w:rsidR="004D1C16" w:rsidRDefault="004D1C16">
      <w:pPr>
        <w:rPr>
          <w:lang w:val="fr-CA"/>
        </w:rPr>
      </w:pPr>
      <w:r>
        <w:rPr>
          <w:lang w:val="fr-CA"/>
        </w:rPr>
        <w:t>yathā—</w:t>
      </w:r>
    </w:p>
    <w:p w:rsidR="004D1C16" w:rsidRDefault="004D1C16">
      <w:pPr>
        <w:rPr>
          <w:lang w:val="fr-CA"/>
        </w:rPr>
      </w:pPr>
      <w:r>
        <w:rPr>
          <w:lang w:val="fr-CA"/>
        </w:rPr>
        <w:t>svāmin yuktam idaṁ tavāñjana-navālakta-dravaiḥ sarvataḥ</w:t>
      </w:r>
    </w:p>
    <w:p w:rsidR="004D1C16" w:rsidRDefault="004D1C16">
      <w:pPr>
        <w:rPr>
          <w:lang w:val="fr-CA"/>
        </w:rPr>
      </w:pPr>
      <w:r>
        <w:rPr>
          <w:lang w:val="fr-CA"/>
        </w:rPr>
        <w:t>saṁkrāntair dhṛta-nīla-lohita-tanor yac candralekhā-dhṛtiḥ |</w:t>
      </w:r>
    </w:p>
    <w:p w:rsidR="004D1C16" w:rsidRDefault="004D1C16">
      <w:pPr>
        <w:rPr>
          <w:lang w:val="fr-CA"/>
        </w:rPr>
      </w:pPr>
      <w:r>
        <w:rPr>
          <w:lang w:val="fr-CA"/>
        </w:rPr>
        <w:t xml:space="preserve">ekaṁ kintv avalocayāmy anucitaṁ haṁho paśūnāṁ pate </w:t>
      </w:r>
    </w:p>
    <w:p w:rsidR="004D1C16" w:rsidRDefault="004D1C16">
      <w:pPr>
        <w:rPr>
          <w:lang w:val="fr-CA"/>
        </w:rPr>
      </w:pPr>
      <w:r>
        <w:rPr>
          <w:lang w:val="fr-CA"/>
        </w:rPr>
        <w:t>dehārdhe dayitāṁ vahan bahumatām atrāsi yan nāgataḥ ||36||</w:t>
      </w:r>
    </w:p>
    <w:p w:rsidR="004D1C16" w:rsidRDefault="004D1C16">
      <w:pPr>
        <w:rPr>
          <w:lang w:val="fr-CA"/>
        </w:rPr>
      </w:pPr>
    </w:p>
    <w:p w:rsidR="004D1C16" w:rsidRDefault="004D1C16">
      <w:pPr>
        <w:rPr>
          <w:b/>
          <w:bCs/>
          <w:lang w:val="fr-CA"/>
        </w:rPr>
      </w:pPr>
      <w:r>
        <w:rPr>
          <w:lang w:val="fr-CA"/>
        </w:rPr>
        <w:t xml:space="preserve">atha </w:t>
      </w:r>
      <w:r>
        <w:rPr>
          <w:b/>
          <w:bCs/>
          <w:lang w:val="fr-CA"/>
        </w:rPr>
        <w:t>adhīra-madhyā—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adhīrā paruṣair vākyair nirasyed vallabhaṁ ruṣā ||37||</w:t>
      </w:r>
    </w:p>
    <w:p w:rsidR="004D1C16" w:rsidRDefault="004D1C16">
      <w:pPr>
        <w:rPr>
          <w:b/>
          <w:bCs/>
          <w:lang w:val="fr-CA"/>
        </w:rPr>
      </w:pPr>
    </w:p>
    <w:p w:rsidR="004D1C16" w:rsidRDefault="004D1C16">
      <w:pPr>
        <w:rPr>
          <w:lang w:val="fr-CA"/>
        </w:rPr>
      </w:pPr>
      <w:r>
        <w:rPr>
          <w:lang w:val="fr-CA"/>
        </w:rPr>
        <w:t>yathā—</w:t>
      </w:r>
    </w:p>
    <w:p w:rsidR="004D1C16" w:rsidRDefault="004D1C16">
      <w:pPr>
        <w:rPr>
          <w:lang w:val="fr-CA"/>
        </w:rPr>
      </w:pPr>
      <w:r>
        <w:rPr>
          <w:lang w:val="fr-CA"/>
        </w:rPr>
        <w:t xml:space="preserve">uttuṅga-stana-maṇḍalī-sahacaraḥ kaṇṭhe sphurann eṣa te </w:t>
      </w:r>
    </w:p>
    <w:p w:rsidR="004D1C16" w:rsidRDefault="004D1C16">
      <w:pPr>
        <w:rPr>
          <w:lang w:val="fr-CA"/>
        </w:rPr>
      </w:pPr>
      <w:r>
        <w:rPr>
          <w:lang w:val="fr-CA"/>
        </w:rPr>
        <w:t>hāraḥ kaṁsaripo kṣapā-vilasitaṁ niḥsaṁśayaṁ śaṁsati |</w:t>
      </w:r>
    </w:p>
    <w:p w:rsidR="004D1C16" w:rsidRDefault="004D1C16">
      <w:pPr>
        <w:rPr>
          <w:lang w:val="fr-CA"/>
        </w:rPr>
      </w:pPr>
      <w:r>
        <w:rPr>
          <w:lang w:val="fr-CA"/>
        </w:rPr>
        <w:t>dhūrtābhīra-vadhū-pratārita-mate mithyā-kathā-ghargharī-</w:t>
      </w:r>
    </w:p>
    <w:p w:rsidR="004D1C16" w:rsidRDefault="004D1C16">
      <w:pPr>
        <w:rPr>
          <w:lang w:val="fr-CA"/>
        </w:rPr>
      </w:pPr>
      <w:r>
        <w:rPr>
          <w:lang w:val="fr-CA"/>
        </w:rPr>
        <w:t>jhaṅkāronmukhara prayāhi tarasā yuktātra nāvasthitiḥ ||38||</w:t>
      </w:r>
    </w:p>
    <w:p w:rsidR="004D1C16" w:rsidRDefault="004D1C16">
      <w:pPr>
        <w:rPr>
          <w:lang w:val="fr-CA"/>
        </w:rPr>
      </w:pP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atha dhīrādhīra-madhyā—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dhīrādhīra tu vakroktyā sa-bāṣpaṁ vadati priyam ||39||</w:t>
      </w:r>
    </w:p>
    <w:p w:rsidR="004D1C16" w:rsidRDefault="004D1C16">
      <w:pPr>
        <w:rPr>
          <w:lang w:val="fr-CA"/>
        </w:rPr>
      </w:pPr>
    </w:p>
    <w:p w:rsidR="004D1C16" w:rsidRDefault="004D1C16">
      <w:pPr>
        <w:rPr>
          <w:lang w:val="fr-CA"/>
        </w:rPr>
      </w:pPr>
      <w:r>
        <w:rPr>
          <w:lang w:val="fr-CA"/>
        </w:rPr>
        <w:t>yathā—</w:t>
      </w:r>
    </w:p>
    <w:p w:rsidR="004D1C16" w:rsidRDefault="004D1C16">
      <w:pPr>
        <w:rPr>
          <w:lang w:val="fr-CA"/>
        </w:rPr>
      </w:pPr>
      <w:r>
        <w:rPr>
          <w:lang w:val="fr-CA"/>
        </w:rPr>
        <w:t>gopendranandana na rodaya yāhi yāhi</w:t>
      </w:r>
    </w:p>
    <w:p w:rsidR="004D1C16" w:rsidRDefault="004D1C16">
      <w:pPr>
        <w:rPr>
          <w:lang w:val="fr-CA"/>
        </w:rPr>
      </w:pPr>
      <w:r>
        <w:rPr>
          <w:lang w:val="fr-CA"/>
        </w:rPr>
        <w:t>sā te vidhāsyati ruṣaṁ hṛdayādhidevī |</w:t>
      </w:r>
    </w:p>
    <w:p w:rsidR="004D1C16" w:rsidRDefault="004D1C16">
      <w:pPr>
        <w:rPr>
          <w:lang w:val="fr-CA"/>
        </w:rPr>
      </w:pPr>
      <w:r>
        <w:rPr>
          <w:lang w:val="fr-CA"/>
        </w:rPr>
        <w:t xml:space="preserve">tvan-mauli-mālya-hṛta-yāvaka-paṅkam asyāḥ </w:t>
      </w:r>
    </w:p>
    <w:p w:rsidR="004D1C16" w:rsidRDefault="004D1C16">
      <w:pPr>
        <w:rPr>
          <w:lang w:val="fr-CA"/>
        </w:rPr>
      </w:pPr>
      <w:r>
        <w:rPr>
          <w:lang w:val="fr-CA"/>
        </w:rPr>
        <w:t>pāda-dvayaṁ punar anena vibhūṣayādya ||40||</w:t>
      </w:r>
    </w:p>
    <w:p w:rsidR="004D1C16" w:rsidRDefault="004D1C16">
      <w:pPr>
        <w:rPr>
          <w:lang w:val="fr-CA"/>
        </w:rPr>
      </w:pPr>
    </w:p>
    <w:p w:rsidR="004D1C16" w:rsidRDefault="004D1C16">
      <w:pPr>
        <w:rPr>
          <w:lang w:val="fr-CA"/>
        </w:rPr>
      </w:pPr>
      <w:r>
        <w:rPr>
          <w:lang w:val="fr-CA"/>
        </w:rPr>
        <w:t>yathā vā—</w:t>
      </w:r>
    </w:p>
    <w:p w:rsidR="004D1C16" w:rsidRDefault="004D1C16">
      <w:pPr>
        <w:rPr>
          <w:lang w:val="fr-CA"/>
        </w:rPr>
      </w:pPr>
      <w:r>
        <w:rPr>
          <w:lang w:val="fr-CA"/>
        </w:rPr>
        <w:t>tām eva pratipadya kāma-varadāṁ sevasva devīṁ sadā</w:t>
      </w:r>
    </w:p>
    <w:p w:rsidR="004D1C16" w:rsidRDefault="004D1C16">
      <w:pPr>
        <w:rPr>
          <w:lang w:val="fr-CA"/>
        </w:rPr>
      </w:pPr>
      <w:r>
        <w:rPr>
          <w:lang w:val="fr-CA"/>
        </w:rPr>
        <w:t>yasyāḥ prāpya mahā-prasādam adhunā dāmodarāmodase |</w:t>
      </w:r>
    </w:p>
    <w:p w:rsidR="004D1C16" w:rsidRDefault="004D1C16">
      <w:pPr>
        <w:rPr>
          <w:lang w:val="fr-CA"/>
        </w:rPr>
      </w:pPr>
      <w:r>
        <w:rPr>
          <w:lang w:val="fr-CA"/>
        </w:rPr>
        <w:t>pādālakta-citaṁ śiras tava mukhaṁ tāmbūla-śeṣojjvalaṁ</w:t>
      </w:r>
    </w:p>
    <w:p w:rsidR="004D1C16" w:rsidRDefault="004D1C16">
      <w:pPr>
        <w:rPr>
          <w:lang w:val="fr-CA"/>
        </w:rPr>
      </w:pPr>
      <w:r>
        <w:rPr>
          <w:lang w:val="fr-CA"/>
        </w:rPr>
        <w:t>kaṇṭhaś cāyam uroja-kuṭmala-suhṛn-nirmālya-mālyāṅkitaḥ ||41||</w:t>
      </w:r>
    </w:p>
    <w:p w:rsidR="004D1C16" w:rsidRDefault="004D1C16">
      <w:pPr>
        <w:rPr>
          <w:lang w:val="fr-CA"/>
        </w:rPr>
      </w:pP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sarva eva rasotkarṣo madhyāyām eva yujyate |</w:t>
      </w:r>
      <w:r>
        <w:rPr>
          <w:b/>
          <w:bCs/>
          <w:lang w:val="fr-CA"/>
        </w:rPr>
        <w:br/>
        <w:t>yad asyāṁ vartate vyaktā maugdhya-prāgalbhyayor yutiḥ ||42||</w:t>
      </w:r>
    </w:p>
    <w:p w:rsidR="004D1C16" w:rsidRDefault="004D1C16">
      <w:pPr>
        <w:rPr>
          <w:b/>
          <w:bCs/>
          <w:lang w:val="fr-CA"/>
        </w:rPr>
      </w:pPr>
    </w:p>
    <w:p w:rsidR="004D1C16" w:rsidRDefault="004D1C16">
      <w:pPr>
        <w:rPr>
          <w:b/>
          <w:bCs/>
          <w:lang w:val="fr-CA"/>
        </w:rPr>
      </w:pPr>
      <w:r>
        <w:rPr>
          <w:lang w:val="fr-CA"/>
        </w:rPr>
        <w:t xml:space="preserve">atha </w:t>
      </w:r>
      <w:r>
        <w:rPr>
          <w:b/>
          <w:bCs/>
          <w:lang w:val="fr-CA"/>
        </w:rPr>
        <w:t>pragalbhā—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pragalbhā pūrṇa-tāruṇyā madāndhoru-ratotsukā |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bhūri-bhāvodgamābhijñā rasenākrānta-vallabhā |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atiprauḍhokti-ceṣṭāsau māne cātyanta-karkaśā ||43||</w:t>
      </w:r>
    </w:p>
    <w:p w:rsidR="004D1C16" w:rsidRDefault="004D1C16">
      <w:pPr>
        <w:rPr>
          <w:b/>
          <w:bCs/>
          <w:lang w:val="fr-CA"/>
        </w:rPr>
      </w:pPr>
    </w:p>
    <w:p w:rsidR="004D1C16" w:rsidRDefault="004D1C16">
      <w:pPr>
        <w:rPr>
          <w:lang w:val="fr-CA"/>
        </w:rPr>
      </w:pPr>
      <w:r>
        <w:rPr>
          <w:lang w:val="fr-CA"/>
        </w:rPr>
        <w:t xml:space="preserve">tatra </w:t>
      </w:r>
      <w:r>
        <w:rPr>
          <w:b/>
          <w:bCs/>
          <w:lang w:val="fr-CA"/>
        </w:rPr>
        <w:t>pūrṇa-tāruṇyā</w:t>
      </w:r>
      <w:r>
        <w:rPr>
          <w:lang w:val="fr-CA"/>
        </w:rPr>
        <w:t>, yathā—</w:t>
      </w:r>
    </w:p>
    <w:p w:rsidR="004D1C16" w:rsidRDefault="004D1C16">
      <w:pPr>
        <w:rPr>
          <w:lang w:val="fr-CA"/>
        </w:rPr>
      </w:pPr>
      <w:r>
        <w:rPr>
          <w:lang w:val="fr-CA"/>
        </w:rPr>
        <w:t>muṣṇāti stana-yugmam abhramu-pateḥ kumbha-sthalī-vibhramaṁ</w:t>
      </w:r>
    </w:p>
    <w:p w:rsidR="004D1C16" w:rsidRDefault="004D1C16">
      <w:pPr>
        <w:rPr>
          <w:lang w:val="fr-CA"/>
        </w:rPr>
      </w:pPr>
      <w:r>
        <w:rPr>
          <w:lang w:val="fr-CA"/>
        </w:rPr>
        <w:t>visphāraṁ ca nitamba-maṇḍalam idaṁ rodhaḥ-śriyaṁ luṇṭhati |</w:t>
      </w:r>
    </w:p>
    <w:p w:rsidR="004D1C16" w:rsidRDefault="004D1C16">
      <w:pPr>
        <w:rPr>
          <w:lang w:val="fr-CA"/>
        </w:rPr>
      </w:pPr>
      <w:r>
        <w:rPr>
          <w:lang w:val="fr-CA"/>
        </w:rPr>
        <w:t>dvandvaṁ locanayoś ca lola-śapharī-visphūrjitaṁ spardhate</w:t>
      </w:r>
    </w:p>
    <w:p w:rsidR="004D1C16" w:rsidRDefault="004D1C16">
      <w:pPr>
        <w:rPr>
          <w:lang w:val="fr-CA"/>
        </w:rPr>
      </w:pPr>
      <w:r>
        <w:rPr>
          <w:lang w:val="fr-CA"/>
        </w:rPr>
        <w:t>tāruṇyāmṛta-sampadā tvam adhikaṁ candrāvali kṣālitā ||44||</w:t>
      </w:r>
    </w:p>
    <w:p w:rsidR="004D1C16" w:rsidRDefault="004D1C16">
      <w:pPr>
        <w:rPr>
          <w:lang w:val="fr-CA"/>
        </w:rPr>
      </w:pPr>
    </w:p>
    <w:p w:rsidR="004D1C16" w:rsidRDefault="004D1C16">
      <w:pPr>
        <w:rPr>
          <w:b/>
          <w:bCs/>
          <w:lang w:val="fr-CA"/>
        </w:rPr>
      </w:pPr>
      <w:r>
        <w:rPr>
          <w:lang w:val="fr-CA"/>
        </w:rPr>
        <w:t xml:space="preserve">atha </w:t>
      </w:r>
      <w:r>
        <w:rPr>
          <w:b/>
          <w:bCs/>
          <w:lang w:val="fr-CA"/>
        </w:rPr>
        <w:t>madāndhā—</w:t>
      </w:r>
    </w:p>
    <w:p w:rsidR="004D1C16" w:rsidRDefault="004D1C16">
      <w:pPr>
        <w:rPr>
          <w:lang w:val="fr-CA"/>
        </w:rPr>
      </w:pPr>
      <w:r>
        <w:rPr>
          <w:lang w:val="fr-CA"/>
        </w:rPr>
        <w:t>niṣkrānte rati-kuñjataḥ parijane śayyām avāpayya māṁ</w:t>
      </w:r>
    </w:p>
    <w:p w:rsidR="004D1C16" w:rsidRDefault="004D1C16">
      <w:pPr>
        <w:rPr>
          <w:lang w:val="fr-CA"/>
        </w:rPr>
      </w:pPr>
      <w:r>
        <w:rPr>
          <w:lang w:val="fr-CA"/>
        </w:rPr>
        <w:t>svairaṁ gauri riraṁsayā mayi dṛśaṁ dīrghāṁ kṣipaty acyute |</w:t>
      </w:r>
    </w:p>
    <w:p w:rsidR="004D1C16" w:rsidRDefault="004D1C16">
      <w:pPr>
        <w:rPr>
          <w:lang w:val="fr-CA"/>
        </w:rPr>
      </w:pPr>
      <w:r>
        <w:rPr>
          <w:lang w:val="fr-CA"/>
        </w:rPr>
        <w:t>sadyaḥ-prodyad-uru-pramoda-laharī-vismāritātma-sthitirnāhaṁ tatra vidāmbabhūva kim abhūt kṛtyaṁ kilātaḥ-param ||45||</w:t>
      </w:r>
    </w:p>
    <w:p w:rsidR="004D1C16" w:rsidRDefault="004D1C16">
      <w:pPr>
        <w:rPr>
          <w:lang w:val="fr-CA"/>
        </w:rPr>
      </w:pPr>
    </w:p>
    <w:p w:rsidR="004D1C16" w:rsidRDefault="004D1C16">
      <w:pPr>
        <w:rPr>
          <w:lang w:val="fr-CA"/>
        </w:rPr>
      </w:pPr>
      <w:r>
        <w:rPr>
          <w:b/>
          <w:bCs/>
          <w:lang w:val="fr-CA"/>
        </w:rPr>
        <w:t>uru-ratotsukā</w:t>
      </w:r>
      <w:r>
        <w:rPr>
          <w:lang w:val="fr-CA"/>
        </w:rPr>
        <w:t>, yathā—</w:t>
      </w:r>
    </w:p>
    <w:p w:rsidR="004D1C16" w:rsidRDefault="004D1C16">
      <w:pPr>
        <w:rPr>
          <w:lang w:val="fr-CA"/>
        </w:rPr>
      </w:pPr>
      <w:r>
        <w:rPr>
          <w:lang w:val="fr-CA"/>
        </w:rPr>
        <w:t>udañcad-vaiyātyāṁ pṛthu-nakha-padākīrṇa-mithunāṁ</w:t>
      </w:r>
    </w:p>
    <w:p w:rsidR="004D1C16" w:rsidRDefault="004D1C16">
      <w:pPr>
        <w:rPr>
          <w:lang w:val="fr-CA"/>
        </w:rPr>
      </w:pPr>
      <w:r>
        <w:rPr>
          <w:lang w:val="fr-CA"/>
        </w:rPr>
        <w:t>skhalad-barhākalpāṁ dalad-amala-guñjā-maṇisarām |</w:t>
      </w:r>
    </w:p>
    <w:p w:rsidR="004D1C16" w:rsidRDefault="004D1C16">
      <w:pPr>
        <w:rPr>
          <w:lang w:val="fr-CA"/>
        </w:rPr>
      </w:pPr>
      <w:r>
        <w:rPr>
          <w:lang w:val="fr-CA"/>
        </w:rPr>
        <w:t>mamānaṅga-krīḍāṁ sakhi valaya-riktī-kṛta-karāṁ</w:t>
      </w:r>
    </w:p>
    <w:p w:rsidR="004D1C16" w:rsidRDefault="004D1C16">
      <w:pPr>
        <w:rPr>
          <w:lang w:val="fr-CA"/>
        </w:rPr>
      </w:pPr>
      <w:r>
        <w:rPr>
          <w:lang w:val="fr-CA"/>
        </w:rPr>
        <w:t>manas tām evoccair maṇita-ramaṇīyāṁ mṛgayate ||46||</w:t>
      </w:r>
    </w:p>
    <w:p w:rsidR="004D1C16" w:rsidRDefault="004D1C16">
      <w:pPr>
        <w:rPr>
          <w:lang w:val="fr-CA"/>
        </w:rPr>
      </w:pPr>
    </w:p>
    <w:p w:rsidR="004D1C16" w:rsidRDefault="004D1C16">
      <w:pPr>
        <w:rPr>
          <w:lang w:val="fr-CA"/>
        </w:rPr>
      </w:pPr>
      <w:r>
        <w:rPr>
          <w:b/>
          <w:bCs/>
          <w:lang w:val="fr-CA"/>
        </w:rPr>
        <w:t>bhūri-bhāvodgamābhijñā</w:t>
      </w:r>
      <w:r>
        <w:rPr>
          <w:lang w:val="fr-CA"/>
        </w:rPr>
        <w:t>—</w:t>
      </w:r>
    </w:p>
    <w:p w:rsidR="004D1C16" w:rsidRDefault="004D1C16">
      <w:pPr>
        <w:rPr>
          <w:lang w:val="fr-CA"/>
        </w:rPr>
      </w:pPr>
      <w:r>
        <w:rPr>
          <w:lang w:val="fr-CA"/>
        </w:rPr>
        <w:t>sāci-preṅkhad-apāṅga-śṛṅkhala-śikhā visphārita-bhrū-latā</w:t>
      </w:r>
    </w:p>
    <w:p w:rsidR="004D1C16" w:rsidRDefault="004D1C16">
      <w:pPr>
        <w:rPr>
          <w:lang w:val="fr-CA"/>
        </w:rPr>
      </w:pPr>
      <w:r>
        <w:rPr>
          <w:lang w:val="fr-CA"/>
        </w:rPr>
        <w:t>sākūta-smita-kuḍmalāvṛta-mukhī protkṣipta-romāṅkurā |</w:t>
      </w:r>
    </w:p>
    <w:p w:rsidR="004D1C16" w:rsidRDefault="004D1C16">
      <w:pPr>
        <w:rPr>
          <w:lang w:val="fr-CA"/>
        </w:rPr>
      </w:pPr>
      <w:r>
        <w:rPr>
          <w:lang w:val="fr-CA"/>
        </w:rPr>
        <w:t>kuñje guñja-dalau virājasi cirāt kūjad-vipañcī-svarā</w:t>
      </w:r>
    </w:p>
    <w:p w:rsidR="004D1C16" w:rsidRDefault="004D1C16">
      <w:pPr>
        <w:rPr>
          <w:lang w:val="fr-CA"/>
        </w:rPr>
      </w:pPr>
      <w:r>
        <w:rPr>
          <w:lang w:val="fr-CA"/>
        </w:rPr>
        <w:t>baddhuṁ bandhura-gātri kṛṣṇa-hariṇaṁ śaṅke tvam ākāṅkṣasi ||47||</w:t>
      </w:r>
    </w:p>
    <w:p w:rsidR="004D1C16" w:rsidRDefault="004D1C16">
      <w:pPr>
        <w:rPr>
          <w:lang w:val="fr-CA"/>
        </w:rPr>
      </w:pPr>
    </w:p>
    <w:p w:rsidR="004D1C16" w:rsidRDefault="004D1C16">
      <w:pPr>
        <w:rPr>
          <w:lang w:val="fr-CA"/>
        </w:rPr>
      </w:pPr>
      <w:r>
        <w:rPr>
          <w:b/>
          <w:bCs/>
          <w:lang w:val="fr-CA"/>
        </w:rPr>
        <w:t>rasākrānta-vallabhā</w:t>
      </w:r>
      <w:r>
        <w:rPr>
          <w:lang w:val="fr-CA"/>
        </w:rPr>
        <w:t>, yathā—</w:t>
      </w:r>
    </w:p>
    <w:p w:rsidR="004D1C16" w:rsidRDefault="004D1C16">
      <w:pPr>
        <w:rPr>
          <w:lang w:val="fr-CA"/>
        </w:rPr>
      </w:pPr>
      <w:r>
        <w:rPr>
          <w:lang w:val="fr-CA"/>
        </w:rPr>
        <w:t>avacinu kusumāni prekṣya cāruṇy araṇye</w:t>
      </w:r>
    </w:p>
    <w:p w:rsidR="004D1C16" w:rsidRDefault="004D1C16">
      <w:pPr>
        <w:rPr>
          <w:lang w:val="fr-CA"/>
        </w:rPr>
      </w:pPr>
      <w:r>
        <w:rPr>
          <w:lang w:val="fr-CA"/>
        </w:rPr>
        <w:t>viracaya punar ebhir maṇḍanāny ujjvalāni |</w:t>
      </w:r>
    </w:p>
    <w:p w:rsidR="004D1C16" w:rsidRDefault="004D1C16">
      <w:pPr>
        <w:rPr>
          <w:lang w:val="fr-CA"/>
        </w:rPr>
      </w:pPr>
      <w:r>
        <w:rPr>
          <w:lang w:val="fr-CA"/>
        </w:rPr>
        <w:t>madhumathana mad-aṅge kalpayākalpam etair</w:t>
      </w:r>
    </w:p>
    <w:p w:rsidR="004D1C16" w:rsidRDefault="004D1C16">
      <w:pPr>
        <w:rPr>
          <w:lang w:val="fr-CA"/>
        </w:rPr>
      </w:pPr>
      <w:r>
        <w:rPr>
          <w:lang w:val="fr-CA"/>
        </w:rPr>
        <w:t>yuvatiṣu mama bhīmaṁ rautu saubhāgya-bherī ||48||</w:t>
      </w:r>
    </w:p>
    <w:p w:rsidR="004D1C16" w:rsidRDefault="004D1C16">
      <w:pPr>
        <w:rPr>
          <w:lang w:val="fr-CA"/>
        </w:rPr>
      </w:pPr>
    </w:p>
    <w:p w:rsidR="004D1C16" w:rsidRDefault="004D1C16">
      <w:pPr>
        <w:rPr>
          <w:lang w:val="fr-CA"/>
        </w:rPr>
      </w:pPr>
      <w:r>
        <w:rPr>
          <w:b/>
          <w:bCs/>
          <w:lang w:val="fr-CA"/>
        </w:rPr>
        <w:t xml:space="preserve">atiprauḍhoktiḥ, </w:t>
      </w:r>
      <w:r>
        <w:rPr>
          <w:lang w:val="fr-CA"/>
        </w:rPr>
        <w:t xml:space="preserve">yathā </w:t>
      </w:r>
      <w:r>
        <w:rPr>
          <w:color w:val="FF0000"/>
          <w:lang w:val="fr-CA"/>
        </w:rPr>
        <w:t>padyāvalyāṁ</w:t>
      </w:r>
      <w:r>
        <w:rPr>
          <w:lang w:val="fr-CA"/>
        </w:rPr>
        <w:t xml:space="preserve"> (280)—</w:t>
      </w:r>
    </w:p>
    <w:p w:rsidR="004D1C16" w:rsidRDefault="004D1C16">
      <w:pPr>
        <w:rPr>
          <w:color w:val="0000FF"/>
          <w:lang w:val="fr-CA"/>
        </w:rPr>
      </w:pPr>
      <w:r>
        <w:rPr>
          <w:color w:val="0000FF"/>
          <w:lang w:val="fr-CA"/>
        </w:rPr>
        <w:t>kākuṁ karoṣi gṛha-koṇa-karīṣa-puñja-</w:t>
      </w:r>
    </w:p>
    <w:p w:rsidR="004D1C16" w:rsidRDefault="004D1C16">
      <w:pPr>
        <w:rPr>
          <w:color w:val="0000FF"/>
          <w:lang w:val="fr-CA"/>
        </w:rPr>
      </w:pPr>
      <w:r>
        <w:rPr>
          <w:color w:val="0000FF"/>
          <w:lang w:val="fr-CA"/>
        </w:rPr>
        <w:t>gūḍhāṅga kiṁ nanu vṛthā kitava prayāhi |</w:t>
      </w:r>
    </w:p>
    <w:p w:rsidR="004D1C16" w:rsidRDefault="004D1C16">
      <w:pPr>
        <w:rPr>
          <w:color w:val="0000FF"/>
          <w:lang w:val="fr-CA"/>
        </w:rPr>
      </w:pPr>
      <w:r>
        <w:rPr>
          <w:color w:val="0000FF"/>
          <w:lang w:val="fr-CA"/>
        </w:rPr>
        <w:t>kutrādya jīrṇa-taraṇi-bhramaṇātibhīta-</w:t>
      </w:r>
    </w:p>
    <w:p w:rsidR="004D1C16" w:rsidRDefault="004D1C16">
      <w:pPr>
        <w:rPr>
          <w:color w:val="0000FF"/>
          <w:lang w:val="fr-CA"/>
        </w:rPr>
      </w:pPr>
      <w:r>
        <w:rPr>
          <w:color w:val="0000FF"/>
          <w:lang w:val="fr-CA"/>
        </w:rPr>
        <w:t>gopāṅganā-gaṇa-viḍambana-cāturī te ||49||</w:t>
      </w:r>
    </w:p>
    <w:p w:rsidR="004D1C16" w:rsidRDefault="004D1C16">
      <w:pPr>
        <w:rPr>
          <w:lang w:val="fr-CA"/>
        </w:rPr>
      </w:pPr>
    </w:p>
    <w:p w:rsidR="004D1C16" w:rsidRDefault="004D1C16">
      <w:pPr>
        <w:rPr>
          <w:lang w:val="fr-CA"/>
        </w:rPr>
      </w:pPr>
      <w:r>
        <w:rPr>
          <w:b/>
          <w:bCs/>
          <w:lang w:val="fr-CA"/>
        </w:rPr>
        <w:t>atiprauḍha-ceṣṭā</w:t>
      </w:r>
      <w:r>
        <w:rPr>
          <w:lang w:val="fr-CA"/>
        </w:rPr>
        <w:t>, yathā—</w:t>
      </w:r>
    </w:p>
    <w:p w:rsidR="004D1C16" w:rsidRDefault="004D1C16">
      <w:pPr>
        <w:rPr>
          <w:lang w:val="fr-CA"/>
        </w:rPr>
      </w:pPr>
      <w:r>
        <w:rPr>
          <w:lang w:val="fr-CA"/>
        </w:rPr>
        <w:t>sakhyās tavānaṅga-raṇotsave’dhunā</w:t>
      </w:r>
    </w:p>
    <w:p w:rsidR="004D1C16" w:rsidRDefault="004D1C16">
      <w:pPr>
        <w:rPr>
          <w:lang w:val="fr-CA"/>
        </w:rPr>
      </w:pPr>
      <w:r>
        <w:rPr>
          <w:lang w:val="fr-CA"/>
        </w:rPr>
        <w:t>nanarta muktā-latikā stanopari |</w:t>
      </w:r>
    </w:p>
    <w:p w:rsidR="004D1C16" w:rsidRDefault="004D1C16">
      <w:pPr>
        <w:rPr>
          <w:lang w:val="fr-CA"/>
        </w:rPr>
      </w:pPr>
      <w:r>
        <w:rPr>
          <w:lang w:val="fr-CA"/>
        </w:rPr>
        <w:t>utplutya yasyāḥ sakhi nāyakaś calo</w:t>
      </w:r>
    </w:p>
    <w:p w:rsidR="004D1C16" w:rsidRDefault="004D1C16">
      <w:pPr>
        <w:rPr>
          <w:lang w:val="fr-CA"/>
        </w:rPr>
      </w:pPr>
      <w:r>
        <w:rPr>
          <w:lang w:val="fr-CA"/>
        </w:rPr>
        <w:t>dhīraṁ muhur me prajahāra kaustubham ||50||</w:t>
      </w:r>
    </w:p>
    <w:p w:rsidR="004D1C16" w:rsidRDefault="004D1C16">
      <w:pPr>
        <w:rPr>
          <w:lang w:val="fr-CA"/>
        </w:rPr>
      </w:pPr>
    </w:p>
    <w:p w:rsidR="004D1C16" w:rsidRDefault="004D1C16">
      <w:pPr>
        <w:rPr>
          <w:lang w:val="fr-CA"/>
        </w:rPr>
      </w:pPr>
      <w:r>
        <w:rPr>
          <w:b/>
          <w:bCs/>
          <w:lang w:val="fr-CA"/>
        </w:rPr>
        <w:t>māne’tyanta-karkaśā</w:t>
      </w:r>
      <w:r>
        <w:rPr>
          <w:lang w:val="fr-CA"/>
        </w:rPr>
        <w:t xml:space="preserve">, yathā </w:t>
      </w:r>
      <w:r>
        <w:rPr>
          <w:color w:val="FF0000"/>
          <w:lang w:val="fr-CA"/>
        </w:rPr>
        <w:t xml:space="preserve">uddava-sandeśe </w:t>
      </w:r>
      <w:r>
        <w:rPr>
          <w:lang w:val="fr-CA"/>
        </w:rPr>
        <w:t>(53)—</w:t>
      </w:r>
    </w:p>
    <w:p w:rsidR="004D1C16" w:rsidRDefault="004D1C16">
      <w:pPr>
        <w:rPr>
          <w:color w:val="0000FF"/>
          <w:lang w:val="fr-CA"/>
        </w:rPr>
      </w:pPr>
      <w:r>
        <w:rPr>
          <w:color w:val="0000FF"/>
          <w:lang w:val="fr-CA"/>
        </w:rPr>
        <w:t>medinyāṁ te luṭhati dayitā mālatī mlāna-puṣpā</w:t>
      </w:r>
    </w:p>
    <w:p w:rsidR="004D1C16" w:rsidRDefault="004D1C16">
      <w:pPr>
        <w:rPr>
          <w:color w:val="0000FF"/>
          <w:lang w:val="fr-CA"/>
        </w:rPr>
      </w:pPr>
      <w:r>
        <w:rPr>
          <w:color w:val="0000FF"/>
          <w:lang w:val="fr-CA"/>
        </w:rPr>
        <w:t>tiṣṭhan dvāre ramaṇi vimanāḥ khidyate padmanābhaḥ |</w:t>
      </w:r>
    </w:p>
    <w:p w:rsidR="004D1C16" w:rsidRDefault="004D1C16">
      <w:pPr>
        <w:rPr>
          <w:color w:val="0000FF"/>
          <w:lang w:val="fr-CA"/>
        </w:rPr>
      </w:pPr>
      <w:r>
        <w:rPr>
          <w:color w:val="0000FF"/>
          <w:lang w:val="fr-CA"/>
        </w:rPr>
        <w:t>tvaṁ connidrā kṣapayasi niśām rodayantī vayasyā</w:t>
      </w:r>
    </w:p>
    <w:p w:rsidR="004D1C16" w:rsidRDefault="004D1C16">
      <w:pPr>
        <w:rPr>
          <w:color w:val="0000FF"/>
          <w:lang w:val="fr-CA"/>
        </w:rPr>
      </w:pPr>
      <w:r>
        <w:rPr>
          <w:color w:val="0000FF"/>
          <w:lang w:val="fr-CA"/>
        </w:rPr>
        <w:t>māne kas te nava-madhurimā taṁ tu nālokayāmi ||51||</w:t>
      </w:r>
    </w:p>
    <w:p w:rsidR="004D1C16" w:rsidRDefault="004D1C16">
      <w:pPr>
        <w:rPr>
          <w:lang w:val="fr-CA"/>
        </w:rPr>
      </w:pP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 xml:space="preserve">māna-vṛtteḥ pragalbhāpi tridhā dhīrādi-bhedataḥ ||52|| </w:t>
      </w:r>
      <w:r>
        <w:rPr>
          <w:bCs/>
          <w:lang w:val="fr-CA"/>
        </w:rPr>
        <w:t>(raṣu. 1.103b)</w:t>
      </w:r>
    </w:p>
    <w:p w:rsidR="004D1C16" w:rsidRDefault="004D1C16">
      <w:pPr>
        <w:rPr>
          <w:b/>
          <w:bCs/>
          <w:lang w:val="fr-CA"/>
        </w:rPr>
      </w:pPr>
    </w:p>
    <w:p w:rsidR="004D1C16" w:rsidRDefault="004D1C16">
      <w:pPr>
        <w:rPr>
          <w:b/>
          <w:bCs/>
          <w:lang w:val="fr-CA"/>
        </w:rPr>
      </w:pPr>
      <w:r>
        <w:rPr>
          <w:lang w:val="fr-CA"/>
        </w:rPr>
        <w:t xml:space="preserve">tatra </w:t>
      </w:r>
      <w:r>
        <w:rPr>
          <w:b/>
          <w:bCs/>
          <w:lang w:val="fr-CA"/>
        </w:rPr>
        <w:t>dhīra-pragalbhā—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 xml:space="preserve">udāste surate dhīrā sāvahitthā ca sādarā ||53|| </w:t>
      </w:r>
      <w:r>
        <w:rPr>
          <w:bCs/>
          <w:lang w:val="fr-CA"/>
        </w:rPr>
        <w:t>(raṣu. 1.104a)</w:t>
      </w:r>
    </w:p>
    <w:p w:rsidR="004D1C16" w:rsidRDefault="004D1C16">
      <w:pPr>
        <w:rPr>
          <w:lang w:val="fr-CA"/>
        </w:rPr>
      </w:pPr>
    </w:p>
    <w:p w:rsidR="004D1C16" w:rsidRDefault="004D1C16">
      <w:pPr>
        <w:rPr>
          <w:lang w:val="fr-CA"/>
        </w:rPr>
      </w:pPr>
      <w:r>
        <w:rPr>
          <w:lang w:val="fr-CA"/>
        </w:rPr>
        <w:t>yathā—</w:t>
      </w:r>
    </w:p>
    <w:p w:rsidR="004D1C16" w:rsidRDefault="004D1C16">
      <w:pPr>
        <w:rPr>
          <w:lang w:val="fr-CA"/>
        </w:rPr>
      </w:pPr>
      <w:r>
        <w:rPr>
          <w:lang w:val="fr-CA"/>
        </w:rPr>
        <w:t>devī nādya mayārciteti na hare tāmbūlam āsvāditaṁ</w:t>
      </w:r>
    </w:p>
    <w:p w:rsidR="004D1C16" w:rsidRDefault="004D1C16">
      <w:pPr>
        <w:rPr>
          <w:lang w:val="fr-CA"/>
        </w:rPr>
      </w:pPr>
      <w:r>
        <w:rPr>
          <w:lang w:val="fr-CA"/>
        </w:rPr>
        <w:t>śilpaṁ te paricitya tapsyati gṛhīty aṅgīkṛtā na srajaḥ |</w:t>
      </w:r>
    </w:p>
    <w:p w:rsidR="004D1C16" w:rsidRDefault="004D1C16">
      <w:pPr>
        <w:rPr>
          <w:lang w:val="fr-CA"/>
        </w:rPr>
      </w:pPr>
      <w:r>
        <w:rPr>
          <w:lang w:val="fr-CA"/>
        </w:rPr>
        <w:t>āhūtāsmi gṛhe vrajeśitur iti kṣipraṁ vrajantyā vacastasyāśrāvi na bhadrayeti vinayair mānaḥ pramāṇīkṛtaḥ ||54||</w:t>
      </w:r>
    </w:p>
    <w:p w:rsidR="004D1C16" w:rsidRDefault="004D1C16">
      <w:pPr>
        <w:rPr>
          <w:lang w:val="fr-CA"/>
        </w:rPr>
      </w:pPr>
    </w:p>
    <w:p w:rsidR="004D1C16" w:rsidRDefault="004D1C16">
      <w:pPr>
        <w:rPr>
          <w:lang w:val="fr-CA"/>
        </w:rPr>
      </w:pPr>
      <w:r>
        <w:rPr>
          <w:lang w:val="fr-CA"/>
        </w:rPr>
        <w:t>yathā vā—</w:t>
      </w:r>
    </w:p>
    <w:p w:rsidR="004D1C16" w:rsidRDefault="004D1C16">
      <w:pPr>
        <w:rPr>
          <w:lang w:val="fr-CA"/>
        </w:rPr>
      </w:pPr>
      <w:r>
        <w:rPr>
          <w:lang w:val="fr-CA"/>
        </w:rPr>
        <w:t>kaṇṭhe nādya karomi durvrata-hatā ramyām imāṁ te srajaṁ</w:t>
      </w:r>
    </w:p>
    <w:p w:rsidR="004D1C16" w:rsidRDefault="004D1C16">
      <w:pPr>
        <w:rPr>
          <w:lang w:val="fr-CA"/>
        </w:rPr>
      </w:pPr>
      <w:r>
        <w:rPr>
          <w:lang w:val="fr-CA"/>
        </w:rPr>
        <w:t>vaktuṁ suṣṭhu na hi kṣamāsmi kaṭhinair maunaṁ dvijair grāhitā |</w:t>
      </w:r>
    </w:p>
    <w:p w:rsidR="004D1C16" w:rsidRDefault="004D1C16">
      <w:pPr>
        <w:rPr>
          <w:lang w:val="fr-CA"/>
        </w:rPr>
      </w:pPr>
      <w:r>
        <w:rPr>
          <w:lang w:val="fr-CA"/>
        </w:rPr>
        <w:t>kā tvāṁ projjhya calet khaleyam aciraṁ śvaśrūr na ced āhvaye</w:t>
      </w:r>
    </w:p>
    <w:p w:rsidR="004D1C16" w:rsidRDefault="004D1C16">
      <w:pPr>
        <w:rPr>
          <w:lang w:val="fr-CA"/>
        </w:rPr>
      </w:pPr>
      <w:r>
        <w:rPr>
          <w:lang w:val="fr-CA"/>
        </w:rPr>
        <w:t>itthaṁ pālikayā harau vinayato manyur gabhīrīkṛtaḥ ||55||</w:t>
      </w:r>
    </w:p>
    <w:p w:rsidR="004D1C16" w:rsidRDefault="004D1C16">
      <w:pPr>
        <w:rPr>
          <w:lang w:val="fr-CA"/>
        </w:rPr>
      </w:pPr>
    </w:p>
    <w:p w:rsidR="004D1C16" w:rsidRDefault="004D1C16">
      <w:pPr>
        <w:rPr>
          <w:lang w:val="fr-CA"/>
        </w:rPr>
      </w:pPr>
      <w:r>
        <w:rPr>
          <w:lang w:val="fr-CA"/>
        </w:rPr>
        <w:t>yathā vā—</w:t>
      </w:r>
    </w:p>
    <w:p w:rsidR="004D1C16" w:rsidRDefault="004D1C16">
      <w:pPr>
        <w:rPr>
          <w:lang w:val="fr-CA"/>
        </w:rPr>
      </w:pPr>
      <w:r>
        <w:rPr>
          <w:lang w:val="fr-CA"/>
        </w:rPr>
        <w:t>kucālambhe pāṇir na hi mama bhavatyā vighaṭito</w:t>
      </w:r>
    </w:p>
    <w:p w:rsidR="004D1C16" w:rsidRDefault="004D1C16">
      <w:pPr>
        <w:rPr>
          <w:lang w:val="fr-CA"/>
        </w:rPr>
      </w:pPr>
      <w:r>
        <w:rPr>
          <w:lang w:val="fr-CA"/>
        </w:rPr>
        <w:t>muhuś cumbārambhe mukham api na sācīkṛtam abhūt |</w:t>
      </w:r>
    </w:p>
    <w:p w:rsidR="004D1C16" w:rsidRDefault="004D1C16">
      <w:pPr>
        <w:rPr>
          <w:lang w:val="fr-CA"/>
        </w:rPr>
      </w:pPr>
      <w:r>
        <w:rPr>
          <w:lang w:val="fr-CA"/>
        </w:rPr>
        <w:t xml:space="preserve">parīrambhe candrāvali na ca vapuḥ kuñcitam idaṁ </w:t>
      </w:r>
    </w:p>
    <w:p w:rsidR="004D1C16" w:rsidRDefault="004D1C16">
      <w:pPr>
        <w:rPr>
          <w:lang w:val="fr-CA"/>
        </w:rPr>
      </w:pPr>
      <w:r>
        <w:rPr>
          <w:lang w:val="fr-CA"/>
        </w:rPr>
        <w:t>kva labdhā mānasya sthitir iyam anālokita-carī ||56||</w:t>
      </w:r>
    </w:p>
    <w:p w:rsidR="004D1C16" w:rsidRDefault="004D1C16">
      <w:pPr>
        <w:rPr>
          <w:lang w:val="fr-CA"/>
        </w:rPr>
      </w:pPr>
    </w:p>
    <w:p w:rsidR="004D1C16" w:rsidRDefault="004D1C16">
      <w:pPr>
        <w:rPr>
          <w:b/>
          <w:bCs/>
          <w:lang w:val="fr-CA"/>
        </w:rPr>
      </w:pPr>
      <w:r>
        <w:rPr>
          <w:lang w:val="fr-CA"/>
        </w:rPr>
        <w:t xml:space="preserve">atha </w:t>
      </w:r>
      <w:r>
        <w:rPr>
          <w:b/>
          <w:bCs/>
          <w:lang w:val="fr-CA"/>
        </w:rPr>
        <w:t>adhīra-pragalbhā—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 xml:space="preserve">santarjya niṣṭhuraṁ roṣād adhīrā tāḍayet priyam ||57|| </w:t>
      </w:r>
      <w:r>
        <w:rPr>
          <w:bCs/>
          <w:lang w:val="fr-CA"/>
        </w:rPr>
        <w:t>(raṣu. 1.104b)</w:t>
      </w:r>
    </w:p>
    <w:p w:rsidR="004D1C16" w:rsidRDefault="004D1C16">
      <w:pPr>
        <w:rPr>
          <w:lang w:val="fr-CA"/>
        </w:rPr>
      </w:pPr>
    </w:p>
    <w:p w:rsidR="004D1C16" w:rsidRDefault="004D1C16">
      <w:pPr>
        <w:rPr>
          <w:lang w:val="fr-CA"/>
        </w:rPr>
      </w:pPr>
      <w:r>
        <w:rPr>
          <w:lang w:val="fr-CA"/>
        </w:rPr>
        <w:t>yathā—</w:t>
      </w:r>
    </w:p>
    <w:p w:rsidR="004D1C16" w:rsidRDefault="004D1C16">
      <w:pPr>
        <w:rPr>
          <w:lang w:val="fr-CA"/>
        </w:rPr>
      </w:pPr>
      <w:r>
        <w:rPr>
          <w:lang w:val="fr-CA"/>
        </w:rPr>
        <w:t>mugdhāḥ kaṁsaripo vayaṁ racayituṁ jānīmahe nocitaṁ</w:t>
      </w:r>
    </w:p>
    <w:p w:rsidR="004D1C16" w:rsidRDefault="004D1C16">
      <w:pPr>
        <w:rPr>
          <w:lang w:val="fr-CA"/>
        </w:rPr>
      </w:pPr>
      <w:r>
        <w:rPr>
          <w:lang w:val="fr-CA"/>
        </w:rPr>
        <w:t>tāṁ nīti-krama-kovidāṁ priya-sakhīṁ vandemahi śyāmalām |</w:t>
      </w:r>
    </w:p>
    <w:p w:rsidR="004D1C16" w:rsidRDefault="004D1C16">
      <w:pPr>
        <w:rPr>
          <w:lang w:val="fr-CA"/>
        </w:rPr>
      </w:pPr>
      <w:r>
        <w:rPr>
          <w:lang w:val="fr-CA"/>
        </w:rPr>
        <w:t>mallī-dāmabhir ucchalan-madhukaraiḥ saṁyamya kaṇṭhe yayā</w:t>
      </w:r>
    </w:p>
    <w:p w:rsidR="004D1C16" w:rsidRDefault="004D1C16">
      <w:pPr>
        <w:rPr>
          <w:lang w:val="fr-CA"/>
        </w:rPr>
      </w:pPr>
      <w:r>
        <w:rPr>
          <w:lang w:val="fr-CA"/>
        </w:rPr>
        <w:t>sākṣepaṁ cakitekṣaṇas tvam asakṛt karṇotpalais tāḍyase ||58||</w:t>
      </w:r>
    </w:p>
    <w:p w:rsidR="004D1C16" w:rsidRDefault="004D1C16">
      <w:pPr>
        <w:rPr>
          <w:lang w:val="fr-CA"/>
        </w:rPr>
      </w:pPr>
    </w:p>
    <w:p w:rsidR="004D1C16" w:rsidRDefault="004D1C16">
      <w:pPr>
        <w:rPr>
          <w:b/>
          <w:bCs/>
          <w:lang w:val="fr-CA"/>
        </w:rPr>
      </w:pPr>
      <w:r>
        <w:rPr>
          <w:lang w:val="fr-CA"/>
        </w:rPr>
        <w:t xml:space="preserve">atha </w:t>
      </w:r>
      <w:r>
        <w:rPr>
          <w:b/>
          <w:bCs/>
          <w:lang w:val="fr-CA"/>
        </w:rPr>
        <w:t>dhīrādhīra-pragalbhā—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 xml:space="preserve">dhīrādhīra-guṇopteā dhīrādhīreti kathyate ||59|| </w:t>
      </w:r>
      <w:r>
        <w:rPr>
          <w:bCs/>
          <w:lang w:val="fr-CA"/>
        </w:rPr>
        <w:t>(raṣu. 1.105)</w:t>
      </w:r>
    </w:p>
    <w:p w:rsidR="004D1C16" w:rsidRDefault="004D1C16">
      <w:pPr>
        <w:rPr>
          <w:b/>
          <w:bCs/>
          <w:lang w:val="fr-CA"/>
        </w:rPr>
      </w:pPr>
    </w:p>
    <w:p w:rsidR="004D1C16" w:rsidRDefault="004D1C16">
      <w:pPr>
        <w:rPr>
          <w:lang w:val="fr-CA"/>
        </w:rPr>
      </w:pPr>
      <w:r>
        <w:rPr>
          <w:lang w:val="fr-CA"/>
        </w:rPr>
        <w:t>yathā—</w:t>
      </w:r>
    </w:p>
    <w:p w:rsidR="004D1C16" w:rsidRDefault="004D1C16">
      <w:pPr>
        <w:rPr>
          <w:lang w:val="fr-CA"/>
        </w:rPr>
      </w:pPr>
      <w:r>
        <w:rPr>
          <w:lang w:val="fr-CA"/>
        </w:rPr>
        <w:t>sphurati na mama jātu krodha-gandho’pi citte</w:t>
      </w:r>
    </w:p>
    <w:p w:rsidR="004D1C16" w:rsidRDefault="004D1C16">
      <w:pPr>
        <w:rPr>
          <w:lang w:val="fr-CA"/>
        </w:rPr>
      </w:pPr>
      <w:r>
        <w:rPr>
          <w:lang w:val="fr-CA"/>
        </w:rPr>
        <w:t>vratam anu gahanābhūt kintu maune manīṣā |</w:t>
      </w:r>
    </w:p>
    <w:p w:rsidR="004D1C16" w:rsidRDefault="004D1C16">
      <w:pPr>
        <w:rPr>
          <w:lang w:val="fr-CA"/>
        </w:rPr>
      </w:pPr>
      <w:r>
        <w:rPr>
          <w:lang w:val="fr-CA"/>
        </w:rPr>
        <w:t>aghahara laghu yāhi vyāja āstāṁ yad etāḥ</w:t>
      </w:r>
    </w:p>
    <w:p w:rsidR="004D1C16" w:rsidRDefault="004D1C16">
      <w:pPr>
        <w:rPr>
          <w:lang w:val="fr-CA"/>
        </w:rPr>
      </w:pPr>
      <w:r>
        <w:rPr>
          <w:lang w:val="fr-CA"/>
        </w:rPr>
        <w:t>kusuma-rasanayā tvāṁ bandhum icchanti sakhyaḥ ||60||</w:t>
      </w:r>
    </w:p>
    <w:p w:rsidR="004D1C16" w:rsidRDefault="004D1C16">
      <w:pPr>
        <w:rPr>
          <w:lang w:val="fr-CA"/>
        </w:rPr>
      </w:pPr>
    </w:p>
    <w:p w:rsidR="004D1C16" w:rsidRDefault="004D1C16">
      <w:pPr>
        <w:rPr>
          <w:lang w:val="fr-CA"/>
        </w:rPr>
      </w:pPr>
      <w:r>
        <w:rPr>
          <w:lang w:val="fr-CA"/>
        </w:rPr>
        <w:t>yathā vā—</w:t>
      </w:r>
    </w:p>
    <w:p w:rsidR="004D1C16" w:rsidRDefault="004D1C16">
      <w:pPr>
        <w:rPr>
          <w:lang w:val="fr-CA"/>
        </w:rPr>
      </w:pPr>
      <w:r>
        <w:rPr>
          <w:lang w:val="fr-CA"/>
        </w:rPr>
        <w:t>kṛtāgasi harau puraḥ sphurati taṁ bhramad-bhrū-latā</w:t>
      </w:r>
    </w:p>
    <w:p w:rsidR="004D1C16" w:rsidRDefault="004D1C16">
      <w:pPr>
        <w:rPr>
          <w:lang w:val="fr-CA"/>
        </w:rPr>
      </w:pPr>
      <w:r>
        <w:rPr>
          <w:lang w:val="fr-CA"/>
        </w:rPr>
        <w:t>titāḍayiṣur uddhurā śruti-taṭād vikṛṣyotpalam |</w:t>
      </w:r>
    </w:p>
    <w:p w:rsidR="004D1C16" w:rsidRDefault="004D1C16">
      <w:pPr>
        <w:rPr>
          <w:lang w:val="pl-PL"/>
        </w:rPr>
      </w:pPr>
      <w:r>
        <w:rPr>
          <w:lang w:val="pl-PL"/>
        </w:rPr>
        <w:t>na tena tam atāḍayat kim api yāhi yāhīti sā</w:t>
      </w:r>
    </w:p>
    <w:p w:rsidR="004D1C16" w:rsidRDefault="004D1C16">
      <w:pPr>
        <w:rPr>
          <w:lang w:val="pl-PL"/>
        </w:rPr>
      </w:pPr>
      <w:r>
        <w:rPr>
          <w:lang w:val="pl-PL"/>
        </w:rPr>
        <w:t>bruvaty ajani maṅgalā sakhi paraṁ parāñcan-mukhī ||61||</w:t>
      </w:r>
    </w:p>
    <w:p w:rsidR="004D1C16" w:rsidRDefault="004D1C16">
      <w:pPr>
        <w:rPr>
          <w:b/>
          <w:bCs/>
          <w:lang w:val="pl-PL"/>
        </w:rPr>
      </w:pPr>
    </w:p>
    <w:p w:rsidR="004D1C16" w:rsidRDefault="004D1C16">
      <w:pPr>
        <w:rPr>
          <w:b/>
          <w:bCs/>
          <w:lang w:val="pl-PL"/>
        </w:rPr>
      </w:pPr>
      <w:r>
        <w:rPr>
          <w:b/>
          <w:bCs/>
          <w:lang w:val="pl-PL"/>
        </w:rPr>
        <w:t>kiśorikāṇām apy āsām ākṛteḥ prakṛter api |</w:t>
      </w:r>
    </w:p>
    <w:p w:rsidR="004D1C16" w:rsidRDefault="004D1C16">
      <w:pPr>
        <w:rPr>
          <w:b/>
          <w:bCs/>
          <w:lang w:val="pl-PL"/>
        </w:rPr>
      </w:pPr>
      <w:r>
        <w:rPr>
          <w:b/>
          <w:bCs/>
          <w:lang w:val="pl-PL"/>
        </w:rPr>
        <w:t>prāgalbhyād iva kāsāṁcit pragalbhātvam udīryate ||62||</w:t>
      </w:r>
    </w:p>
    <w:p w:rsidR="004D1C16" w:rsidRDefault="004D1C16">
      <w:pPr>
        <w:rPr>
          <w:b/>
          <w:bCs/>
          <w:lang w:val="pl-PL"/>
        </w:rPr>
      </w:pPr>
      <w:r>
        <w:rPr>
          <w:b/>
          <w:bCs/>
          <w:lang w:val="pl-PL"/>
        </w:rPr>
        <w:t>madhyā tathā pragalbhā ca dvidhā sā paribhidyate |</w:t>
      </w:r>
    </w:p>
    <w:p w:rsidR="004D1C16" w:rsidRDefault="004D1C16">
      <w:pPr>
        <w:rPr>
          <w:b/>
          <w:bCs/>
          <w:lang w:val="pl-PL"/>
        </w:rPr>
      </w:pPr>
      <w:r>
        <w:rPr>
          <w:b/>
          <w:bCs/>
          <w:lang w:val="pl-PL"/>
        </w:rPr>
        <w:t>jyeṣṭhā cāpi kaniṣṭhā ca nāyaka-praṇayaṁ prati ||63||</w:t>
      </w:r>
      <w:r>
        <w:rPr>
          <w:b/>
          <w:bCs/>
          <w:lang w:val="pl-PL"/>
        </w:rPr>
        <w:br/>
      </w:r>
    </w:p>
    <w:p w:rsidR="004D1C16" w:rsidRDefault="004D1C16">
      <w:pPr>
        <w:rPr>
          <w:lang w:val="pl-PL"/>
        </w:rPr>
      </w:pPr>
      <w:r>
        <w:rPr>
          <w:lang w:val="pl-PL"/>
        </w:rPr>
        <w:t>yathā—</w:t>
      </w:r>
    </w:p>
    <w:p w:rsidR="004D1C16" w:rsidRDefault="004D1C16">
      <w:pPr>
        <w:rPr>
          <w:lang w:val="pl-PL"/>
        </w:rPr>
      </w:pPr>
      <w:r>
        <w:rPr>
          <w:lang w:val="pl-PL"/>
        </w:rPr>
        <w:t>supte prekṣya pṛthak puraḥ priyatame tatrārpayan puṣpajaṁ</w:t>
      </w:r>
    </w:p>
    <w:p w:rsidR="004D1C16" w:rsidRDefault="004D1C16">
      <w:pPr>
        <w:rPr>
          <w:lang w:val="pl-PL"/>
        </w:rPr>
      </w:pPr>
      <w:r>
        <w:rPr>
          <w:lang w:val="pl-PL"/>
        </w:rPr>
        <w:t>līlāyā nayanāñcale kila rajaś cakre prabodhodyamam |</w:t>
      </w:r>
    </w:p>
    <w:p w:rsidR="004D1C16" w:rsidRDefault="004D1C16">
      <w:pPr>
        <w:rPr>
          <w:lang w:val="pl-PL"/>
        </w:rPr>
      </w:pPr>
      <w:r>
        <w:rPr>
          <w:lang w:val="pl-PL"/>
        </w:rPr>
        <w:t>kṛṣṇaḥ śītala-tāla-vṛnta-racanopāyena paśyāgrata-</w:t>
      </w:r>
    </w:p>
    <w:p w:rsidR="004D1C16" w:rsidRDefault="004D1C16">
      <w:pPr>
        <w:rPr>
          <w:lang w:val="pl-PL"/>
        </w:rPr>
      </w:pPr>
      <w:r>
        <w:rPr>
          <w:lang w:val="pl-PL"/>
        </w:rPr>
        <w:t>stārāyāḥ praṇayād iva praṇayate nidrābhivṛddhi-kramam ||64||</w:t>
      </w:r>
    </w:p>
    <w:p w:rsidR="004D1C16" w:rsidRDefault="004D1C16">
      <w:pPr>
        <w:rPr>
          <w:lang w:val="pl-PL"/>
        </w:rPr>
      </w:pPr>
    </w:p>
    <w:p w:rsidR="004D1C16" w:rsidRDefault="004D1C16">
      <w:pPr>
        <w:rPr>
          <w:lang w:val="pl-PL"/>
        </w:rPr>
      </w:pPr>
      <w:r>
        <w:rPr>
          <w:lang w:val="pl-PL"/>
        </w:rPr>
        <w:t>yathā vā—</w:t>
      </w:r>
    </w:p>
    <w:p w:rsidR="004D1C16" w:rsidRDefault="004D1C16">
      <w:pPr>
        <w:rPr>
          <w:lang w:val="pl-PL"/>
        </w:rPr>
      </w:pPr>
      <w:r>
        <w:rPr>
          <w:lang w:val="pl-PL"/>
        </w:rPr>
        <w:t>dīvyantyau dayite samīkṣya rabhasād akṣais tryahātma-glahai-</w:t>
      </w:r>
    </w:p>
    <w:p w:rsidR="004D1C16" w:rsidRDefault="004D1C16">
      <w:pPr>
        <w:rPr>
          <w:lang w:val="pl-PL"/>
        </w:rPr>
      </w:pPr>
      <w:r>
        <w:rPr>
          <w:lang w:val="pl-PL"/>
        </w:rPr>
        <w:t>rgaurīṁ ghūrṇitayopadiśya hitavad-dāya-prayogaṁ bhruvā |</w:t>
      </w:r>
    </w:p>
    <w:p w:rsidR="004D1C16" w:rsidRDefault="004D1C16">
      <w:pPr>
        <w:rPr>
          <w:lang w:val="pl-PL"/>
        </w:rPr>
      </w:pPr>
      <w:r>
        <w:rPr>
          <w:lang w:val="pl-PL"/>
        </w:rPr>
        <w:t>tasyās tūrṇam upārjayann iva jayaṁ śikṣā-vaśenācyutaḥ</w:t>
      </w:r>
    </w:p>
    <w:p w:rsidR="004D1C16" w:rsidRDefault="004D1C16">
      <w:pPr>
        <w:rPr>
          <w:lang w:val="pl-PL"/>
        </w:rPr>
      </w:pPr>
      <w:r>
        <w:rPr>
          <w:lang w:val="pl-PL"/>
        </w:rPr>
        <w:t>śyāmām eva cakāra dhūrta-nagarī-saṅketa-vij jitvarām ||65||</w:t>
      </w:r>
    </w:p>
    <w:p w:rsidR="004D1C16" w:rsidRDefault="004D1C16">
      <w:pPr>
        <w:rPr>
          <w:lang w:val="pl-PL"/>
        </w:rPr>
      </w:pPr>
    </w:p>
    <w:p w:rsidR="004D1C16" w:rsidRDefault="004D1C16">
      <w:pPr>
        <w:rPr>
          <w:b/>
          <w:bCs/>
          <w:lang w:val="pl-PL"/>
        </w:rPr>
      </w:pPr>
      <w:r>
        <w:rPr>
          <w:b/>
          <w:bCs/>
          <w:lang w:val="pl-PL"/>
        </w:rPr>
        <w:t>kācit kāñcid apekṣya syāj jyeṣṭhety āpekṣikī bhidā |</w:t>
      </w:r>
    </w:p>
    <w:p w:rsidR="004D1C16" w:rsidRDefault="004D1C16">
      <w:pPr>
        <w:rPr>
          <w:b/>
          <w:bCs/>
          <w:lang w:val="pl-PL"/>
        </w:rPr>
      </w:pPr>
      <w:r>
        <w:rPr>
          <w:b/>
          <w:bCs/>
          <w:lang w:val="pl-PL"/>
        </w:rPr>
        <w:t>ato bheda-dvayam idaṁ na kṛtaṁ gaṇanāntare ||66||</w:t>
      </w:r>
    </w:p>
    <w:p w:rsidR="004D1C16" w:rsidRDefault="004D1C16">
      <w:pPr>
        <w:rPr>
          <w:b/>
          <w:bCs/>
          <w:lang w:val="pl-PL"/>
        </w:rPr>
      </w:pPr>
      <w:r>
        <w:rPr>
          <w:b/>
          <w:bCs/>
          <w:lang w:val="pl-PL"/>
        </w:rPr>
        <w:t>kanyā mugdhaiva sā kintu svīyānyoḍhe ubhe budhaiḥ |</w:t>
      </w:r>
    </w:p>
    <w:p w:rsidR="004D1C16" w:rsidRDefault="004D1C16">
      <w:pPr>
        <w:rPr>
          <w:b/>
          <w:bCs/>
          <w:lang w:val="pl-PL"/>
        </w:rPr>
      </w:pPr>
      <w:r>
        <w:rPr>
          <w:b/>
          <w:bCs/>
          <w:lang w:val="pl-PL"/>
        </w:rPr>
        <w:t>mugdhā-madhyādi-bhedena ṣaḍ-bhede parikīrtite ||67||</w:t>
      </w:r>
    </w:p>
    <w:p w:rsidR="004D1C16" w:rsidRDefault="004D1C16">
      <w:pPr>
        <w:rPr>
          <w:b/>
          <w:bCs/>
          <w:lang w:val="pl-PL"/>
        </w:rPr>
      </w:pPr>
      <w:r>
        <w:rPr>
          <w:b/>
          <w:bCs/>
          <w:lang w:val="pl-PL"/>
        </w:rPr>
        <w:t>madhyā-prauḍhe dviṣaḍ-bhede prokte dhīrādi-bhedataḥ |</w:t>
      </w:r>
    </w:p>
    <w:p w:rsidR="004D1C16" w:rsidRDefault="004D1C16">
      <w:pPr>
        <w:rPr>
          <w:b/>
          <w:bCs/>
          <w:lang w:val="pl-PL"/>
        </w:rPr>
      </w:pPr>
      <w:r>
        <w:rPr>
          <w:b/>
          <w:bCs/>
          <w:lang w:val="pl-PL"/>
        </w:rPr>
        <w:t>kanyā svīyā paroḍheti mugdhā ca trividhā matā |</w:t>
      </w:r>
    </w:p>
    <w:p w:rsidR="004D1C16" w:rsidRDefault="004D1C16">
      <w:pPr>
        <w:rPr>
          <w:b/>
          <w:bCs/>
          <w:lang w:val="pl-PL"/>
        </w:rPr>
      </w:pPr>
      <w:r>
        <w:rPr>
          <w:b/>
          <w:bCs/>
          <w:lang w:val="pl-PL"/>
        </w:rPr>
        <w:t>iti tāḥ kīrtitā pañcadaśa bhedā ihākhilāḥ ||68||</w:t>
      </w:r>
    </w:p>
    <w:p w:rsidR="004D1C16" w:rsidRDefault="004D1C16">
      <w:pPr>
        <w:rPr>
          <w:b/>
          <w:bCs/>
          <w:lang w:val="pl-PL"/>
        </w:rPr>
      </w:pPr>
      <w:r>
        <w:rPr>
          <w:b/>
          <w:bCs/>
          <w:lang w:val="pl-PL"/>
        </w:rPr>
        <w:t>athāvasthāṣṭakaṁ sarva-nāyikānāṁ nigadyate |</w:t>
      </w:r>
    </w:p>
    <w:p w:rsidR="004D1C16" w:rsidRDefault="004D1C16">
      <w:pPr>
        <w:rPr>
          <w:b/>
          <w:bCs/>
          <w:lang w:val="pl-PL"/>
        </w:rPr>
      </w:pPr>
      <w:r>
        <w:rPr>
          <w:b/>
          <w:bCs/>
          <w:lang w:val="pl-PL"/>
        </w:rPr>
        <w:t>tatrābhisārikā vāsa-sajjā cotkaṇṭhitā tathā ||69||</w:t>
      </w:r>
    </w:p>
    <w:p w:rsidR="004D1C16" w:rsidRDefault="004D1C16">
      <w:pPr>
        <w:rPr>
          <w:b/>
          <w:bCs/>
          <w:lang w:val="pl-PL"/>
        </w:rPr>
      </w:pPr>
      <w:r>
        <w:rPr>
          <w:b/>
          <w:bCs/>
          <w:lang w:val="pl-PL"/>
        </w:rPr>
        <w:t>khaṇḍitā vipralabdhā ca kalahāntaritāpi ca |</w:t>
      </w:r>
    </w:p>
    <w:p w:rsidR="004D1C16" w:rsidRDefault="004D1C16">
      <w:pPr>
        <w:rPr>
          <w:b/>
          <w:bCs/>
          <w:lang w:val="pl-PL"/>
        </w:rPr>
      </w:pPr>
      <w:r>
        <w:rPr>
          <w:b/>
          <w:bCs/>
          <w:lang w:val="pl-PL"/>
        </w:rPr>
        <w:t>proṣita-preyasī caiva tathā svādhīna-bhartṛkā ||70||</w:t>
      </w:r>
    </w:p>
    <w:p w:rsidR="004D1C16" w:rsidRDefault="004D1C16">
      <w:pPr>
        <w:rPr>
          <w:lang w:val="pl-PL"/>
        </w:rPr>
      </w:pPr>
    </w:p>
    <w:p w:rsidR="004D1C16" w:rsidRDefault="004D1C16">
      <w:pPr>
        <w:rPr>
          <w:lang w:val="pl-PL"/>
        </w:rPr>
      </w:pPr>
      <w:r>
        <w:rPr>
          <w:lang w:val="pl-PL"/>
        </w:rPr>
        <w:t>tatra</w:t>
      </w:r>
      <w:r>
        <w:rPr>
          <w:b/>
          <w:bCs/>
          <w:lang w:val="pl-PL"/>
        </w:rPr>
        <w:t xml:space="preserve"> abhisārikā</w:t>
      </w:r>
      <w:r>
        <w:rPr>
          <w:lang w:val="pl-PL"/>
        </w:rPr>
        <w:t>, yathā—</w:t>
      </w:r>
    </w:p>
    <w:p w:rsidR="004D1C16" w:rsidRDefault="004D1C16">
      <w:pPr>
        <w:rPr>
          <w:b/>
          <w:bCs/>
          <w:lang w:val="pl-PL"/>
        </w:rPr>
      </w:pPr>
      <w:r>
        <w:rPr>
          <w:b/>
          <w:bCs/>
          <w:lang w:val="pl-PL"/>
        </w:rPr>
        <w:t>yābhisārayate kāntaṁ svayaṁ vābhisaraty api |</w:t>
      </w:r>
    </w:p>
    <w:p w:rsidR="004D1C16" w:rsidRDefault="004D1C16">
      <w:pPr>
        <w:rPr>
          <w:b/>
          <w:bCs/>
          <w:lang w:val="pl-PL"/>
        </w:rPr>
      </w:pPr>
      <w:r>
        <w:rPr>
          <w:b/>
          <w:bCs/>
          <w:lang w:val="pl-PL"/>
        </w:rPr>
        <w:t>sā jyotsnī tāmasī yāna-yogya-veṣābhisārikā ||71||</w:t>
      </w:r>
    </w:p>
    <w:p w:rsidR="004D1C16" w:rsidRDefault="004D1C16">
      <w:pPr>
        <w:rPr>
          <w:b/>
          <w:bCs/>
          <w:lang w:val="pl-PL"/>
        </w:rPr>
      </w:pPr>
      <w:r>
        <w:rPr>
          <w:b/>
          <w:bCs/>
          <w:lang w:val="pl-PL"/>
        </w:rPr>
        <w:t>lajjayā svāṅga-līneva niḥśabdākhila-maṇḍanā |</w:t>
      </w:r>
    </w:p>
    <w:p w:rsidR="004D1C16" w:rsidRDefault="004D1C16">
      <w:pPr>
        <w:rPr>
          <w:b/>
          <w:bCs/>
          <w:lang w:val="pl-PL"/>
        </w:rPr>
      </w:pPr>
      <w:r>
        <w:rPr>
          <w:b/>
          <w:bCs/>
          <w:lang w:val="pl-PL"/>
        </w:rPr>
        <w:t>kṛtāvaguṣṭhā snigdhaika-sakhī-yuktā priyaṁ vrajet ||72||</w:t>
      </w:r>
    </w:p>
    <w:p w:rsidR="004D1C16" w:rsidRDefault="004D1C16">
      <w:pPr>
        <w:rPr>
          <w:lang w:val="pl-PL"/>
        </w:rPr>
      </w:pPr>
    </w:p>
    <w:p w:rsidR="004D1C16" w:rsidRDefault="004D1C16">
      <w:pPr>
        <w:rPr>
          <w:lang w:val="pl-PL"/>
        </w:rPr>
      </w:pPr>
      <w:r>
        <w:rPr>
          <w:lang w:val="pl-PL"/>
        </w:rPr>
        <w:t xml:space="preserve">tatra </w:t>
      </w:r>
      <w:r>
        <w:rPr>
          <w:b/>
          <w:bCs/>
          <w:lang w:val="pl-PL"/>
        </w:rPr>
        <w:t>abhisārayitrī</w:t>
      </w:r>
      <w:r>
        <w:rPr>
          <w:lang w:val="pl-PL"/>
        </w:rPr>
        <w:t>, yathā—</w:t>
      </w:r>
    </w:p>
    <w:p w:rsidR="004D1C16" w:rsidRDefault="004D1C16">
      <w:pPr>
        <w:rPr>
          <w:lang w:val="pl-PL"/>
        </w:rPr>
      </w:pPr>
      <w:r>
        <w:rPr>
          <w:lang w:val="pl-PL"/>
        </w:rPr>
        <w:t>jānīte na harir yathā mama manaḥ-kandarpa-kaṇḍūm imāṁ</w:t>
      </w:r>
    </w:p>
    <w:p w:rsidR="004D1C16" w:rsidRDefault="004D1C16">
      <w:pPr>
        <w:rPr>
          <w:lang w:val="pl-PL"/>
        </w:rPr>
      </w:pPr>
      <w:r>
        <w:rPr>
          <w:lang w:val="pl-PL"/>
        </w:rPr>
        <w:t>māṁ prītyābhisaraty ayaṁ sakhi yathā kṛtvā tvayi prārthanām |</w:t>
      </w:r>
    </w:p>
    <w:p w:rsidR="004D1C16" w:rsidRDefault="004D1C16">
      <w:pPr>
        <w:rPr>
          <w:lang w:val="pl-PL"/>
        </w:rPr>
      </w:pPr>
      <w:r>
        <w:rPr>
          <w:lang w:val="pl-PL"/>
        </w:rPr>
        <w:t>cāturyaṁ tarasā prasāraya tathā sasneham āsādya taṁ</w:t>
      </w:r>
    </w:p>
    <w:p w:rsidR="004D1C16" w:rsidRDefault="004D1C16">
      <w:pPr>
        <w:rPr>
          <w:lang w:val="pl-PL"/>
        </w:rPr>
      </w:pPr>
      <w:r>
        <w:rPr>
          <w:lang w:val="pl-PL"/>
        </w:rPr>
        <w:t>yāvat prāṇaharo na candrahatakaḥ prācī-mukhaṁ cumbati ||73||</w:t>
      </w:r>
    </w:p>
    <w:p w:rsidR="004D1C16" w:rsidRDefault="004D1C16">
      <w:pPr>
        <w:rPr>
          <w:lang w:val="pl-PL"/>
        </w:rPr>
      </w:pPr>
    </w:p>
    <w:p w:rsidR="004D1C16" w:rsidRDefault="004D1C16">
      <w:pPr>
        <w:rPr>
          <w:lang w:val="pl-PL"/>
        </w:rPr>
      </w:pPr>
      <w:r>
        <w:rPr>
          <w:lang w:val="pl-PL"/>
        </w:rPr>
        <w:t xml:space="preserve">atha </w:t>
      </w:r>
      <w:r>
        <w:rPr>
          <w:b/>
          <w:bCs/>
          <w:lang w:val="pl-PL"/>
        </w:rPr>
        <w:t>jyotsnyāṁ svayam abhisārikā</w:t>
      </w:r>
      <w:r>
        <w:rPr>
          <w:lang w:val="pl-PL"/>
        </w:rPr>
        <w:t>, yathā—</w:t>
      </w:r>
    </w:p>
    <w:p w:rsidR="004D1C16" w:rsidRDefault="004D1C16">
      <w:pPr>
        <w:rPr>
          <w:lang w:val="fr-CA"/>
        </w:rPr>
      </w:pPr>
      <w:r>
        <w:rPr>
          <w:lang w:val="fr-CA"/>
        </w:rPr>
        <w:t>indus tundila-maṇḍalaṁ praṇayate vṛndāvane candrikāṁ</w:t>
      </w:r>
    </w:p>
    <w:p w:rsidR="004D1C16" w:rsidRDefault="004D1C16">
      <w:pPr>
        <w:rPr>
          <w:lang w:val="fr-CA"/>
        </w:rPr>
      </w:pPr>
      <w:r>
        <w:rPr>
          <w:lang w:val="fr-CA"/>
        </w:rPr>
        <w:t>sāndrāṁ sundari nandano vraja-pates tvad vīthim udvīkṣate |</w:t>
      </w:r>
    </w:p>
    <w:p w:rsidR="004D1C16" w:rsidRDefault="004D1C16">
      <w:pPr>
        <w:rPr>
          <w:lang w:val="fr-CA"/>
        </w:rPr>
      </w:pPr>
      <w:r>
        <w:rPr>
          <w:lang w:val="fr-CA"/>
        </w:rPr>
        <w:t>tvaṁ candrāñcita-candanena khacitā kṣaumeṇa cālaṅkṛtā</w:t>
      </w:r>
    </w:p>
    <w:p w:rsidR="004D1C16" w:rsidRDefault="004D1C16">
      <w:pPr>
        <w:rPr>
          <w:lang w:val="fr-CA"/>
        </w:rPr>
      </w:pPr>
      <w:r>
        <w:rPr>
          <w:lang w:val="fr-CA"/>
        </w:rPr>
        <w:t>kiṁ vartmany aravinda-cāru-caraṇa-dvandvaṁ na sandhitsasi ||74||</w:t>
      </w:r>
    </w:p>
    <w:p w:rsidR="004D1C16" w:rsidRDefault="004D1C16">
      <w:pPr>
        <w:rPr>
          <w:lang w:val="fr-CA"/>
        </w:rPr>
      </w:pPr>
    </w:p>
    <w:p w:rsidR="004D1C16" w:rsidRDefault="004D1C16">
      <w:pPr>
        <w:rPr>
          <w:lang w:val="fr-CA"/>
        </w:rPr>
      </w:pPr>
      <w:r>
        <w:rPr>
          <w:b/>
          <w:bCs/>
          <w:lang w:val="fr-CA"/>
        </w:rPr>
        <w:t>tāmasyāṁ</w:t>
      </w:r>
      <w:r>
        <w:rPr>
          <w:lang w:val="fr-CA"/>
        </w:rPr>
        <w:t xml:space="preserve">, yathā </w:t>
      </w:r>
      <w:r>
        <w:rPr>
          <w:color w:val="FF0000"/>
          <w:lang w:val="fr-CA"/>
        </w:rPr>
        <w:t>vidagdha-mādhave</w:t>
      </w:r>
      <w:r>
        <w:rPr>
          <w:lang w:val="fr-CA"/>
        </w:rPr>
        <w:t xml:space="preserve"> (4.22)—</w:t>
      </w:r>
    </w:p>
    <w:p w:rsidR="004D1C16" w:rsidRDefault="004D1C16">
      <w:pPr>
        <w:rPr>
          <w:color w:val="0000FF"/>
          <w:lang w:val="fr-CA"/>
        </w:rPr>
      </w:pPr>
      <w:r>
        <w:rPr>
          <w:color w:val="0000FF"/>
          <w:lang w:val="fr-CA"/>
        </w:rPr>
        <w:t>timira-masibhiḥ saṁvītāṅgyaḥ kadamba-vanāntare</w:t>
      </w:r>
    </w:p>
    <w:p w:rsidR="004D1C16" w:rsidRDefault="004D1C16">
      <w:pPr>
        <w:rPr>
          <w:color w:val="0000FF"/>
          <w:lang w:val="fr-CA"/>
        </w:rPr>
      </w:pPr>
      <w:r>
        <w:rPr>
          <w:color w:val="0000FF"/>
          <w:lang w:val="fr-CA"/>
        </w:rPr>
        <w:t>sakhi baka-ripuṁ puṇyātmānaḥ saranty abhisārikāḥ |</w:t>
      </w:r>
    </w:p>
    <w:p w:rsidR="004D1C16" w:rsidRDefault="004D1C16">
      <w:pPr>
        <w:rPr>
          <w:color w:val="0000FF"/>
          <w:lang w:val="fr-CA"/>
        </w:rPr>
      </w:pPr>
      <w:r>
        <w:rPr>
          <w:color w:val="0000FF"/>
          <w:lang w:val="fr-CA"/>
        </w:rPr>
        <w:t>tava tu parito vidyud-varṇās tanu-dyuti-sūcayo</w:t>
      </w:r>
    </w:p>
    <w:p w:rsidR="004D1C16" w:rsidRDefault="004D1C16">
      <w:pPr>
        <w:rPr>
          <w:color w:val="0000FF"/>
          <w:lang w:val="fr-CA"/>
        </w:rPr>
      </w:pPr>
      <w:r>
        <w:rPr>
          <w:color w:val="0000FF"/>
          <w:lang w:val="fr-CA"/>
        </w:rPr>
        <w:t>hari hari ghana-dhvāntānyetāḥ svavairiṇi bhindate ||75||</w:t>
      </w:r>
    </w:p>
    <w:p w:rsidR="004D1C16" w:rsidRDefault="004D1C16">
      <w:pPr>
        <w:rPr>
          <w:lang w:val="fr-CA"/>
        </w:rPr>
      </w:pPr>
    </w:p>
    <w:p w:rsidR="004D1C16" w:rsidRDefault="004D1C16">
      <w:pPr>
        <w:rPr>
          <w:b/>
          <w:bCs/>
          <w:lang w:val="fr-CA"/>
        </w:rPr>
      </w:pPr>
      <w:r>
        <w:rPr>
          <w:lang w:val="fr-CA"/>
        </w:rPr>
        <w:t xml:space="preserve">atha </w:t>
      </w:r>
      <w:r>
        <w:rPr>
          <w:b/>
          <w:bCs/>
          <w:lang w:val="fr-CA"/>
        </w:rPr>
        <w:t>vāsaka-sajjā—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svavāsaka-vaśāt kānte sameṣyati nijaṁ vapuḥ |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sajjī-karoti gehaṁ ca yā sā vāsaka-sajjikā ||76||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ceṣṭā cāsyāḥ smara-krīḍā-saṅkalpo vartma-vīkṣaṇam |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sakhī-vinoda-vārttā ca muhur dūti-kṣaṇādayaḥ ||77||</w:t>
      </w:r>
    </w:p>
    <w:p w:rsidR="004D1C16" w:rsidRDefault="004D1C16">
      <w:pPr>
        <w:rPr>
          <w:lang w:val="fr-CA"/>
        </w:rPr>
      </w:pPr>
    </w:p>
    <w:p w:rsidR="004D1C16" w:rsidRDefault="004D1C16">
      <w:pPr>
        <w:rPr>
          <w:lang w:val="fr-CA"/>
        </w:rPr>
      </w:pPr>
      <w:r>
        <w:rPr>
          <w:lang w:val="fr-CA"/>
        </w:rPr>
        <w:t>yathā—</w:t>
      </w:r>
    </w:p>
    <w:p w:rsidR="004D1C16" w:rsidRDefault="004D1C16">
      <w:pPr>
        <w:rPr>
          <w:lang w:val="fr-CA"/>
        </w:rPr>
      </w:pPr>
      <w:r>
        <w:rPr>
          <w:lang w:val="fr-CA"/>
        </w:rPr>
        <w:t>rati-krīḍā-kuñjaṁ kusuma-śayanīyojjvala-ruciṁ</w:t>
      </w:r>
    </w:p>
    <w:p w:rsidR="004D1C16" w:rsidRDefault="004D1C16">
      <w:pPr>
        <w:rPr>
          <w:lang w:val="fr-CA"/>
        </w:rPr>
      </w:pPr>
      <w:r>
        <w:rPr>
          <w:lang w:val="fr-CA"/>
        </w:rPr>
        <w:t>vapuḥ sālaṅkāraṁ nijam api vilokya smita-mukhī |</w:t>
      </w:r>
    </w:p>
    <w:p w:rsidR="004D1C16" w:rsidRDefault="004D1C16">
      <w:pPr>
        <w:rPr>
          <w:lang w:val="fr-CA"/>
        </w:rPr>
      </w:pPr>
      <w:r>
        <w:rPr>
          <w:lang w:val="fr-CA"/>
        </w:rPr>
        <w:t>muhur dhyāyaṁ dhyāyaṁ kim api hariṇā saṅgama-vidhiṁ</w:t>
      </w:r>
    </w:p>
    <w:p w:rsidR="004D1C16" w:rsidRDefault="004D1C16">
      <w:pPr>
        <w:rPr>
          <w:lang w:val="fr-CA"/>
        </w:rPr>
      </w:pPr>
      <w:r>
        <w:rPr>
          <w:lang w:val="fr-CA"/>
        </w:rPr>
        <w:t>samṛddhyantī rādhā madana-mada-mādyan matir abhūt ||78||</w:t>
      </w:r>
    </w:p>
    <w:p w:rsidR="004D1C16" w:rsidRDefault="004D1C16">
      <w:pPr>
        <w:rPr>
          <w:lang w:val="fr-CA"/>
        </w:rPr>
      </w:pPr>
    </w:p>
    <w:p w:rsidR="004D1C16" w:rsidRDefault="004D1C16">
      <w:pPr>
        <w:rPr>
          <w:lang w:val="fr-CA"/>
        </w:rPr>
      </w:pPr>
      <w:r>
        <w:rPr>
          <w:lang w:val="fr-CA"/>
        </w:rPr>
        <w:t xml:space="preserve">atha </w:t>
      </w:r>
      <w:r>
        <w:rPr>
          <w:b/>
          <w:bCs/>
          <w:lang w:val="fr-CA"/>
        </w:rPr>
        <w:t>utkaṇṭhitā—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anāgasi priyatame cirayaty utsukā tu yā |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virahotkaṇṭhitā bhāva-vedibhiḥ sā samīritā ||79||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asyās tu ceṣṭā hṛt-tāpo vepathur hetu-tarkaṇam |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aratir bāṣpa-mokṣaś ca svāvasthā-kathanādayaḥ ||80||</w:t>
      </w:r>
    </w:p>
    <w:p w:rsidR="004D1C16" w:rsidRDefault="004D1C16">
      <w:pPr>
        <w:rPr>
          <w:lang w:val="fr-CA"/>
        </w:rPr>
      </w:pPr>
    </w:p>
    <w:p w:rsidR="004D1C16" w:rsidRDefault="004D1C16">
      <w:pPr>
        <w:rPr>
          <w:lang w:val="fr-CA"/>
        </w:rPr>
      </w:pPr>
      <w:r>
        <w:rPr>
          <w:lang w:val="fr-CA"/>
        </w:rPr>
        <w:t>yathā—</w:t>
      </w:r>
    </w:p>
    <w:p w:rsidR="004D1C16" w:rsidRDefault="004D1C16">
      <w:pPr>
        <w:rPr>
          <w:lang w:val="fr-CA"/>
        </w:rPr>
      </w:pPr>
      <w:r>
        <w:rPr>
          <w:lang w:val="fr-CA"/>
        </w:rPr>
        <w:t>sakhi kim abhavad baddho rādhā-kaṭākṣa-guṇair ayaṁ</w:t>
      </w:r>
    </w:p>
    <w:p w:rsidR="004D1C16" w:rsidRDefault="004D1C16">
      <w:pPr>
        <w:rPr>
          <w:lang w:val="fr-CA"/>
        </w:rPr>
      </w:pPr>
      <w:r>
        <w:rPr>
          <w:lang w:val="fr-CA"/>
        </w:rPr>
        <w:t>samaram athavā kiṁ prārabdhaṁ surāribhir uddhuraiḥ |</w:t>
      </w:r>
    </w:p>
    <w:p w:rsidR="004D1C16" w:rsidRDefault="004D1C16">
      <w:pPr>
        <w:rPr>
          <w:lang w:val="fr-CA"/>
        </w:rPr>
      </w:pPr>
      <w:r>
        <w:rPr>
          <w:lang w:val="fr-CA"/>
        </w:rPr>
        <w:t>ahaha bahulāṣṭamyāṁ prācī-mukhe’py udite vidhau</w:t>
      </w:r>
    </w:p>
    <w:p w:rsidR="004D1C16" w:rsidRDefault="004D1C16">
      <w:pPr>
        <w:rPr>
          <w:lang w:val="fr-CA"/>
        </w:rPr>
      </w:pPr>
      <w:r>
        <w:rPr>
          <w:lang w:val="fr-CA"/>
        </w:rPr>
        <w:t>vidhu-mukhi! na yan māṁ sasmāra vrajeśvara-nandanaḥ ||81||</w:t>
      </w:r>
    </w:p>
    <w:p w:rsidR="004D1C16" w:rsidRDefault="004D1C16">
      <w:pPr>
        <w:rPr>
          <w:lang w:val="fr-CA"/>
        </w:rPr>
      </w:pP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vāsa-sajjā-daśāśeṣe mānasya viratāv api |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pāratantrye tathā yūnor utkaṇṭhā syād asaṅgamāt ||82||</w:t>
      </w:r>
    </w:p>
    <w:p w:rsidR="004D1C16" w:rsidRDefault="004D1C16">
      <w:pPr>
        <w:rPr>
          <w:lang w:val="fr-CA"/>
        </w:rPr>
      </w:pPr>
    </w:p>
    <w:p w:rsidR="004D1C16" w:rsidRDefault="004D1C16">
      <w:pPr>
        <w:rPr>
          <w:b/>
          <w:bCs/>
          <w:lang w:val="fr-CA"/>
        </w:rPr>
      </w:pPr>
      <w:r>
        <w:rPr>
          <w:lang w:val="fr-CA"/>
        </w:rPr>
        <w:t xml:space="preserve">atha </w:t>
      </w:r>
      <w:r>
        <w:rPr>
          <w:b/>
          <w:bCs/>
          <w:lang w:val="fr-CA"/>
        </w:rPr>
        <w:t>vipralabdhā—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kṛtvā saṅketam aprāpte daivāj jīvita-vallabhe |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vyathamānāntarā proktā vipralabdhā manīṣibhiḥ |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nirveda-cintā-khedāśru-mūrcchā-niḥśvasitādi-bhāk ||83||</w:t>
      </w:r>
    </w:p>
    <w:p w:rsidR="004D1C16" w:rsidRDefault="004D1C16">
      <w:pPr>
        <w:rPr>
          <w:lang w:val="fr-CA"/>
        </w:rPr>
      </w:pPr>
    </w:p>
    <w:p w:rsidR="004D1C16" w:rsidRDefault="004D1C16">
      <w:pPr>
        <w:rPr>
          <w:lang w:val="fr-CA"/>
        </w:rPr>
      </w:pPr>
      <w:r>
        <w:rPr>
          <w:lang w:val="fr-CA"/>
        </w:rPr>
        <w:t>yathā—</w:t>
      </w:r>
    </w:p>
    <w:p w:rsidR="004D1C16" w:rsidRDefault="004D1C16">
      <w:pPr>
        <w:rPr>
          <w:lang w:val="fr-CA"/>
        </w:rPr>
      </w:pPr>
      <w:r>
        <w:rPr>
          <w:lang w:val="fr-CA"/>
        </w:rPr>
        <w:t>vindati sma divam indur indirā-</w:t>
      </w:r>
    </w:p>
    <w:p w:rsidR="004D1C16" w:rsidRDefault="004D1C16">
      <w:pPr>
        <w:rPr>
          <w:lang w:val="fr-CA"/>
        </w:rPr>
      </w:pPr>
      <w:r>
        <w:rPr>
          <w:lang w:val="fr-CA"/>
        </w:rPr>
        <w:t>nāyakena sakhi vañcitā vayam |</w:t>
      </w:r>
    </w:p>
    <w:p w:rsidR="004D1C16" w:rsidRDefault="004D1C16">
      <w:pPr>
        <w:rPr>
          <w:lang w:val="fr-CA"/>
        </w:rPr>
      </w:pPr>
      <w:r>
        <w:rPr>
          <w:lang w:val="fr-CA"/>
        </w:rPr>
        <w:t>kurmahe kim iha śādhi sādaraṁ</w:t>
      </w:r>
    </w:p>
    <w:p w:rsidR="004D1C16" w:rsidRDefault="004D1C16">
      <w:pPr>
        <w:rPr>
          <w:lang w:val="fr-CA"/>
        </w:rPr>
      </w:pPr>
      <w:r>
        <w:rPr>
          <w:lang w:val="fr-CA"/>
        </w:rPr>
        <w:t>drāg iti klamam agān mṛgekṣaṇā ||84||</w:t>
      </w:r>
    </w:p>
    <w:p w:rsidR="004D1C16" w:rsidRDefault="004D1C16">
      <w:pPr>
        <w:rPr>
          <w:lang w:val="fr-CA"/>
        </w:rPr>
      </w:pPr>
    </w:p>
    <w:p w:rsidR="004D1C16" w:rsidRDefault="004D1C16">
      <w:pPr>
        <w:rPr>
          <w:b/>
          <w:bCs/>
          <w:lang w:val="fr-CA"/>
        </w:rPr>
      </w:pPr>
      <w:r>
        <w:rPr>
          <w:lang w:val="fr-CA"/>
        </w:rPr>
        <w:t xml:space="preserve">atha </w:t>
      </w:r>
      <w:r>
        <w:rPr>
          <w:b/>
          <w:bCs/>
          <w:lang w:val="fr-CA"/>
        </w:rPr>
        <w:t>khaṇḍitā—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ullaṅghya samayaṁ yasyāḥ preyān anyopabhogavān |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bhoga-lakṣmāṅkitaḥ prātar āgacchet sā hi khaṇḍitā |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eṣā tu roṣa-niḥśvāsa-tūṣṇīṁ-bhāvādi-bhāg bhavet ||85||</w:t>
      </w:r>
    </w:p>
    <w:p w:rsidR="004D1C16" w:rsidRDefault="004D1C16">
      <w:pPr>
        <w:rPr>
          <w:color w:val="0000FF"/>
          <w:lang w:val="fr-CA"/>
        </w:rPr>
      </w:pPr>
    </w:p>
    <w:p w:rsidR="004D1C16" w:rsidRDefault="004D1C16">
      <w:pPr>
        <w:rPr>
          <w:lang w:val="fr-CA"/>
        </w:rPr>
      </w:pPr>
      <w:r>
        <w:rPr>
          <w:lang w:val="fr-CA"/>
        </w:rPr>
        <w:t>yathā—</w:t>
      </w:r>
    </w:p>
    <w:p w:rsidR="004D1C16" w:rsidRDefault="004D1C16">
      <w:pPr>
        <w:rPr>
          <w:lang w:val="fr-CA"/>
        </w:rPr>
      </w:pPr>
      <w:r>
        <w:rPr>
          <w:lang w:val="fr-CA"/>
        </w:rPr>
        <w:t>yāvair dhūmalitaṁ śiro bhuja-taṭīṁ tāṭaṅka-mudrāṅkitāṁ</w:t>
      </w:r>
    </w:p>
    <w:p w:rsidR="004D1C16" w:rsidRDefault="004D1C16">
      <w:pPr>
        <w:rPr>
          <w:lang w:val="fr-CA"/>
        </w:rPr>
      </w:pPr>
      <w:r>
        <w:rPr>
          <w:lang w:val="fr-CA"/>
        </w:rPr>
        <w:t>saṁkrānta-stana-kuṅkumojjvalam uro mālāṁ parimlāpitām |</w:t>
      </w:r>
    </w:p>
    <w:p w:rsidR="004D1C16" w:rsidRDefault="004D1C16">
      <w:pPr>
        <w:rPr>
          <w:lang w:val="fr-CA"/>
        </w:rPr>
      </w:pPr>
      <w:r>
        <w:rPr>
          <w:lang w:val="fr-CA"/>
        </w:rPr>
        <w:t>ghūrṇā-kuḍmalite dṛśau vraja-pater dṛṣṭvā prage śyāmalā</w:t>
      </w:r>
    </w:p>
    <w:p w:rsidR="004D1C16" w:rsidRDefault="004D1C16">
      <w:pPr>
        <w:rPr>
          <w:color w:val="0000FF"/>
          <w:lang w:val="fr-CA"/>
        </w:rPr>
      </w:pPr>
      <w:r>
        <w:rPr>
          <w:lang w:val="fr-CA"/>
        </w:rPr>
        <w:t>citte rudra-guṇaṁ mukhe tu sumukhī bheje munīnāṁ vratam ||86||</w:t>
      </w:r>
    </w:p>
    <w:p w:rsidR="004D1C16" w:rsidRDefault="004D1C16">
      <w:pPr>
        <w:rPr>
          <w:color w:val="0000FF"/>
          <w:lang w:val="fr-CA"/>
        </w:rPr>
      </w:pPr>
    </w:p>
    <w:p w:rsidR="004D1C16" w:rsidRDefault="004D1C16">
      <w:pPr>
        <w:rPr>
          <w:b/>
          <w:bCs/>
          <w:lang w:val="fr-CA"/>
        </w:rPr>
      </w:pPr>
      <w:r>
        <w:rPr>
          <w:lang w:val="fr-CA"/>
        </w:rPr>
        <w:t xml:space="preserve">atha </w:t>
      </w:r>
      <w:r>
        <w:rPr>
          <w:b/>
          <w:bCs/>
          <w:lang w:val="fr-CA"/>
        </w:rPr>
        <w:t>kalahāntaritā—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yā sakhīnāṁ puraḥ pāda-patitaṁ vallabhaṁ ruṣā |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nirasya paścāt tapati kalahāntaritā hi sā |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asyāḥ pralāpa-santāpa-glāni-niḥśvasitādayaḥ ||87||</w:t>
      </w:r>
    </w:p>
    <w:p w:rsidR="004D1C16" w:rsidRDefault="004D1C16">
      <w:pPr>
        <w:rPr>
          <w:lang w:val="fr-CA"/>
        </w:rPr>
      </w:pPr>
    </w:p>
    <w:p w:rsidR="004D1C16" w:rsidRDefault="004D1C16">
      <w:pPr>
        <w:rPr>
          <w:lang w:val="fr-CA"/>
        </w:rPr>
      </w:pPr>
      <w:r>
        <w:rPr>
          <w:lang w:val="fr-CA"/>
        </w:rPr>
        <w:t>yathā—</w:t>
      </w:r>
    </w:p>
    <w:p w:rsidR="004D1C16" w:rsidRDefault="004D1C16">
      <w:pPr>
        <w:rPr>
          <w:lang w:val="fr-CA"/>
        </w:rPr>
      </w:pPr>
      <w:r>
        <w:rPr>
          <w:lang w:val="fr-CA"/>
        </w:rPr>
        <w:t>srajaḥ kṣiptā dūre svayam upahṛtāḥ keśi-ripuṇā</w:t>
      </w:r>
    </w:p>
    <w:p w:rsidR="004D1C16" w:rsidRDefault="004D1C16">
      <w:pPr>
        <w:rPr>
          <w:lang w:val="fr-CA"/>
        </w:rPr>
      </w:pPr>
      <w:r>
        <w:rPr>
          <w:lang w:val="fr-CA"/>
        </w:rPr>
        <w:t>priya-vācas tasya śruti-parisarānte’pi na kṛtāḥ |</w:t>
      </w:r>
    </w:p>
    <w:p w:rsidR="004D1C16" w:rsidRDefault="004D1C16">
      <w:pPr>
        <w:rPr>
          <w:lang w:val="fr-CA"/>
        </w:rPr>
      </w:pPr>
      <w:r>
        <w:rPr>
          <w:lang w:val="fr-CA"/>
        </w:rPr>
        <w:t>namann eṣa kṣauṇī-viluṭhita-śikhaṁ praikṣi na mayā</w:t>
      </w:r>
    </w:p>
    <w:p w:rsidR="004D1C16" w:rsidRDefault="004D1C16">
      <w:pPr>
        <w:rPr>
          <w:lang w:val="fr-CA"/>
        </w:rPr>
      </w:pPr>
      <w:r>
        <w:rPr>
          <w:lang w:val="fr-CA"/>
        </w:rPr>
        <w:t>manas tenedaṁ me sphuṭati puṭapākārpitam iva ||88||</w:t>
      </w:r>
    </w:p>
    <w:p w:rsidR="004D1C16" w:rsidRDefault="004D1C16">
      <w:pPr>
        <w:rPr>
          <w:lang w:val="fr-CA"/>
        </w:rPr>
      </w:pPr>
    </w:p>
    <w:p w:rsidR="004D1C16" w:rsidRDefault="004D1C16">
      <w:pPr>
        <w:rPr>
          <w:b/>
          <w:bCs/>
          <w:color w:val="0000FF"/>
          <w:lang w:val="fr-CA"/>
        </w:rPr>
      </w:pPr>
      <w:r>
        <w:rPr>
          <w:lang w:val="fr-CA"/>
        </w:rPr>
        <w:t xml:space="preserve">atha </w:t>
      </w:r>
      <w:r>
        <w:rPr>
          <w:b/>
          <w:bCs/>
          <w:lang w:val="fr-CA"/>
        </w:rPr>
        <w:t>proṣita-bhartṛkā—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dūra-deśaṁ gate kānte bhavet proṣita-bhartṛkā |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priya-saṁkīrtanaṁ dainyam asyās tānava-jāgarau |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mālinyam anavasthānaṁ jāḍya-cintādayo matāḥ ||89||</w:t>
      </w:r>
    </w:p>
    <w:p w:rsidR="004D1C16" w:rsidRDefault="004D1C16">
      <w:pPr>
        <w:rPr>
          <w:lang w:val="fr-CA"/>
        </w:rPr>
      </w:pPr>
    </w:p>
    <w:p w:rsidR="004D1C16" w:rsidRDefault="004D1C16">
      <w:pPr>
        <w:rPr>
          <w:lang w:val="fr-CA"/>
        </w:rPr>
      </w:pPr>
      <w:r>
        <w:rPr>
          <w:lang w:val="fr-CA"/>
        </w:rPr>
        <w:t>yathā—</w:t>
      </w:r>
    </w:p>
    <w:p w:rsidR="004D1C16" w:rsidRDefault="004D1C16">
      <w:pPr>
        <w:rPr>
          <w:lang w:val="fr-CA"/>
        </w:rPr>
      </w:pPr>
      <w:r>
        <w:rPr>
          <w:lang w:val="fr-CA"/>
        </w:rPr>
        <w:t>vilāsī svacchandaṁ vasati mathurāyāṁ madhu-ripu-</w:t>
      </w:r>
    </w:p>
    <w:p w:rsidR="004D1C16" w:rsidRDefault="004D1C16">
      <w:pPr>
        <w:rPr>
          <w:lang w:val="fr-CA"/>
        </w:rPr>
      </w:pPr>
      <w:r>
        <w:rPr>
          <w:lang w:val="fr-CA"/>
        </w:rPr>
        <w:t>rvasantaḥ santāpaṁ prathayati samantād anupadam |</w:t>
      </w:r>
    </w:p>
    <w:p w:rsidR="004D1C16" w:rsidRDefault="004D1C16">
      <w:pPr>
        <w:rPr>
          <w:lang w:val="fr-CA"/>
        </w:rPr>
      </w:pPr>
      <w:r>
        <w:rPr>
          <w:lang w:val="fr-CA"/>
        </w:rPr>
        <w:t>durāśeyaṁ vairiṇy ahaha mad-abhīṣṭodyama-vidhau</w:t>
      </w:r>
    </w:p>
    <w:p w:rsidR="004D1C16" w:rsidRDefault="004D1C16">
      <w:pPr>
        <w:rPr>
          <w:lang w:val="fr-CA"/>
        </w:rPr>
      </w:pPr>
      <w:r>
        <w:rPr>
          <w:lang w:val="fr-CA"/>
        </w:rPr>
        <w:t>vidhatte pratyūhaṁ kim iha bhavitā hanta śaraṇam ||90||</w:t>
      </w:r>
    </w:p>
    <w:p w:rsidR="004D1C16" w:rsidRDefault="004D1C16">
      <w:pPr>
        <w:rPr>
          <w:color w:val="0000FF"/>
          <w:lang w:val="fr-CA"/>
        </w:rPr>
      </w:pPr>
    </w:p>
    <w:p w:rsidR="004D1C16" w:rsidRDefault="004D1C16">
      <w:pPr>
        <w:rPr>
          <w:b/>
          <w:bCs/>
          <w:lang w:val="fr-CA"/>
        </w:rPr>
      </w:pPr>
      <w:r>
        <w:rPr>
          <w:lang w:val="fr-CA"/>
        </w:rPr>
        <w:t xml:space="preserve">atha </w:t>
      </w:r>
      <w:r>
        <w:rPr>
          <w:b/>
          <w:bCs/>
          <w:lang w:val="fr-CA"/>
        </w:rPr>
        <w:t>svādhīna-bhartṛkā—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svāyattāsanna-dayitā bhavet svādhīna-bhartṛkā |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salilāraṇya-vikrīḍā-kusumāvacayādi-kṛt ||91||</w:t>
      </w:r>
    </w:p>
    <w:p w:rsidR="004D1C16" w:rsidRDefault="004D1C16">
      <w:pPr>
        <w:rPr>
          <w:color w:val="0000FF"/>
          <w:lang w:val="fr-CA"/>
        </w:rPr>
      </w:pPr>
    </w:p>
    <w:p w:rsidR="004D1C16" w:rsidRDefault="004D1C16">
      <w:pPr>
        <w:rPr>
          <w:lang w:val="fr-CA"/>
        </w:rPr>
      </w:pPr>
      <w:r>
        <w:rPr>
          <w:lang w:val="fr-CA"/>
        </w:rPr>
        <w:t>yathā—</w:t>
      </w:r>
    </w:p>
    <w:p w:rsidR="004D1C16" w:rsidRDefault="004D1C16">
      <w:pPr>
        <w:rPr>
          <w:lang w:val="fr-CA"/>
        </w:rPr>
      </w:pPr>
      <w:r>
        <w:rPr>
          <w:lang w:val="fr-CA"/>
        </w:rPr>
        <w:t>mudā kurvan patrāṅkuram anupamaṁ pīna-kucayoḥ</w:t>
      </w:r>
    </w:p>
    <w:p w:rsidR="004D1C16" w:rsidRDefault="004D1C16">
      <w:pPr>
        <w:rPr>
          <w:lang w:val="fr-CA"/>
        </w:rPr>
      </w:pPr>
      <w:r>
        <w:rPr>
          <w:lang w:val="fr-CA"/>
        </w:rPr>
        <w:t>śruti-dvandve gandhāhṛta-madhupam indīvara-yugmam |</w:t>
      </w:r>
    </w:p>
    <w:p w:rsidR="004D1C16" w:rsidRDefault="004D1C16">
      <w:pPr>
        <w:rPr>
          <w:lang w:val="fr-CA"/>
        </w:rPr>
      </w:pPr>
      <w:r>
        <w:rPr>
          <w:lang w:val="fr-CA"/>
        </w:rPr>
        <w:t>sa-khelaṁ dhammillopari ca kamalaṁ komalam asau</w:t>
      </w:r>
    </w:p>
    <w:p w:rsidR="004D1C16" w:rsidRDefault="004D1C16">
      <w:pPr>
        <w:rPr>
          <w:lang w:val="fr-CA"/>
        </w:rPr>
      </w:pPr>
      <w:r>
        <w:rPr>
          <w:lang w:val="fr-CA"/>
        </w:rPr>
        <w:t>nirābādhāṁ rādhāṁ ramayati ciraṁ keśi-damanaḥ ||92||</w:t>
      </w:r>
    </w:p>
    <w:p w:rsidR="004D1C16" w:rsidRDefault="004D1C16">
      <w:pPr>
        <w:rPr>
          <w:color w:val="0000FF"/>
          <w:lang w:val="fr-CA"/>
        </w:rPr>
      </w:pPr>
    </w:p>
    <w:p w:rsidR="004D1C16" w:rsidRDefault="004D1C16">
      <w:pPr>
        <w:rPr>
          <w:lang w:val="fr-CA"/>
        </w:rPr>
      </w:pPr>
      <w:r>
        <w:rPr>
          <w:lang w:val="fr-CA"/>
        </w:rPr>
        <w:t xml:space="preserve">yathā vā, </w:t>
      </w:r>
      <w:r>
        <w:rPr>
          <w:color w:val="FF0000"/>
          <w:lang w:val="fr-CA"/>
        </w:rPr>
        <w:t xml:space="preserve">śrī-gīta-govinde </w:t>
      </w:r>
      <w:r>
        <w:rPr>
          <w:lang w:val="fr-CA"/>
        </w:rPr>
        <w:t>(12.25)—</w:t>
      </w:r>
    </w:p>
    <w:p w:rsidR="004D1C16" w:rsidRDefault="004D1C16">
      <w:pPr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>racaya kucayoś citraṁ patraṁ kuruṣva kapolayor</w:t>
      </w:r>
    </w:p>
    <w:p w:rsidR="004D1C16" w:rsidRDefault="004D1C16">
      <w:pPr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 xml:space="preserve">ghaṭaya jaghane kāñcīṁ mugdha-srajā kavarī-bharaṁ | </w:t>
      </w:r>
    </w:p>
    <w:p w:rsidR="004D1C16" w:rsidRDefault="004D1C16">
      <w:pPr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>kalaya valaya-śreṇīṁ pāṇau pade maṇi-nūpurāv</w:t>
      </w:r>
    </w:p>
    <w:p w:rsidR="004D1C16" w:rsidRDefault="004D1C16">
      <w:pPr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>iti nigaditaḥ prītaḥ pitāmbaro’pi tathākarot ||93||</w:t>
      </w:r>
    </w:p>
    <w:p w:rsidR="004D1C16" w:rsidRDefault="004D1C16">
      <w:pPr>
        <w:rPr>
          <w:rFonts w:eastAsia="MS Minchofalt"/>
          <w:color w:val="0000FF"/>
          <w:lang w:val="fr-CA"/>
        </w:rPr>
      </w:pPr>
    </w:p>
    <w:p w:rsidR="004D1C16" w:rsidRDefault="004D1C16">
      <w:pPr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ced iyaṁ preyasā hātuṁ kṣaṇam apy atiduḥśakā |</w:t>
      </w:r>
    </w:p>
    <w:p w:rsidR="004D1C16" w:rsidRDefault="004D1C16">
      <w:pPr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parama-prema-vaśyatvān mādhavīti tadocyate ||94||</w:t>
      </w:r>
    </w:p>
    <w:p w:rsidR="004D1C16" w:rsidRDefault="004D1C16">
      <w:pPr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hṛṣṭāḥ svādhīna-patikā-vāsasajjābhisārikāḥ |</w:t>
      </w:r>
    </w:p>
    <w:p w:rsidR="004D1C16" w:rsidRDefault="004D1C16">
      <w:pPr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maṇḍitāś ca parāḥ pañca khinnā maṇḍana-varjitāḥ |</w:t>
      </w:r>
    </w:p>
    <w:p w:rsidR="004D1C16" w:rsidRDefault="004D1C16">
      <w:pPr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vāma-gaṇḍāśrita-karāś cintā-santapta-mānasāḥ ||95||</w:t>
      </w:r>
    </w:p>
    <w:p w:rsidR="004D1C16" w:rsidRDefault="004D1C16">
      <w:pPr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uttamā madhyamā cātra kaniṣṭhā ceti tās tridhā |</w:t>
      </w:r>
    </w:p>
    <w:p w:rsidR="004D1C16" w:rsidRDefault="004D1C16">
      <w:pPr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vrajendranandane prema-tāratamyena kīrtitāḥ ||96||</w:t>
      </w:r>
    </w:p>
    <w:p w:rsidR="004D1C16" w:rsidRDefault="004D1C16">
      <w:pPr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bhāvaḥ syād uttamādīnāṁ yasyā yāvān priye harau |</w:t>
      </w:r>
      <w:r>
        <w:rPr>
          <w:rFonts w:eastAsia="MS Minchofalt"/>
          <w:b/>
          <w:bCs/>
          <w:lang w:val="fr-CA"/>
        </w:rPr>
        <w:br/>
        <w:t>tasyāpi tasyāṁ tāvān syād iti sarvatra yujyate ||97||</w:t>
      </w:r>
    </w:p>
    <w:p w:rsidR="004D1C16" w:rsidRDefault="004D1C16">
      <w:pPr>
        <w:rPr>
          <w:rFonts w:eastAsia="MS Minchofalt"/>
          <w:b/>
          <w:bCs/>
          <w:lang w:val="fr-CA"/>
        </w:rPr>
      </w:pPr>
    </w:p>
    <w:p w:rsidR="004D1C16" w:rsidRPr="005A75DB" w:rsidRDefault="004D1C16">
      <w:pPr>
        <w:rPr>
          <w:rFonts w:eastAsia="MS Minchofalt"/>
          <w:lang w:val="fr-CA"/>
        </w:rPr>
      </w:pPr>
      <w:r w:rsidRPr="005A75DB">
        <w:rPr>
          <w:rFonts w:eastAsia="MS Minchofalt"/>
          <w:lang w:val="fr-CA"/>
        </w:rPr>
        <w:t xml:space="preserve">tatra </w:t>
      </w:r>
      <w:r w:rsidRPr="005A75DB">
        <w:rPr>
          <w:rFonts w:eastAsia="MS Minchofalt"/>
          <w:b/>
          <w:bCs/>
          <w:lang w:val="fr-CA"/>
        </w:rPr>
        <w:t>uttamā</w:t>
      </w:r>
      <w:r w:rsidRPr="005A75DB">
        <w:rPr>
          <w:rFonts w:eastAsia="MS Minchofalt"/>
          <w:lang w:val="fr-CA"/>
        </w:rPr>
        <w:t>, yathā—</w:t>
      </w:r>
    </w:p>
    <w:p w:rsidR="004D1C16" w:rsidRPr="005A75DB" w:rsidRDefault="004D1C16">
      <w:pPr>
        <w:rPr>
          <w:rFonts w:eastAsia="MS Minchofalt"/>
          <w:lang w:val="fr-CA"/>
        </w:rPr>
      </w:pPr>
      <w:r w:rsidRPr="005A75DB">
        <w:rPr>
          <w:rFonts w:eastAsia="MS Minchofalt"/>
          <w:lang w:val="fr-CA"/>
        </w:rPr>
        <w:t>kartuṁ śarma kṣaṇikam api me sādhyam ujjhaty aśeṣaṁ</w:t>
      </w:r>
    </w:p>
    <w:p w:rsidR="004D1C16" w:rsidRPr="005A75DB" w:rsidRDefault="004D1C16">
      <w:pPr>
        <w:rPr>
          <w:rFonts w:eastAsia="MS Minchofalt"/>
          <w:lang w:val="fr-CA"/>
        </w:rPr>
      </w:pPr>
      <w:r w:rsidRPr="005A75DB">
        <w:rPr>
          <w:rFonts w:eastAsia="MS Minchofalt"/>
          <w:lang w:val="fr-CA"/>
        </w:rPr>
        <w:t>cittotsaṅge na bhajati mayā datta-khedāpy asūyām |</w:t>
      </w:r>
    </w:p>
    <w:p w:rsidR="004D1C16" w:rsidRPr="005A75DB" w:rsidRDefault="004D1C16">
      <w:pPr>
        <w:rPr>
          <w:rFonts w:eastAsia="MS Minchofalt"/>
          <w:lang w:val="fr-CA"/>
        </w:rPr>
      </w:pPr>
      <w:r w:rsidRPr="005A75DB">
        <w:rPr>
          <w:rFonts w:eastAsia="MS Minchofalt"/>
          <w:lang w:val="fr-CA"/>
        </w:rPr>
        <w:t>śrutvā cāntarvidalati mṛṣāpy ārti-vārtā-lavaṁ me</w:t>
      </w:r>
    </w:p>
    <w:p w:rsidR="004D1C16" w:rsidRPr="005A75DB" w:rsidRDefault="004D1C16">
      <w:pPr>
        <w:rPr>
          <w:rFonts w:eastAsia="MS Minchofalt"/>
          <w:lang w:val="fr-CA"/>
        </w:rPr>
      </w:pPr>
      <w:r w:rsidRPr="005A75DB">
        <w:rPr>
          <w:rFonts w:eastAsia="MS Minchofalt"/>
          <w:lang w:val="fr-CA"/>
        </w:rPr>
        <w:t>rādhā mūrdhany akhila-sudṛśāṁ rājate sad-guṇena ||98||</w:t>
      </w:r>
      <w:r w:rsidRPr="005A75DB">
        <w:rPr>
          <w:rFonts w:eastAsia="MS Minchofalt"/>
          <w:lang w:val="fr-CA"/>
        </w:rPr>
        <w:br/>
      </w:r>
    </w:p>
    <w:p w:rsidR="004D1C16" w:rsidRPr="005A75DB" w:rsidRDefault="004D1C16">
      <w:pPr>
        <w:rPr>
          <w:rFonts w:eastAsia="MS Minchofalt"/>
          <w:lang w:val="fr-CA"/>
        </w:rPr>
      </w:pPr>
      <w:r w:rsidRPr="005A75DB">
        <w:rPr>
          <w:rFonts w:eastAsia="MS Minchofalt"/>
          <w:b/>
          <w:bCs/>
          <w:lang w:val="fr-CA"/>
        </w:rPr>
        <w:t>madhyamā</w:t>
      </w:r>
      <w:r w:rsidRPr="005A75DB">
        <w:rPr>
          <w:rFonts w:eastAsia="MS Minchofalt"/>
          <w:lang w:val="fr-CA"/>
        </w:rPr>
        <w:t>, yathā—</w:t>
      </w:r>
    </w:p>
    <w:p w:rsidR="004D1C16" w:rsidRPr="005A75DB" w:rsidRDefault="004D1C16">
      <w:pPr>
        <w:rPr>
          <w:rFonts w:eastAsia="MS Minchofalt"/>
          <w:lang w:val="fr-CA"/>
        </w:rPr>
      </w:pPr>
      <w:r w:rsidRPr="005A75DB">
        <w:rPr>
          <w:rFonts w:eastAsia="MS Minchofalt"/>
          <w:lang w:val="fr-CA"/>
        </w:rPr>
        <w:t>durmānam eva mananā bahu mānayantī</w:t>
      </w:r>
    </w:p>
    <w:p w:rsidR="004D1C16" w:rsidRPr="005A75DB" w:rsidRDefault="004D1C16">
      <w:pPr>
        <w:rPr>
          <w:rFonts w:eastAsia="MS Minchofalt"/>
          <w:lang w:val="fr-CA"/>
        </w:rPr>
      </w:pPr>
      <w:r w:rsidRPr="005A75DB">
        <w:rPr>
          <w:rFonts w:eastAsia="MS Minchofalt"/>
          <w:lang w:val="fr-CA"/>
        </w:rPr>
        <w:t>kiṁ jñāta-kṛṣṇa-hṛdayārtir api prayāsi |</w:t>
      </w:r>
    </w:p>
    <w:p w:rsidR="004D1C16" w:rsidRPr="005A75DB" w:rsidRDefault="004D1C16">
      <w:pPr>
        <w:rPr>
          <w:rFonts w:eastAsia="MS Minchofalt"/>
          <w:lang w:val="fr-CA"/>
        </w:rPr>
      </w:pPr>
      <w:r w:rsidRPr="005A75DB">
        <w:rPr>
          <w:rFonts w:eastAsia="MS Minchofalt"/>
          <w:lang w:val="fr-CA"/>
        </w:rPr>
        <w:t>raṅge taraṅgam akhilāṅgi varāṅganānāṁ</w:t>
      </w:r>
    </w:p>
    <w:p w:rsidR="004D1C16" w:rsidRPr="005A75DB" w:rsidRDefault="004D1C16">
      <w:pPr>
        <w:rPr>
          <w:rFonts w:eastAsia="MS Minchofalt"/>
          <w:lang w:val="fr-CA"/>
        </w:rPr>
      </w:pPr>
      <w:r w:rsidRPr="005A75DB">
        <w:rPr>
          <w:rFonts w:eastAsia="MS Minchofalt"/>
          <w:lang w:val="fr-CA"/>
        </w:rPr>
        <w:t>nāsau priye sakhi bhavaty anurāga-mudrā ||99||</w:t>
      </w:r>
    </w:p>
    <w:p w:rsidR="004D1C16" w:rsidRPr="005A75DB" w:rsidRDefault="004D1C16">
      <w:pPr>
        <w:rPr>
          <w:rFonts w:eastAsia="MS Minchofalt"/>
          <w:lang w:val="fr-CA"/>
        </w:rPr>
      </w:pPr>
    </w:p>
    <w:p w:rsidR="004D1C16" w:rsidRPr="005A75DB" w:rsidRDefault="004D1C16">
      <w:pPr>
        <w:rPr>
          <w:rFonts w:eastAsia="MS Minchofalt"/>
          <w:lang w:val="fr-CA"/>
        </w:rPr>
      </w:pPr>
      <w:r w:rsidRPr="005A75DB">
        <w:rPr>
          <w:rFonts w:eastAsia="MS Minchofalt"/>
          <w:b/>
          <w:bCs/>
          <w:lang w:val="fr-CA"/>
        </w:rPr>
        <w:t>kaniṣṭhā</w:t>
      </w:r>
      <w:r w:rsidRPr="005A75DB">
        <w:rPr>
          <w:rFonts w:eastAsia="MS Minchofalt"/>
          <w:lang w:val="fr-CA"/>
        </w:rPr>
        <w:t>, yathā—</w:t>
      </w:r>
    </w:p>
    <w:p w:rsidR="004D1C16" w:rsidRPr="005A75DB" w:rsidRDefault="004D1C16">
      <w:pPr>
        <w:rPr>
          <w:rFonts w:eastAsia="MS Minchofalt"/>
          <w:lang w:val="fr-CA"/>
        </w:rPr>
      </w:pPr>
      <w:r w:rsidRPr="005A75DB">
        <w:rPr>
          <w:rFonts w:eastAsia="MS Minchofalt"/>
          <w:lang w:val="fr-CA"/>
        </w:rPr>
        <w:t>danujabhid-abhisāra-prastutau vṛṣṭim ugrāṁ</w:t>
      </w:r>
    </w:p>
    <w:p w:rsidR="004D1C16" w:rsidRPr="005A75DB" w:rsidRDefault="004D1C16">
      <w:pPr>
        <w:rPr>
          <w:rFonts w:eastAsia="MS Minchofalt"/>
          <w:lang w:val="fr-CA"/>
        </w:rPr>
      </w:pPr>
      <w:r w:rsidRPr="005A75DB">
        <w:rPr>
          <w:rFonts w:eastAsia="MS Minchofalt"/>
          <w:lang w:val="fr-CA"/>
        </w:rPr>
        <w:t>jana-gamana-virāmād uccakaiḥ stauṣi tuṣṭā |</w:t>
      </w:r>
    </w:p>
    <w:p w:rsidR="004D1C16" w:rsidRPr="005A75DB" w:rsidRDefault="004D1C16">
      <w:pPr>
        <w:rPr>
          <w:rFonts w:eastAsia="MS Minchofalt"/>
          <w:lang w:val="fr-CA"/>
        </w:rPr>
      </w:pPr>
      <w:r w:rsidRPr="005A75DB">
        <w:rPr>
          <w:rFonts w:eastAsia="MS Minchofalt"/>
          <w:lang w:val="fr-CA"/>
        </w:rPr>
        <w:t>kathaya katham idānīṁ jṛmbhite megha-ḍimbhe</w:t>
      </w: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kutukini bata kuñje prasthitau mantharāsi ||100||</w:t>
      </w:r>
    </w:p>
    <w:p w:rsidR="004D1C16" w:rsidRDefault="004D1C16">
      <w:pPr>
        <w:rPr>
          <w:rFonts w:eastAsia="MS Minchofalt"/>
          <w:lang w:val="pl-PL"/>
        </w:rPr>
      </w:pPr>
    </w:p>
    <w:p w:rsidR="004D1C16" w:rsidRDefault="004D1C16">
      <w:pPr>
        <w:rPr>
          <w:rFonts w:eastAsia="MS Minchofalt"/>
          <w:b/>
          <w:lang w:val="pl-PL"/>
        </w:rPr>
      </w:pPr>
      <w:r>
        <w:rPr>
          <w:rFonts w:eastAsia="MS Minchofalt"/>
          <w:b/>
          <w:lang w:val="pl-PL"/>
        </w:rPr>
        <w:t>pūrvaṁ yāḥ pañcadaśadhā proktās tāsāṁ śataṁ tathā |</w:t>
      </w:r>
    </w:p>
    <w:p w:rsidR="004D1C16" w:rsidRDefault="004D1C16">
      <w:pPr>
        <w:rPr>
          <w:rFonts w:eastAsia="MS Minchofalt"/>
          <w:b/>
          <w:lang w:val="pl-PL"/>
        </w:rPr>
      </w:pPr>
      <w:r>
        <w:rPr>
          <w:rFonts w:eastAsia="MS Minchofalt"/>
          <w:b/>
          <w:lang w:val="pl-PL"/>
        </w:rPr>
        <w:t>viṁśatiś cābhir atra syād avasthābhiḥ kilāṣṭabhiḥ ||101||</w:t>
      </w:r>
    </w:p>
    <w:p w:rsidR="004D1C16" w:rsidRDefault="004D1C16">
      <w:pPr>
        <w:rPr>
          <w:rFonts w:eastAsia="MS Minchofalt"/>
          <w:b/>
          <w:lang w:val="pl-PL"/>
        </w:rPr>
      </w:pPr>
      <w:r>
        <w:rPr>
          <w:rFonts w:eastAsia="MS Minchofalt"/>
          <w:b/>
          <w:lang w:val="pl-PL"/>
        </w:rPr>
        <w:t>punaś ca tri-vidhair ebhiḥ prabhedair uttamādibhiḥ |</w:t>
      </w:r>
    </w:p>
    <w:p w:rsidR="004D1C16" w:rsidRDefault="004D1C16">
      <w:pPr>
        <w:rPr>
          <w:rFonts w:eastAsia="MS Minchofalt"/>
          <w:b/>
          <w:lang w:val="pl-PL"/>
        </w:rPr>
      </w:pPr>
      <w:r>
        <w:rPr>
          <w:rFonts w:eastAsia="MS Minchofalt"/>
          <w:b/>
          <w:lang w:val="pl-PL"/>
        </w:rPr>
        <w:t>triśatī spaṣṭam uktātra ṣaṣṭyā yuktā manīṣibhiḥ ||102||</w:t>
      </w:r>
    </w:p>
    <w:p w:rsidR="004D1C16" w:rsidRDefault="004D1C16">
      <w:pPr>
        <w:rPr>
          <w:rFonts w:eastAsia="MS Minchofalt"/>
          <w:b/>
          <w:lang w:val="pl-PL"/>
        </w:rPr>
      </w:pPr>
      <w:r>
        <w:rPr>
          <w:rFonts w:eastAsia="MS Minchofalt"/>
          <w:b/>
          <w:lang w:val="pl-PL"/>
        </w:rPr>
        <w:t>kiṁ ca—</w:t>
      </w:r>
    </w:p>
    <w:p w:rsidR="004D1C16" w:rsidRDefault="004D1C16">
      <w:pPr>
        <w:rPr>
          <w:rFonts w:eastAsia="MS Minchofalt"/>
          <w:b/>
          <w:lang w:val="pl-PL"/>
        </w:rPr>
      </w:pPr>
      <w:r>
        <w:rPr>
          <w:rFonts w:eastAsia="MS Minchofalt"/>
          <w:b/>
          <w:lang w:val="pl-PL"/>
        </w:rPr>
        <w:t>yathā syur nāyakāvasthā nikhilā eva mādhave |</w:t>
      </w:r>
    </w:p>
    <w:p w:rsidR="004D1C16" w:rsidRDefault="004D1C16">
      <w:pPr>
        <w:rPr>
          <w:rFonts w:eastAsia="MS Minchofalt"/>
          <w:b/>
          <w:lang w:val="pl-PL"/>
        </w:rPr>
      </w:pPr>
      <w:r>
        <w:rPr>
          <w:rFonts w:eastAsia="MS Minchofalt"/>
          <w:b/>
          <w:lang w:val="pl-PL"/>
        </w:rPr>
        <w:t>tathaitā nāyikāvasthā rādhāyāṁ prāyaśo matāḥ ||103||</w:t>
      </w:r>
    </w:p>
    <w:p w:rsidR="004D1C16" w:rsidRDefault="004D1C16">
      <w:pPr>
        <w:rPr>
          <w:rFonts w:eastAsia="MS Minchofalt"/>
          <w:b/>
          <w:lang w:val="pl-PL"/>
        </w:rPr>
      </w:pPr>
    </w:p>
    <w:p w:rsidR="004D1C16" w:rsidRDefault="004D1C16">
      <w:pPr>
        <w:jc w:val="center"/>
        <w:rPr>
          <w:lang w:val="pl-PL"/>
        </w:rPr>
      </w:pPr>
      <w:r>
        <w:rPr>
          <w:lang w:val="pl-PL"/>
        </w:rPr>
        <w:t xml:space="preserve">iti śrī-śrī-ujjvala-nīlamaṇau </w:t>
      </w:r>
    </w:p>
    <w:p w:rsidR="004D1C16" w:rsidRDefault="004D1C16">
      <w:pPr>
        <w:jc w:val="center"/>
        <w:rPr>
          <w:lang w:val="pl-PL"/>
        </w:rPr>
      </w:pPr>
      <w:r>
        <w:rPr>
          <w:lang w:val="pl-PL"/>
        </w:rPr>
        <w:t xml:space="preserve">nāyikā-bheda-prakaraṇam </w:t>
      </w:r>
    </w:p>
    <w:p w:rsidR="004D1C16" w:rsidRDefault="004D1C16">
      <w:pPr>
        <w:jc w:val="center"/>
        <w:rPr>
          <w:lang w:val="pl-PL"/>
        </w:rPr>
      </w:pPr>
      <w:r>
        <w:rPr>
          <w:lang w:val="pl-PL"/>
        </w:rPr>
        <w:t>||5||</w:t>
      </w:r>
    </w:p>
    <w:p w:rsidR="004D1C16" w:rsidRDefault="004D1C16">
      <w:pPr>
        <w:jc w:val="center"/>
        <w:rPr>
          <w:lang w:val="pl-PL"/>
        </w:rPr>
      </w:pPr>
      <w:r>
        <w:rPr>
          <w:lang w:val="pl-PL"/>
        </w:rPr>
        <w:t xml:space="preserve"> —o)0(o—</w:t>
      </w:r>
    </w:p>
    <w:p w:rsidR="004D1C16" w:rsidRDefault="004D1C16">
      <w:pPr>
        <w:rPr>
          <w:lang w:val="pl-PL"/>
        </w:rPr>
      </w:pPr>
    </w:p>
    <w:p w:rsidR="004D1C16" w:rsidRDefault="004D1C16">
      <w:pPr>
        <w:jc w:val="center"/>
        <w:rPr>
          <w:lang w:val="pl-PL"/>
        </w:rPr>
      </w:pPr>
      <w:r>
        <w:rPr>
          <w:lang w:val="pl-PL"/>
        </w:rPr>
        <w:t>(6)</w:t>
      </w:r>
    </w:p>
    <w:p w:rsidR="004D1C16" w:rsidRDefault="004D1C16">
      <w:pPr>
        <w:pStyle w:val="Heading1"/>
        <w:rPr>
          <w:rFonts w:cs="Balaram"/>
          <w:noProof w:val="0"/>
          <w:szCs w:val="36"/>
          <w:cs/>
          <w:lang w:bidi="sa-IN"/>
        </w:rPr>
      </w:pPr>
      <w:r>
        <w:rPr>
          <w:rFonts w:cs="Balaram"/>
          <w:noProof w:val="0"/>
          <w:szCs w:val="36"/>
          <w:cs/>
          <w:lang w:bidi="sa-IN"/>
        </w:rPr>
        <w:t xml:space="preserve">atha yūtheśvarī-bheda-prakaraṇam </w:t>
      </w:r>
    </w:p>
    <w:p w:rsidR="004D1C16" w:rsidRDefault="004D1C16">
      <w:pPr>
        <w:rPr>
          <w:lang w:val="pl-PL"/>
        </w:rPr>
      </w:pPr>
    </w:p>
    <w:p w:rsidR="004D1C16" w:rsidRDefault="004D1C16">
      <w:pPr>
        <w:rPr>
          <w:b/>
          <w:lang w:val="pl-PL"/>
        </w:rPr>
      </w:pPr>
      <w:r>
        <w:rPr>
          <w:b/>
          <w:bCs/>
          <w:lang w:val="pl-PL"/>
        </w:rPr>
        <w:t>etāsāṁ yūtha-mukhyānāṁ viśeṣ</w:t>
      </w:r>
      <w:r>
        <w:rPr>
          <w:b/>
          <w:lang w:val="pl-PL"/>
        </w:rPr>
        <w:t>o varṇito’py asau |</w:t>
      </w:r>
    </w:p>
    <w:p w:rsidR="004D1C16" w:rsidRDefault="004D1C16">
      <w:pPr>
        <w:rPr>
          <w:b/>
          <w:lang w:val="pl-PL"/>
        </w:rPr>
      </w:pPr>
      <w:r>
        <w:rPr>
          <w:b/>
          <w:lang w:val="pl-PL"/>
        </w:rPr>
        <w:t>suhṛd-ādau vyavahṛti-vyaktaye varṇyate punaḥ ||1||</w:t>
      </w:r>
    </w:p>
    <w:p w:rsidR="004D1C16" w:rsidRDefault="004D1C16">
      <w:pPr>
        <w:rPr>
          <w:b/>
          <w:lang w:val="pl-PL"/>
        </w:rPr>
      </w:pPr>
      <w:r>
        <w:rPr>
          <w:b/>
          <w:lang w:val="pl-PL"/>
        </w:rPr>
        <w:t>saubhāgyāder ihādhikyād adhikā sāmyataḥ samā |</w:t>
      </w:r>
    </w:p>
    <w:p w:rsidR="004D1C16" w:rsidRDefault="004D1C16">
      <w:pPr>
        <w:rPr>
          <w:b/>
          <w:lang w:val="pl-PL"/>
        </w:rPr>
      </w:pPr>
      <w:r>
        <w:rPr>
          <w:b/>
          <w:lang w:val="pl-PL"/>
        </w:rPr>
        <w:t>laghutvāl laghur ity uktās tridhā gokula-subhruvaḥ ||2||</w:t>
      </w:r>
    </w:p>
    <w:p w:rsidR="004D1C16" w:rsidRDefault="004D1C16">
      <w:pPr>
        <w:rPr>
          <w:b/>
          <w:lang w:val="pl-PL"/>
        </w:rPr>
      </w:pPr>
      <w:r>
        <w:rPr>
          <w:b/>
          <w:lang w:val="pl-PL"/>
        </w:rPr>
        <w:t>pratyekaṁ prakharā madhyā mṛdvī ceti punas tridhā ||3||</w:t>
      </w:r>
    </w:p>
    <w:p w:rsidR="004D1C16" w:rsidRDefault="004D1C16">
      <w:pPr>
        <w:rPr>
          <w:b/>
          <w:lang w:val="pl-PL"/>
        </w:rPr>
      </w:pPr>
      <w:r>
        <w:rPr>
          <w:b/>
          <w:lang w:val="pl-PL"/>
        </w:rPr>
        <w:t>pragalbha-vākyā prakharā khyātā durlaṅghya-bhāṣitā |</w:t>
      </w:r>
    </w:p>
    <w:p w:rsidR="004D1C16" w:rsidRDefault="004D1C16">
      <w:pPr>
        <w:rPr>
          <w:b/>
          <w:lang w:val="pl-PL"/>
        </w:rPr>
      </w:pPr>
      <w:r>
        <w:rPr>
          <w:b/>
          <w:lang w:val="pl-PL"/>
        </w:rPr>
        <w:t>tad-ūnatve bhaven mṛdvī madhyā tat-sāmyam āgatā ||4||</w:t>
      </w:r>
    </w:p>
    <w:p w:rsidR="004D1C16" w:rsidRDefault="004D1C16">
      <w:pPr>
        <w:rPr>
          <w:b/>
          <w:lang w:val="pl-PL"/>
        </w:rPr>
      </w:pPr>
    </w:p>
    <w:p w:rsidR="004D1C16" w:rsidRDefault="004D1C16">
      <w:pPr>
        <w:rPr>
          <w:b/>
          <w:lang w:val="pl-PL"/>
        </w:rPr>
      </w:pPr>
      <w:r>
        <w:rPr>
          <w:b/>
          <w:lang w:val="pl-PL"/>
        </w:rPr>
        <w:t>tatra adhikā-trikam—</w:t>
      </w:r>
    </w:p>
    <w:p w:rsidR="004D1C16" w:rsidRDefault="004D1C16">
      <w:pPr>
        <w:rPr>
          <w:b/>
          <w:lang w:val="pl-PL"/>
        </w:rPr>
      </w:pPr>
      <w:r>
        <w:rPr>
          <w:b/>
          <w:lang w:val="pl-PL"/>
        </w:rPr>
        <w:t>ātyantikī tathaivāpekṣikī cety adhikā tridhā ||5||</w:t>
      </w:r>
    </w:p>
    <w:p w:rsidR="004D1C16" w:rsidRDefault="004D1C16">
      <w:pPr>
        <w:rPr>
          <w:b/>
          <w:lang w:val="pl-PL"/>
        </w:rPr>
      </w:pPr>
      <w:r>
        <w:rPr>
          <w:b/>
          <w:lang w:val="pl-PL"/>
        </w:rPr>
        <w:t>sarvathaivāsamordhvā yā sā syād ātyantikādhikā |</w:t>
      </w:r>
    </w:p>
    <w:p w:rsidR="004D1C16" w:rsidRDefault="004D1C16">
      <w:pPr>
        <w:rPr>
          <w:b/>
          <w:lang w:val="pl-PL"/>
        </w:rPr>
      </w:pPr>
      <w:r>
        <w:rPr>
          <w:b/>
          <w:lang w:val="pl-PL"/>
        </w:rPr>
        <w:t>sā rādhā sā tu madhyaiva yan nānyā sadṛśī vraje ||6||</w:t>
      </w:r>
    </w:p>
    <w:p w:rsidR="004D1C16" w:rsidRDefault="004D1C16">
      <w:pPr>
        <w:rPr>
          <w:b/>
          <w:lang w:val="pl-PL"/>
        </w:rPr>
      </w:pPr>
    </w:p>
    <w:p w:rsidR="004D1C16" w:rsidRDefault="004D1C16">
      <w:pPr>
        <w:rPr>
          <w:bCs/>
          <w:lang w:val="pl-PL"/>
        </w:rPr>
      </w:pPr>
      <w:r>
        <w:rPr>
          <w:bCs/>
          <w:lang w:val="pl-PL"/>
        </w:rPr>
        <w:t xml:space="preserve">tatra </w:t>
      </w:r>
      <w:r>
        <w:rPr>
          <w:b/>
          <w:lang w:val="pl-PL"/>
        </w:rPr>
        <w:t xml:space="preserve">ātyantādhikā, </w:t>
      </w:r>
      <w:r>
        <w:rPr>
          <w:bCs/>
          <w:lang w:val="pl-PL"/>
        </w:rPr>
        <w:t>yathā—</w:t>
      </w:r>
    </w:p>
    <w:p w:rsidR="004D1C16" w:rsidRDefault="004D1C16">
      <w:pPr>
        <w:ind w:left="720"/>
        <w:rPr>
          <w:bCs/>
          <w:lang w:val="pl-PL"/>
        </w:rPr>
      </w:pPr>
    </w:p>
    <w:p w:rsidR="004D1C16" w:rsidRDefault="004D1C16">
      <w:pPr>
        <w:ind w:left="720"/>
        <w:rPr>
          <w:bCs/>
          <w:lang w:val="pl-PL"/>
        </w:rPr>
      </w:pPr>
      <w:r>
        <w:rPr>
          <w:bCs/>
          <w:lang w:val="pl-PL"/>
        </w:rPr>
        <w:t>tāvad bhadrā vadati caṭulaṁ phullatām eti pālī</w:t>
      </w:r>
    </w:p>
    <w:p w:rsidR="004D1C16" w:rsidRDefault="004D1C16">
      <w:pPr>
        <w:ind w:left="720"/>
        <w:rPr>
          <w:bCs/>
          <w:lang w:val="pl-PL"/>
        </w:rPr>
      </w:pPr>
      <w:r>
        <w:rPr>
          <w:bCs/>
          <w:lang w:val="pl-PL"/>
        </w:rPr>
        <w:t>śālīnatvaṁ tyajati vimalā śyāmalāhaṅkaroti |</w:t>
      </w:r>
    </w:p>
    <w:p w:rsidR="004D1C16" w:rsidRDefault="004D1C16">
      <w:pPr>
        <w:ind w:left="720"/>
        <w:rPr>
          <w:bCs/>
          <w:lang w:val="pl-PL"/>
        </w:rPr>
      </w:pPr>
      <w:r>
        <w:rPr>
          <w:bCs/>
          <w:lang w:val="pl-PL"/>
        </w:rPr>
        <w:t>svairaṁ candrāvalir api calaty unnamayyottamāṅgaṁ</w:t>
      </w:r>
    </w:p>
    <w:p w:rsidR="004D1C16" w:rsidRDefault="004D1C16">
      <w:pPr>
        <w:ind w:left="720"/>
        <w:rPr>
          <w:bCs/>
          <w:lang w:val="pl-PL"/>
        </w:rPr>
      </w:pPr>
      <w:r>
        <w:rPr>
          <w:bCs/>
          <w:lang w:val="pl-PL"/>
        </w:rPr>
        <w:t>yāvat karṇe na hi niviśate hanta rādheti mantraḥ ||7||</w:t>
      </w:r>
    </w:p>
    <w:p w:rsidR="004D1C16" w:rsidRDefault="004D1C16">
      <w:pPr>
        <w:rPr>
          <w:b/>
          <w:lang w:val="pl-PL"/>
        </w:rPr>
      </w:pPr>
    </w:p>
    <w:p w:rsidR="004D1C16" w:rsidRDefault="004D1C16">
      <w:pPr>
        <w:rPr>
          <w:b/>
          <w:lang w:val="pl-PL"/>
        </w:rPr>
      </w:pPr>
      <w:r>
        <w:rPr>
          <w:bCs/>
          <w:lang w:val="pl-PL"/>
        </w:rPr>
        <w:t xml:space="preserve">atha </w:t>
      </w:r>
      <w:r>
        <w:rPr>
          <w:b/>
          <w:lang w:val="pl-PL"/>
        </w:rPr>
        <w:t>āpekṣikādhikā—</w:t>
      </w:r>
    </w:p>
    <w:p w:rsidR="004D1C16" w:rsidRDefault="004D1C16">
      <w:pPr>
        <w:rPr>
          <w:b/>
          <w:lang w:val="pl-PL"/>
        </w:rPr>
      </w:pPr>
      <w:r>
        <w:rPr>
          <w:b/>
          <w:lang w:val="pl-PL"/>
        </w:rPr>
        <w:t>madhye yūthādhināthānām apekṣyaikatamām iha |</w:t>
      </w:r>
    </w:p>
    <w:p w:rsidR="004D1C16" w:rsidRDefault="004D1C16">
      <w:pPr>
        <w:rPr>
          <w:b/>
          <w:lang w:val="pl-PL"/>
        </w:rPr>
      </w:pPr>
      <w:r>
        <w:rPr>
          <w:b/>
          <w:lang w:val="pl-PL"/>
        </w:rPr>
        <w:t>yā syād anyatamā śreṣṭhā sā proktāpekṣikādhikā ||8||</w:t>
      </w:r>
    </w:p>
    <w:p w:rsidR="004D1C16" w:rsidRDefault="004D1C16">
      <w:pPr>
        <w:rPr>
          <w:b/>
          <w:lang w:val="pl-PL"/>
        </w:rPr>
      </w:pPr>
    </w:p>
    <w:p w:rsidR="004D1C16" w:rsidRDefault="004D1C16">
      <w:pPr>
        <w:rPr>
          <w:bCs/>
          <w:lang w:val="pl-PL"/>
        </w:rPr>
      </w:pPr>
      <w:r>
        <w:rPr>
          <w:bCs/>
          <w:lang w:val="pl-PL"/>
        </w:rPr>
        <w:t xml:space="preserve">atha </w:t>
      </w:r>
      <w:r>
        <w:rPr>
          <w:b/>
          <w:lang w:val="pl-PL"/>
        </w:rPr>
        <w:t>adhika-prakharā</w:t>
      </w:r>
      <w:r>
        <w:rPr>
          <w:bCs/>
          <w:lang w:val="pl-PL"/>
        </w:rPr>
        <w:t>, yathā—</w:t>
      </w:r>
    </w:p>
    <w:p w:rsidR="004D1C16" w:rsidRDefault="004D1C16">
      <w:pPr>
        <w:rPr>
          <w:bCs/>
          <w:lang w:val="pl-PL"/>
        </w:rPr>
      </w:pPr>
    </w:p>
    <w:p w:rsidR="004D1C16" w:rsidRDefault="004D1C16">
      <w:pPr>
        <w:ind w:left="720"/>
        <w:rPr>
          <w:bCs/>
          <w:lang w:val="pl-PL"/>
        </w:rPr>
      </w:pPr>
      <w:r>
        <w:rPr>
          <w:bCs/>
          <w:lang w:val="pl-PL"/>
        </w:rPr>
        <w:t>paśya kṣauṇī-dharād upaiti purataḥ kṛṣṇo bhujaṅgāgraṇīs</w:t>
      </w:r>
    </w:p>
    <w:p w:rsidR="004D1C16" w:rsidRDefault="004D1C16">
      <w:pPr>
        <w:ind w:left="720"/>
        <w:rPr>
          <w:bCs/>
          <w:lang w:val="pl-PL"/>
        </w:rPr>
      </w:pPr>
      <w:r>
        <w:rPr>
          <w:bCs/>
          <w:lang w:val="pl-PL"/>
        </w:rPr>
        <w:t>tūrṇaṁ bhīrubhir ālibhiḥ samam itas tvaṁ yāhi mantrojjhite |</w:t>
      </w:r>
    </w:p>
    <w:p w:rsidR="004D1C16" w:rsidRDefault="004D1C16">
      <w:pPr>
        <w:ind w:left="720"/>
        <w:rPr>
          <w:bCs/>
          <w:lang w:val="pl-PL"/>
        </w:rPr>
      </w:pPr>
      <w:r>
        <w:rPr>
          <w:bCs/>
          <w:lang w:val="pl-PL"/>
        </w:rPr>
        <w:t>ācāryāham aṭāmi bhogi-ramaṇī-vṛndasya vṛndāṭavīṁ</w:t>
      </w:r>
    </w:p>
    <w:p w:rsidR="004D1C16" w:rsidRDefault="004D1C16">
      <w:pPr>
        <w:ind w:left="720"/>
        <w:rPr>
          <w:bCs/>
          <w:lang w:val="pl-PL"/>
        </w:rPr>
      </w:pPr>
      <w:r>
        <w:rPr>
          <w:bCs/>
          <w:lang w:val="pl-PL"/>
        </w:rPr>
        <w:t>kiṁ naḥ kāmini kārmaṇena vaśatāṁ nītaḥ kariṣyaty asau ||9||</w:t>
      </w:r>
    </w:p>
    <w:p w:rsidR="004D1C16" w:rsidRDefault="004D1C16">
      <w:pPr>
        <w:rPr>
          <w:bCs/>
          <w:lang w:val="pl-PL"/>
        </w:rPr>
      </w:pPr>
    </w:p>
    <w:p w:rsidR="004D1C16" w:rsidRDefault="004D1C16">
      <w:pPr>
        <w:rPr>
          <w:b/>
          <w:lang w:val="pl-PL"/>
        </w:rPr>
      </w:pPr>
      <w:r>
        <w:rPr>
          <w:bCs/>
          <w:lang w:val="pl-PL"/>
        </w:rPr>
        <w:t xml:space="preserve">atha </w:t>
      </w:r>
      <w:r>
        <w:rPr>
          <w:b/>
          <w:lang w:val="pl-PL"/>
        </w:rPr>
        <w:t>adhika-madhyā—</w:t>
      </w:r>
    </w:p>
    <w:p w:rsidR="004D1C16" w:rsidRDefault="004D1C16">
      <w:pPr>
        <w:rPr>
          <w:b/>
          <w:lang w:val="pl-PL"/>
        </w:rPr>
      </w:pPr>
    </w:p>
    <w:p w:rsidR="004D1C16" w:rsidRDefault="004D1C16">
      <w:pPr>
        <w:ind w:left="720"/>
        <w:rPr>
          <w:lang w:val="pl-PL"/>
        </w:rPr>
      </w:pPr>
      <w:r>
        <w:rPr>
          <w:lang w:val="pl-PL"/>
        </w:rPr>
        <w:t>ālībhir me tvam asi viditā pūrṇimāyāḥ pradoṣe</w:t>
      </w:r>
    </w:p>
    <w:p w:rsidR="004D1C16" w:rsidRDefault="004D1C16">
      <w:pPr>
        <w:ind w:left="720"/>
        <w:rPr>
          <w:lang w:val="pl-PL"/>
        </w:rPr>
      </w:pPr>
      <w:r>
        <w:rPr>
          <w:lang w:val="pl-PL"/>
        </w:rPr>
        <w:t>roṣeṇāsau prathayasi kathaṁ pāṭavenāvahitthām |</w:t>
      </w:r>
    </w:p>
    <w:p w:rsidR="004D1C16" w:rsidRDefault="004D1C16">
      <w:pPr>
        <w:ind w:left="720"/>
        <w:rPr>
          <w:lang w:val="pl-PL"/>
        </w:rPr>
      </w:pPr>
      <w:r>
        <w:rPr>
          <w:lang w:val="pl-PL"/>
        </w:rPr>
        <w:t>dhṛtvā dhūrte saha-parijanāṁ mad-gṛhe tvāṁ nirundhyāṁ</w:t>
      </w:r>
    </w:p>
    <w:p w:rsidR="004D1C16" w:rsidRDefault="004D1C16">
      <w:pPr>
        <w:ind w:left="720"/>
        <w:rPr>
          <w:lang w:val="pl-PL"/>
        </w:rPr>
      </w:pPr>
      <w:r>
        <w:rPr>
          <w:lang w:val="pl-PL"/>
        </w:rPr>
        <w:t>vartma-prekṣī guṇayatu sa te jāgaraṁ kuñja-rājaḥ ||10||</w:t>
      </w:r>
    </w:p>
    <w:p w:rsidR="004D1C16" w:rsidRDefault="004D1C16">
      <w:pPr>
        <w:rPr>
          <w:lang w:val="pl-PL"/>
        </w:rPr>
      </w:pPr>
    </w:p>
    <w:p w:rsidR="004D1C16" w:rsidRDefault="004D1C16">
      <w:pPr>
        <w:rPr>
          <w:b/>
          <w:lang w:val="pl-PL"/>
        </w:rPr>
      </w:pPr>
      <w:r>
        <w:rPr>
          <w:bCs/>
          <w:lang w:val="pl-PL"/>
        </w:rPr>
        <w:t xml:space="preserve">atha </w:t>
      </w:r>
      <w:r>
        <w:rPr>
          <w:b/>
          <w:lang w:val="pl-PL"/>
        </w:rPr>
        <w:t>adhika-mṛdvī—</w:t>
      </w:r>
    </w:p>
    <w:p w:rsidR="004D1C16" w:rsidRDefault="004D1C16">
      <w:pPr>
        <w:rPr>
          <w:b/>
          <w:lang w:val="pl-PL"/>
        </w:rPr>
      </w:pPr>
    </w:p>
    <w:p w:rsidR="004D1C16" w:rsidRDefault="004D1C16">
      <w:pPr>
        <w:ind w:left="720"/>
        <w:rPr>
          <w:lang w:val="pl-PL"/>
        </w:rPr>
      </w:pPr>
      <w:r>
        <w:rPr>
          <w:lang w:val="pl-PL"/>
        </w:rPr>
        <w:t>nyañcan-mūrdhā saha parijanair dūrato mā prayāsīr</w:t>
      </w:r>
    </w:p>
    <w:p w:rsidR="004D1C16" w:rsidRDefault="004D1C16">
      <w:pPr>
        <w:ind w:left="720"/>
        <w:rPr>
          <w:lang w:val="pl-PL"/>
        </w:rPr>
      </w:pPr>
      <w:r>
        <w:rPr>
          <w:lang w:val="pl-PL"/>
        </w:rPr>
        <w:t>mām ālokya priya-sakhi yataḥ prema-pātrī mamāsi |</w:t>
      </w:r>
    </w:p>
    <w:p w:rsidR="004D1C16" w:rsidRDefault="004D1C16">
      <w:pPr>
        <w:ind w:left="720"/>
        <w:rPr>
          <w:lang w:val="pl-PL"/>
        </w:rPr>
      </w:pPr>
      <w:r>
        <w:rPr>
          <w:lang w:val="pl-PL"/>
        </w:rPr>
        <w:t>mālā maulau tava paricitā mat-kalā-kauśalāḍhyā</w:t>
      </w:r>
    </w:p>
    <w:p w:rsidR="004D1C16" w:rsidRDefault="004D1C16">
      <w:pPr>
        <w:ind w:left="720"/>
        <w:rPr>
          <w:lang w:val="pl-PL"/>
        </w:rPr>
      </w:pPr>
      <w:r>
        <w:rPr>
          <w:lang w:val="pl-PL"/>
        </w:rPr>
        <w:t>dyūte jitvā danuja-damanaṁ yā tvayā svīkṛtāsti ||11||</w:t>
      </w:r>
    </w:p>
    <w:p w:rsidR="004D1C16" w:rsidRDefault="004D1C16">
      <w:pPr>
        <w:rPr>
          <w:lang w:val="pl-PL"/>
        </w:rPr>
      </w:pPr>
    </w:p>
    <w:p w:rsidR="004D1C16" w:rsidRDefault="004D1C16">
      <w:pPr>
        <w:rPr>
          <w:b/>
          <w:lang w:val="pl-PL"/>
        </w:rPr>
      </w:pPr>
      <w:r>
        <w:rPr>
          <w:bCs/>
          <w:lang w:val="pl-PL"/>
        </w:rPr>
        <w:t xml:space="preserve">atha </w:t>
      </w:r>
      <w:r>
        <w:rPr>
          <w:b/>
          <w:lang w:val="pl-PL"/>
        </w:rPr>
        <w:t>samā-trikam—</w:t>
      </w:r>
    </w:p>
    <w:p w:rsidR="004D1C16" w:rsidRDefault="004D1C16">
      <w:pPr>
        <w:rPr>
          <w:b/>
          <w:lang w:val="pl-PL"/>
        </w:rPr>
      </w:pPr>
      <w:r>
        <w:rPr>
          <w:b/>
          <w:lang w:val="pl-PL"/>
        </w:rPr>
        <w:t>sāmyaṁ bhaved adhikayos tathā laghu-yugasya ca ||12||</w:t>
      </w:r>
    </w:p>
    <w:p w:rsidR="004D1C16" w:rsidRDefault="004D1C16">
      <w:pPr>
        <w:rPr>
          <w:b/>
          <w:lang w:val="pl-PL"/>
        </w:rPr>
      </w:pPr>
    </w:p>
    <w:p w:rsidR="004D1C16" w:rsidRDefault="004D1C16">
      <w:pPr>
        <w:rPr>
          <w:b/>
          <w:lang w:val="pl-PL"/>
        </w:rPr>
      </w:pPr>
      <w:r>
        <w:rPr>
          <w:bCs/>
          <w:lang w:val="pl-PL"/>
        </w:rPr>
        <w:t xml:space="preserve">tatra </w:t>
      </w:r>
      <w:r>
        <w:rPr>
          <w:b/>
          <w:lang w:val="pl-PL"/>
        </w:rPr>
        <w:t>sama-prakharā—</w:t>
      </w:r>
    </w:p>
    <w:p w:rsidR="004D1C16" w:rsidRDefault="004D1C16">
      <w:pPr>
        <w:ind w:left="720"/>
        <w:rPr>
          <w:bCs/>
          <w:lang w:val="pl-PL"/>
        </w:rPr>
      </w:pPr>
    </w:p>
    <w:p w:rsidR="004D1C16" w:rsidRDefault="004D1C16">
      <w:pPr>
        <w:ind w:left="720"/>
        <w:rPr>
          <w:bCs/>
          <w:lang w:val="pl-PL"/>
        </w:rPr>
      </w:pPr>
      <w:r>
        <w:rPr>
          <w:bCs/>
          <w:lang w:val="pl-PL"/>
        </w:rPr>
        <w:t>na bhavati tava pārśve cet sakhī kāpi mābhūt</w:t>
      </w:r>
    </w:p>
    <w:p w:rsidR="004D1C16" w:rsidRDefault="004D1C16">
      <w:pPr>
        <w:ind w:left="720"/>
        <w:rPr>
          <w:bCs/>
          <w:lang w:val="fr-CA"/>
        </w:rPr>
      </w:pPr>
      <w:r>
        <w:rPr>
          <w:bCs/>
          <w:lang w:val="fr-CA"/>
        </w:rPr>
        <w:t>parihara hṛdi kampaṁ kiṁ haris te vidhātā |</w:t>
      </w:r>
    </w:p>
    <w:p w:rsidR="004D1C16" w:rsidRDefault="004D1C16">
      <w:pPr>
        <w:ind w:left="720"/>
        <w:rPr>
          <w:bCs/>
          <w:lang w:val="fr-CA"/>
        </w:rPr>
      </w:pPr>
      <w:r>
        <w:rPr>
          <w:bCs/>
          <w:lang w:val="fr-CA"/>
        </w:rPr>
        <w:t>aham aticaturābhir veṣṭitālī-ghaṭābhiḥ</w:t>
      </w:r>
    </w:p>
    <w:p w:rsidR="004D1C16" w:rsidRDefault="004D1C16">
      <w:pPr>
        <w:ind w:left="720"/>
        <w:rPr>
          <w:bCs/>
          <w:lang w:val="fr-CA"/>
        </w:rPr>
      </w:pPr>
      <w:r>
        <w:rPr>
          <w:bCs/>
          <w:lang w:val="fr-CA"/>
        </w:rPr>
        <w:t>priya-sakhi puratas te dustarā bāhudāsmi ||13||</w:t>
      </w:r>
    </w:p>
    <w:p w:rsidR="004D1C16" w:rsidRDefault="004D1C16">
      <w:pPr>
        <w:rPr>
          <w:bCs/>
          <w:lang w:val="fr-CA"/>
        </w:rPr>
      </w:pPr>
    </w:p>
    <w:p w:rsidR="004D1C16" w:rsidRPr="005A75DB" w:rsidRDefault="004D1C16">
      <w:pPr>
        <w:rPr>
          <w:b/>
          <w:lang w:val="fr-CA"/>
        </w:rPr>
      </w:pPr>
      <w:r w:rsidRPr="005A75DB">
        <w:rPr>
          <w:bCs/>
          <w:lang w:val="fr-CA"/>
        </w:rPr>
        <w:t xml:space="preserve">atha </w:t>
      </w:r>
      <w:r w:rsidRPr="005A75DB">
        <w:rPr>
          <w:b/>
          <w:lang w:val="fr-CA"/>
        </w:rPr>
        <w:t>sama-madhyā—</w:t>
      </w:r>
    </w:p>
    <w:p w:rsidR="004D1C16" w:rsidRPr="005A75DB" w:rsidRDefault="004D1C16">
      <w:pPr>
        <w:ind w:left="720"/>
        <w:rPr>
          <w:lang w:val="fr-CA"/>
        </w:rPr>
      </w:pPr>
    </w:p>
    <w:p w:rsidR="004D1C16" w:rsidRPr="005A75DB" w:rsidRDefault="004D1C16">
      <w:pPr>
        <w:ind w:left="720"/>
        <w:rPr>
          <w:lang w:val="fr-CA"/>
        </w:rPr>
      </w:pPr>
      <w:r w:rsidRPr="005A75DB">
        <w:rPr>
          <w:lang w:val="fr-CA"/>
        </w:rPr>
        <w:t>lole na spṛśa māṁ tavālika-taṭe dhātur yad ālakṣyate</w:t>
      </w:r>
    </w:p>
    <w:p w:rsidR="004D1C16" w:rsidRPr="005A75DB" w:rsidRDefault="004D1C16">
      <w:pPr>
        <w:ind w:left="720"/>
        <w:rPr>
          <w:lang w:val="fr-CA"/>
        </w:rPr>
      </w:pPr>
      <w:r w:rsidRPr="005A75DB">
        <w:rPr>
          <w:lang w:val="fr-CA"/>
        </w:rPr>
        <w:t>tvaṁ spṛśyāsi kathaṁ bhujaṅga-ramaṇī dūrād atas tyajyase |</w:t>
      </w:r>
    </w:p>
    <w:p w:rsidR="004D1C16" w:rsidRPr="005A75DB" w:rsidRDefault="004D1C16">
      <w:pPr>
        <w:ind w:left="720"/>
        <w:rPr>
          <w:lang w:val="fr-CA"/>
        </w:rPr>
      </w:pPr>
      <w:r w:rsidRPr="005A75DB">
        <w:rPr>
          <w:lang w:val="fr-CA"/>
        </w:rPr>
        <w:t>dhig vāmaṁ vadasi tvam eva kuhaka-preṣṭhāsi bhogāṅkite</w:t>
      </w:r>
    </w:p>
    <w:p w:rsidR="004D1C16" w:rsidRPr="005A75DB" w:rsidRDefault="004D1C16">
      <w:pPr>
        <w:ind w:left="720"/>
        <w:rPr>
          <w:lang w:val="fr-CA"/>
        </w:rPr>
      </w:pPr>
      <w:r w:rsidRPr="005A75DB">
        <w:rPr>
          <w:lang w:val="fr-CA"/>
        </w:rPr>
        <w:t>yenādya cyuta-kañcukāḥ śuṣir ataḥsakhyo’pi sarpanti te ||14||</w:t>
      </w:r>
    </w:p>
    <w:p w:rsidR="004D1C16" w:rsidRPr="005A75DB" w:rsidRDefault="004D1C16">
      <w:pPr>
        <w:rPr>
          <w:lang w:val="fr-CA"/>
        </w:rPr>
      </w:pPr>
    </w:p>
    <w:p w:rsidR="004D1C16" w:rsidRPr="005A75DB" w:rsidRDefault="004D1C16">
      <w:pPr>
        <w:rPr>
          <w:b/>
          <w:lang w:val="fr-CA"/>
        </w:rPr>
      </w:pPr>
      <w:r w:rsidRPr="005A75DB">
        <w:rPr>
          <w:b/>
          <w:lang w:val="fr-CA"/>
        </w:rPr>
        <w:t>atha sama-mṛdvī—</w:t>
      </w:r>
    </w:p>
    <w:p w:rsidR="004D1C16" w:rsidRPr="005A75DB" w:rsidRDefault="004D1C16">
      <w:pPr>
        <w:ind w:left="720"/>
        <w:rPr>
          <w:lang w:val="fr-CA"/>
        </w:rPr>
      </w:pPr>
    </w:p>
    <w:p w:rsidR="004D1C16" w:rsidRPr="005A75DB" w:rsidRDefault="004D1C16">
      <w:pPr>
        <w:ind w:left="720"/>
        <w:rPr>
          <w:lang w:val="fr-CA"/>
        </w:rPr>
      </w:pPr>
      <w:r w:rsidRPr="005A75DB">
        <w:rPr>
          <w:lang w:val="fr-CA"/>
        </w:rPr>
        <w:t>pratyākhyātu suhṛjjanaḥ katham ayaṁ tārābhidhatte giraṁ</w:t>
      </w:r>
    </w:p>
    <w:p w:rsidR="004D1C16" w:rsidRPr="005A75DB" w:rsidRDefault="004D1C16">
      <w:pPr>
        <w:ind w:left="720"/>
        <w:rPr>
          <w:lang w:val="fr-CA"/>
        </w:rPr>
      </w:pPr>
      <w:r w:rsidRPr="005A75DB">
        <w:rPr>
          <w:lang w:val="fr-CA"/>
        </w:rPr>
        <w:t>prāṇās tvaṁ hi mamoccakair urasi śape dharmāya līlāvati |</w:t>
      </w:r>
    </w:p>
    <w:p w:rsidR="004D1C16" w:rsidRPr="005A75DB" w:rsidRDefault="004D1C16">
      <w:pPr>
        <w:ind w:left="720"/>
        <w:rPr>
          <w:lang w:val="fr-CA"/>
        </w:rPr>
      </w:pPr>
      <w:r w:rsidRPr="005A75DB">
        <w:rPr>
          <w:lang w:val="fr-CA"/>
        </w:rPr>
        <w:t>kintu tām aham arthaye param idaṁ kalyāṇi taṁ vallabhaṁ</w:t>
      </w:r>
    </w:p>
    <w:p w:rsidR="004D1C16" w:rsidRPr="005A75DB" w:rsidRDefault="004D1C16">
      <w:pPr>
        <w:ind w:left="720"/>
        <w:rPr>
          <w:lang w:val="fr-CA"/>
        </w:rPr>
      </w:pPr>
      <w:r w:rsidRPr="005A75DB">
        <w:rPr>
          <w:lang w:val="fr-CA"/>
        </w:rPr>
        <w:t>svīyaṁ śādhi yathā sa gauri sarale kuryāj jane na cchalam ||15||</w:t>
      </w:r>
    </w:p>
    <w:p w:rsidR="004D1C16" w:rsidRPr="005A75DB" w:rsidRDefault="004D1C16">
      <w:pPr>
        <w:rPr>
          <w:lang w:val="fr-CA"/>
        </w:rPr>
      </w:pPr>
    </w:p>
    <w:p w:rsidR="004D1C16" w:rsidRPr="005A75DB" w:rsidRDefault="004D1C16">
      <w:pPr>
        <w:rPr>
          <w:bCs/>
          <w:lang w:val="fr-CA"/>
        </w:rPr>
      </w:pPr>
      <w:r w:rsidRPr="005A75DB">
        <w:rPr>
          <w:bCs/>
          <w:lang w:val="fr-CA"/>
        </w:rPr>
        <w:t>yathā vā—</w:t>
      </w:r>
    </w:p>
    <w:p w:rsidR="004D1C16" w:rsidRPr="005A75DB" w:rsidRDefault="004D1C16">
      <w:pPr>
        <w:ind w:left="720"/>
        <w:rPr>
          <w:bCs/>
          <w:lang w:val="fr-CA"/>
        </w:rPr>
      </w:pPr>
      <w:r w:rsidRPr="005A75DB">
        <w:rPr>
          <w:bCs/>
          <w:lang w:val="fr-CA"/>
        </w:rPr>
        <w:t>prahitya kaṭhine nijaṁ parijanaṁ madāryā tvayā</w:t>
      </w:r>
    </w:p>
    <w:p w:rsidR="004D1C16" w:rsidRPr="005A75DB" w:rsidRDefault="004D1C16">
      <w:pPr>
        <w:ind w:left="720"/>
        <w:rPr>
          <w:bCs/>
          <w:lang w:val="fr-CA"/>
        </w:rPr>
      </w:pPr>
      <w:r w:rsidRPr="005A75DB">
        <w:rPr>
          <w:bCs/>
          <w:lang w:val="fr-CA"/>
        </w:rPr>
        <w:t>nikāmam upajapyatāṁ kim u vibhīṣikā-ḍambaraiḥ |</w:t>
      </w:r>
    </w:p>
    <w:p w:rsidR="004D1C16" w:rsidRPr="005A75DB" w:rsidRDefault="004D1C16">
      <w:pPr>
        <w:ind w:left="720"/>
        <w:rPr>
          <w:bCs/>
          <w:lang w:val="fr-CA"/>
        </w:rPr>
      </w:pPr>
      <w:r w:rsidRPr="005A75DB">
        <w:rPr>
          <w:bCs/>
          <w:lang w:val="fr-CA"/>
        </w:rPr>
        <w:t xml:space="preserve">vrajāmi ravijā-taṭe guru-girā mṛṣā-śaṅkini </w:t>
      </w:r>
    </w:p>
    <w:p w:rsidR="004D1C16" w:rsidRPr="005A75DB" w:rsidRDefault="004D1C16">
      <w:pPr>
        <w:ind w:left="720"/>
        <w:rPr>
          <w:bCs/>
          <w:lang w:val="fr-CA"/>
        </w:rPr>
      </w:pPr>
      <w:r w:rsidRPr="005A75DB">
        <w:rPr>
          <w:bCs/>
          <w:lang w:val="fr-CA"/>
        </w:rPr>
        <w:t>pradoṣa-samaye samaṁ savayasā śivāṁ sevitum ||16||</w:t>
      </w:r>
    </w:p>
    <w:p w:rsidR="004D1C16" w:rsidRPr="005A75DB" w:rsidRDefault="004D1C16">
      <w:pPr>
        <w:rPr>
          <w:bCs/>
          <w:lang w:val="fr-CA"/>
        </w:rPr>
      </w:pPr>
    </w:p>
    <w:p w:rsidR="004D1C16" w:rsidRPr="005A75DB" w:rsidRDefault="004D1C16">
      <w:pPr>
        <w:rPr>
          <w:b/>
          <w:lang w:val="fr-CA"/>
        </w:rPr>
      </w:pPr>
      <w:r w:rsidRPr="005A75DB">
        <w:rPr>
          <w:bCs/>
          <w:lang w:val="fr-CA"/>
        </w:rPr>
        <w:t xml:space="preserve">atha </w:t>
      </w:r>
      <w:r w:rsidRPr="005A75DB">
        <w:rPr>
          <w:b/>
          <w:lang w:val="fr-CA"/>
        </w:rPr>
        <w:t>laghu-trikam—</w:t>
      </w:r>
    </w:p>
    <w:p w:rsidR="004D1C16" w:rsidRPr="005A75DB" w:rsidRDefault="004D1C16">
      <w:pPr>
        <w:rPr>
          <w:b/>
          <w:lang w:val="fr-CA"/>
        </w:rPr>
      </w:pPr>
      <w:r w:rsidRPr="005A75DB">
        <w:rPr>
          <w:b/>
          <w:lang w:val="fr-CA"/>
        </w:rPr>
        <w:t>laghur āpekṣikī cātyantikī ceti dvidhoditā ||17||</w:t>
      </w:r>
    </w:p>
    <w:p w:rsidR="004D1C16" w:rsidRPr="005A75DB" w:rsidRDefault="004D1C16">
      <w:pPr>
        <w:rPr>
          <w:b/>
          <w:lang w:val="fr-CA"/>
        </w:rPr>
      </w:pPr>
    </w:p>
    <w:p w:rsidR="004D1C16" w:rsidRPr="005A75DB" w:rsidRDefault="004D1C16">
      <w:pPr>
        <w:rPr>
          <w:b/>
          <w:lang w:val="fr-CA"/>
        </w:rPr>
      </w:pPr>
      <w:r w:rsidRPr="005A75DB">
        <w:rPr>
          <w:bCs/>
          <w:lang w:val="fr-CA"/>
        </w:rPr>
        <w:t xml:space="preserve">tatra </w:t>
      </w:r>
      <w:r w:rsidRPr="005A75DB">
        <w:rPr>
          <w:b/>
          <w:lang w:val="fr-CA"/>
        </w:rPr>
        <w:t>āpekṣikī laghuḥ—</w:t>
      </w:r>
    </w:p>
    <w:p w:rsidR="004D1C16" w:rsidRPr="005A75DB" w:rsidRDefault="004D1C16">
      <w:pPr>
        <w:rPr>
          <w:b/>
          <w:lang w:val="fr-CA"/>
        </w:rPr>
      </w:pPr>
      <w:r w:rsidRPr="005A75DB">
        <w:rPr>
          <w:b/>
          <w:lang w:val="fr-CA"/>
        </w:rPr>
        <w:t>madhye yūthādhināthānām apekṣyaikatamām iha |</w:t>
      </w:r>
    </w:p>
    <w:p w:rsidR="004D1C16" w:rsidRPr="005A75DB" w:rsidRDefault="004D1C16">
      <w:pPr>
        <w:rPr>
          <w:b/>
          <w:lang w:val="fr-CA"/>
        </w:rPr>
      </w:pPr>
      <w:r w:rsidRPr="005A75DB">
        <w:rPr>
          <w:b/>
          <w:lang w:val="fr-CA"/>
        </w:rPr>
        <w:t>yā syād anyatamā nyūnā sā proktāpekṣikī laghuḥ ||18||</w:t>
      </w:r>
    </w:p>
    <w:p w:rsidR="004D1C16" w:rsidRPr="005A75DB" w:rsidRDefault="004D1C16">
      <w:pPr>
        <w:rPr>
          <w:b/>
          <w:lang w:val="fr-CA"/>
        </w:rPr>
      </w:pPr>
    </w:p>
    <w:p w:rsidR="004D1C16" w:rsidRPr="005A75DB" w:rsidRDefault="004D1C16">
      <w:pPr>
        <w:rPr>
          <w:b/>
          <w:lang w:val="fr-CA"/>
        </w:rPr>
      </w:pPr>
      <w:r w:rsidRPr="005A75DB">
        <w:rPr>
          <w:b/>
          <w:lang w:val="fr-CA"/>
        </w:rPr>
        <w:t>tatra laghu-prakharā—</w:t>
      </w:r>
    </w:p>
    <w:p w:rsidR="004D1C16" w:rsidRPr="005A75DB" w:rsidRDefault="004D1C16">
      <w:pPr>
        <w:ind w:left="720"/>
        <w:rPr>
          <w:lang w:val="fr-CA"/>
        </w:rPr>
      </w:pPr>
    </w:p>
    <w:p w:rsidR="004D1C16" w:rsidRPr="005A75DB" w:rsidRDefault="004D1C16">
      <w:pPr>
        <w:ind w:left="720"/>
        <w:rPr>
          <w:lang w:val="fr-CA"/>
        </w:rPr>
      </w:pPr>
      <w:r w:rsidRPr="005A75DB">
        <w:rPr>
          <w:lang w:val="fr-CA"/>
        </w:rPr>
        <w:t>tvaṁ mithyā-guṇa-kīrtanena caṭule vṛndāṭavī-taskare</w:t>
      </w:r>
    </w:p>
    <w:p w:rsidR="004D1C16" w:rsidRPr="005A75DB" w:rsidRDefault="004D1C16">
      <w:pPr>
        <w:ind w:left="720"/>
        <w:rPr>
          <w:lang w:val="fr-CA"/>
        </w:rPr>
      </w:pPr>
      <w:r w:rsidRPr="005A75DB">
        <w:rPr>
          <w:lang w:val="fr-CA"/>
        </w:rPr>
        <w:t>gāḍhaṁ devi nibadhya māṁ kim adhunā tuṣṭā taṭasthāyase |</w:t>
      </w:r>
    </w:p>
    <w:p w:rsidR="004D1C16" w:rsidRPr="005A75DB" w:rsidRDefault="004D1C16">
      <w:pPr>
        <w:ind w:left="720"/>
        <w:rPr>
          <w:lang w:val="fr-CA"/>
        </w:rPr>
      </w:pPr>
      <w:r w:rsidRPr="005A75DB">
        <w:rPr>
          <w:lang w:val="fr-CA"/>
        </w:rPr>
        <w:t>hṛtvā dhairya-dhanāni hanta rabhasād ācchidya hrī-vaibhavaṁ</w:t>
      </w:r>
    </w:p>
    <w:p w:rsidR="004D1C16" w:rsidRPr="005A75DB" w:rsidRDefault="004D1C16">
      <w:pPr>
        <w:ind w:left="720"/>
        <w:rPr>
          <w:lang w:val="fr-CA"/>
        </w:rPr>
      </w:pPr>
      <w:r w:rsidRPr="005A75DB">
        <w:rPr>
          <w:lang w:val="fr-CA"/>
        </w:rPr>
        <w:t>yenāyaṁ sakhi vañcito’pi bahudhā duḥkhī jano vañcyate ||19||</w:t>
      </w:r>
    </w:p>
    <w:p w:rsidR="004D1C16" w:rsidRPr="005A75DB" w:rsidRDefault="004D1C16">
      <w:pPr>
        <w:rPr>
          <w:lang w:val="fr-CA"/>
        </w:rPr>
      </w:pPr>
    </w:p>
    <w:p w:rsidR="004D1C16" w:rsidRPr="005A75DB" w:rsidRDefault="004D1C16">
      <w:pPr>
        <w:rPr>
          <w:b/>
          <w:lang w:val="fr-CA"/>
        </w:rPr>
      </w:pPr>
      <w:r w:rsidRPr="005A75DB">
        <w:rPr>
          <w:b/>
          <w:lang w:val="fr-CA"/>
        </w:rPr>
        <w:t>atha laghu-madhyā—</w:t>
      </w:r>
    </w:p>
    <w:p w:rsidR="004D1C16" w:rsidRPr="005A75DB" w:rsidRDefault="004D1C16">
      <w:pPr>
        <w:ind w:left="720"/>
        <w:rPr>
          <w:lang w:val="fr-CA"/>
        </w:rPr>
      </w:pPr>
    </w:p>
    <w:p w:rsidR="004D1C16" w:rsidRPr="005A75DB" w:rsidRDefault="004D1C16">
      <w:pPr>
        <w:ind w:left="720"/>
        <w:rPr>
          <w:lang w:val="fr-CA"/>
        </w:rPr>
      </w:pPr>
      <w:r w:rsidRPr="005A75DB">
        <w:rPr>
          <w:lang w:val="fr-CA"/>
        </w:rPr>
        <w:t>goṣṭhādhīśa-sutasya sā nava-nava-preṣṭhasya yāvad-dṛśoḥ</w:t>
      </w:r>
    </w:p>
    <w:p w:rsidR="004D1C16" w:rsidRPr="005A75DB" w:rsidRDefault="004D1C16">
      <w:pPr>
        <w:ind w:left="720"/>
        <w:rPr>
          <w:lang w:val="fr-CA"/>
        </w:rPr>
      </w:pPr>
      <w:r w:rsidRPr="005A75DB">
        <w:rPr>
          <w:lang w:val="fr-CA"/>
        </w:rPr>
        <w:t>panthānaṁ vṛṣabhānujā sakhi vaśīkārauṣadhijñā yayau |</w:t>
      </w:r>
    </w:p>
    <w:p w:rsidR="004D1C16" w:rsidRPr="005A75DB" w:rsidRDefault="004D1C16">
      <w:pPr>
        <w:ind w:left="720"/>
        <w:rPr>
          <w:lang w:val="fr-CA"/>
        </w:rPr>
      </w:pPr>
      <w:r w:rsidRPr="005A75DB">
        <w:rPr>
          <w:lang w:val="fr-CA"/>
        </w:rPr>
        <w:t xml:space="preserve">tāvat tvayy api kūrkṣam asya balavad-dākṣiṇyam evekṣyate </w:t>
      </w:r>
    </w:p>
    <w:p w:rsidR="004D1C16" w:rsidRPr="005A75DB" w:rsidRDefault="004D1C16">
      <w:pPr>
        <w:ind w:left="720"/>
        <w:rPr>
          <w:lang w:val="fr-CA"/>
        </w:rPr>
      </w:pPr>
      <w:r w:rsidRPr="005A75DB">
        <w:rPr>
          <w:lang w:val="fr-CA"/>
        </w:rPr>
        <w:t>kā candrāvali evi durbhagatayā dūnātmanāṁ naḥ kathā ||20||</w:t>
      </w:r>
    </w:p>
    <w:p w:rsidR="004D1C16" w:rsidRPr="005A75DB" w:rsidRDefault="004D1C16">
      <w:pPr>
        <w:rPr>
          <w:lang w:val="fr-CA"/>
        </w:rPr>
      </w:pPr>
    </w:p>
    <w:p w:rsidR="004D1C16" w:rsidRDefault="004D1C16">
      <w:pPr>
        <w:rPr>
          <w:b/>
          <w:lang w:val="fr-CA"/>
        </w:rPr>
      </w:pPr>
      <w:r>
        <w:rPr>
          <w:b/>
          <w:lang w:val="fr-CA"/>
        </w:rPr>
        <w:t>atha laghu-mṛdvī—</w:t>
      </w:r>
    </w:p>
    <w:p w:rsidR="004D1C16" w:rsidRDefault="004D1C16">
      <w:pPr>
        <w:ind w:left="720"/>
        <w:rPr>
          <w:lang w:val="fr-CA"/>
        </w:rPr>
      </w:pP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>apasaraṇam ito naḥ sāmprataṁ syād</w:t>
      </w: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>yad api hari-cakoraṁ citram ālocayāmaḥ |</w:t>
      </w: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>kalayata sahacaryaḥ paryaṭad-gaura-dīptis</w:t>
      </w: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>taṭa-bhuvi nava-śobhāṁ sauti candrāvalīyam ||21||</w:t>
      </w:r>
    </w:p>
    <w:p w:rsidR="004D1C16" w:rsidRDefault="004D1C16">
      <w:pPr>
        <w:rPr>
          <w:lang w:val="fr-CA"/>
        </w:rPr>
      </w:pPr>
    </w:p>
    <w:p w:rsidR="004D1C16" w:rsidRDefault="004D1C16">
      <w:pPr>
        <w:rPr>
          <w:b/>
          <w:lang w:val="fr-CA"/>
        </w:rPr>
      </w:pPr>
      <w:r>
        <w:rPr>
          <w:b/>
          <w:lang w:val="fr-CA"/>
        </w:rPr>
        <w:t>atha ātyantikī laghuḥ—</w:t>
      </w:r>
    </w:p>
    <w:p w:rsidR="004D1C16" w:rsidRDefault="004D1C16">
      <w:pPr>
        <w:rPr>
          <w:b/>
          <w:lang w:val="fr-CA"/>
        </w:rPr>
      </w:pPr>
      <w:r>
        <w:rPr>
          <w:b/>
          <w:lang w:val="fr-CA"/>
        </w:rPr>
        <w:t>anyā yato’sti na nyūnā sā syād ātyantikī laghuḥ |</w:t>
      </w:r>
    </w:p>
    <w:p w:rsidR="004D1C16" w:rsidRDefault="004D1C16">
      <w:pPr>
        <w:rPr>
          <w:b/>
          <w:lang w:val="fr-CA"/>
        </w:rPr>
      </w:pPr>
      <w:r>
        <w:rPr>
          <w:b/>
          <w:lang w:val="fr-CA"/>
        </w:rPr>
        <w:t>traividhya-sambhave’py asyā mṛdutaivocitā bhavet ||22||</w:t>
      </w:r>
    </w:p>
    <w:p w:rsidR="004D1C16" w:rsidRDefault="004D1C16">
      <w:pPr>
        <w:rPr>
          <w:b/>
          <w:lang w:val="fr-CA"/>
        </w:rPr>
      </w:pPr>
    </w:p>
    <w:p w:rsidR="004D1C16" w:rsidRDefault="004D1C16">
      <w:pPr>
        <w:rPr>
          <w:bCs/>
          <w:lang w:val="fr-CA"/>
        </w:rPr>
      </w:pPr>
      <w:r>
        <w:rPr>
          <w:bCs/>
          <w:lang w:val="fr-CA"/>
        </w:rPr>
        <w:t>yathā—</w:t>
      </w:r>
    </w:p>
    <w:p w:rsidR="004D1C16" w:rsidRDefault="004D1C16">
      <w:pPr>
        <w:pStyle w:val="Quote"/>
        <w:rPr>
          <w:noProof w:val="0"/>
          <w:color w:val="auto"/>
          <w:cs/>
          <w:lang w:bidi="sa-IN"/>
        </w:rPr>
      </w:pPr>
      <w:r>
        <w:rPr>
          <w:noProof w:val="0"/>
          <w:color w:val="auto"/>
          <w:cs/>
          <w:lang w:bidi="sa-IN"/>
        </w:rPr>
        <w:t>nija-nikhila-sakhīnām āgraheṇāgha-vairī</w:t>
      </w:r>
    </w:p>
    <w:p w:rsidR="004D1C16" w:rsidRDefault="004D1C16">
      <w:pPr>
        <w:pStyle w:val="Quote"/>
        <w:rPr>
          <w:noProof w:val="0"/>
          <w:color w:val="auto"/>
          <w:cs/>
          <w:lang w:bidi="sa-IN"/>
        </w:rPr>
      </w:pPr>
      <w:r>
        <w:rPr>
          <w:noProof w:val="0"/>
          <w:color w:val="auto"/>
          <w:cs/>
          <w:lang w:bidi="sa-IN"/>
        </w:rPr>
        <w:t>katham api sa mayādya vyaktam āmantrito’sti |</w:t>
      </w:r>
    </w:p>
    <w:p w:rsidR="004D1C16" w:rsidRDefault="004D1C16">
      <w:pPr>
        <w:pStyle w:val="Quote"/>
        <w:rPr>
          <w:noProof w:val="0"/>
          <w:color w:val="auto"/>
          <w:cs/>
          <w:lang w:bidi="sa-IN"/>
        </w:rPr>
      </w:pPr>
      <w:r>
        <w:rPr>
          <w:noProof w:val="0"/>
          <w:color w:val="auto"/>
          <w:cs/>
          <w:lang w:bidi="sa-IN"/>
        </w:rPr>
        <w:t>kṣaṇam uru-karuṇābhiḥ saṁvarītuṁ trapāṁ me</w:t>
      </w:r>
    </w:p>
    <w:p w:rsidR="004D1C16" w:rsidRDefault="004D1C16">
      <w:pPr>
        <w:pStyle w:val="Quote"/>
        <w:rPr>
          <w:noProof w:val="0"/>
          <w:color w:val="auto"/>
          <w:cs/>
          <w:lang w:bidi="sa-IN"/>
        </w:rPr>
      </w:pPr>
      <w:r>
        <w:rPr>
          <w:noProof w:val="0"/>
          <w:color w:val="auto"/>
          <w:cs/>
          <w:lang w:bidi="sa-IN"/>
        </w:rPr>
        <w:t>mad-udavasita-lakṣmīṁ goṣṭha-devyas tanudhvam ||23||</w:t>
      </w:r>
    </w:p>
    <w:p w:rsidR="004D1C16" w:rsidRDefault="004D1C16">
      <w:pPr>
        <w:rPr>
          <w:bCs/>
          <w:lang w:val="fr-CA"/>
        </w:rPr>
      </w:pPr>
    </w:p>
    <w:p w:rsidR="004D1C16" w:rsidRDefault="004D1C16">
      <w:pPr>
        <w:rPr>
          <w:b/>
          <w:lang w:val="fr-CA"/>
        </w:rPr>
      </w:pPr>
      <w:r>
        <w:rPr>
          <w:b/>
          <w:lang w:val="fr-CA"/>
        </w:rPr>
        <w:t>na samā na laghuś cādyā bhaven naivādhikāntimā |</w:t>
      </w:r>
    </w:p>
    <w:p w:rsidR="004D1C16" w:rsidRDefault="004D1C16">
      <w:pPr>
        <w:rPr>
          <w:b/>
          <w:lang w:val="fr-CA"/>
        </w:rPr>
      </w:pPr>
      <w:r>
        <w:rPr>
          <w:b/>
          <w:lang w:val="fr-CA"/>
        </w:rPr>
        <w:t>anyās tridhādhikāś ca syuḥ samāś ca laghavaś ca tāḥ ||24||</w:t>
      </w:r>
    </w:p>
    <w:p w:rsidR="004D1C16" w:rsidRDefault="004D1C16">
      <w:pPr>
        <w:rPr>
          <w:b/>
          <w:lang w:val="fr-CA"/>
        </w:rPr>
      </w:pPr>
      <w:r>
        <w:rPr>
          <w:b/>
          <w:lang w:val="fr-CA"/>
        </w:rPr>
        <w:t>vinātyantādhikāṁ tena sarvāsu laghutā bhavet |</w:t>
      </w:r>
    </w:p>
    <w:p w:rsidR="004D1C16" w:rsidRDefault="004D1C16">
      <w:pPr>
        <w:rPr>
          <w:b/>
          <w:lang w:val="fr-CA"/>
        </w:rPr>
      </w:pPr>
      <w:r>
        <w:rPr>
          <w:b/>
          <w:lang w:val="fr-CA"/>
        </w:rPr>
        <w:t>sarvāsv adhikatā ca syād vinaivātyantikīṁ laghum ||25||</w:t>
      </w:r>
    </w:p>
    <w:p w:rsidR="004D1C16" w:rsidRDefault="004D1C16">
      <w:pPr>
        <w:rPr>
          <w:b/>
          <w:lang w:val="fr-CA"/>
        </w:rPr>
      </w:pPr>
      <w:r>
        <w:rPr>
          <w:b/>
          <w:lang w:val="fr-CA"/>
        </w:rPr>
        <w:t>ādyaikaivāntimā dvedhā madhyasthā navadhoditāḥ |</w:t>
      </w:r>
    </w:p>
    <w:p w:rsidR="004D1C16" w:rsidRDefault="004D1C16">
      <w:pPr>
        <w:rPr>
          <w:b/>
          <w:lang w:val="fr-CA"/>
        </w:rPr>
      </w:pPr>
      <w:r>
        <w:rPr>
          <w:b/>
          <w:lang w:val="fr-CA"/>
        </w:rPr>
        <w:t>ity asau yūtha-nāthānāṁ bhidā dvādaśadhoditā ||26||</w:t>
      </w:r>
    </w:p>
    <w:p w:rsidR="004D1C16" w:rsidRDefault="004D1C16">
      <w:pPr>
        <w:rPr>
          <w:b/>
          <w:lang w:val="fr-CA"/>
        </w:rPr>
      </w:pPr>
    </w:p>
    <w:p w:rsidR="004D1C16" w:rsidRDefault="004D1C16">
      <w:pPr>
        <w:jc w:val="center"/>
        <w:rPr>
          <w:lang w:val="fr-CA"/>
        </w:rPr>
      </w:pPr>
      <w:r>
        <w:rPr>
          <w:lang w:val="fr-CA"/>
        </w:rPr>
        <w:t xml:space="preserve">iti śrī-śrī-ujjvala-nīlamaṇau </w:t>
      </w:r>
    </w:p>
    <w:p w:rsidR="004D1C16" w:rsidRDefault="004D1C16">
      <w:pPr>
        <w:jc w:val="center"/>
        <w:rPr>
          <w:lang w:val="fr-CA"/>
        </w:rPr>
      </w:pPr>
      <w:r>
        <w:rPr>
          <w:lang w:val="fr-CA"/>
        </w:rPr>
        <w:t xml:space="preserve">yūtheśvarī-bheda-prakaraṇam </w:t>
      </w:r>
    </w:p>
    <w:p w:rsidR="004D1C16" w:rsidRPr="005A75DB" w:rsidRDefault="004D1C16">
      <w:pPr>
        <w:jc w:val="center"/>
        <w:rPr>
          <w:lang w:val="pl-PL"/>
        </w:rPr>
      </w:pPr>
      <w:r w:rsidRPr="005A75DB">
        <w:rPr>
          <w:lang w:val="pl-PL"/>
        </w:rPr>
        <w:t>||6||</w:t>
      </w:r>
    </w:p>
    <w:p w:rsidR="004D1C16" w:rsidRPr="005A75DB" w:rsidRDefault="004D1C16">
      <w:pPr>
        <w:jc w:val="center"/>
        <w:rPr>
          <w:lang w:val="pl-PL"/>
        </w:rPr>
      </w:pPr>
    </w:p>
    <w:p w:rsidR="004D1C16" w:rsidRPr="005A75DB" w:rsidRDefault="004D1C16">
      <w:pPr>
        <w:jc w:val="center"/>
        <w:rPr>
          <w:lang w:val="pl-PL"/>
        </w:rPr>
      </w:pPr>
      <w:r w:rsidRPr="005A75DB">
        <w:rPr>
          <w:lang w:val="pl-PL"/>
        </w:rPr>
        <w:t xml:space="preserve"> —o)0(o—</w:t>
      </w:r>
    </w:p>
    <w:p w:rsidR="004D1C16" w:rsidRPr="005A75DB" w:rsidRDefault="004D1C16">
      <w:pPr>
        <w:rPr>
          <w:lang w:val="pl-PL"/>
        </w:rPr>
      </w:pPr>
    </w:p>
    <w:p w:rsidR="004D1C16" w:rsidRDefault="004D1C16">
      <w:pPr>
        <w:jc w:val="center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(7)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pStyle w:val="Heading1"/>
        <w:rPr>
          <w:rFonts w:cs="Balaram"/>
          <w:noProof w:val="0"/>
          <w:szCs w:val="36"/>
          <w:cs/>
          <w:lang w:bidi="sa-IN"/>
        </w:rPr>
      </w:pPr>
      <w:r>
        <w:rPr>
          <w:rFonts w:cs="Balaram"/>
          <w:noProof w:val="0"/>
          <w:szCs w:val="36"/>
          <w:cs/>
          <w:lang w:bidi="sa-IN"/>
        </w:rPr>
        <w:t xml:space="preserve">atha dūtī-bheda-prakaraṇam 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athāśrita-sahāyānāṁ kṛṣṇa-saṅgama-tṛṣṇayā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etāsāṁ pūrva-rāgādau dūtya-yuktir vilikhyate ||1||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dūtī svayaṁ tathāptā ca dvidhātra parikīrtitā ||2||</w:t>
      </w:r>
    </w:p>
    <w:p w:rsidR="004D1C16" w:rsidRDefault="004D1C16">
      <w:pPr>
        <w:rPr>
          <w:b/>
          <w:bCs/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tatra </w:t>
      </w:r>
      <w:r>
        <w:rPr>
          <w:b/>
          <w:bCs/>
          <w:noProof w:val="0"/>
          <w:cs/>
          <w:lang w:bidi="sa-IN"/>
        </w:rPr>
        <w:t>svayaṁ dutī—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atyautsukya-truṭad-vrīḍā yā ca rāgātimohitā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svayam evābhiyuṅkte sā svayaṁ-dūtī tataḥ smṛtā ||3||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svābhiyogās tridhā proktā vācikāṅgika-cākṣuṣāḥ ||4||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tatra </w:t>
      </w:r>
      <w:r>
        <w:rPr>
          <w:b/>
          <w:bCs/>
          <w:noProof w:val="0"/>
          <w:cs/>
          <w:lang w:bidi="sa-IN"/>
        </w:rPr>
        <w:t>vācikaḥ—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vāciko vyaṅgya evātra sa śabdārtha-bhavo dvidhā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uktau vyaṅgyau ca tau kṛṣṇa-puraḥstha-viṣayau dvidhā ||5||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tatra </w:t>
      </w:r>
      <w:r>
        <w:rPr>
          <w:b/>
          <w:bCs/>
          <w:noProof w:val="0"/>
          <w:cs/>
          <w:lang w:bidi="sa-IN"/>
        </w:rPr>
        <w:t>kṛṣṇa-viṣayaḥ—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sa sākṣād-vyapadeśābhyāṁ syāt kṛṣṇa-viṣayo dvidhā ||6||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tatra </w:t>
      </w:r>
      <w:r>
        <w:rPr>
          <w:b/>
          <w:bCs/>
          <w:noProof w:val="0"/>
          <w:cs/>
          <w:lang w:bidi="sa-IN"/>
        </w:rPr>
        <w:t>sākṣāt—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sākṣād bahu-vidho garvākṣepa-yācñādibhir bhavet ||7||</w:t>
      </w:r>
    </w:p>
    <w:p w:rsidR="004D1C16" w:rsidRDefault="004D1C16">
      <w:pPr>
        <w:rPr>
          <w:b/>
          <w:bCs/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tatra </w:t>
      </w:r>
      <w:r>
        <w:rPr>
          <w:b/>
          <w:bCs/>
          <w:noProof w:val="0"/>
          <w:cs/>
          <w:lang w:bidi="sa-IN"/>
        </w:rPr>
        <w:t>garveṇa śabdottho vyaṅgyo,</w:t>
      </w:r>
      <w:r>
        <w:rPr>
          <w:noProof w:val="0"/>
          <w:cs/>
          <w:lang w:bidi="sa-IN"/>
        </w:rPr>
        <w:t xml:space="preserve"> yathā </w:t>
      </w:r>
      <w:r>
        <w:rPr>
          <w:noProof w:val="0"/>
          <w:color w:val="FF0000"/>
          <w:cs/>
          <w:lang w:bidi="sa-IN"/>
        </w:rPr>
        <w:t xml:space="preserve">vidagdha-mādhave </w:t>
      </w:r>
      <w:r>
        <w:rPr>
          <w:noProof w:val="0"/>
          <w:cs/>
          <w:lang w:bidi="sa-IN"/>
        </w:rPr>
        <w:t>(6.20)—</w:t>
      </w:r>
    </w:p>
    <w:p w:rsidR="004D1C16" w:rsidRDefault="004D1C16">
      <w:pPr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sādhvīnāṁ dhuri dhāryā lalitā-saṅgena garvitā cāsmi |</w:t>
      </w:r>
    </w:p>
    <w:p w:rsidR="004D1C16" w:rsidRDefault="004D1C16">
      <w:pPr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hitam ālapāmi mādhava pathi mādya bhujaṅgatāṁ racaya ||8||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arthottho</w:t>
      </w:r>
      <w:r>
        <w:rPr>
          <w:noProof w:val="0"/>
          <w:cs/>
          <w:lang w:bidi="sa-IN"/>
        </w:rPr>
        <w:t>, yathā—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tamāla-śyāmāṅgi kṣipasi kim apāṅga-śriyam itaḥ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prasiddhāhaṁ śyāmā trijagati satīnāṁ kula-guruḥ |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samārabdhe yasyāḥ katham api manāg bādhana-vidhau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mṛgī-mālāpy eṣā prasabham abhito hanti kupitā ||9||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atha </w:t>
      </w:r>
      <w:r>
        <w:rPr>
          <w:b/>
          <w:bCs/>
          <w:noProof w:val="0"/>
          <w:cs/>
          <w:lang w:bidi="sa-IN"/>
        </w:rPr>
        <w:t>ākṣepeṇa śabdottho vyaṅgyo</w:t>
      </w:r>
      <w:r>
        <w:rPr>
          <w:noProof w:val="0"/>
          <w:cs/>
          <w:lang w:bidi="sa-IN"/>
        </w:rPr>
        <w:t>, yathā—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adhvānaṁ vraja-dhūrta mā vṛṇu suraḥ paśyāmbarānte dṛśaṁ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nikṣipyoru-payodharonnatim imāṁ naṣṭendu-lekhā-śriyam |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navyā kañculikojjvalā tanur iyaṁ rāgeṇa valgu-śriyā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yāvan na stimitā satī kuṭila me vaivarṇyam āpadyate ||10||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arthottho</w:t>
      </w:r>
      <w:r>
        <w:rPr>
          <w:noProof w:val="0"/>
          <w:cs/>
          <w:lang w:bidi="sa-IN"/>
        </w:rPr>
        <w:t>, yathā—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kadambāraṇyānāṁ kitava vikacaṁ luṇṭhasi navaṁ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mad-utsaṅgād diṣṭyā vara-parimalaṁ malli-paṭalam |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ruci-sphāraṁ hāraṁ harasi yadi me ko’tra śaraṇaṁ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vidūre yad-goṣṭhaṁ jana-virahitā ceyam aṭavī ||11||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atha yācñā—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yācñā svārthā parārtheti dvidhātra parikīrtitā ||12||</w:t>
      </w:r>
    </w:p>
    <w:p w:rsidR="004D1C16" w:rsidRDefault="004D1C16">
      <w:pPr>
        <w:rPr>
          <w:b/>
          <w:bCs/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tatra </w:t>
      </w:r>
      <w:r>
        <w:rPr>
          <w:b/>
          <w:bCs/>
          <w:noProof w:val="0"/>
          <w:cs/>
          <w:lang w:bidi="sa-IN"/>
        </w:rPr>
        <w:t>svārtha-yācñayā śabdottho vyaṅgyo</w:t>
      </w:r>
      <w:r>
        <w:rPr>
          <w:noProof w:val="0"/>
          <w:cs/>
          <w:lang w:bidi="sa-IN"/>
        </w:rPr>
        <w:t>, yathā—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puṣpa-mārgaṇa-mano-rathoddhatā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kṛṣṇa mañju-latayā tavānayā |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rakṣitāsmi sa-vikāsayā puro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visphurat-sumanasaṁ kuruṣva mām ||13||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arthottho</w:t>
      </w:r>
      <w:r>
        <w:rPr>
          <w:noProof w:val="0"/>
          <w:cs/>
          <w:lang w:bidi="sa-IN"/>
        </w:rPr>
        <w:t>, yathā—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vṛndāraṇyaṁ bhujaga-nikarākrāntam aśrāntam asmāt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kātyāyanyai kusuma-paṭalīṁ jāta-bhīr nāharāmi |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tena krīḍoddhūta-phaṇi-pate śraddhayāsmi prapannā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tvām ekānte diśa viṣa-haraṁ mantram ekaṁ prasīda ||14||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yathā vā—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samastam abhirakṣituṁ janam arandhra-vīrud-ghane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vane carasi kīrtyase tvam uru-kīrti-bhājāṁ dhuri |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prasīda karuṇāṁ kuru tvaritam uddiśādhva-kramaṁ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yadūdvaha vadhū-janaḥ śrayatu vismṛtādhvā vrajam ||15||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parārtha-yācñayā śabdottho</w:t>
      </w:r>
      <w:r>
        <w:rPr>
          <w:noProof w:val="0"/>
          <w:cs/>
          <w:lang w:bidi="sa-IN"/>
        </w:rPr>
        <w:t>, yathā—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sakṛt pītvā vaṁśī-dhvani-nava-sudhāṁ karṇa-culukair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madālī vibhrāntā laghima-nikarottānita-matiḥ |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sadāhaṁ kaṁsāre kam api gadam āsādya viṣamaṁ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vivarṇā tvāṁ dhanvatarim iha paraṁ niścitavatī ||16||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arthottho</w:t>
      </w:r>
      <w:r>
        <w:rPr>
          <w:noProof w:val="0"/>
          <w:cs/>
          <w:lang w:bidi="sa-IN"/>
        </w:rPr>
        <w:t>, yathā—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asūryampaśyāpi priya-sahacarī-premabhir ahaṁ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tavābhyarṇaṁ labdhvā madhumathana dūtyaṁ vidadhatī |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drutaṁ tasyāḥ snehaṁ niśamaya na yāvac chaśi-dhiyā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dhayan vaktra-jyotsnāṁ niśi hata-cakoras tudati mām ||17||</w:t>
      </w:r>
    </w:p>
    <w:p w:rsidR="004D1C16" w:rsidRDefault="004D1C16">
      <w:pPr>
        <w:rPr>
          <w:b/>
          <w:bCs/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atha vyapadeśaḥ—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jalpo vyājena kenāpi vyapadeśo’tra kathyate ||18||</w:t>
      </w:r>
    </w:p>
    <w:p w:rsidR="004D1C16" w:rsidRDefault="004D1C16">
      <w:pPr>
        <w:rPr>
          <w:b/>
          <w:bCs/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tena śabdottho</w:t>
      </w:r>
      <w:r>
        <w:rPr>
          <w:noProof w:val="0"/>
          <w:cs/>
          <w:lang w:bidi="sa-IN"/>
        </w:rPr>
        <w:t>, yathā—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tyajan kuvalayādhikāṁ ghana-rasa-śriyollāsinīṁ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puraḥ sura-taraṅgiṇīṁ madhura-matta-haṁsa-svanām |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malīmasa-payodharām api madāndha-padminn imāṁ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bhajan kim iva paṅkilām ahaha karma-nāśām api ||19||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arthottho</w:t>
      </w:r>
      <w:r>
        <w:rPr>
          <w:noProof w:val="0"/>
          <w:cs/>
          <w:lang w:bidi="sa-IN"/>
        </w:rPr>
        <w:t>, yathā—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madhupair anavaghrātāṁ vimucya 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mākanda-mañjarīṁ madhurām |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bhrāmyasi madakala kokila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katham iva vṛndāvane paritaḥ ||20||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atha puraḥstha-viṣayaḥ—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śṛṇvato’pi harer matvā vyājāt aśrutivat kila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jalpo’grataḥ sthite jantau puraḥstha-viṣayo mataḥ ||21||</w:t>
      </w:r>
    </w:p>
    <w:p w:rsidR="004D1C16" w:rsidRDefault="004D1C16">
      <w:pPr>
        <w:rPr>
          <w:b/>
          <w:bCs/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tatra śabdottho</w:t>
      </w:r>
      <w:r>
        <w:rPr>
          <w:noProof w:val="0"/>
          <w:cs/>
          <w:lang w:bidi="sa-IN"/>
        </w:rPr>
        <w:t>, yathā—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āhūyamānāsmi kathaṁ tvayālināṁ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svanaiḥ sva-puṣpāvacayāya mālati |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āmoda-pūrṇaṁ sumanobhir āśritaṁ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punnāgam eva pramadena kāmaye ||22||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arthottho</w:t>
      </w:r>
      <w:r>
        <w:rPr>
          <w:noProof w:val="0"/>
          <w:cs/>
          <w:lang w:bidi="sa-IN"/>
        </w:rPr>
        <w:t>, yathā—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anavacita-carīyaṁ cāru-puṣpā latālī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tava nikhila-vihaṅgāś cātra nirdhūta-śaṅkāḥ |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tvayi vicaritum īhe tena govardhanādya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prakaṭaya tam upāyaṁ nirvṛtā yena yāmi ||23||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yathā vā—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prasiddhaḥ sādhvīnāṁ vrata-hara-vinode vraja-pateḥ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suto’yaṁ tvaṁ vācāpy alam asi niroddhuṁ na mṛdulā |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aho dhiṅ mūḍhāhaṁ tad api gahane granthila-latā-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śatākrānte śrāntā yad iha vicarāmy asya purataḥ ||24||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atha </w:t>
      </w:r>
      <w:r>
        <w:rPr>
          <w:b/>
          <w:bCs/>
          <w:noProof w:val="0"/>
          <w:cs/>
          <w:lang w:bidi="sa-IN"/>
        </w:rPr>
        <w:t>āṅgikāḥ—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aṅguli-sphoṭanaṁ vyāja-sambhramādy-aṅga-saṁvṛtiḥ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padā bhū-lekhanaṁ karṇa-kaṇḍūtis tilaka-kriyā ||25||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veśa-kriyā bhruvor dhūtiḥ sakhyām āśleṣa-tāḍane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daṁśo’dharasya hārādi-gumpho maṇḍana-śiñjitam ||26||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dor-mūlādi-prakaṭanaṁ kṛṣṇa-nāmābhilekhanam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 xml:space="preserve">tarau latāyā yogādyāḥ kṛṣṇasyāgre syur āṅgikāḥ ||27|| 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tatra </w:t>
      </w:r>
      <w:r>
        <w:rPr>
          <w:b/>
          <w:bCs/>
          <w:noProof w:val="0"/>
          <w:cs/>
          <w:lang w:bidi="sa-IN"/>
        </w:rPr>
        <w:t>aṅguli-sphoṭanam—</w:t>
      </w:r>
    </w:p>
    <w:p w:rsidR="004D1C16" w:rsidRDefault="004D1C16">
      <w:pPr>
        <w:rPr>
          <w:bCs/>
          <w:noProof w:val="0"/>
          <w:cs/>
          <w:lang w:bidi="sa-IN"/>
        </w:rPr>
      </w:pPr>
      <w:r>
        <w:rPr>
          <w:bCs/>
          <w:noProof w:val="0"/>
          <w:cs/>
          <w:lang w:bidi="sa-IN"/>
        </w:rPr>
        <w:t>iyaṁ satīnāṁ pravarā varākṣī</w:t>
      </w:r>
    </w:p>
    <w:p w:rsidR="004D1C16" w:rsidRDefault="004D1C16">
      <w:pPr>
        <w:rPr>
          <w:bCs/>
          <w:noProof w:val="0"/>
          <w:cs/>
          <w:lang w:bidi="sa-IN"/>
        </w:rPr>
      </w:pPr>
      <w:r>
        <w:rPr>
          <w:bCs/>
          <w:noProof w:val="0"/>
          <w:cs/>
          <w:lang w:bidi="sa-IN"/>
        </w:rPr>
        <w:t>kathaṁ nu labhyeti mayi klamāḍhye |</w:t>
      </w:r>
    </w:p>
    <w:p w:rsidR="004D1C16" w:rsidRDefault="004D1C16">
      <w:pPr>
        <w:rPr>
          <w:bCs/>
          <w:noProof w:val="0"/>
          <w:cs/>
          <w:lang w:bidi="sa-IN"/>
        </w:rPr>
      </w:pPr>
      <w:r>
        <w:rPr>
          <w:bCs/>
          <w:noProof w:val="0"/>
          <w:cs/>
          <w:lang w:bidi="sa-IN"/>
        </w:rPr>
        <w:t>viśākhayāsphoṭyata pañca-śākha-</w:t>
      </w:r>
    </w:p>
    <w:p w:rsidR="004D1C16" w:rsidRDefault="004D1C16">
      <w:pPr>
        <w:rPr>
          <w:bCs/>
          <w:noProof w:val="0"/>
          <w:cs/>
          <w:lang w:bidi="sa-IN"/>
        </w:rPr>
      </w:pPr>
      <w:r>
        <w:rPr>
          <w:bCs/>
          <w:noProof w:val="0"/>
          <w:cs/>
          <w:lang w:bidi="sa-IN"/>
        </w:rPr>
        <w:t>śākhāvalī mad-vyasanena sārdham ||28||</w:t>
      </w:r>
    </w:p>
    <w:p w:rsidR="004D1C16" w:rsidRDefault="004D1C16">
      <w:pPr>
        <w:rPr>
          <w:bCs/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vyāja-sambhramādy-aṅga-saṁvṛtiḥ—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pihitam api pidhatte mat-purastād uro yad-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vṛtam api muhur āsyaṁ yat-paṭenāvṛṇoti |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vraja-nava-hariṇākṣī tan-manojasya manye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śara-paribhava-ghūrṇāghrāta-citteyam āste ||29||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 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padā bhū-lekhanam—</w:t>
      </w:r>
    </w:p>
    <w:p w:rsidR="004D1C16" w:rsidRDefault="004D1C16">
      <w:pPr>
        <w:rPr>
          <w:bCs/>
          <w:noProof w:val="0"/>
          <w:cs/>
          <w:lang w:bidi="sa-IN"/>
        </w:rPr>
      </w:pPr>
      <w:r>
        <w:rPr>
          <w:bCs/>
          <w:noProof w:val="0"/>
          <w:cs/>
          <w:lang w:bidi="sa-IN"/>
        </w:rPr>
        <w:t>kamraṁ namra-mukhī lilekha caraṇāṅguṣṭhena goṣṭhāṅgane</w:t>
      </w:r>
    </w:p>
    <w:p w:rsidR="004D1C16" w:rsidRDefault="004D1C16">
      <w:pPr>
        <w:rPr>
          <w:bCs/>
          <w:noProof w:val="0"/>
          <w:cs/>
          <w:lang w:bidi="sa-IN"/>
        </w:rPr>
      </w:pPr>
      <w:r>
        <w:rPr>
          <w:bCs/>
          <w:noProof w:val="0"/>
          <w:cs/>
          <w:lang w:bidi="sa-IN"/>
        </w:rPr>
        <w:t>yat kiñcid vraja-sundarī mayi dṛśor vṛtte nava-prāghuṇe |</w:t>
      </w:r>
    </w:p>
    <w:p w:rsidR="004D1C16" w:rsidRDefault="004D1C16">
      <w:pPr>
        <w:rPr>
          <w:bCs/>
          <w:noProof w:val="0"/>
          <w:cs/>
          <w:lang w:bidi="sa-IN"/>
        </w:rPr>
      </w:pPr>
      <w:r>
        <w:rPr>
          <w:bCs/>
          <w:noProof w:val="0"/>
          <w:cs/>
          <w:lang w:bidi="sa-IN"/>
        </w:rPr>
        <w:t xml:space="preserve">tenānaṅga-nideśa-paṭṭa-padavīm āsādya man-mānasaṁ </w:t>
      </w:r>
    </w:p>
    <w:p w:rsidR="004D1C16" w:rsidRDefault="004D1C16">
      <w:pPr>
        <w:rPr>
          <w:bCs/>
          <w:noProof w:val="0"/>
          <w:cs/>
          <w:lang w:bidi="sa-IN"/>
        </w:rPr>
      </w:pPr>
      <w:r>
        <w:rPr>
          <w:bCs/>
          <w:noProof w:val="0"/>
          <w:cs/>
          <w:lang w:bidi="sa-IN"/>
        </w:rPr>
        <w:t>kṣiptvā tat-kuca-śaila-saṅkaṭa-taṭī-sandhau balāt kīlitam ||30||</w:t>
      </w:r>
    </w:p>
    <w:p w:rsidR="004D1C16" w:rsidRDefault="004D1C16">
      <w:pPr>
        <w:rPr>
          <w:bCs/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karṇa-kaṇḍūtiḥ—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raktāṅgulī-śikhara-ghaṭṭana-lola-pāṇi-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śiñjāna-kaṅkaṇa-kṛta-smara-turya-śaṅkam |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līloccalat-kanaka-kuṇḍalam atra karṇa-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kaṇḍūyanaṁ vraja-saroja-dṛśaḥ smarāmi ||31||</w:t>
      </w:r>
    </w:p>
    <w:p w:rsidR="004D1C16" w:rsidRDefault="004D1C16">
      <w:pPr>
        <w:rPr>
          <w:b/>
          <w:bCs/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tilaka-kriyā—</w:t>
      </w:r>
    </w:p>
    <w:p w:rsidR="004D1C16" w:rsidRDefault="004D1C16">
      <w:pPr>
        <w:rPr>
          <w:bCs/>
          <w:noProof w:val="0"/>
          <w:cs/>
          <w:lang w:bidi="sa-IN"/>
        </w:rPr>
      </w:pPr>
      <w:r>
        <w:rPr>
          <w:bCs/>
          <w:noProof w:val="0"/>
          <w:cs/>
          <w:lang w:bidi="sa-IN"/>
        </w:rPr>
        <w:t>sānandaṁ śarad-indu-sundara-mukhī sindūra-bindūjjvalaṁ</w:t>
      </w:r>
    </w:p>
    <w:p w:rsidR="004D1C16" w:rsidRDefault="004D1C16">
      <w:pPr>
        <w:rPr>
          <w:bCs/>
          <w:noProof w:val="0"/>
          <w:cs/>
          <w:lang w:bidi="sa-IN"/>
        </w:rPr>
      </w:pPr>
      <w:r>
        <w:rPr>
          <w:bCs/>
          <w:noProof w:val="0"/>
          <w:cs/>
          <w:lang w:bidi="sa-IN"/>
        </w:rPr>
        <w:t>bandhūka-dyutinā kareṇa tilakaṁ gāndharvikā kurvatī |</w:t>
      </w:r>
    </w:p>
    <w:p w:rsidR="004D1C16" w:rsidRDefault="004D1C16">
      <w:pPr>
        <w:rPr>
          <w:bCs/>
          <w:noProof w:val="0"/>
          <w:cs/>
          <w:lang w:bidi="sa-IN"/>
        </w:rPr>
      </w:pPr>
      <w:r>
        <w:rPr>
          <w:bCs/>
          <w:noProof w:val="0"/>
          <w:cs/>
          <w:lang w:bidi="sa-IN"/>
        </w:rPr>
        <w:t>tvām ālokya śikhaṇḍa-śekhara sakṛt karṇoccalat-kuṇḍalā</w:t>
      </w:r>
    </w:p>
    <w:p w:rsidR="004D1C16" w:rsidRDefault="004D1C16">
      <w:pPr>
        <w:rPr>
          <w:bCs/>
          <w:noProof w:val="0"/>
          <w:cs/>
          <w:lang w:bidi="sa-IN"/>
        </w:rPr>
      </w:pPr>
      <w:r>
        <w:rPr>
          <w:bCs/>
          <w:noProof w:val="0"/>
          <w:cs/>
          <w:lang w:bidi="sa-IN"/>
        </w:rPr>
        <w:t>rūḍhaṁ cetasi rāga-kandalam iva vyaktaṁ vyatānīd bahiḥ ||32||</w:t>
      </w:r>
    </w:p>
    <w:p w:rsidR="004D1C16" w:rsidRDefault="004D1C16">
      <w:pPr>
        <w:rPr>
          <w:b/>
          <w:bCs/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veśa-kriyā—</w:t>
      </w:r>
    </w:p>
    <w:p w:rsidR="004D1C16" w:rsidRDefault="004D1C16">
      <w:pPr>
        <w:rPr>
          <w:bCs/>
          <w:noProof w:val="0"/>
          <w:cs/>
          <w:lang w:bidi="sa-IN"/>
        </w:rPr>
      </w:pPr>
      <w:r>
        <w:rPr>
          <w:bCs/>
          <w:noProof w:val="0"/>
          <w:cs/>
          <w:lang w:bidi="sa-IN"/>
        </w:rPr>
        <w:t>harau puraḥsthe kara-pallavena</w:t>
      </w:r>
    </w:p>
    <w:p w:rsidR="004D1C16" w:rsidRDefault="004D1C16">
      <w:pPr>
        <w:rPr>
          <w:bCs/>
          <w:noProof w:val="0"/>
          <w:cs/>
          <w:lang w:bidi="sa-IN"/>
        </w:rPr>
      </w:pPr>
      <w:r>
        <w:rPr>
          <w:bCs/>
          <w:noProof w:val="0"/>
          <w:cs/>
          <w:lang w:bidi="sa-IN"/>
        </w:rPr>
        <w:t>salīlam ullāsya milan-marandam |</w:t>
      </w:r>
    </w:p>
    <w:p w:rsidR="004D1C16" w:rsidRDefault="004D1C16">
      <w:pPr>
        <w:rPr>
          <w:bCs/>
          <w:noProof w:val="0"/>
          <w:cs/>
          <w:lang w:bidi="sa-IN"/>
        </w:rPr>
      </w:pPr>
      <w:r>
        <w:rPr>
          <w:bCs/>
          <w:noProof w:val="0"/>
          <w:cs/>
          <w:lang w:bidi="sa-IN"/>
        </w:rPr>
        <w:t>nālīka-netrā nija-karṇa-pālīṁ</w:t>
      </w:r>
    </w:p>
    <w:p w:rsidR="004D1C16" w:rsidRDefault="004D1C16">
      <w:pPr>
        <w:rPr>
          <w:bCs/>
          <w:noProof w:val="0"/>
          <w:cs/>
          <w:lang w:bidi="sa-IN"/>
        </w:rPr>
      </w:pPr>
      <w:r>
        <w:rPr>
          <w:bCs/>
          <w:noProof w:val="0"/>
          <w:cs/>
          <w:lang w:bidi="sa-IN"/>
        </w:rPr>
        <w:t>pālī lavaṅga-stavakaṁ nināya ||33||</w:t>
      </w:r>
    </w:p>
    <w:p w:rsidR="004D1C16" w:rsidRDefault="004D1C16">
      <w:pPr>
        <w:rPr>
          <w:bCs/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bhruvor dhūtiḥ—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vidhunvatī madana-dhanur bhayaṅkaraṁ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bhruvor yugalaṁ kathaya kim adya khidyase |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viśākhike mukha-śaśi-kānti-śṛṅkhalā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babandha te madhuripu-gandha-sindhuram ||34||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sakhyām āśleṣaḥ—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puraḥ kalaya maṇḍalī-kṛta-kaṭhora-vakṣoruhaṁ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calat-kanaka-kaṅkaṇa-kvaṇita-tuṅgitānaṅgayā |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apāṅgam aghamardane nayana-vīthi-navyātithau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prasārya pariṣasvaje sahacarī ciraṁ citrayā ||35||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sakhī-tāḍanam—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vimuñca nikhilaṁ vaśīkaraṇa-kāraṇānveṣaṇaṁ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manas tvayi viśākhayā muraharopahārīkṛtam |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muhur yad anayā bhavat-pada-saroja-kakṣā-milat-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taḍic-cala-dṛgantayā sphuṭam atāḍi puṣpaiḥ sakhī ||36||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adhara-daṁśaḥ—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bhajati pathi dṛśor vrejandrasunau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madana-madonmuditā puras tavālī |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iyam iha kupiteva paśya sakhyai 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vidhu-vadanā radana-cchadāvadākṣīm ||37||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hārādi-gumphaḥ—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keyaṁ puraḥ sphurati phulla-saroruhākṣī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savye yayā subala mām avalokayantyā |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āvṛtya mauktika-sare parigumphyamāne 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ceto-maṇir mama sakhe taralo vyadhāyi ||38||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maṇḍana-śiñjitam—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vilokya māṁ śyāmalayā vidūrataḥ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saṅkīryamāṇā maṇi-kaṅkaṇāvalī |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vitanvatī jhaṅkṛta-ḍambaraṁ muhuḥ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śaṅke bravīty aṅgaja-rāja-śāsanam ||39||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dor-mūla-prakaṭanam—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śyāme divyatarāḥ sphuranti parito vṛndāvanāntar-latā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yāḥ kalyāṇi vahanti hanta madhurām agre phalānāṁ tatim |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citreyaṁ tava dor-latā valayinī yasyās tvayollāsite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mūle nandita-kṛṣṇa-kokilam abhūd āvir varīyaḥ phalam ||40||</w:t>
      </w:r>
    </w:p>
    <w:p w:rsidR="004D1C16" w:rsidRDefault="004D1C16">
      <w:pPr>
        <w:rPr>
          <w:b/>
          <w:bCs/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kṛṣṇa-nāmābhilekhanam—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dūtyam agre tava tiṣṭhatu vṛnde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tiṣṭhate yad iyam indumukhī me |</w:t>
      </w:r>
      <w:r>
        <w:rPr>
          <w:noProof w:val="0"/>
          <w:cs/>
          <w:lang w:bidi="sa-IN"/>
        </w:rPr>
        <w:br/>
        <w:t>nāma me vilikhati priya-sakhyāḥ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paśya gaṇḍa-phalake ghusṛṇena ||41||</w:t>
      </w:r>
    </w:p>
    <w:p w:rsidR="004D1C16" w:rsidRDefault="004D1C16">
      <w:pPr>
        <w:rPr>
          <w:b/>
          <w:bCs/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tarau latāyā yogaḥ—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rūpaṁ nirūpya kim api vraja-paṅkajākṣyāḥ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sākṣād bhuvam aham arjuna yāvad ārtaḥ |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sā mām adhīram adhinot kala-dhauta-yūthyā-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stāvat tamāla-viṭape ghaṭanāṁ vidhāya ||42||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Cs/>
          <w:noProof w:val="0"/>
          <w:cs/>
          <w:lang w:bidi="sa-IN"/>
        </w:rPr>
        <w:t xml:space="preserve">atha </w:t>
      </w:r>
      <w:r>
        <w:rPr>
          <w:b/>
          <w:bCs/>
          <w:noProof w:val="0"/>
          <w:cs/>
          <w:lang w:bidi="sa-IN"/>
        </w:rPr>
        <w:t>cākṣuṣāḥ—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netra-smitārdha-mudratve netrānta-bhrama-kūṇane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sācīkṣā vāma-dṛk-prekṣā kaṭākṣādyāś ca cākṣuṣāḥ ||43||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bCs/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tatra </w:t>
      </w:r>
      <w:r>
        <w:rPr>
          <w:b/>
          <w:bCs/>
          <w:noProof w:val="0"/>
          <w:cs/>
          <w:lang w:bidi="sa-IN"/>
        </w:rPr>
        <w:t>netra</w:t>
      </w:r>
      <w:r>
        <w:rPr>
          <w:bCs/>
          <w:noProof w:val="0"/>
          <w:cs/>
          <w:lang w:bidi="sa-IN"/>
        </w:rPr>
        <w:t>-</w:t>
      </w:r>
      <w:r>
        <w:rPr>
          <w:b/>
          <w:bCs/>
          <w:noProof w:val="0"/>
          <w:cs/>
          <w:lang w:bidi="sa-IN"/>
        </w:rPr>
        <w:t>smitam</w:t>
      </w:r>
      <w:r>
        <w:rPr>
          <w:bCs/>
          <w:noProof w:val="0"/>
          <w:cs/>
          <w:lang w:bidi="sa-IN"/>
        </w:rPr>
        <w:t>, yathā—</w:t>
      </w:r>
    </w:p>
    <w:p w:rsidR="004D1C16" w:rsidRDefault="004D1C16">
      <w:pPr>
        <w:rPr>
          <w:bCs/>
          <w:noProof w:val="0"/>
          <w:cs/>
          <w:lang w:bidi="sa-IN"/>
        </w:rPr>
      </w:pPr>
      <w:r>
        <w:rPr>
          <w:bCs/>
          <w:noProof w:val="0"/>
          <w:cs/>
          <w:lang w:bidi="sa-IN"/>
        </w:rPr>
        <w:t>vibhramaṁ ratipateḥ sthagayantīṁ</w:t>
      </w:r>
    </w:p>
    <w:p w:rsidR="004D1C16" w:rsidRDefault="004D1C16">
      <w:pPr>
        <w:rPr>
          <w:bCs/>
          <w:noProof w:val="0"/>
          <w:cs/>
          <w:lang w:bidi="sa-IN"/>
        </w:rPr>
      </w:pPr>
      <w:r>
        <w:rPr>
          <w:bCs/>
          <w:noProof w:val="0"/>
          <w:cs/>
          <w:lang w:bidi="sa-IN"/>
        </w:rPr>
        <w:t>keśavasya purataḥ kapaṭena |</w:t>
      </w:r>
    </w:p>
    <w:p w:rsidR="004D1C16" w:rsidRDefault="004D1C16">
      <w:pPr>
        <w:rPr>
          <w:bCs/>
          <w:noProof w:val="0"/>
          <w:cs/>
          <w:lang w:bidi="sa-IN"/>
        </w:rPr>
      </w:pPr>
      <w:r>
        <w:rPr>
          <w:bCs/>
          <w:noProof w:val="0"/>
          <w:cs/>
          <w:lang w:bidi="sa-IN"/>
        </w:rPr>
        <w:t xml:space="preserve">tvām avetya caṭule sakhi jātyā </w:t>
      </w:r>
    </w:p>
    <w:p w:rsidR="004D1C16" w:rsidRDefault="004D1C16">
      <w:pPr>
        <w:rPr>
          <w:bCs/>
          <w:noProof w:val="0"/>
          <w:cs/>
          <w:lang w:bidi="sa-IN"/>
        </w:rPr>
      </w:pPr>
      <w:r>
        <w:rPr>
          <w:bCs/>
          <w:noProof w:val="0"/>
          <w:cs/>
          <w:lang w:bidi="sa-IN"/>
        </w:rPr>
        <w:t>gūḍham atra hasatas tava netre ||44||</w:t>
      </w:r>
    </w:p>
    <w:p w:rsidR="004D1C16" w:rsidRDefault="004D1C16">
      <w:pPr>
        <w:rPr>
          <w:bCs/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netrārdha-mudrā—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kavayo hari-vaktra-puṣkare’smin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sakhi netre kathayanti puṣpavantau |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anayoḥ savidhe tavākṣi-padmaṁ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bhavitā nārdha-nimīlitaṁ kathaṁ vā ||45||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netrānta-bhramaḥ—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na hṛdye’py adhyastā rati-raṇa-ḍuhāṁ saṅgara-rase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na ramye’pi krīḍā-sadasi suhṛdāṁ dhīr upahitā |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tvayi kṣiptvā dṛṣṭiṁ param iha tamālāyitam abhūn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mukundena śyāme tad api kim apāṅgaṁ naṭayasi ||46||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yathā vā—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kalindajā-kūla-purandare dṛśo-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radhvany avāpte prathamādhvanī-natām |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trapāñcitaṁ kiñcid akuñci cañcalaṁ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vilakṣayā śyāmalayā dṛg-añcalam ||47||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sācīkṣā—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tiryag-vivartita-naṭan-nayana-tribhāgaṁ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praikṣiṣṭa yat taraṇijā-puline mṛgākṣī |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hṛn-magna-bhagna-makarāṅka-śarāgravan māṁ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sadyas tad adya nitarāṁ vivaśīkaroti ||48||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vāma-dṛk-prekṣā—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pūrṇaṁ pramodottaralena rādhe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śyāmāṁ rasānāṁ nidhim indubhājam |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savyena netrāñjalinā pibantī 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tvam unmanāḥ kumbha-bhavāyitāsi ||49||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kaṭākṣaḥ—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yad gatāgati-viśrānti-vaicitryeṇa vivartanam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tārakāyāḥ kalābhijñās taṁ kaṭākṣaṁ pracakṣate ||50||</w:t>
      </w:r>
    </w:p>
    <w:p w:rsidR="004D1C16" w:rsidRDefault="004D1C16">
      <w:pPr>
        <w:rPr>
          <w:b/>
          <w:bCs/>
          <w:noProof w:val="0"/>
          <w:cs/>
          <w:lang w:bidi="sa-IN"/>
        </w:rPr>
      </w:pPr>
    </w:p>
    <w:p w:rsidR="004D1C16" w:rsidRDefault="004D1C16">
      <w:pPr>
        <w:rPr>
          <w:bCs/>
          <w:noProof w:val="0"/>
          <w:cs/>
          <w:lang w:bidi="sa-IN"/>
        </w:rPr>
      </w:pPr>
      <w:r>
        <w:rPr>
          <w:bCs/>
          <w:noProof w:val="0"/>
          <w:cs/>
          <w:lang w:bidi="sa-IN"/>
        </w:rPr>
        <w:t>yathā—</w:t>
      </w:r>
    </w:p>
    <w:p w:rsidR="004D1C16" w:rsidRDefault="004D1C16">
      <w:pPr>
        <w:rPr>
          <w:bCs/>
          <w:noProof w:val="0"/>
          <w:cs/>
          <w:lang w:bidi="sa-IN"/>
        </w:rPr>
      </w:pPr>
      <w:r>
        <w:rPr>
          <w:bCs/>
          <w:noProof w:val="0"/>
          <w:cs/>
          <w:lang w:bidi="sa-IN"/>
        </w:rPr>
        <w:t>citraṁ gauri vivartate bhramikarī viśramya viśramya te</w:t>
      </w:r>
    </w:p>
    <w:p w:rsidR="004D1C16" w:rsidRDefault="004D1C16">
      <w:pPr>
        <w:rPr>
          <w:bCs/>
          <w:noProof w:val="0"/>
          <w:cs/>
          <w:lang w:bidi="sa-IN"/>
        </w:rPr>
      </w:pPr>
      <w:r>
        <w:rPr>
          <w:bCs/>
          <w:noProof w:val="0"/>
          <w:cs/>
          <w:lang w:bidi="sa-IN"/>
        </w:rPr>
        <w:t>dṛk-tārā-bhramarī gatāgatim iyaṁ karṇotpale kurvatī |</w:t>
      </w:r>
    </w:p>
    <w:p w:rsidR="004D1C16" w:rsidRDefault="004D1C16">
      <w:pPr>
        <w:rPr>
          <w:bCs/>
          <w:noProof w:val="0"/>
          <w:cs/>
          <w:lang w:bidi="sa-IN"/>
        </w:rPr>
      </w:pPr>
      <w:r>
        <w:rPr>
          <w:bCs/>
          <w:noProof w:val="0"/>
          <w:cs/>
          <w:lang w:bidi="sa-IN"/>
        </w:rPr>
        <w:t>yasyāḥ kelibhir ākulīkṛta-mateḥ padmāli-vārtā kva sā</w:t>
      </w:r>
    </w:p>
    <w:p w:rsidR="004D1C16" w:rsidRDefault="004D1C16">
      <w:pPr>
        <w:rPr>
          <w:bCs/>
          <w:noProof w:val="0"/>
          <w:cs/>
          <w:lang w:bidi="sa-IN"/>
        </w:rPr>
      </w:pPr>
      <w:r>
        <w:rPr>
          <w:bCs/>
          <w:noProof w:val="0"/>
          <w:cs/>
          <w:lang w:bidi="sa-IN"/>
        </w:rPr>
        <w:t>gāndharve madhusūdanasya nitarāṁ svasyāpy abhūd vismṛtiḥ ||51||</w:t>
      </w:r>
    </w:p>
    <w:p w:rsidR="004D1C16" w:rsidRDefault="004D1C16">
      <w:pPr>
        <w:rPr>
          <w:bCs/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ity eteṣām asaṅkhyānāṁ dig eveyaṁ pradarśitā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yathocitam amī jñeyā nāyake’py agha-vidviṣi ||52||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svābhiyogā iti proktāś ced amī buddhi-pūrvakāḥ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svabhāvajās tu bhāvajñair anubhāvāḥ prakīrtitāḥ ||53||</w:t>
      </w:r>
    </w:p>
    <w:p w:rsidR="004D1C16" w:rsidRDefault="004D1C16">
      <w:pPr>
        <w:rPr>
          <w:b/>
          <w:bCs/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Cs/>
          <w:noProof w:val="0"/>
          <w:cs/>
          <w:lang w:bidi="sa-IN"/>
        </w:rPr>
        <w:t xml:space="preserve">atha </w:t>
      </w:r>
      <w:r>
        <w:rPr>
          <w:b/>
          <w:bCs/>
          <w:noProof w:val="0"/>
          <w:cs/>
          <w:lang w:bidi="sa-IN"/>
        </w:rPr>
        <w:t>āpta-dūtī—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na viśrambhasya bhaṅgaṁ yā kuryāt prāṇātyayeṣv api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snigdhā ca vāgminī cāsau dūtī syād gopa-subhruvām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amitārthā nisṛṣṭārthā patra-hārīti sā tridhā ||54||</w:t>
      </w:r>
    </w:p>
    <w:p w:rsidR="004D1C16" w:rsidRDefault="004D1C16">
      <w:pPr>
        <w:rPr>
          <w:b/>
          <w:bCs/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Cs/>
          <w:noProof w:val="0"/>
          <w:cs/>
          <w:lang w:bidi="sa-IN"/>
        </w:rPr>
        <w:t xml:space="preserve">tatra </w:t>
      </w:r>
      <w:r>
        <w:rPr>
          <w:b/>
          <w:bCs/>
          <w:noProof w:val="0"/>
          <w:cs/>
          <w:lang w:bidi="sa-IN"/>
        </w:rPr>
        <w:t>amitārthā—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jñātveṅgitena yā bhāvaṁ dvayor ekatarasya vā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upāyair melayet tau dvāv amitārthā bhaved iyam ||55||</w:t>
      </w:r>
    </w:p>
    <w:p w:rsidR="004D1C16" w:rsidRDefault="004D1C16">
      <w:pPr>
        <w:rPr>
          <w:bCs/>
          <w:noProof w:val="0"/>
          <w:cs/>
          <w:lang w:bidi="sa-IN"/>
        </w:rPr>
      </w:pPr>
    </w:p>
    <w:p w:rsidR="004D1C16" w:rsidRDefault="004D1C16">
      <w:pPr>
        <w:rPr>
          <w:bCs/>
          <w:noProof w:val="0"/>
          <w:cs/>
          <w:lang w:bidi="sa-IN"/>
        </w:rPr>
      </w:pPr>
      <w:r>
        <w:rPr>
          <w:bCs/>
          <w:noProof w:val="0"/>
          <w:cs/>
          <w:lang w:bidi="sa-IN"/>
        </w:rPr>
        <w:t>yathā—</w:t>
      </w:r>
    </w:p>
    <w:p w:rsidR="004D1C16" w:rsidRDefault="004D1C16">
      <w:pPr>
        <w:rPr>
          <w:bCs/>
          <w:noProof w:val="0"/>
          <w:cs/>
          <w:lang w:bidi="sa-IN"/>
        </w:rPr>
      </w:pPr>
      <w:r>
        <w:rPr>
          <w:bCs/>
          <w:noProof w:val="0"/>
          <w:cs/>
          <w:lang w:bidi="sa-IN"/>
        </w:rPr>
        <w:t xml:space="preserve">sā te bakāntaka kaṭākṣa-śarārditāpi </w:t>
      </w:r>
    </w:p>
    <w:p w:rsidR="004D1C16" w:rsidRDefault="004D1C16">
      <w:pPr>
        <w:rPr>
          <w:bCs/>
          <w:noProof w:val="0"/>
          <w:cs/>
          <w:lang w:bidi="sa-IN"/>
        </w:rPr>
      </w:pPr>
      <w:r>
        <w:rPr>
          <w:bCs/>
          <w:noProof w:val="0"/>
          <w:cs/>
          <w:lang w:bidi="sa-IN"/>
        </w:rPr>
        <w:t>jīrṇaṁ trapā-kavacam eva vṛthā vahantī |</w:t>
      </w:r>
    </w:p>
    <w:p w:rsidR="004D1C16" w:rsidRDefault="004D1C16">
      <w:pPr>
        <w:rPr>
          <w:bCs/>
          <w:noProof w:val="0"/>
          <w:cs/>
          <w:lang w:bidi="sa-IN"/>
        </w:rPr>
      </w:pPr>
      <w:r>
        <w:rPr>
          <w:bCs/>
          <w:noProof w:val="0"/>
          <w:cs/>
          <w:lang w:bidi="sa-IN"/>
        </w:rPr>
        <w:t>varṇair nunoda mukha-candra-vigāhibharmāṁ</w:t>
      </w:r>
    </w:p>
    <w:p w:rsidR="004D1C16" w:rsidRDefault="004D1C16">
      <w:pPr>
        <w:rPr>
          <w:bCs/>
          <w:noProof w:val="0"/>
          <w:cs/>
          <w:lang w:bidi="sa-IN"/>
        </w:rPr>
      </w:pPr>
      <w:r>
        <w:rPr>
          <w:bCs/>
          <w:noProof w:val="0"/>
          <w:cs/>
          <w:lang w:bidi="sa-IN"/>
        </w:rPr>
        <w:t>gamyair dṛśāṁ guṇatayā na kila śrutīnām ||56||</w:t>
      </w:r>
    </w:p>
    <w:p w:rsidR="004D1C16" w:rsidRDefault="004D1C16">
      <w:pPr>
        <w:rPr>
          <w:bCs/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Cs/>
          <w:noProof w:val="0"/>
          <w:cs/>
          <w:lang w:bidi="sa-IN"/>
        </w:rPr>
        <w:t xml:space="preserve">atha </w:t>
      </w:r>
      <w:r>
        <w:rPr>
          <w:b/>
          <w:bCs/>
          <w:noProof w:val="0"/>
          <w:cs/>
          <w:lang w:bidi="sa-IN"/>
        </w:rPr>
        <w:t>nisṛṣṭārthā—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vinyasta-kārya-bhārā syād dvayor ekatareṇa yā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yuktyobhau ghaṭayed eṣā niṛṣṭārthā nigadyate ||57||</w:t>
      </w:r>
    </w:p>
    <w:p w:rsidR="004D1C16" w:rsidRDefault="004D1C16">
      <w:pPr>
        <w:rPr>
          <w:b/>
          <w:bCs/>
          <w:noProof w:val="0"/>
          <w:cs/>
          <w:lang w:bidi="sa-IN"/>
        </w:rPr>
      </w:pPr>
    </w:p>
    <w:p w:rsidR="004D1C16" w:rsidRDefault="004D1C16">
      <w:pPr>
        <w:rPr>
          <w:bCs/>
          <w:noProof w:val="0"/>
          <w:cs/>
          <w:lang w:bidi="sa-IN"/>
        </w:rPr>
      </w:pPr>
      <w:r>
        <w:rPr>
          <w:bCs/>
          <w:noProof w:val="0"/>
          <w:cs/>
          <w:lang w:bidi="sa-IN"/>
        </w:rPr>
        <w:t>yathā—</w:t>
      </w:r>
    </w:p>
    <w:p w:rsidR="004D1C16" w:rsidRDefault="004D1C16">
      <w:pPr>
        <w:rPr>
          <w:bCs/>
          <w:noProof w:val="0"/>
          <w:cs/>
          <w:lang w:bidi="sa-IN"/>
        </w:rPr>
      </w:pPr>
      <w:r>
        <w:rPr>
          <w:bCs/>
          <w:noProof w:val="0"/>
          <w:cs/>
          <w:lang w:bidi="sa-IN"/>
        </w:rPr>
        <w:t xml:space="preserve">aghadamana jagaty anargha-rūpā </w:t>
      </w:r>
    </w:p>
    <w:p w:rsidR="004D1C16" w:rsidRDefault="004D1C16">
      <w:pPr>
        <w:rPr>
          <w:bCs/>
          <w:noProof w:val="0"/>
          <w:cs/>
          <w:lang w:bidi="sa-IN"/>
        </w:rPr>
      </w:pPr>
      <w:r>
        <w:rPr>
          <w:bCs/>
          <w:noProof w:val="0"/>
          <w:cs/>
          <w:lang w:bidi="sa-IN"/>
        </w:rPr>
        <w:t>vilasati sā guṇa-ratna-rāśir ekā |</w:t>
      </w:r>
    </w:p>
    <w:p w:rsidR="004D1C16" w:rsidRDefault="004D1C16">
      <w:pPr>
        <w:rPr>
          <w:bCs/>
          <w:noProof w:val="0"/>
          <w:cs/>
          <w:lang w:bidi="sa-IN"/>
        </w:rPr>
      </w:pPr>
      <w:r>
        <w:rPr>
          <w:bCs/>
          <w:noProof w:val="0"/>
          <w:cs/>
          <w:lang w:bidi="sa-IN"/>
        </w:rPr>
        <w:t xml:space="preserve">dhig apaṭumatir asmi yat purastāt </w:t>
      </w:r>
    </w:p>
    <w:p w:rsidR="004D1C16" w:rsidRDefault="004D1C16">
      <w:pPr>
        <w:rPr>
          <w:bCs/>
          <w:noProof w:val="0"/>
          <w:cs/>
          <w:lang w:bidi="sa-IN"/>
        </w:rPr>
      </w:pPr>
      <w:r>
        <w:rPr>
          <w:bCs/>
          <w:noProof w:val="0"/>
          <w:cs/>
          <w:lang w:bidi="sa-IN"/>
        </w:rPr>
        <w:t>kaṭhina-maṇes tava vaktum udyatām ||58||</w:t>
      </w:r>
    </w:p>
    <w:p w:rsidR="004D1C16" w:rsidRDefault="004D1C16">
      <w:pPr>
        <w:rPr>
          <w:bCs/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Cs/>
          <w:noProof w:val="0"/>
          <w:cs/>
          <w:lang w:bidi="sa-IN"/>
        </w:rPr>
        <w:t xml:space="preserve">atha </w:t>
      </w:r>
      <w:r>
        <w:rPr>
          <w:b/>
          <w:bCs/>
          <w:noProof w:val="0"/>
          <w:cs/>
          <w:lang w:bidi="sa-IN"/>
        </w:rPr>
        <w:t>patrahārī—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sandeśa-mātraṁ yā yūnor nayet sā patra-hārikā ||59||</w:t>
      </w:r>
    </w:p>
    <w:p w:rsidR="004D1C16" w:rsidRDefault="004D1C16">
      <w:pPr>
        <w:rPr>
          <w:b/>
          <w:bCs/>
          <w:noProof w:val="0"/>
          <w:cs/>
          <w:lang w:bidi="sa-IN"/>
        </w:rPr>
      </w:pPr>
    </w:p>
    <w:p w:rsidR="004D1C16" w:rsidRDefault="004D1C16">
      <w:pPr>
        <w:rPr>
          <w:bCs/>
          <w:noProof w:val="0"/>
          <w:cs/>
          <w:lang w:bidi="sa-IN"/>
        </w:rPr>
      </w:pPr>
      <w:r>
        <w:rPr>
          <w:bCs/>
          <w:noProof w:val="0"/>
          <w:cs/>
          <w:lang w:bidi="sa-IN"/>
        </w:rPr>
        <w:t>yathā—</w:t>
      </w:r>
    </w:p>
    <w:p w:rsidR="004D1C16" w:rsidRDefault="004D1C16">
      <w:pPr>
        <w:rPr>
          <w:bCs/>
          <w:noProof w:val="0"/>
          <w:cs/>
          <w:lang w:bidi="sa-IN"/>
        </w:rPr>
      </w:pPr>
      <w:r>
        <w:rPr>
          <w:bCs/>
          <w:noProof w:val="0"/>
          <w:cs/>
          <w:lang w:bidi="sa-IN"/>
        </w:rPr>
        <w:t>tayā nibhṛtam arpitā mayi mukunda sandeśa-vāg-</w:t>
      </w:r>
    </w:p>
    <w:p w:rsidR="004D1C16" w:rsidRDefault="004D1C16">
      <w:pPr>
        <w:rPr>
          <w:bCs/>
          <w:noProof w:val="0"/>
          <w:cs/>
          <w:lang w:bidi="sa-IN"/>
        </w:rPr>
      </w:pPr>
      <w:r>
        <w:rPr>
          <w:bCs/>
          <w:noProof w:val="0"/>
          <w:cs/>
          <w:lang w:bidi="sa-IN"/>
        </w:rPr>
        <w:t>vrajāmbuja-dṛśādya yā śruti-puṭena tāṁ svīkuru |</w:t>
      </w:r>
    </w:p>
    <w:p w:rsidR="004D1C16" w:rsidRDefault="004D1C16">
      <w:pPr>
        <w:rPr>
          <w:bCs/>
          <w:noProof w:val="0"/>
          <w:cs/>
          <w:lang w:bidi="sa-IN"/>
        </w:rPr>
      </w:pPr>
      <w:r>
        <w:rPr>
          <w:bCs/>
          <w:noProof w:val="0"/>
          <w:cs/>
          <w:lang w:bidi="sa-IN"/>
        </w:rPr>
        <w:t>praviśya mama nirbhaye yad iha sāndra-nidrotsave</w:t>
      </w:r>
    </w:p>
    <w:p w:rsidR="004D1C16" w:rsidRDefault="004D1C16">
      <w:pPr>
        <w:rPr>
          <w:bCs/>
          <w:noProof w:val="0"/>
          <w:cs/>
          <w:lang w:bidi="sa-IN"/>
        </w:rPr>
      </w:pPr>
      <w:r>
        <w:rPr>
          <w:bCs/>
          <w:noProof w:val="0"/>
          <w:cs/>
          <w:lang w:bidi="sa-IN"/>
        </w:rPr>
        <w:t>kadarthayasi dhūrta māṁ kim iva yuktam etat tava ||60||</w:t>
      </w:r>
    </w:p>
    <w:p w:rsidR="004D1C16" w:rsidRDefault="004D1C16">
      <w:pPr>
        <w:rPr>
          <w:bCs/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tāḥ śilpa-kārī daivajñā liṅginī paricārikā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dhātreyī vana-devī ca sakhī cety ādayo vraje ||61||</w:t>
      </w:r>
    </w:p>
    <w:p w:rsidR="004D1C16" w:rsidRDefault="004D1C16">
      <w:pPr>
        <w:rPr>
          <w:b/>
          <w:bCs/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Cs/>
          <w:noProof w:val="0"/>
          <w:cs/>
          <w:lang w:bidi="sa-IN"/>
        </w:rPr>
        <w:t xml:space="preserve">atra </w:t>
      </w:r>
      <w:r>
        <w:rPr>
          <w:b/>
          <w:bCs/>
          <w:noProof w:val="0"/>
          <w:cs/>
          <w:lang w:bidi="sa-IN"/>
        </w:rPr>
        <w:t>śilpa-kārī—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tvām āhuḥ pramādākṛtiṁ bhagavatas tvaṣṭur dvitīyāṁ tanuṁ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tat tūrṇaṁ likha rūpam atra bhuvane yad vetsi lokottaram |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ity abhyarthitayā mayādya phalake tvāṁ prekṣya sā citritaṁ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citrā citra-daśāṁ gatā sahacarī netreṣu citrīyate ||62||</w:t>
      </w:r>
    </w:p>
    <w:p w:rsidR="004D1C16" w:rsidRDefault="004D1C16">
      <w:pPr>
        <w:rPr>
          <w:b/>
          <w:bCs/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daivajñā—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tavādya śubha-rohiṇī-vṛṣabha-rāśi-bhājaḥ parām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avetya gaṇanād ahaṁ sukha-samṛddhim atrāgatā |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tad ehi mudirākṛte parama-citra-kodaṇḍa-bhāg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akhaṇḍa-vidhu-maṇḍalā bhavati vidyud uddyotatām ||63||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liṅginī—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liṅginā tāpasī-veśā paurṇamāsīvad īritā ||64||</w:t>
      </w:r>
    </w:p>
    <w:p w:rsidR="004D1C16" w:rsidRDefault="004D1C16">
      <w:pPr>
        <w:rPr>
          <w:bCs/>
          <w:noProof w:val="0"/>
          <w:cs/>
          <w:lang w:bidi="sa-IN"/>
        </w:rPr>
      </w:pPr>
    </w:p>
    <w:p w:rsidR="004D1C16" w:rsidRDefault="004D1C16">
      <w:pPr>
        <w:rPr>
          <w:bCs/>
          <w:noProof w:val="0"/>
          <w:cs/>
          <w:lang w:bidi="sa-IN"/>
        </w:rPr>
      </w:pPr>
      <w:r>
        <w:rPr>
          <w:bCs/>
          <w:noProof w:val="0"/>
          <w:cs/>
          <w:lang w:bidi="sa-IN"/>
        </w:rPr>
        <w:t>yathā—</w:t>
      </w:r>
    </w:p>
    <w:p w:rsidR="004D1C16" w:rsidRDefault="004D1C16">
      <w:pPr>
        <w:rPr>
          <w:bCs/>
          <w:noProof w:val="0"/>
          <w:cs/>
          <w:lang w:bidi="sa-IN"/>
        </w:rPr>
      </w:pPr>
      <w:r>
        <w:rPr>
          <w:bCs/>
          <w:noProof w:val="0"/>
          <w:cs/>
          <w:lang w:bidi="sa-IN"/>
        </w:rPr>
        <w:t>sarale na vidhehi putri cintāṁ</w:t>
      </w:r>
    </w:p>
    <w:p w:rsidR="004D1C16" w:rsidRDefault="004D1C16">
      <w:pPr>
        <w:rPr>
          <w:bCs/>
          <w:noProof w:val="0"/>
          <w:cs/>
          <w:lang w:bidi="sa-IN"/>
        </w:rPr>
      </w:pPr>
      <w:r>
        <w:rPr>
          <w:bCs/>
          <w:noProof w:val="0"/>
          <w:cs/>
          <w:lang w:bidi="sa-IN"/>
        </w:rPr>
        <w:t>vaśagas te bhavitā vrajendra-sūnuḥ |</w:t>
      </w:r>
    </w:p>
    <w:p w:rsidR="004D1C16" w:rsidRDefault="004D1C16">
      <w:pPr>
        <w:rPr>
          <w:bCs/>
          <w:noProof w:val="0"/>
          <w:cs/>
          <w:lang w:bidi="sa-IN"/>
        </w:rPr>
      </w:pPr>
      <w:r>
        <w:rPr>
          <w:bCs/>
          <w:noProof w:val="0"/>
          <w:cs/>
          <w:lang w:bidi="sa-IN"/>
        </w:rPr>
        <w:t>yad ahaṁ caturātra siddha-mantrā</w:t>
      </w:r>
    </w:p>
    <w:p w:rsidR="004D1C16" w:rsidRDefault="004D1C16">
      <w:pPr>
        <w:rPr>
          <w:bCs/>
          <w:noProof w:val="0"/>
          <w:cs/>
          <w:lang w:bidi="sa-IN"/>
        </w:rPr>
      </w:pPr>
      <w:r>
        <w:rPr>
          <w:bCs/>
          <w:noProof w:val="0"/>
          <w:cs/>
          <w:lang w:bidi="sa-IN"/>
        </w:rPr>
        <w:t>jaratī pravrajitā tavāsmi dūtī ||65||</w:t>
      </w:r>
    </w:p>
    <w:p w:rsidR="004D1C16" w:rsidRDefault="004D1C16">
      <w:pPr>
        <w:rPr>
          <w:bCs/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paricārikā—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lavaṅga-mañjarī-bhānumaty-ādyāḥ paricārikāḥ ||66||</w:t>
      </w:r>
    </w:p>
    <w:p w:rsidR="004D1C16" w:rsidRDefault="004D1C16">
      <w:pPr>
        <w:rPr>
          <w:b/>
          <w:bCs/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yathā—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sahacara-pariṣattaḥ kṣipram ārād vikṛṣtas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tava guṇa-maṇi-mālām īśvari grāhitaś ca |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madhuripur ayam akṣṇoḥ prāpitaś cābhikakṣāṁ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bhaṇa punar api seyaṁ kiṅkarī kiṁ karotu ||67||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dhātreyī—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dhātreyikāsmi madhumardana rādhikāyās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tvayy adbhutaṁ kim api vaktum ihāgatāham |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niṣpadya kṛṣṇa-rucir adya hiraṇya-gaurī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sadyaḥ sudhākara-kalā-dhavaleyam āsīt ||68||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vanadevī—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jātyāhaṁ vana-devatāpi bhaginī kutrāpi te premataḥ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kvāpy ambā jananī kvacit priya-sakhī kutrāpi bhartuḥ svasā |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grīvām unnamaya prasīda racaya bhrūr iṅgitād īṅgitaṁ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kuryād vallava-kuñjaraḥ pariṇatiṁ vakṣoja-kumbhe tava ||69||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atha sakhī—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svātmano’py adhikaṁ prema kurvāṇānyonyam acchalam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viśrambhiṇī vayo-veṣādibhis tulyā sakhī matā ||70||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yathā—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na me śokas tasyāṁ yad iyam atipūtaiḥ priya-sakhī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hatā te dṛg-bhaṅgīṣubhir anupamāṁ yāsyati gatim |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paraṁ śocāmy uccair jagad idam ahaṁ yan madhuripo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vinā tasyāḥ prekṣām ahaha bhavitā vyartha-nayanam ||71||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vācyaṁ vyaṅgyam iti dvedhā tad dūtyam ubhayor api ||72||</w:t>
      </w:r>
    </w:p>
    <w:p w:rsidR="004D1C16" w:rsidRDefault="004D1C16">
      <w:pPr>
        <w:rPr>
          <w:b/>
          <w:bCs/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tatra kṛṣṇa-priyāyāṁ vācyaṁ</w:t>
      </w:r>
      <w:r>
        <w:rPr>
          <w:noProof w:val="0"/>
          <w:cs/>
          <w:lang w:bidi="sa-IN"/>
        </w:rPr>
        <w:t>, yathā—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śapa prahara tarja māṁ kṣipa bahiṣkuruṣvādya vā 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kadāpi matir āgrahān na sakhi me viraṁsyaty ataḥ |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prayāmi tad ahaṁ harer upanayāya satyaṁ bruve 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na sā śvasitu yā na vām anubhaven navāṁ saṅgatim ||73||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vyaṅgyaṁ</w:t>
      </w:r>
      <w:r>
        <w:rPr>
          <w:noProof w:val="0"/>
          <w:cs/>
          <w:lang w:bidi="sa-IN"/>
        </w:rPr>
        <w:t>, yathā—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sakhi tarkitāsi kāmita-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kṛṣṇāguru-saurabhā tvam iha |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bhavad-abhimatārtha-vidhaye 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naigama-savidhaṁ gamiṣyāmi ||74||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yathā vā—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tvam asi kim iva bāle vyākulā tṛṣṇayoccaiḥ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śṛṇu hitam avilambāṁ tatra yātrāṁ vidhehi |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vilasad-amala-rāgaḥ pūrva-śailasya tiṣṭhan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vidhur upari cakori tvat-pratīkṣāṁ karoti ||75||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atha </w:t>
      </w:r>
      <w:r>
        <w:rPr>
          <w:b/>
          <w:bCs/>
          <w:noProof w:val="0"/>
          <w:cs/>
          <w:lang w:bidi="sa-IN"/>
        </w:rPr>
        <w:t>kṛṣṇe vācyam—</w:t>
      </w:r>
    </w:p>
    <w:p w:rsidR="004D1C16" w:rsidRDefault="004D1C16">
      <w:pPr>
        <w:rPr>
          <w:bCs/>
          <w:noProof w:val="0"/>
          <w:cs/>
          <w:lang w:bidi="sa-IN"/>
        </w:rPr>
      </w:pPr>
      <w:r>
        <w:rPr>
          <w:bCs/>
          <w:noProof w:val="0"/>
          <w:cs/>
          <w:lang w:bidi="sa-IN"/>
        </w:rPr>
        <w:t>tayāsmi kṛṣṇa prahitā tavāgre</w:t>
      </w:r>
    </w:p>
    <w:p w:rsidR="004D1C16" w:rsidRDefault="004D1C16">
      <w:pPr>
        <w:rPr>
          <w:bCs/>
          <w:noProof w:val="0"/>
          <w:cs/>
          <w:lang w:bidi="sa-IN"/>
        </w:rPr>
      </w:pPr>
      <w:r>
        <w:rPr>
          <w:bCs/>
          <w:noProof w:val="0"/>
          <w:cs/>
          <w:lang w:bidi="sa-IN"/>
        </w:rPr>
        <w:t>saundarya-sarojjvalayā trilokyām |</w:t>
      </w:r>
    </w:p>
    <w:p w:rsidR="004D1C16" w:rsidRDefault="004D1C16">
      <w:pPr>
        <w:rPr>
          <w:bCs/>
          <w:noProof w:val="0"/>
          <w:cs/>
          <w:lang w:bidi="sa-IN"/>
        </w:rPr>
      </w:pPr>
      <w:r>
        <w:rPr>
          <w:bCs/>
          <w:noProof w:val="0"/>
          <w:cs/>
          <w:lang w:bidi="sa-IN"/>
        </w:rPr>
        <w:t>abhūta-pūrvāṁ racayan vidhir yāṁ</w:t>
      </w:r>
    </w:p>
    <w:p w:rsidR="004D1C16" w:rsidRDefault="004D1C16">
      <w:pPr>
        <w:rPr>
          <w:bCs/>
          <w:noProof w:val="0"/>
          <w:cs/>
          <w:lang w:bidi="sa-IN"/>
        </w:rPr>
      </w:pPr>
      <w:r>
        <w:rPr>
          <w:bCs/>
          <w:noProof w:val="0"/>
          <w:cs/>
          <w:lang w:bidi="sa-IN"/>
        </w:rPr>
        <w:t>svasyāpi vismāpakatām ayāsīt ||76||</w:t>
      </w:r>
    </w:p>
    <w:p w:rsidR="004D1C16" w:rsidRDefault="004D1C16">
      <w:pPr>
        <w:rPr>
          <w:bCs/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Cs/>
          <w:noProof w:val="0"/>
          <w:cs/>
          <w:lang w:bidi="sa-IN"/>
        </w:rPr>
        <w:t xml:space="preserve">atha </w:t>
      </w:r>
      <w:r>
        <w:rPr>
          <w:b/>
          <w:bCs/>
          <w:noProof w:val="0"/>
          <w:cs/>
          <w:lang w:bidi="sa-IN"/>
        </w:rPr>
        <w:t>vyaṅgyam—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tat-priyāyāḥ puraḥ paścāt kṛṣṇe vyaṅgyaṁ dvidhā bhavet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tat sākṣād vyapadeśābhyāṁ dvividhaṁ ca dvidhoditam ||77||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tatra </w:t>
      </w:r>
      <w:r>
        <w:rPr>
          <w:b/>
          <w:bCs/>
          <w:noProof w:val="0"/>
          <w:cs/>
          <w:lang w:bidi="sa-IN"/>
        </w:rPr>
        <w:t>tat-priyāyāḥ puraḥ kṛṣṇe sākṣād vyaṅgyaṁ</w:t>
      </w:r>
      <w:r>
        <w:rPr>
          <w:noProof w:val="0"/>
          <w:cs/>
          <w:lang w:bidi="sa-IN"/>
        </w:rPr>
        <w:t>, yathā—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mādhava kalāpinīyaṁ na savidham āyāti me durārādhā |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nija-pāṇinā tad enāṁ prasīda tūrṇaṁ gṛhāṇādya ||78||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yathā vā </w:t>
      </w:r>
      <w:r>
        <w:rPr>
          <w:noProof w:val="0"/>
          <w:color w:val="FF0000"/>
          <w:cs/>
          <w:lang w:bidi="sa-IN"/>
        </w:rPr>
        <w:t xml:space="preserve">uddhava-sandeśe </w:t>
      </w:r>
      <w:r>
        <w:rPr>
          <w:noProof w:val="0"/>
          <w:cs/>
          <w:lang w:bidi="sa-IN"/>
        </w:rPr>
        <w:t>(51) —</w:t>
      </w:r>
    </w:p>
    <w:p w:rsidR="004D1C16" w:rsidRDefault="004D1C16">
      <w:pPr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santi sphītā vraja-yuvatayas tvad-vinodānukūlā</w:t>
      </w:r>
    </w:p>
    <w:p w:rsidR="004D1C16" w:rsidRDefault="004D1C16">
      <w:pPr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rāgiṇi agre mama sahacarī na tvayā ghaṭṭanīyā |</w:t>
      </w:r>
    </w:p>
    <w:p w:rsidR="004D1C16" w:rsidRDefault="004D1C16">
      <w:pPr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dṛṣṭvābhyarṇe śaṭha-kula-guruṁ tvāṁ kaṭākṣārdha-candrān</w:t>
      </w:r>
    </w:p>
    <w:p w:rsidR="004D1C16" w:rsidRDefault="004D1C16">
      <w:pPr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bhrū-kodaṇḍe ghaṭayati javāt paśya saṁrambhiṇī iyam ||79||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vyapadeśena—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dhavam upekṣya kaṭhoram iyaṁ puraḥ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parimalollasitā kila mādhavī |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śrayitum utkalikā-valitādbhutaṁ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nanu bhavantam upaiti hali-priya ||80||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tat-priyāyāḥ paścāt sākṣād vyaṅgyaṁ</w:t>
      </w:r>
      <w:r>
        <w:rPr>
          <w:noProof w:val="0"/>
          <w:cs/>
          <w:lang w:bidi="sa-IN"/>
        </w:rPr>
        <w:t>, yathā—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sphurat-sura-maṇi-prabhaḥ suramaṇī-ghaṭā-ślāghitāṁ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sadābhimata-saurabhaḥ prakaṭa-saurabhodbhāsinīm |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mukunda mudira-cchavi-nava-taḍic-chriyaṁ tām asau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bhavān api na campakāvalim ṛte kila bhrājate ||81||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vyapadeśena vyaṅgyaṁ</w:t>
      </w:r>
      <w:r>
        <w:rPr>
          <w:noProof w:val="0"/>
          <w:cs/>
          <w:lang w:bidi="sa-IN"/>
        </w:rPr>
        <w:t>, yathā</w:t>
      </w:r>
      <w:r>
        <w:rPr>
          <w:b/>
          <w:bCs/>
          <w:noProof w:val="0"/>
          <w:cs/>
          <w:lang w:bidi="sa-IN"/>
        </w:rPr>
        <w:t>—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śailas tuṅga-śirā virājati saras tasyottare vistṛtaṁ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tat tīre vanam unnataṁ tad-udare hārī latā-maṇḍapaḥ |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tasya dvāri gabhīra-saurabha-bharair āhlādayantī diśaḥ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phullā te madhusūdanādya padavīm ālokate mālatī ||82||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yathā nāyikayā dūtye vayasyāyā niyojanam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kṛṣṇāya kriyate tasya prakāro’yaṁ vilikhyate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niyojanaṁ kriyāsādhyaṁ vācikaṁ ceti tad dvidhā ||83||</w:t>
      </w:r>
    </w:p>
    <w:p w:rsidR="004D1C16" w:rsidRDefault="004D1C16">
      <w:pPr>
        <w:rPr>
          <w:b/>
          <w:bCs/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tatra </w:t>
      </w:r>
      <w:r>
        <w:rPr>
          <w:b/>
          <w:bCs/>
          <w:noProof w:val="0"/>
          <w:cs/>
          <w:lang w:bidi="sa-IN"/>
        </w:rPr>
        <w:t>kriyā-sādhyam—</w:t>
      </w:r>
    </w:p>
    <w:p w:rsidR="004D1C16" w:rsidRDefault="004D1C16">
      <w:pPr>
        <w:rPr>
          <w:bCs/>
          <w:lang w:val="fr-CA"/>
        </w:rPr>
      </w:pPr>
      <w:r>
        <w:rPr>
          <w:bCs/>
          <w:lang w:val="fr-CA"/>
        </w:rPr>
        <w:t>divi vīkṣya navāmbudaṁ tathāsau</w:t>
      </w:r>
    </w:p>
    <w:p w:rsidR="004D1C16" w:rsidRDefault="004D1C16">
      <w:pPr>
        <w:rPr>
          <w:bCs/>
          <w:noProof w:val="0"/>
          <w:cs/>
          <w:lang w:bidi="sa-IN"/>
        </w:rPr>
      </w:pPr>
      <w:r>
        <w:rPr>
          <w:bCs/>
          <w:noProof w:val="0"/>
          <w:cs/>
          <w:lang w:bidi="sa-IN"/>
        </w:rPr>
        <w:t>parirambhodyamam atatāna tanvī |</w:t>
      </w:r>
    </w:p>
    <w:p w:rsidR="004D1C16" w:rsidRDefault="004D1C16">
      <w:pPr>
        <w:rPr>
          <w:bCs/>
          <w:noProof w:val="0"/>
          <w:cs/>
          <w:lang w:bidi="sa-IN"/>
        </w:rPr>
      </w:pPr>
      <w:r>
        <w:rPr>
          <w:bCs/>
          <w:noProof w:val="0"/>
          <w:cs/>
          <w:lang w:bidi="sa-IN"/>
        </w:rPr>
        <w:t>api kiñcid ihānudīrya vācā</w:t>
      </w:r>
    </w:p>
    <w:p w:rsidR="004D1C16" w:rsidRDefault="004D1C16">
      <w:pPr>
        <w:rPr>
          <w:bCs/>
          <w:noProof w:val="0"/>
          <w:cs/>
          <w:lang w:bidi="sa-IN"/>
        </w:rPr>
      </w:pPr>
      <w:r>
        <w:rPr>
          <w:bCs/>
          <w:noProof w:val="0"/>
          <w:cs/>
          <w:lang w:bidi="sa-IN"/>
        </w:rPr>
        <w:t>prajighāyāghabhide yathā vayasyam ||84||</w:t>
      </w:r>
    </w:p>
    <w:p w:rsidR="004D1C16" w:rsidRDefault="004D1C16">
      <w:pPr>
        <w:rPr>
          <w:bCs/>
          <w:noProof w:val="0"/>
          <w:cs/>
          <w:lang w:bidi="sa-IN"/>
        </w:rPr>
      </w:pPr>
    </w:p>
    <w:p w:rsidR="004D1C16" w:rsidRDefault="004D1C16">
      <w:pPr>
        <w:rPr>
          <w:bCs/>
          <w:noProof w:val="0"/>
          <w:cs/>
          <w:lang w:bidi="sa-IN"/>
        </w:rPr>
      </w:pPr>
      <w:r>
        <w:rPr>
          <w:bCs/>
          <w:noProof w:val="0"/>
          <w:cs/>
          <w:lang w:bidi="sa-IN"/>
        </w:rPr>
        <w:t>yathā vā—</w:t>
      </w:r>
    </w:p>
    <w:p w:rsidR="004D1C16" w:rsidRDefault="004D1C16">
      <w:pPr>
        <w:rPr>
          <w:bCs/>
          <w:noProof w:val="0"/>
          <w:cs/>
          <w:lang w:bidi="sa-IN"/>
        </w:rPr>
      </w:pPr>
      <w:r>
        <w:rPr>
          <w:bCs/>
          <w:noProof w:val="0"/>
          <w:cs/>
          <w:lang w:bidi="sa-IN"/>
        </w:rPr>
        <w:t>muhur api vidhurāntar-veṇum ākarṇya mugdhā</w:t>
      </w:r>
    </w:p>
    <w:p w:rsidR="004D1C16" w:rsidRDefault="004D1C16">
      <w:pPr>
        <w:rPr>
          <w:bCs/>
          <w:noProof w:val="0"/>
          <w:cs/>
          <w:lang w:bidi="sa-IN"/>
        </w:rPr>
      </w:pPr>
      <w:r>
        <w:rPr>
          <w:bCs/>
          <w:noProof w:val="0"/>
          <w:cs/>
          <w:lang w:bidi="sa-IN"/>
        </w:rPr>
        <w:t>svayam iha na vayasyāṁ mādhavāya nyayuṅkte |</w:t>
      </w:r>
    </w:p>
    <w:p w:rsidR="004D1C16" w:rsidRDefault="004D1C16">
      <w:pPr>
        <w:rPr>
          <w:bCs/>
          <w:noProof w:val="0"/>
          <w:cs/>
          <w:lang w:bidi="sa-IN"/>
        </w:rPr>
      </w:pPr>
      <w:r>
        <w:rPr>
          <w:bCs/>
          <w:noProof w:val="0"/>
          <w:cs/>
          <w:lang w:bidi="sa-IN"/>
        </w:rPr>
        <w:t>api tu viśadam asyāḥ sveda-śālinya-ruddhā</w:t>
      </w:r>
    </w:p>
    <w:p w:rsidR="004D1C16" w:rsidRDefault="004D1C16">
      <w:pPr>
        <w:rPr>
          <w:bCs/>
          <w:noProof w:val="0"/>
          <w:cs/>
          <w:lang w:bidi="sa-IN"/>
        </w:rPr>
      </w:pPr>
      <w:r>
        <w:rPr>
          <w:bCs/>
          <w:noProof w:val="0"/>
          <w:cs/>
          <w:lang w:bidi="sa-IN"/>
        </w:rPr>
        <w:t>tanum anu vikasantī kaṇṭaka-śreṇir eva ||85||</w:t>
      </w:r>
    </w:p>
    <w:p w:rsidR="004D1C16" w:rsidRDefault="004D1C16">
      <w:pPr>
        <w:rPr>
          <w:bCs/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atha vācikam—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vācyaṁ vyaṅgyam iti proktaṁ pūrvavad vācikaṁ dvidhā ||86||</w:t>
      </w:r>
    </w:p>
    <w:p w:rsidR="004D1C16" w:rsidRDefault="004D1C16">
      <w:pPr>
        <w:rPr>
          <w:b/>
          <w:bCs/>
          <w:noProof w:val="0"/>
          <w:cs/>
          <w:lang w:bidi="sa-IN"/>
        </w:rPr>
      </w:pPr>
    </w:p>
    <w:p w:rsidR="004D1C16" w:rsidRDefault="004D1C16">
      <w:pPr>
        <w:rPr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tatra vācyaṁ</w:t>
      </w:r>
      <w:r>
        <w:rPr>
          <w:bCs/>
          <w:noProof w:val="0"/>
          <w:cs/>
          <w:lang w:bidi="sa-IN"/>
        </w:rPr>
        <w:t>, yathā—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tvam asi mad-āsavo bahiś carantas 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tvayi mahatī paṭutā ca vāgmitā ca |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laghur api laghimā na me yathā syān 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mayi sakhi rañjaya mādhavaṁ tathādya ||87||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atha </w:t>
      </w:r>
      <w:r>
        <w:rPr>
          <w:b/>
          <w:bCs/>
          <w:noProof w:val="0"/>
          <w:cs/>
          <w:lang w:bidi="sa-IN"/>
        </w:rPr>
        <w:t>vyaṅgyam—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atra śabdārtha-mūlatvād vyaṅgyaṁ ca dvividhaṁ bhavet ||88||</w:t>
      </w:r>
    </w:p>
    <w:p w:rsidR="004D1C16" w:rsidRDefault="004D1C16">
      <w:pPr>
        <w:rPr>
          <w:b/>
          <w:bCs/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tatra </w:t>
      </w:r>
      <w:r>
        <w:rPr>
          <w:b/>
          <w:bCs/>
          <w:noProof w:val="0"/>
          <w:cs/>
          <w:lang w:bidi="sa-IN"/>
        </w:rPr>
        <w:t>śabda-mūlaṁ</w:t>
      </w:r>
      <w:r>
        <w:rPr>
          <w:noProof w:val="0"/>
          <w:cs/>
          <w:lang w:bidi="sa-IN"/>
        </w:rPr>
        <w:t>, yathā—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na hi śikṣituṁ vara-kalāsu kauśalaṁ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guṇa-cāturīṁ ca na mṛgākṣi kāmaye |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tam ahaṁ samabhyasitum eva subhruvāṁ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sakhi keśa-bandhana-viśeṣam arthaye ||89||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yathā vā—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ṇa paumarāa-ppamuhaṁ raaṇaṁ kāmei goi me hiaaṁ |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kintu sadā hīra-baraṁ vāñchai hārantare kāduṁ ||90||</w:t>
      </w:r>
    </w:p>
    <w:p w:rsidR="004D1C16" w:rsidRDefault="004D1C16">
      <w:pPr>
        <w:ind w:left="720"/>
        <w:rPr>
          <w:noProof w:val="0"/>
          <w:cs/>
          <w:lang w:bidi="sa-IN"/>
        </w:rPr>
      </w:pPr>
    </w:p>
    <w:p w:rsidR="004D1C16" w:rsidRDefault="004D1C16">
      <w:pPr>
        <w:ind w:left="720"/>
        <w:rPr>
          <w:i/>
          <w:iCs/>
          <w:noProof w:val="0"/>
          <w:cs/>
          <w:lang w:bidi="sa-IN"/>
        </w:rPr>
      </w:pPr>
      <w:r>
        <w:rPr>
          <w:noProof w:val="0"/>
          <w:cs/>
          <w:lang w:bidi="sa-IN"/>
        </w:rPr>
        <w:t>[</w:t>
      </w:r>
      <w:r>
        <w:rPr>
          <w:i/>
          <w:iCs/>
          <w:noProof w:val="0"/>
          <w:cs/>
          <w:lang w:bidi="sa-IN"/>
        </w:rPr>
        <w:t>na padma-rāga-pramukhaṁ ratnaṁ kāmayate gopī me hṛdayam |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i/>
          <w:iCs/>
          <w:noProof w:val="0"/>
          <w:cs/>
          <w:lang w:bidi="sa-IN"/>
        </w:rPr>
        <w:t xml:space="preserve">kintu sadā hīra-varaṁ vāñchati hārantare kartum </w:t>
      </w:r>
      <w:r>
        <w:rPr>
          <w:noProof w:val="0"/>
          <w:cs/>
          <w:lang w:bidi="sa-IN"/>
        </w:rPr>
        <w:t>||]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atha </w:t>
      </w:r>
      <w:r>
        <w:rPr>
          <w:b/>
          <w:bCs/>
          <w:noProof w:val="0"/>
          <w:cs/>
          <w:lang w:bidi="sa-IN"/>
        </w:rPr>
        <w:t>artha-mūlam—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ākṣepeṇa svapatyāder govindādeḥ praśaṁsayā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vaiśiṣṭyena ca deśāder artha-mūlam anekadhā ||91||</w:t>
      </w:r>
    </w:p>
    <w:p w:rsidR="004D1C16" w:rsidRDefault="004D1C16">
      <w:pPr>
        <w:rPr>
          <w:b/>
          <w:bCs/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tatra </w:t>
      </w:r>
      <w:r>
        <w:rPr>
          <w:b/>
          <w:bCs/>
          <w:noProof w:val="0"/>
          <w:cs/>
          <w:lang w:bidi="sa-IN"/>
        </w:rPr>
        <w:t>svapatyādy-ākṣepeṇa</w:t>
      </w:r>
      <w:r>
        <w:rPr>
          <w:noProof w:val="0"/>
          <w:cs/>
          <w:lang w:bidi="sa-IN"/>
        </w:rPr>
        <w:t>, yathā</w:t>
      </w:r>
      <w:r>
        <w:rPr>
          <w:b/>
          <w:bCs/>
          <w:noProof w:val="0"/>
          <w:cs/>
          <w:lang w:bidi="sa-IN"/>
        </w:rPr>
        <w:t>—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vidhātur daurātmyān na hi vahati ghora-prakṛtaye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ruciṁ cetaḥ patye hata-vapur idaṁ dīvyati rucā |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bhajat-kakṣām akṣṇor viṣamam idam ugraṁ praharate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yamī-tīrāraṇyaṁ kim iha sakhi śikṣāṁ na tanuṣe ||92||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govindādeḥ praśaṁsayā</w:t>
      </w:r>
      <w:r>
        <w:rPr>
          <w:noProof w:val="0"/>
          <w:cs/>
          <w:lang w:bidi="sa-IN"/>
        </w:rPr>
        <w:t>, yathā</w:t>
      </w:r>
      <w:r>
        <w:rPr>
          <w:b/>
          <w:bCs/>
          <w:noProof w:val="0"/>
          <w:cs/>
          <w:lang w:bidi="sa-IN"/>
        </w:rPr>
        <w:t>—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kula-strīṇāṁ neṣṭā para-puruṣa-rūpa-stuti-kathā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tathāpi tvaṁ prāṇāḥ sakhi mama vahiṣṭhāḥ svayam asi |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kiyān āste tasmin vraja-pati-kumāre madhurimā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cchaṭāpy ārād yasya mradayati dṛśor dvandvam amṛtaiḥ ||93||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yathā vā—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dūtya-cakra-caturāsi cañcale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nandano vrajapateḥ sa nāgaraḥ |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māṁ jahāti śiśutā ca rakṣiṇī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mā kṛthāḥ sakhi tataḥ pramāditām ||94||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deśādi- vaiśiṣṭyena</w:t>
      </w:r>
      <w:r>
        <w:rPr>
          <w:noProof w:val="0"/>
          <w:cs/>
          <w:lang w:bidi="sa-IN"/>
        </w:rPr>
        <w:t>, yathā—</w:t>
      </w:r>
    </w:p>
    <w:p w:rsidR="004D1C16" w:rsidRDefault="004D1C16">
      <w:pPr>
        <w:pStyle w:val="Quote"/>
        <w:rPr>
          <w:color w:val="auto"/>
          <w:lang w:val="en-US"/>
        </w:rPr>
      </w:pPr>
      <w:r>
        <w:rPr>
          <w:noProof w:val="0"/>
          <w:color w:val="auto"/>
          <w:cs/>
          <w:lang w:bidi="sa-IN"/>
        </w:rPr>
        <w:t>vṛndāraṇye vratati-paṭalī-saṅkaṭe puṣpa-hetor</w:t>
      </w:r>
    </w:p>
    <w:p w:rsidR="004D1C16" w:rsidRDefault="004D1C16">
      <w:pPr>
        <w:pStyle w:val="Quote"/>
        <w:rPr>
          <w:noProof w:val="0"/>
          <w:color w:val="auto"/>
          <w:cs/>
          <w:lang w:bidi="sa-IN"/>
        </w:rPr>
      </w:pPr>
      <w:r>
        <w:rPr>
          <w:noProof w:val="0"/>
          <w:color w:val="auto"/>
          <w:cs/>
          <w:lang w:bidi="sa-IN"/>
        </w:rPr>
        <w:t>bhrāmaṁ bhrāmaṁ sahacari ciraṁ śrāntim abhyāgatāsmi |</w:t>
      </w:r>
    </w:p>
    <w:p w:rsidR="004D1C16" w:rsidRDefault="004D1C16">
      <w:pPr>
        <w:pStyle w:val="Quote"/>
        <w:rPr>
          <w:noProof w:val="0"/>
          <w:color w:val="auto"/>
          <w:cs/>
          <w:lang w:bidi="sa-IN"/>
        </w:rPr>
      </w:pPr>
      <w:r>
        <w:rPr>
          <w:noProof w:val="0"/>
          <w:color w:val="auto"/>
          <w:cs/>
          <w:lang w:bidi="sa-IN"/>
        </w:rPr>
        <w:t>tad-viśrāntiṁ kṣaṇam iha karomy ekikāhaṁ nikuñje</w:t>
      </w:r>
    </w:p>
    <w:p w:rsidR="004D1C16" w:rsidRDefault="004D1C16">
      <w:pPr>
        <w:pStyle w:val="Quote"/>
        <w:rPr>
          <w:noProof w:val="0"/>
          <w:color w:val="auto"/>
          <w:cs/>
          <w:lang w:bidi="sa-IN"/>
        </w:rPr>
      </w:pPr>
      <w:r>
        <w:rPr>
          <w:noProof w:val="0"/>
          <w:color w:val="auto"/>
          <w:cs/>
          <w:lang w:bidi="sa-IN"/>
        </w:rPr>
        <w:t>tvaṁ kālindī-taṭa-parisarād āharethāḥ prasūnam ||95||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yathā vā—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madhuritā madhunā vidhunāpy asau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sakhi pataṅga-sutā-pulināṭavī |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sa-vayasā vayasā ca vibhūṣitā 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tanur iyaṁ kim iha kṣamam ucyatām ||96||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jc w:val="center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iti śrī-śrī-ujjvala-nīlamaṇau </w:t>
      </w:r>
    </w:p>
    <w:p w:rsidR="004D1C16" w:rsidRDefault="004D1C16">
      <w:pPr>
        <w:jc w:val="center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dūtī-bheda-prakaraṇam </w:t>
      </w:r>
    </w:p>
    <w:p w:rsidR="004D1C16" w:rsidRDefault="004D1C16">
      <w:pPr>
        <w:jc w:val="center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||7||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jc w:val="center"/>
        <w:rPr>
          <w:lang w:val="fr-CA"/>
        </w:rPr>
      </w:pPr>
      <w:r>
        <w:rPr>
          <w:lang w:val="fr-CA"/>
        </w:rPr>
        <w:t xml:space="preserve"> —o)0(o—</w:t>
      </w:r>
    </w:p>
    <w:p w:rsidR="004D1C16" w:rsidRDefault="004D1C16">
      <w:pPr>
        <w:rPr>
          <w:lang w:val="fr-CA"/>
        </w:rPr>
      </w:pPr>
    </w:p>
    <w:p w:rsidR="004D1C16" w:rsidRDefault="004D1C16">
      <w:pPr>
        <w:jc w:val="center"/>
        <w:rPr>
          <w:lang w:val="fr-CA"/>
        </w:rPr>
      </w:pPr>
      <w:r>
        <w:rPr>
          <w:lang w:val="fr-CA"/>
        </w:rPr>
        <w:t>(8)</w:t>
      </w:r>
    </w:p>
    <w:p w:rsidR="004D1C16" w:rsidRDefault="004D1C16">
      <w:pPr>
        <w:pStyle w:val="Heading1"/>
        <w:rPr>
          <w:lang w:val="en-US"/>
        </w:rPr>
      </w:pPr>
      <w:r>
        <w:rPr>
          <w:rFonts w:cs="Balaram"/>
          <w:noProof w:val="0"/>
          <w:szCs w:val="36"/>
          <w:cs/>
          <w:lang w:bidi="sa-IN"/>
        </w:rPr>
        <w:t xml:space="preserve">atha sakhī-prakaraṇam </w:t>
      </w:r>
    </w:p>
    <w:p w:rsidR="004D1C16" w:rsidRDefault="004D1C16">
      <w:pPr>
        <w:rPr>
          <w:lang w:val="en-US"/>
        </w:rPr>
      </w:pP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prema-līlā-vihārāṇāṁ samyag vistārikā sakhī |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viśrambha-ratna-peṭī ca tataḥ suṣthu vivicyate ||1||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eka-yūthānuṣaktānāṁ sakhīnām eva madhyataḥ |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adhikāder bhidā jñeyā prakharādeś ca pūrvavat ||2||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prema-saubhāgya-sādguṇyādy-ādhikyād adhikā sakhī |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samā tat-sāmyato jñeyā tal-laghutvāt tathā laghuḥ ||3||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durlaṅghya-vākya-prakharā prakhyātā gauravocitā |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tad-ūnatve bhaven mṛdvī madhyā tat-sāmyam āgatā ||4||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ātyantikādhikatvādi-bhedaḥ pūrvavad atra saḥ |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sva-yūthe yūtha-nāthaiva syād atrātyantikādhikā |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sā kvāpi prakharā yūthe kvāpi madhyā mṛduḥ kvacit ||5||</w:t>
      </w:r>
    </w:p>
    <w:p w:rsidR="004D1C16" w:rsidRDefault="004D1C16">
      <w:pPr>
        <w:rPr>
          <w:rFonts w:eastAsia="MS Minchofalt"/>
          <w:lang w:val="fr-CA"/>
        </w:rPr>
      </w:pPr>
    </w:p>
    <w:p w:rsidR="004D1C16" w:rsidRDefault="004D1C16">
      <w:pPr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tatra ātyantikādhikā-trikam—</w:t>
      </w:r>
    </w:p>
    <w:p w:rsidR="004D1C16" w:rsidRDefault="004D1C16">
      <w:pPr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tat trikaṁ sakalāpekṣyaṁ nātīvānyavaśaṁ tathā |</w:t>
      </w:r>
    </w:p>
    <w:p w:rsidR="004D1C16" w:rsidRDefault="004D1C16">
      <w:pPr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sva-yūthe tad-vyavahṛti-vyaktaye punar ucyate ||6||</w:t>
      </w:r>
    </w:p>
    <w:p w:rsidR="004D1C16" w:rsidRDefault="004D1C16">
      <w:pPr>
        <w:rPr>
          <w:rFonts w:eastAsia="MS Minchofalt"/>
          <w:b/>
          <w:bCs/>
          <w:lang w:val="fr-CA"/>
        </w:rPr>
      </w:pPr>
    </w:p>
    <w:p w:rsidR="004D1C16" w:rsidRDefault="004D1C16">
      <w:pPr>
        <w:rPr>
          <w:rFonts w:eastAsia="MS Minchofalt"/>
          <w:b/>
          <w:bCs/>
          <w:lang w:val="fr-CA"/>
        </w:rPr>
      </w:pPr>
      <w:r>
        <w:rPr>
          <w:rFonts w:eastAsia="MS Minchofalt"/>
          <w:lang w:val="fr-CA"/>
        </w:rPr>
        <w:t>tatra</w:t>
      </w:r>
      <w:r>
        <w:rPr>
          <w:rFonts w:eastAsia="MS Minchofalt"/>
          <w:b/>
          <w:bCs/>
          <w:lang w:val="fr-CA"/>
        </w:rPr>
        <w:t xml:space="preserve"> ātyantikādhika-prakharā—</w:t>
      </w:r>
    </w:p>
    <w:p w:rsidR="004D1C16" w:rsidRDefault="004D1C16">
      <w:pPr>
        <w:ind w:left="720"/>
        <w:rPr>
          <w:rFonts w:eastAsia="MS Minchofalt"/>
          <w:lang w:val="fr-CA"/>
        </w:rPr>
      </w:pPr>
      <w:r>
        <w:rPr>
          <w:rFonts w:eastAsia="MS Minchofalt"/>
          <w:lang w:val="fr-CA"/>
        </w:rPr>
        <w:t>nīle nīla-nicolam arthaye maghe dehi srajaṁ dāmanīṁ</w:t>
      </w:r>
    </w:p>
    <w:p w:rsidR="004D1C16" w:rsidRDefault="004D1C16">
      <w:pPr>
        <w:ind w:left="720"/>
        <w:rPr>
          <w:rFonts w:eastAsia="MS Minchofalt"/>
          <w:lang w:val="fr-CA"/>
        </w:rPr>
      </w:pPr>
      <w:r>
        <w:rPr>
          <w:rFonts w:eastAsia="MS Minchofalt"/>
          <w:lang w:val="fr-CA"/>
        </w:rPr>
        <w:t>tvaṁ kālāguru-kardamaiḥ sakhi tanuṁ limpasva campe mama |</w:t>
      </w:r>
    </w:p>
    <w:p w:rsidR="004D1C16" w:rsidRDefault="004D1C16">
      <w:pPr>
        <w:ind w:left="720"/>
        <w:rPr>
          <w:rFonts w:eastAsia="MS Minchofalt"/>
          <w:lang w:val="fr-CA"/>
        </w:rPr>
      </w:pPr>
      <w:r>
        <w:rPr>
          <w:rFonts w:eastAsia="MS Minchofalt"/>
          <w:lang w:val="fr-CA"/>
        </w:rPr>
        <w:t>jānīhi bhramarākṣi kutra guravaḥ paśya pradoṣodgame</w:t>
      </w:r>
    </w:p>
    <w:p w:rsidR="004D1C16" w:rsidRDefault="004D1C16">
      <w:pPr>
        <w:ind w:left="720"/>
        <w:rPr>
          <w:rFonts w:eastAsia="MS Minchofalt"/>
          <w:lang w:val="fr-CA"/>
        </w:rPr>
      </w:pPr>
      <w:r>
        <w:rPr>
          <w:rFonts w:eastAsia="MS Minchofalt"/>
          <w:lang w:val="fr-CA"/>
        </w:rPr>
        <w:t>kuñjābhikramaṇāya māṁ tvarayate sphārāndhakārāvalī ||7||</w:t>
      </w:r>
      <w:r>
        <w:rPr>
          <w:rFonts w:eastAsia="MS Minchofalt"/>
          <w:lang w:val="fr-CA"/>
        </w:rPr>
        <w:br/>
      </w:r>
    </w:p>
    <w:p w:rsidR="004D1C16" w:rsidRDefault="004D1C16">
      <w:pPr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adhika-prakharāḥ śyāmā-maṅgalādyāḥ prakīrtitāḥ ||8||</w:t>
      </w:r>
    </w:p>
    <w:p w:rsidR="004D1C16" w:rsidRDefault="004D1C16">
      <w:pPr>
        <w:rPr>
          <w:rFonts w:eastAsia="MS Minchofalt"/>
          <w:lang w:val="fr-CA"/>
        </w:rPr>
      </w:pPr>
    </w:p>
    <w:p w:rsidR="004D1C16" w:rsidRDefault="004D1C16">
      <w:pPr>
        <w:rPr>
          <w:rFonts w:eastAsia="MS Minchofalt"/>
          <w:b/>
          <w:bCs/>
          <w:lang w:val="fr-CA"/>
        </w:rPr>
      </w:pPr>
      <w:r>
        <w:rPr>
          <w:rFonts w:eastAsia="MS Minchofalt"/>
          <w:lang w:val="fr-CA"/>
        </w:rPr>
        <w:t>tatra</w:t>
      </w:r>
      <w:r>
        <w:rPr>
          <w:rFonts w:eastAsia="MS Minchofalt"/>
          <w:b/>
          <w:bCs/>
          <w:lang w:val="fr-CA"/>
        </w:rPr>
        <w:t xml:space="preserve"> ātyantikādhika-madhyā—</w:t>
      </w:r>
    </w:p>
    <w:p w:rsidR="004D1C16" w:rsidRDefault="004D1C16">
      <w:pPr>
        <w:ind w:left="720"/>
        <w:rPr>
          <w:rFonts w:eastAsia="MS Minchofalt"/>
          <w:lang w:val="fr-CA"/>
        </w:rPr>
      </w:pPr>
      <w:r>
        <w:rPr>
          <w:rFonts w:eastAsia="MS Minchofalt"/>
          <w:lang w:val="fr-CA"/>
        </w:rPr>
        <w:t>anaṅga-śara-jarjaraṁ sphuṭati cen mano vas tadā</w:t>
      </w:r>
    </w:p>
    <w:p w:rsidR="004D1C16" w:rsidRDefault="004D1C16">
      <w:pPr>
        <w:ind w:left="720"/>
        <w:rPr>
          <w:rFonts w:eastAsia="MS Minchofalt"/>
          <w:lang w:val="fr-CA"/>
        </w:rPr>
      </w:pPr>
      <w:r>
        <w:rPr>
          <w:rFonts w:eastAsia="MS Minchofalt"/>
          <w:lang w:val="fr-CA"/>
        </w:rPr>
        <w:t>mad-arthana-kadarthanaiḥ kṛtam itaḥ svayaṁ gacchata |</w:t>
      </w:r>
    </w:p>
    <w:p w:rsidR="004D1C16" w:rsidRDefault="004D1C16">
      <w:pPr>
        <w:ind w:left="720"/>
        <w:rPr>
          <w:rFonts w:eastAsia="MS Minchofalt"/>
          <w:lang w:val="fr-CA"/>
        </w:rPr>
      </w:pPr>
      <w:r>
        <w:rPr>
          <w:rFonts w:eastAsia="MS Minchofalt"/>
          <w:lang w:val="fr-CA"/>
        </w:rPr>
        <w:t>dṛśāṁ pathi bhavādṛśī-praṇayitānurūpaḥ sukhaṁ</w:t>
      </w:r>
    </w:p>
    <w:p w:rsidR="004D1C16" w:rsidRDefault="004D1C16">
      <w:pPr>
        <w:ind w:left="720"/>
        <w:rPr>
          <w:rFonts w:eastAsia="MS Minchofalt"/>
          <w:lang w:val="fr-CA"/>
        </w:rPr>
      </w:pPr>
      <w:r>
        <w:rPr>
          <w:rFonts w:eastAsia="MS Minchofalt"/>
          <w:lang w:val="fr-CA"/>
        </w:rPr>
        <w:t>yad atra rata-hiṇḍakaḥ sa kila pāti go-maṇḍalam ||9||</w:t>
      </w:r>
    </w:p>
    <w:p w:rsidR="004D1C16" w:rsidRDefault="004D1C16">
      <w:pPr>
        <w:rPr>
          <w:rFonts w:eastAsia="MS Minchofalt"/>
          <w:lang w:val="fr-CA"/>
        </w:rPr>
      </w:pPr>
    </w:p>
    <w:p w:rsidR="004D1C16" w:rsidRDefault="004D1C16">
      <w:pPr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bhavanty adhika-madhyās tu śrī-rādhā-pālikādayaḥ ||10||</w:t>
      </w:r>
    </w:p>
    <w:p w:rsidR="004D1C16" w:rsidRDefault="004D1C16">
      <w:pPr>
        <w:rPr>
          <w:rFonts w:eastAsia="MS Minchofalt"/>
          <w:lang w:val="fr-CA"/>
        </w:rPr>
      </w:pPr>
    </w:p>
    <w:p w:rsidR="004D1C16" w:rsidRDefault="004D1C16">
      <w:pPr>
        <w:rPr>
          <w:rFonts w:eastAsia="MS Minchofalt"/>
          <w:b/>
          <w:bCs/>
          <w:lang w:val="fr-CA"/>
        </w:rPr>
      </w:pPr>
      <w:r>
        <w:rPr>
          <w:rFonts w:eastAsia="MS Minchofalt"/>
          <w:lang w:val="fr-CA"/>
        </w:rPr>
        <w:t>tatra</w:t>
      </w:r>
      <w:r>
        <w:rPr>
          <w:rFonts w:eastAsia="MS Minchofalt"/>
          <w:b/>
          <w:bCs/>
          <w:lang w:val="fr-CA"/>
        </w:rPr>
        <w:t xml:space="preserve"> ātyantikādhika-mṛdvī—</w:t>
      </w:r>
    </w:p>
    <w:p w:rsidR="004D1C16" w:rsidRDefault="004D1C16">
      <w:pPr>
        <w:ind w:left="720"/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śṛṇu sakhi vacas tathyaṁ māna-grahe mama kā kṣatiḥ </w:t>
      </w:r>
    </w:p>
    <w:p w:rsidR="004D1C16" w:rsidRDefault="004D1C16">
      <w:pPr>
        <w:ind w:left="720"/>
        <w:rPr>
          <w:rFonts w:eastAsia="MS Minchofalt"/>
          <w:lang w:val="fr-CA"/>
        </w:rPr>
      </w:pPr>
      <w:r>
        <w:rPr>
          <w:rFonts w:eastAsia="MS Minchofalt"/>
          <w:lang w:val="fr-CA"/>
        </w:rPr>
        <w:t>sphurati muralī-nāde ko vā śramaḥ śravaṇāvṛtau |</w:t>
      </w:r>
    </w:p>
    <w:p w:rsidR="004D1C16" w:rsidRDefault="004D1C16">
      <w:pPr>
        <w:ind w:left="720"/>
        <w:rPr>
          <w:rFonts w:eastAsia="MS Minchofalt"/>
          <w:lang w:val="fr-CA"/>
        </w:rPr>
      </w:pPr>
      <w:r>
        <w:rPr>
          <w:rFonts w:eastAsia="MS Minchofalt"/>
          <w:lang w:val="fr-CA"/>
        </w:rPr>
        <w:t>atikaṭhinatā-durvādaṁ te niśamya mayā vraje</w:t>
      </w:r>
    </w:p>
    <w:p w:rsidR="004D1C16" w:rsidRDefault="004D1C16">
      <w:pPr>
        <w:ind w:left="720"/>
        <w:rPr>
          <w:rFonts w:eastAsia="MS Minchofalt"/>
          <w:lang w:val="fr-CA"/>
        </w:rPr>
      </w:pPr>
      <w:r>
        <w:rPr>
          <w:rFonts w:eastAsia="MS Minchofalt"/>
          <w:lang w:val="fr-CA"/>
        </w:rPr>
        <w:t>damayitum amuṁ kintu kṣipraṁ dṛg-ardham agha-dviṣi ||11||</w:t>
      </w:r>
    </w:p>
    <w:p w:rsidR="004D1C16" w:rsidRDefault="004D1C16">
      <w:pPr>
        <w:rPr>
          <w:rFonts w:eastAsia="MS Minchofalt"/>
          <w:lang w:val="fr-CA"/>
        </w:rPr>
      </w:pPr>
    </w:p>
    <w:p w:rsidR="004D1C16" w:rsidRDefault="004D1C16">
      <w:pPr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adhikā mṛdavaś candrāvalī-bhadrādayo matāḥ ||12||</w:t>
      </w:r>
    </w:p>
    <w:p w:rsidR="004D1C16" w:rsidRDefault="004D1C16">
      <w:pPr>
        <w:rPr>
          <w:rFonts w:eastAsia="MS Minchofalt"/>
          <w:b/>
          <w:bCs/>
          <w:lang w:val="fr-CA"/>
        </w:rPr>
      </w:pPr>
    </w:p>
    <w:p w:rsidR="004D1C16" w:rsidRDefault="004D1C16">
      <w:pPr>
        <w:rPr>
          <w:rFonts w:eastAsia="MS Minchofalt"/>
          <w:b/>
          <w:bCs/>
          <w:lang w:val="fr-CA"/>
        </w:rPr>
      </w:pPr>
      <w:r>
        <w:rPr>
          <w:rFonts w:eastAsia="MS Minchofalt"/>
          <w:lang w:val="fr-CA"/>
        </w:rPr>
        <w:t xml:space="preserve">atha </w:t>
      </w:r>
      <w:r>
        <w:rPr>
          <w:rFonts w:eastAsia="MS Minchofalt"/>
          <w:b/>
          <w:bCs/>
          <w:lang w:val="fr-CA"/>
        </w:rPr>
        <w:t>āpekṣikādhikā-trikam—</w:t>
      </w:r>
    </w:p>
    <w:p w:rsidR="004D1C16" w:rsidRDefault="004D1C16">
      <w:pPr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yauthikīṣu sakhīṣv eva yūtheśāto laghuṣv iha |</w:t>
      </w:r>
    </w:p>
    <w:p w:rsidR="004D1C16" w:rsidRDefault="004D1C16">
      <w:pPr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yādhikaikām apekṣānyā sā syād āpekṣikādhikā ||13||</w:t>
      </w:r>
    </w:p>
    <w:p w:rsidR="004D1C16" w:rsidRDefault="004D1C16">
      <w:pPr>
        <w:rPr>
          <w:rFonts w:eastAsia="MS Minchofalt"/>
          <w:b/>
          <w:bCs/>
          <w:lang w:val="fr-CA"/>
        </w:rPr>
      </w:pPr>
    </w:p>
    <w:p w:rsidR="004D1C16" w:rsidRPr="005A75DB" w:rsidRDefault="004D1C16">
      <w:pPr>
        <w:rPr>
          <w:rFonts w:eastAsia="MS Minchofalt"/>
          <w:b/>
          <w:bCs/>
          <w:lang w:val="fr-CA"/>
        </w:rPr>
      </w:pPr>
      <w:r w:rsidRPr="005A75DB">
        <w:rPr>
          <w:rFonts w:eastAsia="MS Minchofalt"/>
          <w:lang w:val="fr-CA"/>
        </w:rPr>
        <w:t>tatra</w:t>
      </w:r>
      <w:r w:rsidRPr="005A75DB">
        <w:rPr>
          <w:rFonts w:eastAsia="MS Minchofalt"/>
          <w:b/>
          <w:bCs/>
          <w:lang w:val="fr-CA"/>
        </w:rPr>
        <w:t xml:space="preserve"> adhika-prakharā—</w:t>
      </w:r>
    </w:p>
    <w:p w:rsidR="004D1C16" w:rsidRPr="005A75DB" w:rsidRDefault="004D1C16">
      <w:pPr>
        <w:ind w:left="720"/>
        <w:rPr>
          <w:rFonts w:eastAsia="MS Minchofalt"/>
          <w:lang w:val="fr-CA"/>
        </w:rPr>
      </w:pPr>
      <w:r w:rsidRPr="005A75DB">
        <w:rPr>
          <w:rFonts w:eastAsia="MS Minchofalt"/>
          <w:lang w:val="fr-CA"/>
        </w:rPr>
        <w:t>sumadhye mā yāsīs tvam adhikam amībhir mṛdulatāṁ</w:t>
      </w:r>
    </w:p>
    <w:p w:rsidR="004D1C16" w:rsidRPr="005A75DB" w:rsidRDefault="004D1C16">
      <w:pPr>
        <w:ind w:left="720"/>
        <w:rPr>
          <w:rFonts w:eastAsia="MS Minchofalt"/>
          <w:lang w:val="fr-CA"/>
        </w:rPr>
      </w:pPr>
      <w:r w:rsidRPr="005A75DB">
        <w:rPr>
          <w:rFonts w:eastAsia="MS Minchofalt"/>
          <w:lang w:val="fr-CA"/>
        </w:rPr>
        <w:t>madasyopādānaiḥ śaṭha-kula-guror jalpa-madhubhiḥ |</w:t>
      </w:r>
    </w:p>
    <w:p w:rsidR="004D1C16" w:rsidRPr="005A75DB" w:rsidRDefault="004D1C16">
      <w:pPr>
        <w:ind w:left="720"/>
        <w:rPr>
          <w:rFonts w:eastAsia="MS Minchofalt"/>
          <w:lang w:val="fr-CA"/>
        </w:rPr>
      </w:pPr>
      <w:r w:rsidRPr="005A75DB">
        <w:rPr>
          <w:rFonts w:eastAsia="MS Minchofalt"/>
          <w:lang w:val="fr-CA"/>
        </w:rPr>
        <w:t>ayi krīḍā-lubdhe kim u nibhṛta-bhṛṅgendra-bhaṇite</w:t>
      </w:r>
    </w:p>
    <w:p w:rsidR="004D1C16" w:rsidRPr="005A75DB" w:rsidRDefault="004D1C16">
      <w:pPr>
        <w:ind w:left="720"/>
        <w:rPr>
          <w:rFonts w:eastAsia="MS Minchofalt"/>
          <w:lang w:val="fr-CA"/>
        </w:rPr>
      </w:pPr>
      <w:r w:rsidRPr="005A75DB">
        <w:rPr>
          <w:rFonts w:eastAsia="MS Minchofalt"/>
          <w:lang w:val="fr-CA"/>
        </w:rPr>
        <w:t>kuḍuṅge rādhāyāḥ klamam api visasmāra bhavatī ||14||</w:t>
      </w:r>
    </w:p>
    <w:p w:rsidR="004D1C16" w:rsidRPr="005A75DB" w:rsidRDefault="004D1C16">
      <w:pPr>
        <w:rPr>
          <w:rFonts w:eastAsia="MS Minchofalt"/>
          <w:lang w:val="fr-CA"/>
        </w:rPr>
      </w:pPr>
    </w:p>
    <w:p w:rsidR="004D1C16" w:rsidRPr="005A75DB" w:rsidRDefault="004D1C16">
      <w:pPr>
        <w:rPr>
          <w:rFonts w:eastAsia="MS Minchofalt"/>
          <w:lang w:val="fr-CA"/>
        </w:rPr>
      </w:pPr>
      <w:r w:rsidRPr="005A75DB">
        <w:rPr>
          <w:rFonts w:eastAsia="MS Minchofalt"/>
          <w:lang w:val="fr-CA"/>
        </w:rPr>
        <w:t>yathā vā—</w:t>
      </w:r>
    </w:p>
    <w:p w:rsidR="004D1C16" w:rsidRPr="005A75DB" w:rsidRDefault="004D1C16">
      <w:pPr>
        <w:ind w:left="720"/>
        <w:rPr>
          <w:rFonts w:eastAsia="MS Minchofalt"/>
          <w:lang w:val="fr-CA"/>
        </w:rPr>
      </w:pPr>
      <w:r w:rsidRPr="005A75DB">
        <w:rPr>
          <w:rFonts w:eastAsia="MS Minchofalt"/>
          <w:lang w:val="fr-CA"/>
        </w:rPr>
        <w:t>mugdhe tūṣṇīṁ bhava śaṭha-kalā-maṇḍalākhaṇḍalena</w:t>
      </w:r>
    </w:p>
    <w:p w:rsidR="004D1C16" w:rsidRPr="005A75DB" w:rsidRDefault="004D1C16">
      <w:pPr>
        <w:ind w:left="720"/>
        <w:rPr>
          <w:rFonts w:eastAsia="MS Minchofalt"/>
          <w:lang w:val="fr-CA"/>
        </w:rPr>
      </w:pPr>
      <w:r w:rsidRPr="005A75DB">
        <w:rPr>
          <w:rFonts w:eastAsia="MS Minchofalt"/>
          <w:lang w:val="fr-CA"/>
        </w:rPr>
        <w:t>tvaṁ mantreṇa sphuṭam iha vaśīkṛtya tenānuśiṣṭā |</w:t>
      </w:r>
    </w:p>
    <w:p w:rsidR="004D1C16" w:rsidRPr="005A75DB" w:rsidRDefault="004D1C16">
      <w:pPr>
        <w:ind w:left="720"/>
        <w:rPr>
          <w:rFonts w:eastAsia="MS Minchofalt"/>
          <w:lang w:val="fr-CA"/>
        </w:rPr>
      </w:pPr>
      <w:r w:rsidRPr="005A75DB">
        <w:rPr>
          <w:rFonts w:eastAsia="MS Minchofalt"/>
          <w:lang w:val="fr-CA"/>
        </w:rPr>
        <w:t>kuñje govardhana-śikhariṇo jāgareṇādya rādhāṁ</w:t>
      </w:r>
    </w:p>
    <w:p w:rsidR="004D1C16" w:rsidRPr="005A75DB" w:rsidRDefault="004D1C16">
      <w:pPr>
        <w:ind w:left="720"/>
        <w:rPr>
          <w:rFonts w:eastAsia="MS Minchofalt"/>
          <w:lang w:val="fr-CA"/>
        </w:rPr>
      </w:pPr>
      <w:r w:rsidRPr="005A75DB">
        <w:rPr>
          <w:rFonts w:eastAsia="MS Minchofalt"/>
          <w:lang w:val="fr-CA"/>
        </w:rPr>
        <w:t>dṛṣṭvāpy uccaiḥ sakhi yad asi me cāṭu-vāde pravṛttā ||15||</w:t>
      </w:r>
    </w:p>
    <w:p w:rsidR="004D1C16" w:rsidRPr="005A75DB" w:rsidRDefault="004D1C16">
      <w:pPr>
        <w:rPr>
          <w:rFonts w:eastAsia="MS Minchofalt"/>
          <w:lang w:val="fr-CA"/>
        </w:rPr>
      </w:pPr>
    </w:p>
    <w:p w:rsidR="004D1C16" w:rsidRPr="005A75DB" w:rsidRDefault="004D1C16">
      <w:pPr>
        <w:rPr>
          <w:rFonts w:eastAsia="MS Minchofalt"/>
          <w:b/>
          <w:bCs/>
          <w:lang w:val="fr-CA"/>
        </w:rPr>
      </w:pPr>
      <w:r w:rsidRPr="005A75DB">
        <w:rPr>
          <w:rFonts w:eastAsia="MS Minchofalt"/>
          <w:b/>
          <w:bCs/>
          <w:lang w:val="fr-CA"/>
        </w:rPr>
        <w:t>lalitādyās tu gāndharvā-yūthe’tra prakharādhikāḥ ||16||</w:t>
      </w:r>
    </w:p>
    <w:p w:rsidR="004D1C16" w:rsidRPr="005A75DB" w:rsidRDefault="004D1C16">
      <w:pPr>
        <w:rPr>
          <w:rFonts w:eastAsia="MS Minchofalt"/>
          <w:b/>
          <w:bCs/>
          <w:lang w:val="fr-CA"/>
        </w:rPr>
      </w:pPr>
    </w:p>
    <w:p w:rsidR="004D1C16" w:rsidRPr="005A75DB" w:rsidRDefault="004D1C16">
      <w:pPr>
        <w:rPr>
          <w:rFonts w:eastAsia="MS Minchofalt"/>
          <w:lang w:val="fr-CA"/>
        </w:rPr>
      </w:pPr>
      <w:r w:rsidRPr="005A75DB">
        <w:rPr>
          <w:rFonts w:eastAsia="MS Minchofalt"/>
          <w:lang w:val="fr-CA"/>
        </w:rPr>
        <w:t xml:space="preserve">atha </w:t>
      </w:r>
      <w:r w:rsidRPr="005A75DB">
        <w:rPr>
          <w:rFonts w:eastAsia="MS Minchofalt"/>
          <w:b/>
          <w:bCs/>
          <w:lang w:val="fr-CA"/>
        </w:rPr>
        <w:t>adhika-madhyā</w:t>
      </w:r>
      <w:r w:rsidRPr="005A75DB">
        <w:rPr>
          <w:rFonts w:eastAsia="MS Minchofalt"/>
          <w:lang w:val="fr-CA"/>
        </w:rPr>
        <w:t>—</w:t>
      </w:r>
    </w:p>
    <w:p w:rsidR="004D1C16" w:rsidRPr="005A75DB" w:rsidRDefault="004D1C16">
      <w:pPr>
        <w:ind w:left="720"/>
        <w:rPr>
          <w:lang w:val="fr-CA"/>
        </w:rPr>
      </w:pPr>
      <w:r w:rsidRPr="005A75DB">
        <w:rPr>
          <w:lang w:val="fr-CA"/>
        </w:rPr>
        <w:t>dāmārpyatāṁ priya-sakhī-prahitāṁ tvayaiva</w:t>
      </w:r>
    </w:p>
    <w:p w:rsidR="004D1C16" w:rsidRPr="005A75DB" w:rsidRDefault="004D1C16">
      <w:pPr>
        <w:ind w:left="720"/>
        <w:rPr>
          <w:lang w:val="fr-CA"/>
        </w:rPr>
      </w:pPr>
      <w:r w:rsidRPr="005A75DB">
        <w:rPr>
          <w:lang w:val="fr-CA"/>
        </w:rPr>
        <w:t>dāmodare kusumam atra mayāvaceyam |</w:t>
      </w:r>
    </w:p>
    <w:p w:rsidR="004D1C16" w:rsidRPr="005A75DB" w:rsidRDefault="004D1C16">
      <w:pPr>
        <w:ind w:left="720"/>
        <w:rPr>
          <w:lang w:val="fr-CA"/>
        </w:rPr>
      </w:pPr>
      <w:r w:rsidRPr="005A75DB">
        <w:rPr>
          <w:lang w:val="fr-CA"/>
        </w:rPr>
        <w:t>nāhaṁ bhramāc caturike sakhi sūcanīyā</w:t>
      </w:r>
    </w:p>
    <w:p w:rsidR="004D1C16" w:rsidRPr="005A75DB" w:rsidRDefault="004D1C16">
      <w:pPr>
        <w:ind w:left="720"/>
        <w:rPr>
          <w:lang w:val="fr-CA"/>
        </w:rPr>
      </w:pPr>
      <w:r w:rsidRPr="005A75DB">
        <w:rPr>
          <w:lang w:val="fr-CA"/>
        </w:rPr>
        <w:t>kṛṣṇaḥ kadarthayati mām adhikaṁ yad eṣaḥ ||17||</w:t>
      </w:r>
    </w:p>
    <w:p w:rsidR="004D1C16" w:rsidRPr="005A75DB" w:rsidRDefault="004D1C16">
      <w:pPr>
        <w:rPr>
          <w:rFonts w:eastAsia="MS Minchofalt"/>
          <w:lang w:val="fr-CA"/>
        </w:rPr>
      </w:pPr>
    </w:p>
    <w:p w:rsidR="004D1C16" w:rsidRPr="005A75DB" w:rsidRDefault="004D1C16">
      <w:pPr>
        <w:rPr>
          <w:rFonts w:eastAsia="MS Minchofalt"/>
          <w:lang w:val="fr-CA"/>
        </w:rPr>
      </w:pPr>
      <w:r w:rsidRPr="005A75DB">
        <w:rPr>
          <w:rFonts w:eastAsia="MS Minchofalt"/>
          <w:lang w:val="fr-CA"/>
        </w:rPr>
        <w:t>yathā vā—</w:t>
      </w:r>
    </w:p>
    <w:p w:rsidR="004D1C16" w:rsidRPr="005A75DB" w:rsidRDefault="004D1C16">
      <w:pPr>
        <w:ind w:left="720"/>
        <w:rPr>
          <w:rFonts w:eastAsia="MS Minchofalt"/>
          <w:lang w:val="fr-CA"/>
        </w:rPr>
      </w:pPr>
      <w:r w:rsidRPr="005A75DB">
        <w:rPr>
          <w:rFonts w:eastAsia="MS Minchofalt"/>
          <w:lang w:val="fr-CA"/>
        </w:rPr>
        <w:t>giro gambhīrārthāḥ katham iva hitās te na śṛṇuyāṁ</w:t>
      </w:r>
    </w:p>
    <w:p w:rsidR="004D1C16" w:rsidRPr="005A75DB" w:rsidRDefault="004D1C16">
      <w:pPr>
        <w:ind w:left="720"/>
        <w:rPr>
          <w:rFonts w:eastAsia="MS Minchofalt"/>
          <w:lang w:val="fr-CA"/>
        </w:rPr>
      </w:pPr>
      <w:r w:rsidRPr="005A75DB">
        <w:rPr>
          <w:rFonts w:eastAsia="MS Minchofalt"/>
          <w:lang w:val="fr-CA"/>
        </w:rPr>
        <w:t>nigūḍho māṁ kintu vyathayati murārer avinayaḥ |</w:t>
      </w:r>
    </w:p>
    <w:p w:rsidR="004D1C16" w:rsidRPr="005A75DB" w:rsidRDefault="004D1C16">
      <w:pPr>
        <w:ind w:left="720"/>
        <w:rPr>
          <w:rFonts w:eastAsia="MS Minchofalt"/>
          <w:lang w:val="fr-CA"/>
        </w:rPr>
      </w:pPr>
      <w:r w:rsidRPr="005A75DB">
        <w:rPr>
          <w:rFonts w:eastAsia="MS Minchofalt"/>
          <w:lang w:val="fr-CA"/>
        </w:rPr>
        <w:t>mayollāsāt tasmai svayam upahṛtā hanta sakhi yā</w:t>
      </w:r>
    </w:p>
    <w:p w:rsidR="004D1C16" w:rsidRPr="005A75DB" w:rsidRDefault="004D1C16">
      <w:pPr>
        <w:ind w:left="720"/>
        <w:rPr>
          <w:rFonts w:eastAsia="MS Minchofalt"/>
          <w:lang w:val="fr-CA"/>
        </w:rPr>
      </w:pPr>
      <w:r w:rsidRPr="005A75DB">
        <w:rPr>
          <w:rFonts w:eastAsia="MS Minchofalt"/>
          <w:lang w:val="fr-CA"/>
        </w:rPr>
        <w:t>kuraṅgākṣī-keśopari paricitā sā srag adhunā ||18||</w:t>
      </w:r>
    </w:p>
    <w:p w:rsidR="004D1C16" w:rsidRPr="005A75DB" w:rsidRDefault="004D1C16">
      <w:pPr>
        <w:rPr>
          <w:rFonts w:eastAsia="MS Minchofalt"/>
          <w:lang w:val="fr-CA"/>
        </w:rPr>
      </w:pPr>
    </w:p>
    <w:p w:rsidR="004D1C16" w:rsidRPr="005A75DB" w:rsidRDefault="004D1C16">
      <w:pPr>
        <w:rPr>
          <w:b/>
          <w:bCs/>
          <w:lang w:val="fr-CA"/>
        </w:rPr>
      </w:pPr>
      <w:r w:rsidRPr="005A75DB">
        <w:rPr>
          <w:b/>
          <w:bCs/>
          <w:lang w:val="fr-CA"/>
        </w:rPr>
        <w:t>atra yūthe viśākhādyā bhavanty adhika-madhyamāḥ ||19||</w:t>
      </w:r>
    </w:p>
    <w:p w:rsidR="004D1C16" w:rsidRPr="005A75DB" w:rsidRDefault="004D1C16">
      <w:pPr>
        <w:rPr>
          <w:rFonts w:eastAsia="MS Minchofalt"/>
          <w:lang w:val="fr-CA"/>
        </w:rPr>
      </w:pPr>
    </w:p>
    <w:p w:rsidR="004D1C16" w:rsidRPr="005A75DB" w:rsidRDefault="004D1C16">
      <w:pPr>
        <w:rPr>
          <w:lang w:val="fr-CA"/>
        </w:rPr>
      </w:pPr>
      <w:r w:rsidRPr="005A75DB">
        <w:rPr>
          <w:lang w:val="fr-CA"/>
        </w:rPr>
        <w:t xml:space="preserve">atha </w:t>
      </w:r>
      <w:r w:rsidRPr="005A75DB">
        <w:rPr>
          <w:b/>
          <w:bCs/>
          <w:lang w:val="fr-CA"/>
        </w:rPr>
        <w:t>adhika-mṛdvī</w:t>
      </w:r>
      <w:r w:rsidRPr="005A75DB">
        <w:rPr>
          <w:rFonts w:eastAsia="MS Minchofalt"/>
          <w:lang w:val="fr-CA"/>
        </w:rPr>
        <w:t>—</w:t>
      </w:r>
    </w:p>
    <w:p w:rsidR="004D1C16" w:rsidRPr="005A75DB" w:rsidRDefault="004D1C16">
      <w:pPr>
        <w:ind w:left="720"/>
        <w:rPr>
          <w:lang w:val="fr-CA"/>
        </w:rPr>
      </w:pPr>
      <w:r w:rsidRPr="005A75DB">
        <w:rPr>
          <w:lang w:val="fr-CA"/>
        </w:rPr>
        <w:t>darāpi na dṛg-arpitā sakhi śikhaṇḍa-cūḍe mayā</w:t>
      </w:r>
    </w:p>
    <w:p w:rsidR="004D1C16" w:rsidRPr="005A75DB" w:rsidRDefault="004D1C16">
      <w:pPr>
        <w:ind w:left="720"/>
        <w:rPr>
          <w:lang w:val="fr-CA"/>
        </w:rPr>
      </w:pPr>
      <w:r w:rsidRPr="005A75DB">
        <w:rPr>
          <w:lang w:val="fr-CA"/>
        </w:rPr>
        <w:t>prasīda bata mā kṛthā mayi vṛthā purobhāgitām |</w:t>
      </w:r>
    </w:p>
    <w:p w:rsidR="004D1C16" w:rsidRPr="005A75DB" w:rsidRDefault="004D1C16">
      <w:pPr>
        <w:ind w:left="720"/>
        <w:rPr>
          <w:lang w:val="fr-CA"/>
        </w:rPr>
      </w:pPr>
      <w:r w:rsidRPr="005A75DB">
        <w:rPr>
          <w:lang w:val="fr-CA"/>
        </w:rPr>
        <w:t>naṭan-makara-kuṇḍalaṁ sapadi caṇḍi līlā-gatiṁ</w:t>
      </w:r>
    </w:p>
    <w:p w:rsidR="004D1C16" w:rsidRPr="005A75DB" w:rsidRDefault="004D1C16">
      <w:pPr>
        <w:ind w:left="720"/>
        <w:rPr>
          <w:lang w:val="fr-CA"/>
        </w:rPr>
      </w:pPr>
      <w:r w:rsidRPr="005A75DB">
        <w:rPr>
          <w:lang w:val="fr-CA"/>
        </w:rPr>
        <w:t>tanoty ayam adūrataḥ kim iha saṁvidheyaṁ mayā ||20||</w:t>
      </w:r>
    </w:p>
    <w:p w:rsidR="004D1C16" w:rsidRPr="005A75DB" w:rsidRDefault="004D1C16">
      <w:pPr>
        <w:rPr>
          <w:rFonts w:eastAsia="MS Minchofalt"/>
          <w:lang w:val="fr-CA"/>
        </w:rPr>
      </w:pPr>
    </w:p>
    <w:p w:rsidR="004D1C16" w:rsidRPr="005A75DB" w:rsidRDefault="004D1C16">
      <w:pPr>
        <w:rPr>
          <w:b/>
          <w:bCs/>
          <w:lang w:val="fr-CA"/>
        </w:rPr>
      </w:pPr>
      <w:r w:rsidRPr="005A75DB">
        <w:rPr>
          <w:b/>
          <w:bCs/>
          <w:lang w:val="fr-CA"/>
        </w:rPr>
        <w:t>adhikā mṛdavaś cātra citrā madhurikādayaḥ ||21||</w:t>
      </w:r>
    </w:p>
    <w:p w:rsidR="004D1C16" w:rsidRPr="005A75DB" w:rsidRDefault="004D1C16">
      <w:pPr>
        <w:rPr>
          <w:rFonts w:eastAsia="MS Minchofalt"/>
          <w:lang w:val="fr-CA"/>
        </w:rPr>
      </w:pPr>
    </w:p>
    <w:p w:rsidR="004D1C16" w:rsidRPr="005A75DB" w:rsidRDefault="004D1C16">
      <w:pPr>
        <w:rPr>
          <w:rFonts w:eastAsia="MS Minchofalt"/>
          <w:b/>
          <w:bCs/>
          <w:lang w:val="fr-CA"/>
        </w:rPr>
      </w:pPr>
      <w:r w:rsidRPr="005A75DB">
        <w:rPr>
          <w:rFonts w:eastAsia="MS Minchofalt"/>
          <w:lang w:val="fr-CA"/>
        </w:rPr>
        <w:t xml:space="preserve">atha </w:t>
      </w:r>
      <w:r w:rsidRPr="005A75DB">
        <w:rPr>
          <w:rFonts w:eastAsia="MS Minchofalt"/>
          <w:b/>
          <w:bCs/>
          <w:lang w:val="fr-CA"/>
        </w:rPr>
        <w:t>samā-trikam—</w:t>
      </w:r>
    </w:p>
    <w:p w:rsidR="004D1C16" w:rsidRPr="005A75DB" w:rsidRDefault="004D1C16">
      <w:pPr>
        <w:rPr>
          <w:rFonts w:eastAsia="MS Minchofalt"/>
          <w:b/>
          <w:bCs/>
          <w:lang w:val="fr-CA"/>
        </w:rPr>
      </w:pPr>
      <w:r w:rsidRPr="005A75DB">
        <w:rPr>
          <w:rFonts w:eastAsia="MS Minchofalt"/>
          <w:b/>
          <w:bCs/>
          <w:lang w:val="fr-CA"/>
        </w:rPr>
        <w:t>gāḍha-viśrambha-nirbheda-prema-bandhaṁ samā-trikam ||22||</w:t>
      </w:r>
    </w:p>
    <w:p w:rsidR="004D1C16" w:rsidRPr="005A75DB" w:rsidRDefault="004D1C16">
      <w:pPr>
        <w:rPr>
          <w:rFonts w:eastAsia="MS Minchofalt"/>
          <w:lang w:val="fr-CA"/>
        </w:rPr>
      </w:pPr>
    </w:p>
    <w:p w:rsidR="004D1C16" w:rsidRPr="005A75DB" w:rsidRDefault="004D1C16">
      <w:pPr>
        <w:rPr>
          <w:rFonts w:eastAsia="MS Minchofalt"/>
          <w:b/>
          <w:bCs/>
          <w:lang w:val="fr-CA"/>
        </w:rPr>
      </w:pPr>
      <w:r w:rsidRPr="005A75DB">
        <w:rPr>
          <w:rFonts w:eastAsia="MS Minchofalt"/>
          <w:lang w:val="fr-CA"/>
        </w:rPr>
        <w:t>tatra</w:t>
      </w:r>
      <w:r w:rsidRPr="005A75DB">
        <w:rPr>
          <w:rFonts w:eastAsia="MS Minchofalt"/>
          <w:b/>
          <w:bCs/>
          <w:lang w:val="fr-CA"/>
        </w:rPr>
        <w:t xml:space="preserve"> sama-prakharā—</w:t>
      </w:r>
    </w:p>
    <w:p w:rsidR="004D1C16" w:rsidRPr="005A75DB" w:rsidRDefault="004D1C16">
      <w:pPr>
        <w:ind w:left="720"/>
        <w:rPr>
          <w:rFonts w:eastAsia="MS Minchofalt"/>
          <w:lang w:val="fr-CA"/>
        </w:rPr>
      </w:pPr>
      <w:r w:rsidRPr="005A75DB">
        <w:rPr>
          <w:rFonts w:eastAsia="MS Minchofalt"/>
          <w:lang w:val="fr-CA"/>
        </w:rPr>
        <w:t>praviśati harir eṣa prekṣya nau hṛṣṭa-cetāḥ</w:t>
      </w:r>
    </w:p>
    <w:p w:rsidR="004D1C16" w:rsidRPr="005A75DB" w:rsidRDefault="004D1C16">
      <w:pPr>
        <w:ind w:left="720"/>
        <w:rPr>
          <w:rFonts w:eastAsia="MS Minchofalt"/>
          <w:lang w:val="fr-CA"/>
        </w:rPr>
      </w:pPr>
      <w:r w:rsidRPr="005A75DB">
        <w:rPr>
          <w:rFonts w:eastAsia="MS Minchofalt"/>
          <w:lang w:val="fr-CA"/>
        </w:rPr>
        <w:t>sakhi sapadi mudhā tvaṁ sambhramān mā prayāsīḥ |</w:t>
      </w:r>
    </w:p>
    <w:p w:rsidR="004D1C16" w:rsidRPr="005A75DB" w:rsidRDefault="004D1C16">
      <w:pPr>
        <w:ind w:left="720"/>
        <w:rPr>
          <w:rFonts w:eastAsia="MS Minchofalt"/>
          <w:lang w:val="fr-CA"/>
        </w:rPr>
      </w:pPr>
      <w:r w:rsidRPr="005A75DB">
        <w:rPr>
          <w:rFonts w:eastAsia="MS Minchofalt"/>
          <w:lang w:val="fr-CA"/>
        </w:rPr>
        <w:t>pṛthu-bhuja-parighābhyāṁ skandhayor arpitābhyāṁ</w:t>
      </w:r>
    </w:p>
    <w:p w:rsidR="004D1C16" w:rsidRPr="005A75DB" w:rsidRDefault="004D1C16">
      <w:pPr>
        <w:ind w:left="720"/>
        <w:rPr>
          <w:rFonts w:eastAsia="MS Minchofalt"/>
          <w:lang w:val="fr-CA"/>
        </w:rPr>
      </w:pPr>
      <w:r w:rsidRPr="005A75DB">
        <w:rPr>
          <w:rFonts w:eastAsia="MS Minchofalt"/>
          <w:lang w:val="fr-CA"/>
        </w:rPr>
        <w:t>taṭa-bhuvi sukham āvāṁ maṇḍite paryaṭāvaḥ ||23||</w:t>
      </w:r>
    </w:p>
    <w:p w:rsidR="004D1C16" w:rsidRPr="005A75DB" w:rsidRDefault="004D1C16">
      <w:pPr>
        <w:rPr>
          <w:rFonts w:eastAsia="MS Minchofalt"/>
          <w:lang w:val="fr-CA"/>
        </w:rPr>
      </w:pPr>
    </w:p>
    <w:p w:rsidR="004D1C16" w:rsidRPr="005A75DB" w:rsidRDefault="004D1C16">
      <w:pPr>
        <w:rPr>
          <w:rFonts w:eastAsia="MS Minchofalt"/>
          <w:b/>
          <w:bCs/>
          <w:lang w:val="fr-CA"/>
        </w:rPr>
      </w:pPr>
      <w:r w:rsidRPr="005A75DB">
        <w:rPr>
          <w:rFonts w:eastAsia="MS Minchofalt"/>
          <w:lang w:val="fr-CA"/>
        </w:rPr>
        <w:t xml:space="preserve">atha </w:t>
      </w:r>
      <w:r w:rsidRPr="005A75DB">
        <w:rPr>
          <w:rFonts w:eastAsia="MS Minchofalt"/>
          <w:b/>
          <w:bCs/>
          <w:lang w:val="fr-CA"/>
        </w:rPr>
        <w:t>sama-madhyā—</w:t>
      </w:r>
    </w:p>
    <w:p w:rsidR="004D1C16" w:rsidRPr="005A75DB" w:rsidRDefault="004D1C16">
      <w:pPr>
        <w:ind w:left="720"/>
        <w:rPr>
          <w:rFonts w:eastAsia="MS Minchofalt"/>
          <w:lang w:val="fr-CA"/>
        </w:rPr>
      </w:pPr>
      <w:r w:rsidRPr="005A75DB">
        <w:rPr>
          <w:rFonts w:eastAsia="MS Minchofalt"/>
          <w:lang w:val="fr-CA"/>
        </w:rPr>
        <w:t>śyāme gauri hariḥ kva dīvyati sakhi kṣauṇībhṛtaḥ kandare</w:t>
      </w:r>
    </w:p>
    <w:p w:rsidR="004D1C16" w:rsidRPr="005A75DB" w:rsidRDefault="004D1C16">
      <w:pPr>
        <w:ind w:left="720"/>
        <w:rPr>
          <w:rFonts w:eastAsia="MS Minchofalt"/>
          <w:lang w:val="fr-CA"/>
        </w:rPr>
      </w:pPr>
      <w:r w:rsidRPr="005A75DB">
        <w:rPr>
          <w:rFonts w:eastAsia="MS Minchofalt"/>
          <w:lang w:val="fr-CA"/>
        </w:rPr>
        <w:t>kiṁ pañcāsya-nakhāḥ sva-vikramam adhur vakṣoja-kumbhe tava |</w:t>
      </w:r>
    </w:p>
    <w:p w:rsidR="004D1C16" w:rsidRPr="005A75DB" w:rsidRDefault="004D1C16">
      <w:pPr>
        <w:ind w:left="720"/>
        <w:rPr>
          <w:rFonts w:eastAsia="MS Minchofalt"/>
          <w:lang w:val="fr-CA"/>
        </w:rPr>
      </w:pPr>
      <w:r w:rsidRPr="005A75DB">
        <w:rPr>
          <w:rFonts w:eastAsia="MS Minchofalt"/>
          <w:lang w:val="fr-CA"/>
        </w:rPr>
        <w:t>ākarṣaty abhitaḥ sa nāga-mathanas tvām eva kṛtvā ravaṁ</w:t>
      </w:r>
    </w:p>
    <w:p w:rsidR="004D1C16" w:rsidRPr="005A75DB" w:rsidRDefault="004D1C16">
      <w:pPr>
        <w:ind w:left="720"/>
        <w:rPr>
          <w:rFonts w:eastAsia="MS Minchofalt"/>
          <w:lang w:val="fr-CA"/>
        </w:rPr>
      </w:pPr>
      <w:r w:rsidRPr="005A75DB">
        <w:rPr>
          <w:rFonts w:eastAsia="MS Minchofalt"/>
          <w:lang w:val="fr-CA"/>
        </w:rPr>
        <w:t>mithyā lāsya-naṭi tvam eva ramase tasmin sukaṇṭhī-rave ||24||</w:t>
      </w:r>
    </w:p>
    <w:p w:rsidR="004D1C16" w:rsidRPr="005A75DB" w:rsidRDefault="004D1C16">
      <w:pPr>
        <w:rPr>
          <w:rFonts w:eastAsia="MS Minchofalt"/>
          <w:lang w:val="fr-CA"/>
        </w:rPr>
      </w:pPr>
    </w:p>
    <w:p w:rsidR="004D1C16" w:rsidRPr="005A75DB" w:rsidRDefault="004D1C16">
      <w:pPr>
        <w:rPr>
          <w:rFonts w:eastAsia="MS Minchofalt"/>
          <w:b/>
          <w:bCs/>
          <w:lang w:val="fr-CA"/>
        </w:rPr>
      </w:pPr>
      <w:r w:rsidRPr="005A75DB">
        <w:rPr>
          <w:rFonts w:eastAsia="MS Minchofalt"/>
          <w:lang w:val="fr-CA"/>
        </w:rPr>
        <w:t xml:space="preserve">atha </w:t>
      </w:r>
      <w:r w:rsidRPr="005A75DB">
        <w:rPr>
          <w:rFonts w:eastAsia="MS Minchofalt"/>
          <w:b/>
          <w:bCs/>
          <w:lang w:val="fr-CA"/>
        </w:rPr>
        <w:t>sama-mṛdvī—</w:t>
      </w:r>
    </w:p>
    <w:p w:rsidR="004D1C16" w:rsidRPr="005A75DB" w:rsidRDefault="004D1C16">
      <w:pPr>
        <w:ind w:left="720"/>
        <w:rPr>
          <w:rFonts w:eastAsia="MS Minchofalt"/>
          <w:lang w:val="fr-CA"/>
        </w:rPr>
      </w:pPr>
      <w:r w:rsidRPr="005A75DB">
        <w:rPr>
          <w:rFonts w:eastAsia="MS Minchofalt"/>
          <w:lang w:val="fr-CA"/>
        </w:rPr>
        <w:t>prālambam indumukhi yādṛśam eva dattaṁ</w:t>
      </w:r>
    </w:p>
    <w:p w:rsidR="004D1C16" w:rsidRPr="005A75DB" w:rsidRDefault="004D1C16">
      <w:pPr>
        <w:ind w:left="720"/>
        <w:rPr>
          <w:rFonts w:eastAsia="MS Minchofalt"/>
          <w:lang w:val="fr-CA"/>
        </w:rPr>
      </w:pPr>
      <w:r w:rsidRPr="005A75DB">
        <w:rPr>
          <w:rFonts w:eastAsia="MS Minchofalt"/>
          <w:lang w:val="fr-CA"/>
        </w:rPr>
        <w:t>kṛṣṇena tubhyam aparaṁ sakhi tādṛśaṁ me |</w:t>
      </w:r>
    </w:p>
    <w:p w:rsidR="004D1C16" w:rsidRPr="005A75DB" w:rsidRDefault="004D1C16">
      <w:pPr>
        <w:ind w:left="720"/>
        <w:rPr>
          <w:rFonts w:eastAsia="MS Minchofalt"/>
          <w:lang w:val="fr-CA"/>
        </w:rPr>
      </w:pPr>
      <w:r w:rsidRPr="005A75DB">
        <w:rPr>
          <w:rFonts w:eastAsia="MS Minchofalt"/>
          <w:lang w:val="fr-CA"/>
        </w:rPr>
        <w:t>tvaṁ cen madīyam api ditsasi nādya mā dā</w:t>
      </w:r>
    </w:p>
    <w:p w:rsidR="004D1C16" w:rsidRPr="005A75DB" w:rsidRDefault="004D1C16">
      <w:pPr>
        <w:ind w:left="720"/>
        <w:rPr>
          <w:rFonts w:eastAsia="MS Minchofalt"/>
          <w:lang w:val="fr-CA"/>
        </w:rPr>
      </w:pPr>
      <w:r w:rsidRPr="005A75DB">
        <w:rPr>
          <w:rFonts w:eastAsia="MS Minchofalt"/>
          <w:lang w:val="fr-CA"/>
        </w:rPr>
        <w:t>hāsyaṁ vimuñca calitā tava pārśvato’smi ||25||</w:t>
      </w:r>
    </w:p>
    <w:p w:rsidR="004D1C16" w:rsidRPr="005A75DB" w:rsidRDefault="004D1C16">
      <w:pPr>
        <w:rPr>
          <w:rFonts w:eastAsia="MS Minchofalt"/>
          <w:lang w:val="fr-CA"/>
        </w:rPr>
      </w:pPr>
    </w:p>
    <w:p w:rsidR="004D1C16" w:rsidRPr="005A75DB" w:rsidRDefault="004D1C16">
      <w:pPr>
        <w:rPr>
          <w:rFonts w:eastAsia="MS Minchofalt"/>
          <w:b/>
          <w:bCs/>
          <w:lang w:val="fr-CA"/>
        </w:rPr>
      </w:pPr>
      <w:r w:rsidRPr="005A75DB">
        <w:rPr>
          <w:rFonts w:eastAsia="MS Minchofalt"/>
          <w:lang w:val="fr-CA"/>
        </w:rPr>
        <w:t xml:space="preserve">atha </w:t>
      </w:r>
      <w:r w:rsidRPr="005A75DB">
        <w:rPr>
          <w:rFonts w:eastAsia="MS Minchofalt"/>
          <w:b/>
          <w:bCs/>
          <w:lang w:val="fr-CA"/>
        </w:rPr>
        <w:t>laghu-trikam—</w:t>
      </w:r>
    </w:p>
    <w:p w:rsidR="004D1C16" w:rsidRPr="005A75DB" w:rsidRDefault="004D1C16">
      <w:pPr>
        <w:rPr>
          <w:rFonts w:eastAsia="MS Minchofalt"/>
          <w:b/>
          <w:bCs/>
          <w:lang w:val="fr-CA"/>
        </w:rPr>
      </w:pPr>
      <w:r w:rsidRPr="005A75DB">
        <w:rPr>
          <w:rFonts w:eastAsia="MS Minchofalt"/>
          <w:b/>
          <w:bCs/>
          <w:lang w:val="fr-CA"/>
        </w:rPr>
        <w:t>laghu-trikaṁ priya-sakhī-saukhyotkarṣārtha-ceṣṭitam ||26||</w:t>
      </w:r>
    </w:p>
    <w:p w:rsidR="004D1C16" w:rsidRPr="005A75DB" w:rsidRDefault="004D1C16">
      <w:pPr>
        <w:rPr>
          <w:rFonts w:eastAsia="MS Minchofalt"/>
          <w:b/>
          <w:bCs/>
          <w:lang w:val="fr-CA"/>
        </w:rPr>
      </w:pPr>
      <w:r w:rsidRPr="005A75DB">
        <w:rPr>
          <w:rFonts w:eastAsia="MS Minchofalt"/>
          <w:b/>
          <w:bCs/>
          <w:lang w:val="fr-CA"/>
        </w:rPr>
        <w:t>yadapy anyonya-niṣṭhaṁ syāt sakhyaṁ tad api yujyate |</w:t>
      </w:r>
    </w:p>
    <w:p w:rsidR="004D1C16" w:rsidRPr="005A75DB" w:rsidRDefault="004D1C16">
      <w:pPr>
        <w:rPr>
          <w:rFonts w:eastAsia="MS Minchofalt"/>
          <w:b/>
          <w:bCs/>
          <w:lang w:val="fr-CA"/>
        </w:rPr>
      </w:pPr>
      <w:r w:rsidRPr="005A75DB">
        <w:rPr>
          <w:rFonts w:eastAsia="MS Minchofalt"/>
          <w:b/>
          <w:bCs/>
          <w:lang w:val="fr-CA"/>
        </w:rPr>
        <w:t>sadā sāhāyya-hetutvān mukhyaṁ tat tu laghu-trike ||27||</w:t>
      </w:r>
    </w:p>
    <w:p w:rsidR="004D1C16" w:rsidRPr="005A75DB" w:rsidRDefault="004D1C16">
      <w:pPr>
        <w:rPr>
          <w:rFonts w:eastAsia="MS Minchofalt"/>
          <w:b/>
          <w:bCs/>
          <w:lang w:val="fr-CA"/>
        </w:rPr>
      </w:pPr>
      <w:r w:rsidRPr="005A75DB">
        <w:rPr>
          <w:rFonts w:eastAsia="MS Minchofalt"/>
          <w:b/>
          <w:bCs/>
          <w:lang w:val="fr-CA"/>
        </w:rPr>
        <w:t>laghur āpekṣikī cātyantikī ceti dvidheritā ||28||</w:t>
      </w:r>
    </w:p>
    <w:p w:rsidR="004D1C16" w:rsidRPr="005A75DB" w:rsidRDefault="004D1C16">
      <w:pPr>
        <w:rPr>
          <w:rFonts w:eastAsia="MS Minchofalt"/>
          <w:b/>
          <w:bCs/>
          <w:lang w:val="fr-CA"/>
        </w:rPr>
      </w:pPr>
    </w:p>
    <w:p w:rsidR="004D1C16" w:rsidRPr="005A75DB" w:rsidRDefault="004D1C16">
      <w:pPr>
        <w:rPr>
          <w:rFonts w:eastAsia="MS Minchofalt"/>
          <w:b/>
          <w:bCs/>
          <w:lang w:val="fr-CA"/>
        </w:rPr>
      </w:pPr>
      <w:r w:rsidRPr="005A75DB">
        <w:rPr>
          <w:rFonts w:eastAsia="MS Minchofalt"/>
          <w:lang w:val="fr-CA"/>
        </w:rPr>
        <w:t>tatra</w:t>
      </w:r>
      <w:r w:rsidRPr="005A75DB">
        <w:rPr>
          <w:rFonts w:eastAsia="MS Minchofalt"/>
          <w:b/>
          <w:bCs/>
          <w:lang w:val="fr-CA"/>
        </w:rPr>
        <w:t xml:space="preserve"> āpekṣika-laghuḥ—</w:t>
      </w:r>
    </w:p>
    <w:p w:rsidR="004D1C16" w:rsidRPr="005A75DB" w:rsidRDefault="004D1C16">
      <w:pPr>
        <w:rPr>
          <w:rFonts w:eastAsia="MS Minchofalt"/>
          <w:b/>
          <w:bCs/>
          <w:lang w:val="fr-CA"/>
        </w:rPr>
      </w:pPr>
      <w:r w:rsidRPr="005A75DB">
        <w:rPr>
          <w:rFonts w:eastAsia="MS Minchofalt"/>
          <w:b/>
          <w:bCs/>
          <w:lang w:val="fr-CA"/>
        </w:rPr>
        <w:t>āpekṣika-laghuś cātra kathitā lalitādikā ||29||</w:t>
      </w:r>
    </w:p>
    <w:p w:rsidR="004D1C16" w:rsidRPr="005A75DB" w:rsidRDefault="004D1C16">
      <w:pPr>
        <w:rPr>
          <w:rFonts w:eastAsia="MS Minchofalt"/>
          <w:b/>
          <w:bCs/>
          <w:lang w:val="fr-CA"/>
        </w:rPr>
      </w:pPr>
    </w:p>
    <w:p w:rsidR="004D1C16" w:rsidRPr="005A75DB" w:rsidRDefault="004D1C16">
      <w:pPr>
        <w:rPr>
          <w:rFonts w:eastAsia="MS Minchofalt"/>
          <w:lang w:val="fr-CA"/>
        </w:rPr>
      </w:pPr>
      <w:r w:rsidRPr="005A75DB">
        <w:rPr>
          <w:rFonts w:eastAsia="MS Minchofalt"/>
          <w:lang w:val="fr-CA"/>
        </w:rPr>
        <w:t xml:space="preserve">tatra </w:t>
      </w:r>
      <w:r w:rsidRPr="005A75DB">
        <w:rPr>
          <w:rFonts w:eastAsia="MS Minchofalt"/>
          <w:b/>
          <w:bCs/>
          <w:lang w:val="fr-CA"/>
        </w:rPr>
        <w:t>laghu-prakharā</w:t>
      </w:r>
      <w:r w:rsidRPr="005A75DB">
        <w:rPr>
          <w:rFonts w:eastAsia="MS Minchofalt"/>
          <w:lang w:val="fr-CA"/>
        </w:rPr>
        <w:t xml:space="preserve">, yathā </w:t>
      </w:r>
      <w:r w:rsidRPr="005A75DB">
        <w:rPr>
          <w:rFonts w:eastAsia="MS Minchofalt"/>
          <w:color w:val="FF0000"/>
          <w:lang w:val="fr-CA"/>
        </w:rPr>
        <w:t xml:space="preserve">vidagdha-mādhave </w:t>
      </w:r>
      <w:r w:rsidRPr="005A75DB">
        <w:rPr>
          <w:rFonts w:eastAsia="MS Minchofalt"/>
          <w:lang w:val="fr-CA"/>
        </w:rPr>
        <w:t>(5.32)—</w:t>
      </w:r>
    </w:p>
    <w:p w:rsidR="004D1C16" w:rsidRPr="005A75DB" w:rsidRDefault="004D1C16">
      <w:pPr>
        <w:ind w:left="720"/>
        <w:rPr>
          <w:rFonts w:eastAsia="MS Minchofalt"/>
          <w:color w:val="0000FF"/>
          <w:lang w:val="fr-CA"/>
        </w:rPr>
      </w:pPr>
      <w:r w:rsidRPr="005A75DB">
        <w:rPr>
          <w:rFonts w:eastAsia="MS Minchofalt"/>
          <w:color w:val="0000FF"/>
          <w:lang w:val="fr-CA"/>
        </w:rPr>
        <w:t>dhārā bāṣpa-mayī na yāti viratiṁ lokasya nimitsataḥ</w:t>
      </w:r>
    </w:p>
    <w:p w:rsidR="004D1C16" w:rsidRPr="005A75DB" w:rsidRDefault="004D1C16">
      <w:pPr>
        <w:ind w:left="720"/>
        <w:rPr>
          <w:rFonts w:eastAsia="MS Minchofalt"/>
          <w:color w:val="0000FF"/>
          <w:lang w:val="fr-CA"/>
        </w:rPr>
      </w:pPr>
      <w:r w:rsidRPr="005A75DB">
        <w:rPr>
          <w:rFonts w:eastAsia="MS Minchofalt"/>
          <w:color w:val="0000FF"/>
          <w:lang w:val="fr-CA"/>
        </w:rPr>
        <w:t>premāsminn iti nanda-nandana-rataṁ lobhonmanā mā kṛthāḥ |</w:t>
      </w:r>
    </w:p>
    <w:p w:rsidR="004D1C16" w:rsidRPr="005A75DB" w:rsidRDefault="004D1C16">
      <w:pPr>
        <w:ind w:left="720"/>
        <w:rPr>
          <w:rFonts w:eastAsia="MS Minchofalt"/>
          <w:color w:val="0000FF"/>
          <w:lang w:val="fr-CA"/>
        </w:rPr>
      </w:pPr>
      <w:r w:rsidRPr="005A75DB">
        <w:rPr>
          <w:rFonts w:eastAsia="MS Minchofalt"/>
          <w:color w:val="0000FF"/>
          <w:lang w:val="fr-CA"/>
        </w:rPr>
        <w:t>itthaṁ bhūri nivāritāpi tarale mad-vāci sācīkṛta-</w:t>
      </w:r>
    </w:p>
    <w:p w:rsidR="004D1C16" w:rsidRPr="005A75DB" w:rsidRDefault="004D1C16">
      <w:pPr>
        <w:ind w:left="720"/>
        <w:rPr>
          <w:rFonts w:eastAsia="MS Minchofalt"/>
          <w:color w:val="0000FF"/>
          <w:lang w:val="fr-CA"/>
        </w:rPr>
      </w:pPr>
      <w:r w:rsidRPr="005A75DB">
        <w:rPr>
          <w:rFonts w:eastAsia="MS Minchofalt"/>
          <w:color w:val="0000FF"/>
          <w:lang w:val="fr-CA"/>
        </w:rPr>
        <w:t>bhrū-dvandvā na hi gauravaṁ tvam akaroḥ kiṁ nādya rodiṣyasi ||30||</w:t>
      </w:r>
    </w:p>
    <w:p w:rsidR="004D1C16" w:rsidRPr="005A75DB" w:rsidRDefault="004D1C16">
      <w:pPr>
        <w:rPr>
          <w:rFonts w:eastAsia="MS Minchofalt"/>
          <w:lang w:val="fr-CA"/>
        </w:rPr>
      </w:pPr>
    </w:p>
    <w:p w:rsidR="004D1C16" w:rsidRPr="005A75DB" w:rsidRDefault="004D1C16">
      <w:pPr>
        <w:rPr>
          <w:rFonts w:eastAsia="MS Minchofalt"/>
          <w:b/>
          <w:bCs/>
          <w:lang w:val="fr-CA"/>
        </w:rPr>
      </w:pPr>
      <w:r w:rsidRPr="005A75DB">
        <w:rPr>
          <w:rFonts w:eastAsia="MS Minchofalt"/>
          <w:b/>
          <w:bCs/>
          <w:lang w:val="fr-CA"/>
        </w:rPr>
        <w:t>sā laghu-prakharā dvedhā bhaved vāmātha dakṣiṇā ||31||</w:t>
      </w:r>
    </w:p>
    <w:p w:rsidR="004D1C16" w:rsidRPr="005A75DB" w:rsidRDefault="004D1C16">
      <w:pPr>
        <w:rPr>
          <w:rFonts w:eastAsia="MS Minchofalt"/>
          <w:lang w:val="fr-CA"/>
        </w:rPr>
      </w:pPr>
    </w:p>
    <w:p w:rsidR="004D1C16" w:rsidRPr="005A75DB" w:rsidRDefault="004D1C16">
      <w:pPr>
        <w:rPr>
          <w:rFonts w:eastAsia="MS Minchofalt"/>
          <w:lang w:val="fr-CA"/>
        </w:rPr>
      </w:pPr>
      <w:r w:rsidRPr="005A75DB">
        <w:rPr>
          <w:rFonts w:eastAsia="MS Minchofalt"/>
          <w:lang w:val="fr-CA"/>
        </w:rPr>
        <w:t xml:space="preserve">tatra </w:t>
      </w:r>
      <w:r w:rsidRPr="005A75DB">
        <w:rPr>
          <w:rFonts w:eastAsia="MS Minchofalt"/>
          <w:b/>
          <w:bCs/>
          <w:lang w:val="fr-CA"/>
        </w:rPr>
        <w:t>vāmā</w:t>
      </w:r>
      <w:r w:rsidRPr="005A75DB">
        <w:rPr>
          <w:rFonts w:eastAsia="MS Minchofalt"/>
          <w:lang w:val="fr-CA"/>
        </w:rPr>
        <w:t>—</w:t>
      </w:r>
    </w:p>
    <w:p w:rsidR="004D1C16" w:rsidRPr="005A75DB" w:rsidRDefault="004D1C16">
      <w:pPr>
        <w:rPr>
          <w:b/>
          <w:bCs/>
          <w:lang w:val="fr-CA"/>
        </w:rPr>
      </w:pPr>
      <w:r w:rsidRPr="005A75DB">
        <w:rPr>
          <w:b/>
          <w:bCs/>
          <w:lang w:val="fr-CA"/>
        </w:rPr>
        <w:t>māna-grahe sadodyuktā tac chaithilye ca kopanā |</w:t>
      </w:r>
    </w:p>
    <w:p w:rsidR="004D1C16" w:rsidRPr="005A75DB" w:rsidRDefault="004D1C16">
      <w:pPr>
        <w:rPr>
          <w:b/>
          <w:bCs/>
          <w:lang w:val="fr-CA"/>
        </w:rPr>
      </w:pPr>
      <w:r w:rsidRPr="005A75DB">
        <w:rPr>
          <w:b/>
          <w:bCs/>
          <w:lang w:val="fr-CA"/>
        </w:rPr>
        <w:t>abhedyā nāyake prāyaḥ krūrā vāmeti kīrtyate ||32||</w:t>
      </w:r>
    </w:p>
    <w:p w:rsidR="004D1C16" w:rsidRPr="005A75DB" w:rsidRDefault="004D1C16">
      <w:pPr>
        <w:rPr>
          <w:lang w:val="fr-CA"/>
        </w:rPr>
      </w:pPr>
    </w:p>
    <w:p w:rsidR="004D1C16" w:rsidRPr="005A75DB" w:rsidRDefault="004D1C16">
      <w:pPr>
        <w:rPr>
          <w:lang w:val="fr-CA"/>
        </w:rPr>
      </w:pPr>
      <w:r w:rsidRPr="005A75DB">
        <w:rPr>
          <w:lang w:val="fr-CA"/>
        </w:rPr>
        <w:t xml:space="preserve">tatra </w:t>
      </w:r>
      <w:r w:rsidRPr="005A75DB">
        <w:rPr>
          <w:b/>
          <w:bCs/>
          <w:lang w:val="fr-CA"/>
        </w:rPr>
        <w:t>māna-grahe sadodyuktā</w:t>
      </w:r>
      <w:r w:rsidRPr="005A75DB">
        <w:rPr>
          <w:lang w:val="fr-CA"/>
        </w:rPr>
        <w:t xml:space="preserve">, yathā </w:t>
      </w:r>
      <w:r w:rsidRPr="005A75DB">
        <w:rPr>
          <w:color w:val="FF0000"/>
          <w:lang w:val="fr-CA"/>
        </w:rPr>
        <w:t>padyāvalyāṁ</w:t>
      </w:r>
      <w:r w:rsidRPr="005A75DB">
        <w:rPr>
          <w:lang w:val="fr-CA"/>
        </w:rPr>
        <w:t xml:space="preserve"> (222)</w:t>
      </w:r>
      <w:r w:rsidRPr="005A75DB">
        <w:rPr>
          <w:rFonts w:eastAsia="MS Minchofalt"/>
          <w:lang w:val="fr-CA"/>
        </w:rPr>
        <w:t>—</w:t>
      </w:r>
    </w:p>
    <w:p w:rsidR="004D1C16" w:rsidRPr="005A75DB" w:rsidRDefault="004D1C16">
      <w:pPr>
        <w:ind w:left="720"/>
        <w:rPr>
          <w:color w:val="0000FF"/>
          <w:lang w:val="fr-CA"/>
        </w:rPr>
      </w:pPr>
      <w:r w:rsidRPr="005A75DB">
        <w:rPr>
          <w:color w:val="0000FF"/>
          <w:lang w:val="fr-CA"/>
        </w:rPr>
        <w:t xml:space="preserve">kañcana vañcana-cature </w:t>
      </w:r>
    </w:p>
    <w:p w:rsidR="004D1C16" w:rsidRPr="005A75DB" w:rsidRDefault="004D1C16">
      <w:pPr>
        <w:ind w:left="720"/>
        <w:rPr>
          <w:color w:val="0000FF"/>
          <w:lang w:val="fr-CA"/>
        </w:rPr>
      </w:pPr>
      <w:r w:rsidRPr="005A75DB">
        <w:rPr>
          <w:color w:val="0000FF"/>
          <w:lang w:val="fr-CA"/>
        </w:rPr>
        <w:t>prapañcaya tvaṁ murāntake mānam |</w:t>
      </w:r>
    </w:p>
    <w:p w:rsidR="004D1C16" w:rsidRDefault="004D1C16">
      <w:pPr>
        <w:ind w:left="720"/>
        <w:rPr>
          <w:color w:val="0000FF"/>
          <w:lang w:val="fr-CA"/>
        </w:rPr>
      </w:pPr>
      <w:r>
        <w:rPr>
          <w:color w:val="0000FF"/>
          <w:lang w:val="fr-CA"/>
        </w:rPr>
        <w:t xml:space="preserve">bahu-vallabhe hi puruṣe </w:t>
      </w:r>
    </w:p>
    <w:p w:rsidR="004D1C16" w:rsidRDefault="004D1C16">
      <w:pPr>
        <w:ind w:left="720"/>
        <w:rPr>
          <w:color w:val="0000FF"/>
          <w:lang w:val="fr-CA"/>
        </w:rPr>
      </w:pPr>
      <w:r>
        <w:rPr>
          <w:color w:val="0000FF"/>
          <w:lang w:val="fr-CA"/>
        </w:rPr>
        <w:t>dākṣiṇyaṁ duḥkham udvahati ||33||</w:t>
      </w:r>
    </w:p>
    <w:p w:rsidR="004D1C16" w:rsidRDefault="004D1C16">
      <w:pPr>
        <w:rPr>
          <w:lang w:val="fr-CA"/>
        </w:rPr>
      </w:pPr>
    </w:p>
    <w:p w:rsidR="004D1C16" w:rsidRDefault="004D1C16">
      <w:pPr>
        <w:rPr>
          <w:rFonts w:eastAsia="MS Minchofalt"/>
          <w:lang w:val="fr-CA"/>
        </w:rPr>
      </w:pPr>
      <w:r>
        <w:rPr>
          <w:b/>
          <w:bCs/>
          <w:lang w:val="fr-CA"/>
        </w:rPr>
        <w:t>māna-śaithilye kopanā</w:t>
      </w:r>
      <w:r>
        <w:rPr>
          <w:lang w:val="fr-CA"/>
        </w:rPr>
        <w:t>, yathā</w:t>
      </w:r>
      <w:r>
        <w:rPr>
          <w:rFonts w:eastAsia="MS Minchofalt"/>
          <w:lang w:val="fr-CA"/>
        </w:rPr>
        <w:t>—</w:t>
      </w: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>sarabhasam abhivyaktiṁ yāte navāvinayotkare</w:t>
      </w: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>caṭupaṭimabhir nītā mṛdvī prasādam agha-dviṣā |</w:t>
      </w: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>asarala-sakhī-cillī-vyālī-paribhrama-kampitā</w:t>
      </w: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>vimukhita-mukhī bhūyo bhadrā haṭhād bhrukuṭiṁ dadhe ||34||</w:t>
      </w:r>
    </w:p>
    <w:p w:rsidR="004D1C16" w:rsidRDefault="004D1C16">
      <w:pPr>
        <w:rPr>
          <w:lang w:val="fr-CA"/>
        </w:rPr>
      </w:pPr>
    </w:p>
    <w:p w:rsidR="004D1C16" w:rsidRDefault="004D1C16">
      <w:pPr>
        <w:rPr>
          <w:lang w:val="fr-CA"/>
        </w:rPr>
      </w:pPr>
      <w:r>
        <w:rPr>
          <w:b/>
          <w:bCs/>
          <w:lang w:val="fr-CA"/>
        </w:rPr>
        <w:t>nāyakābhedyā</w:t>
      </w:r>
      <w:r>
        <w:rPr>
          <w:lang w:val="fr-CA"/>
        </w:rPr>
        <w:t>, yath</w:t>
      </w:r>
      <w:r>
        <w:rPr>
          <w:color w:val="FF0000"/>
          <w:lang w:val="fr-CA"/>
        </w:rPr>
        <w:t xml:space="preserve">oddhava-sandeśe </w:t>
      </w:r>
      <w:r>
        <w:rPr>
          <w:lang w:val="fr-CA"/>
        </w:rPr>
        <w:t>(52)</w:t>
      </w:r>
      <w:r>
        <w:rPr>
          <w:rFonts w:eastAsia="MS Minchofalt"/>
          <w:lang w:val="fr-CA"/>
        </w:rPr>
        <w:t>—</w:t>
      </w:r>
    </w:p>
    <w:p w:rsidR="004D1C16" w:rsidRDefault="004D1C16">
      <w:pPr>
        <w:ind w:left="720"/>
        <w:rPr>
          <w:color w:val="0000FF"/>
          <w:lang w:val="fr-CA"/>
        </w:rPr>
      </w:pPr>
      <w:r>
        <w:rPr>
          <w:color w:val="0000FF"/>
          <w:lang w:val="fr-CA"/>
        </w:rPr>
        <w:t>kāmaṁ dūre vasatu paṭimā cāṭu-vṛndas tatrāyaṁ</w:t>
      </w:r>
    </w:p>
    <w:p w:rsidR="004D1C16" w:rsidRDefault="004D1C16">
      <w:pPr>
        <w:ind w:left="720"/>
        <w:rPr>
          <w:color w:val="0000FF"/>
          <w:lang w:val="fr-CA"/>
        </w:rPr>
      </w:pPr>
      <w:r>
        <w:rPr>
          <w:color w:val="0000FF"/>
          <w:lang w:val="fr-CA"/>
        </w:rPr>
        <w:t>rājyaṁ svāmin viracaya mama prāṅgaṇaṁ mā prayāsīḥ |</w:t>
      </w:r>
    </w:p>
    <w:p w:rsidR="004D1C16" w:rsidRDefault="004D1C16">
      <w:pPr>
        <w:ind w:left="720"/>
        <w:rPr>
          <w:color w:val="0000FF"/>
          <w:lang w:val="fr-CA"/>
        </w:rPr>
      </w:pPr>
      <w:r>
        <w:rPr>
          <w:color w:val="0000FF"/>
          <w:lang w:val="fr-CA"/>
        </w:rPr>
        <w:t>hanta klāntā mama sahacarī rātrim ekākinīyaṁ</w:t>
      </w:r>
    </w:p>
    <w:p w:rsidR="004D1C16" w:rsidRDefault="004D1C16">
      <w:pPr>
        <w:ind w:left="720"/>
        <w:rPr>
          <w:color w:val="0000FF"/>
          <w:lang w:val="fr-CA"/>
        </w:rPr>
      </w:pPr>
      <w:r>
        <w:rPr>
          <w:color w:val="0000FF"/>
          <w:lang w:val="fr-CA"/>
        </w:rPr>
        <w:t>nītā kuñje nikhila-paśupī-nāgarojjāgareṇa ||35||</w:t>
      </w:r>
    </w:p>
    <w:p w:rsidR="004D1C16" w:rsidRDefault="004D1C16">
      <w:pPr>
        <w:rPr>
          <w:lang w:val="fr-CA"/>
        </w:rPr>
      </w:pPr>
    </w:p>
    <w:p w:rsidR="004D1C16" w:rsidRDefault="004D1C16">
      <w:pPr>
        <w:rPr>
          <w:lang w:val="fr-CA"/>
        </w:rPr>
      </w:pPr>
      <w:r>
        <w:rPr>
          <w:b/>
          <w:bCs/>
          <w:lang w:val="fr-CA"/>
        </w:rPr>
        <w:t>nāyake krūrā</w:t>
      </w:r>
      <w:r>
        <w:rPr>
          <w:lang w:val="fr-CA"/>
        </w:rPr>
        <w:t xml:space="preserve">, yathā </w:t>
      </w:r>
      <w:r>
        <w:rPr>
          <w:color w:val="FF0000"/>
          <w:lang w:val="fr-CA"/>
        </w:rPr>
        <w:t>dāna-keli-kaumudyāṁ</w:t>
      </w:r>
      <w:r>
        <w:rPr>
          <w:lang w:val="fr-CA"/>
        </w:rPr>
        <w:t xml:space="preserve"> (57)</w:t>
      </w:r>
      <w:r>
        <w:rPr>
          <w:rFonts w:eastAsia="MS Minchofalt"/>
          <w:lang w:val="fr-CA"/>
        </w:rPr>
        <w:t>—</w:t>
      </w:r>
    </w:p>
    <w:p w:rsidR="004D1C16" w:rsidRDefault="004D1C16">
      <w:pPr>
        <w:ind w:left="720"/>
        <w:rPr>
          <w:color w:val="0000FF"/>
          <w:lang w:val="fr-CA"/>
        </w:rPr>
      </w:pPr>
      <w:r>
        <w:rPr>
          <w:color w:val="0000FF"/>
          <w:lang w:val="fr-CA"/>
        </w:rPr>
        <w:t>amūr vraja-mṛgekṣaṇāś catur-aśīti-lakṣādhikāḥ</w:t>
      </w:r>
    </w:p>
    <w:p w:rsidR="004D1C16" w:rsidRDefault="004D1C16">
      <w:pPr>
        <w:ind w:left="720"/>
        <w:rPr>
          <w:color w:val="0000FF"/>
          <w:lang w:val="fr-CA"/>
        </w:rPr>
      </w:pPr>
      <w:r>
        <w:rPr>
          <w:color w:val="0000FF"/>
          <w:lang w:val="fr-CA"/>
        </w:rPr>
        <w:t>pratisvam iti kīrtitaṁ savayasā tavaivāmunā |</w:t>
      </w:r>
    </w:p>
    <w:p w:rsidR="004D1C16" w:rsidRDefault="004D1C16">
      <w:pPr>
        <w:ind w:left="720"/>
        <w:rPr>
          <w:color w:val="0000FF"/>
          <w:lang w:val="fr-CA"/>
        </w:rPr>
      </w:pPr>
      <w:r>
        <w:rPr>
          <w:color w:val="0000FF"/>
          <w:lang w:val="fr-CA"/>
        </w:rPr>
        <w:t>ihāpi bhuvi viśrutā priya-sakhī mahārghyety asau</w:t>
      </w:r>
    </w:p>
    <w:p w:rsidR="004D1C16" w:rsidRDefault="004D1C16">
      <w:pPr>
        <w:ind w:left="720"/>
        <w:rPr>
          <w:lang w:val="fr-CA"/>
        </w:rPr>
      </w:pPr>
      <w:r>
        <w:rPr>
          <w:color w:val="0000FF"/>
          <w:lang w:val="fr-CA"/>
        </w:rPr>
        <w:t>kathaṁ tad api sāhasī śaṭha! jighṛkṣur enām asi ||36||</w:t>
      </w:r>
    </w:p>
    <w:p w:rsidR="004D1C16" w:rsidRDefault="004D1C16">
      <w:pPr>
        <w:rPr>
          <w:rFonts w:eastAsia="MS Minchofalt"/>
          <w:lang w:val="fr-CA"/>
        </w:rPr>
      </w:pP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yūthe’tra vāma-prakharā lalitādyāḥ prakīrtitāḥ ||37||</w:t>
      </w:r>
    </w:p>
    <w:p w:rsidR="004D1C16" w:rsidRDefault="004D1C16">
      <w:pPr>
        <w:rPr>
          <w:lang w:val="fr-CA"/>
        </w:rPr>
      </w:pPr>
    </w:p>
    <w:p w:rsidR="004D1C16" w:rsidRDefault="004D1C16">
      <w:pPr>
        <w:rPr>
          <w:b/>
          <w:bCs/>
          <w:lang w:val="fr-CA"/>
        </w:rPr>
      </w:pPr>
      <w:r>
        <w:rPr>
          <w:lang w:val="fr-CA"/>
        </w:rPr>
        <w:t xml:space="preserve">atha </w:t>
      </w:r>
      <w:r>
        <w:rPr>
          <w:b/>
          <w:bCs/>
          <w:lang w:val="fr-CA"/>
        </w:rPr>
        <w:t>dakṣiṇā</w:t>
      </w:r>
      <w:r>
        <w:rPr>
          <w:rFonts w:eastAsia="MS Minchofalt"/>
          <w:b/>
          <w:bCs/>
          <w:lang w:val="fr-CA"/>
        </w:rPr>
        <w:t>—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asahā māna-nirbandhe nāyake yukta-vādinī |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sāmabhis tena bhedyā ca dakṣiṇā parikīrtitā ||38||</w:t>
      </w:r>
    </w:p>
    <w:p w:rsidR="004D1C16" w:rsidRDefault="004D1C16">
      <w:pPr>
        <w:rPr>
          <w:rFonts w:eastAsia="MS Minchofalt"/>
          <w:lang w:val="fr-CA"/>
        </w:rPr>
      </w:pPr>
    </w:p>
    <w:p w:rsidR="004D1C16" w:rsidRDefault="004D1C16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tatra māna-nirbandhāsahā, yathā </w:t>
      </w:r>
      <w:r>
        <w:rPr>
          <w:rFonts w:eastAsia="MS Minchofalt"/>
          <w:color w:val="FF0000"/>
          <w:lang w:val="fr-CA"/>
        </w:rPr>
        <w:t>śrī-gīta-govinde</w:t>
      </w:r>
      <w:r>
        <w:rPr>
          <w:rFonts w:eastAsia="MS Minchofalt"/>
          <w:lang w:val="fr-CA"/>
        </w:rPr>
        <w:t xml:space="preserve"> (9.10)—</w:t>
      </w:r>
    </w:p>
    <w:p w:rsidR="004D1C16" w:rsidRDefault="004D1C16">
      <w:pPr>
        <w:ind w:left="720"/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 xml:space="preserve">snigdhe yat paruṣāsi praṇamati stabdhāsi yad rāgiṇi </w:t>
      </w:r>
    </w:p>
    <w:p w:rsidR="004D1C16" w:rsidRDefault="004D1C16">
      <w:pPr>
        <w:ind w:left="720"/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 xml:space="preserve">dveṣasthāsi yad unmukhe vimukhatāṁ yātāsi tasmin priye | </w:t>
      </w:r>
    </w:p>
    <w:p w:rsidR="004D1C16" w:rsidRDefault="004D1C16">
      <w:pPr>
        <w:ind w:left="720"/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 xml:space="preserve">tad yuktaṁ viparīta-kāriṇi tava śrī-khaṇḍa-carcā viṣaṁ </w:t>
      </w:r>
    </w:p>
    <w:p w:rsidR="004D1C16" w:rsidRDefault="004D1C16">
      <w:pPr>
        <w:ind w:left="720"/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>śītāṁśus tapano himaṁ hutavahaḥ krīḍā-mudo yātanāḥ ||39||</w:t>
      </w:r>
    </w:p>
    <w:p w:rsidR="004D1C16" w:rsidRDefault="004D1C16">
      <w:pPr>
        <w:rPr>
          <w:lang w:val="fr-CA"/>
        </w:rPr>
      </w:pPr>
    </w:p>
    <w:p w:rsidR="004D1C16" w:rsidRDefault="004D1C16">
      <w:pPr>
        <w:rPr>
          <w:lang w:val="fr-CA"/>
        </w:rPr>
      </w:pPr>
      <w:r>
        <w:rPr>
          <w:b/>
          <w:bCs/>
          <w:lang w:val="fr-CA"/>
        </w:rPr>
        <w:t>nāyake yukta-vādini</w:t>
      </w:r>
      <w:r>
        <w:rPr>
          <w:lang w:val="fr-CA"/>
        </w:rPr>
        <w:t xml:space="preserve">, yathā </w:t>
      </w:r>
      <w:r>
        <w:rPr>
          <w:color w:val="FF0000"/>
          <w:lang w:val="fr-CA"/>
        </w:rPr>
        <w:t xml:space="preserve">padyāvalyām </w:t>
      </w:r>
      <w:r>
        <w:rPr>
          <w:lang w:val="fr-CA"/>
        </w:rPr>
        <w:t>(297)—</w:t>
      </w:r>
    </w:p>
    <w:p w:rsidR="004D1C16" w:rsidRDefault="004D1C16">
      <w:pPr>
        <w:ind w:left="720"/>
        <w:rPr>
          <w:color w:val="0000FF"/>
          <w:lang w:val="fr-CA"/>
        </w:rPr>
      </w:pPr>
      <w:r>
        <w:rPr>
          <w:color w:val="0000FF"/>
          <w:lang w:val="fr-CA"/>
        </w:rPr>
        <w:t>adoṣād doṣād vā tyajati vipine tāṁ yadi bhavān</w:t>
      </w:r>
    </w:p>
    <w:p w:rsidR="004D1C16" w:rsidRDefault="004D1C16">
      <w:pPr>
        <w:ind w:left="720"/>
        <w:rPr>
          <w:color w:val="0000FF"/>
          <w:lang w:val="fr-CA"/>
        </w:rPr>
      </w:pPr>
      <w:r>
        <w:rPr>
          <w:color w:val="0000FF"/>
          <w:lang w:val="fr-CA"/>
        </w:rPr>
        <w:t>abhadraṁ bhadraṁ vā tribhuvana-pate tvāṁ vadatu kaḥ |</w:t>
      </w:r>
    </w:p>
    <w:p w:rsidR="004D1C16" w:rsidRDefault="004D1C16">
      <w:pPr>
        <w:ind w:left="720"/>
        <w:rPr>
          <w:color w:val="0000FF"/>
          <w:lang w:val="fr-CA"/>
        </w:rPr>
      </w:pPr>
      <w:r>
        <w:rPr>
          <w:color w:val="0000FF"/>
          <w:lang w:val="fr-CA"/>
        </w:rPr>
        <w:t>idaṁ tu krūraṁ me smarati hṛdayaṁ yat kila tayā</w:t>
      </w:r>
    </w:p>
    <w:p w:rsidR="004D1C16" w:rsidRDefault="004D1C16">
      <w:pPr>
        <w:ind w:left="720"/>
        <w:rPr>
          <w:color w:val="0000FF"/>
          <w:lang w:val="fr-CA"/>
        </w:rPr>
      </w:pPr>
      <w:r>
        <w:rPr>
          <w:color w:val="0000FF"/>
          <w:lang w:val="fr-CA"/>
        </w:rPr>
        <w:t>tvad-arthaṁ kāntāre kula-tilaka nātmāpi gaṇitaḥ ||40||</w:t>
      </w:r>
    </w:p>
    <w:p w:rsidR="004D1C16" w:rsidRDefault="004D1C16">
      <w:pPr>
        <w:rPr>
          <w:lang w:val="fr-CA"/>
        </w:rPr>
      </w:pPr>
    </w:p>
    <w:p w:rsidR="004D1C16" w:rsidRDefault="004D1C16">
      <w:pPr>
        <w:rPr>
          <w:lang w:val="fr-CA"/>
        </w:rPr>
      </w:pPr>
      <w:r>
        <w:rPr>
          <w:b/>
          <w:bCs/>
          <w:lang w:val="fr-CA"/>
        </w:rPr>
        <w:t>nāyaka-bhedyā</w:t>
      </w:r>
      <w:r>
        <w:rPr>
          <w:lang w:val="fr-CA"/>
        </w:rPr>
        <w:t>, yathā—</w:t>
      </w: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>na vyarthāṁ kuruṣe mamaiva bhaṇitiṁ madhye sakhīnām iti</w:t>
      </w: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>śrutvā khyātim asau kṛtī madhuripur māṁ bāḍham āśiśriye |</w:t>
      </w: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>dṛṣṭvā mad-vadanaṁ prasīda rabhasād enaṁ puraḥ kātaraṁ</w:t>
      </w: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>kalyāṇībhir alaṁ kṛśodari dṛśor bhaṅgībhir aṅgīkuru ||41||</w:t>
      </w:r>
    </w:p>
    <w:p w:rsidR="004D1C16" w:rsidRDefault="004D1C16">
      <w:pPr>
        <w:rPr>
          <w:lang w:val="fr-CA"/>
        </w:rPr>
      </w:pP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tuṅgavidyādikā cātra dakṣiṇa-prakharā bhavet ||42||</w:t>
      </w:r>
    </w:p>
    <w:p w:rsidR="004D1C16" w:rsidRDefault="004D1C16">
      <w:pPr>
        <w:rPr>
          <w:lang w:val="fr-CA"/>
        </w:rPr>
      </w:pPr>
    </w:p>
    <w:p w:rsidR="004D1C16" w:rsidRDefault="004D1C16">
      <w:pPr>
        <w:rPr>
          <w:b/>
          <w:bCs/>
          <w:lang w:val="fr-CA"/>
        </w:rPr>
      </w:pPr>
      <w:r>
        <w:rPr>
          <w:lang w:val="fr-CA"/>
        </w:rPr>
        <w:t xml:space="preserve">atha </w:t>
      </w:r>
      <w:r>
        <w:rPr>
          <w:b/>
          <w:bCs/>
          <w:lang w:val="fr-CA"/>
        </w:rPr>
        <w:t>laghu-madhyā—</w:t>
      </w: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>tvayā racita-saṁkathāṁ pathi samīkṣya māṁ māninī</w:t>
      </w: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>sakhī mama viṣaṇṇa-dhīḥ kṛta-kaṭākṣam ākṣepyati |</w:t>
      </w: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>vrajādhipati-nandana tvam avadhehi mantraṁ bruve</w:t>
      </w: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>vinātra lalitāśrayaṁ bhavad-upakramo’yaṁ vṛthā ||43||</w:t>
      </w:r>
    </w:p>
    <w:p w:rsidR="004D1C16" w:rsidRDefault="004D1C16">
      <w:pPr>
        <w:rPr>
          <w:lang w:val="fr-CA"/>
        </w:rPr>
      </w:pPr>
    </w:p>
    <w:p w:rsidR="004D1C16" w:rsidRDefault="004D1C16">
      <w:pPr>
        <w:rPr>
          <w:b/>
          <w:bCs/>
          <w:lang w:val="fr-CA"/>
        </w:rPr>
      </w:pPr>
      <w:r>
        <w:rPr>
          <w:lang w:val="fr-CA"/>
        </w:rPr>
        <w:t xml:space="preserve">atha </w:t>
      </w:r>
      <w:r>
        <w:rPr>
          <w:b/>
          <w:bCs/>
          <w:lang w:val="fr-CA"/>
        </w:rPr>
        <w:t>laghu-mṛdvī—</w:t>
      </w: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>sakhi tava muhur mūrdhnā pāda-graho’pi mayā kṛtas</w:t>
      </w: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>tad api ca harau jātāsi tvaṁ prasāda-parāṅ-mukhī |</w:t>
      </w: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>bhavatu yamunā-tīre veṇor udañcati pañcame</w:t>
      </w: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>vicalita-dhṛtis tvaṁ lolākṣī mayāpi hasiṣyase ||44||</w:t>
      </w:r>
    </w:p>
    <w:p w:rsidR="004D1C16" w:rsidRDefault="004D1C16">
      <w:pPr>
        <w:rPr>
          <w:lang w:val="fr-CA"/>
        </w:rPr>
      </w:pPr>
    </w:p>
    <w:p w:rsidR="004D1C16" w:rsidRDefault="004D1C16">
      <w:pPr>
        <w:rPr>
          <w:b/>
          <w:bCs/>
          <w:lang w:val="fr-CA"/>
        </w:rPr>
      </w:pPr>
      <w:r>
        <w:rPr>
          <w:lang w:val="fr-CA"/>
        </w:rPr>
        <w:t xml:space="preserve">atha </w:t>
      </w:r>
      <w:r>
        <w:rPr>
          <w:b/>
          <w:bCs/>
          <w:lang w:val="fr-CA"/>
        </w:rPr>
        <w:t>ātyantika-laghuḥ—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ātyantika-laghus tatra proktā kusumikādikā |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sarvathā mṛdur eveyaṁ yan nitānta-laghīyasī ||45||</w:t>
      </w:r>
    </w:p>
    <w:p w:rsidR="004D1C16" w:rsidRDefault="004D1C16">
      <w:pPr>
        <w:rPr>
          <w:lang w:val="fr-CA"/>
        </w:rPr>
      </w:pPr>
    </w:p>
    <w:p w:rsidR="004D1C16" w:rsidRDefault="004D1C16">
      <w:pPr>
        <w:rPr>
          <w:lang w:val="fr-CA"/>
        </w:rPr>
      </w:pPr>
      <w:r>
        <w:rPr>
          <w:lang w:val="fr-CA"/>
        </w:rPr>
        <w:t>yathā—</w:t>
      </w: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>vande sundari sandiśa priya-sakhīṁ mānaṁ vimuñcatv asau</w:t>
      </w: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>sotkaṇṭhāpi manasvinīva vasati tvac-chaṅkayā veśmani |</w:t>
      </w: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>dūre tvan-mukham īkṣate harir iyaṁ maunaṁ śukaḥ śikṣate</w:t>
      </w: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>lāsyaṁ necchati candrakī savayasaḥ kvāsmīti na svaṁ viduḥ ||46||</w:t>
      </w:r>
    </w:p>
    <w:p w:rsidR="004D1C16" w:rsidRDefault="004D1C16">
      <w:pPr>
        <w:rPr>
          <w:lang w:val="fr-CA"/>
        </w:rPr>
      </w:pP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prakharādiṣv anyatamā yūtheśaikaiva kīrtitā |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madhyasthā navadhaivantyā samā laghur iti dvidhā ||47||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ekaikasminn ato yūthe bhidā dvādaśadhā bhavet |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atha dūtyārtham etāsāṁ viśeṣaḥ punar ucyate ||48||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dūtyam atra tu tad-dūrād yūnor yad abhisāram |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tatra tu prathamā nitya-nāyikāvātra kīrtitā ||49||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syur nāyikāś ca sakhyaś ca tisro madhyasthitās tataḥ ||50||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tatrādyā nāyikā-prāyā dvitīyā dvi-samā tataḥ |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tṛtīyā tu sakhī-prāyā nitya-sakhyeva pañcamī ||51||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ādyāyāṁ nikhilāḥ sakhyo dūtya eva na nāyikāḥ |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pūrvoktā nāyikā eva pañcamyāṁ na tu dūtikāḥ ||52||</w:t>
      </w:r>
    </w:p>
    <w:p w:rsidR="004D1C16" w:rsidRDefault="004D1C16">
      <w:pPr>
        <w:rPr>
          <w:b/>
          <w:bCs/>
          <w:lang w:val="fr-CA"/>
        </w:rPr>
      </w:pPr>
    </w:p>
    <w:p w:rsidR="004D1C16" w:rsidRPr="005A75DB" w:rsidRDefault="004D1C16">
      <w:pPr>
        <w:rPr>
          <w:b/>
          <w:bCs/>
          <w:lang w:val="fr-CA"/>
        </w:rPr>
      </w:pPr>
      <w:r w:rsidRPr="005A75DB">
        <w:rPr>
          <w:lang w:val="fr-CA"/>
        </w:rPr>
        <w:t>tatra</w:t>
      </w:r>
      <w:r w:rsidRPr="005A75DB">
        <w:rPr>
          <w:b/>
          <w:bCs/>
          <w:lang w:val="fr-CA"/>
        </w:rPr>
        <w:t xml:space="preserve"> nitya-nāyikā—</w:t>
      </w:r>
    </w:p>
    <w:p w:rsidR="004D1C16" w:rsidRPr="005A75DB" w:rsidRDefault="004D1C16">
      <w:pPr>
        <w:rPr>
          <w:b/>
          <w:bCs/>
          <w:lang w:val="fr-CA"/>
        </w:rPr>
      </w:pPr>
      <w:r w:rsidRPr="005A75DB">
        <w:rPr>
          <w:b/>
          <w:bCs/>
          <w:lang w:val="fr-CA"/>
        </w:rPr>
        <w:t>yātra yūtheśvarī proktā sā bhaven nitya-nāyikā |</w:t>
      </w:r>
    </w:p>
    <w:p w:rsidR="004D1C16" w:rsidRPr="005A75DB" w:rsidRDefault="004D1C16">
      <w:pPr>
        <w:rPr>
          <w:b/>
          <w:bCs/>
          <w:lang w:val="fr-CA"/>
        </w:rPr>
      </w:pPr>
      <w:r w:rsidRPr="005A75DB">
        <w:rPr>
          <w:b/>
          <w:bCs/>
          <w:lang w:val="fr-CA"/>
        </w:rPr>
        <w:t>apekṣyatvād atīvāsyā mukhyaṁ dūtyaṁ na vidyate ||53||</w:t>
      </w:r>
    </w:p>
    <w:p w:rsidR="004D1C16" w:rsidRPr="005A75DB" w:rsidRDefault="004D1C16">
      <w:pPr>
        <w:rPr>
          <w:b/>
          <w:bCs/>
          <w:lang w:val="fr-CA"/>
        </w:rPr>
      </w:pPr>
      <w:r w:rsidRPr="005A75DB">
        <w:rPr>
          <w:b/>
          <w:bCs/>
          <w:lang w:val="fr-CA"/>
        </w:rPr>
        <w:t>svayauthikya-sakhī-madhye yā yatrātīva rāgiṇī |</w:t>
      </w:r>
    </w:p>
    <w:p w:rsidR="004D1C16" w:rsidRPr="005A75DB" w:rsidRDefault="004D1C16">
      <w:pPr>
        <w:rPr>
          <w:b/>
          <w:bCs/>
          <w:lang w:val="fr-CA"/>
        </w:rPr>
      </w:pPr>
      <w:r w:rsidRPr="005A75DB">
        <w:rPr>
          <w:b/>
          <w:bCs/>
          <w:lang w:val="fr-CA"/>
        </w:rPr>
        <w:t>niyuktair asti tad dūtye suṣṭhu sā yūtha-mukhyayā |</w:t>
      </w:r>
    </w:p>
    <w:p w:rsidR="004D1C16" w:rsidRPr="005A75DB" w:rsidRDefault="004D1C16">
      <w:pPr>
        <w:rPr>
          <w:b/>
          <w:bCs/>
          <w:lang w:val="fr-CA"/>
        </w:rPr>
      </w:pPr>
      <w:r w:rsidRPr="005A75DB">
        <w:rPr>
          <w:b/>
          <w:bCs/>
          <w:lang w:val="fr-CA"/>
        </w:rPr>
        <w:t>tathāpi praṇayāṁ kvāpi kadācid gauṇam īkṣyate ||54||</w:t>
      </w:r>
    </w:p>
    <w:p w:rsidR="004D1C16" w:rsidRPr="005A75DB" w:rsidRDefault="004D1C16">
      <w:pPr>
        <w:rPr>
          <w:b/>
          <w:bCs/>
          <w:lang w:val="fr-CA"/>
        </w:rPr>
      </w:pPr>
      <w:r w:rsidRPr="005A75DB">
        <w:rPr>
          <w:b/>
          <w:bCs/>
          <w:lang w:val="fr-CA"/>
        </w:rPr>
        <w:t>dūre gatāgatam ṛte yad dūtyaṁ gauṇam atra tat |</w:t>
      </w:r>
    </w:p>
    <w:p w:rsidR="004D1C16" w:rsidRPr="005A75DB" w:rsidRDefault="004D1C16">
      <w:pPr>
        <w:rPr>
          <w:b/>
          <w:bCs/>
          <w:lang w:val="fr-CA"/>
        </w:rPr>
      </w:pPr>
      <w:r w:rsidRPr="005A75DB">
        <w:rPr>
          <w:b/>
          <w:bCs/>
          <w:lang w:val="fr-CA"/>
        </w:rPr>
        <w:t>gauṇaṁ hareḥ samakṣaṁ ca parokṣaṁ ceti tad dvidhā ||55||</w:t>
      </w:r>
    </w:p>
    <w:p w:rsidR="004D1C16" w:rsidRPr="005A75DB" w:rsidRDefault="004D1C16">
      <w:pPr>
        <w:rPr>
          <w:b/>
          <w:bCs/>
          <w:lang w:val="fr-CA"/>
        </w:rPr>
      </w:pPr>
    </w:p>
    <w:p w:rsidR="004D1C16" w:rsidRPr="005A75DB" w:rsidRDefault="004D1C16">
      <w:pPr>
        <w:rPr>
          <w:b/>
          <w:bCs/>
          <w:lang w:val="fr-CA"/>
        </w:rPr>
      </w:pPr>
      <w:r w:rsidRPr="005A75DB">
        <w:rPr>
          <w:lang w:val="fr-CA"/>
        </w:rPr>
        <w:t>tatra</w:t>
      </w:r>
      <w:r w:rsidRPr="005A75DB">
        <w:rPr>
          <w:b/>
          <w:bCs/>
          <w:lang w:val="fr-CA"/>
        </w:rPr>
        <w:t xml:space="preserve"> samakṣam—</w:t>
      </w:r>
    </w:p>
    <w:p w:rsidR="004D1C16" w:rsidRPr="005A75DB" w:rsidRDefault="004D1C16">
      <w:pPr>
        <w:rPr>
          <w:b/>
          <w:bCs/>
          <w:lang w:val="fr-CA"/>
        </w:rPr>
      </w:pPr>
      <w:r w:rsidRPr="005A75DB">
        <w:rPr>
          <w:b/>
          <w:bCs/>
          <w:lang w:val="fr-CA"/>
        </w:rPr>
        <w:t>sāṅketikaṁ vācikaṁ ca samakṣaṁ dvividhaṁ matam ||56||</w:t>
      </w:r>
    </w:p>
    <w:p w:rsidR="004D1C16" w:rsidRPr="005A75DB" w:rsidRDefault="004D1C16">
      <w:pPr>
        <w:rPr>
          <w:b/>
          <w:bCs/>
          <w:lang w:val="fr-CA"/>
        </w:rPr>
      </w:pPr>
    </w:p>
    <w:p w:rsidR="004D1C16" w:rsidRPr="005A75DB" w:rsidRDefault="004D1C16">
      <w:pPr>
        <w:rPr>
          <w:b/>
          <w:bCs/>
          <w:lang w:val="fr-CA"/>
        </w:rPr>
      </w:pPr>
      <w:r w:rsidRPr="005A75DB">
        <w:rPr>
          <w:lang w:val="fr-CA"/>
        </w:rPr>
        <w:t>tatra</w:t>
      </w:r>
      <w:r w:rsidRPr="005A75DB">
        <w:rPr>
          <w:b/>
          <w:bCs/>
          <w:lang w:val="fr-CA"/>
        </w:rPr>
        <w:t xml:space="preserve"> sāṅketikam—</w:t>
      </w:r>
    </w:p>
    <w:p w:rsidR="004D1C16" w:rsidRPr="005A75DB" w:rsidRDefault="004D1C16">
      <w:pPr>
        <w:rPr>
          <w:b/>
          <w:bCs/>
          <w:lang w:val="fr-CA"/>
        </w:rPr>
      </w:pPr>
      <w:r w:rsidRPr="005A75DB">
        <w:rPr>
          <w:b/>
          <w:bCs/>
          <w:lang w:val="fr-CA"/>
        </w:rPr>
        <w:t>tatrādyaṁ syād dṛgantādyaiḥ kṛṣṇaṁ prerya sva-nihnutiḥ ||57||</w:t>
      </w:r>
    </w:p>
    <w:p w:rsidR="004D1C16" w:rsidRPr="005A75DB" w:rsidRDefault="004D1C16">
      <w:pPr>
        <w:rPr>
          <w:b/>
          <w:bCs/>
          <w:lang w:val="fr-CA"/>
        </w:rPr>
      </w:pPr>
    </w:p>
    <w:p w:rsidR="004D1C16" w:rsidRDefault="004D1C16">
      <w:pPr>
        <w:rPr>
          <w:lang w:val="fr-CA"/>
        </w:rPr>
      </w:pPr>
      <w:r>
        <w:rPr>
          <w:lang w:val="fr-CA"/>
        </w:rPr>
        <w:t>yathā—</w:t>
      </w: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>priya-sakhi viditaṁ te karma yat prerayantī</w:t>
      </w:r>
    </w:p>
    <w:p w:rsidR="004D1C16" w:rsidRPr="006169C0" w:rsidRDefault="004D1C16">
      <w:pPr>
        <w:ind w:left="720"/>
        <w:rPr>
          <w:lang w:val="en-US"/>
        </w:rPr>
      </w:pPr>
      <w:r w:rsidRPr="006169C0">
        <w:rPr>
          <w:lang w:val="en-US"/>
        </w:rPr>
        <w:t>tvam aghadamanam akṣṇā kṣiptram antarhitāsi |</w:t>
      </w: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>ahaha na hi latāḥ syus tatra cet kaṇṭakinyo</w:t>
      </w: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>mama gatir abhaviṣyat tat-karāt kā na vedmi ||58||</w:t>
      </w:r>
    </w:p>
    <w:p w:rsidR="004D1C16" w:rsidRDefault="004D1C16">
      <w:pPr>
        <w:rPr>
          <w:lang w:val="fr-CA"/>
        </w:rPr>
      </w:pPr>
      <w:r>
        <w:rPr>
          <w:lang w:val="fr-CA"/>
        </w:rPr>
        <w:tab/>
      </w:r>
      <w:r>
        <w:rPr>
          <w:lang w:val="fr-CA"/>
        </w:rPr>
        <w:tab/>
      </w:r>
      <w:r>
        <w:rPr>
          <w:lang w:val="fr-CA"/>
        </w:rPr>
        <w:tab/>
      </w:r>
      <w:r>
        <w:rPr>
          <w:lang w:val="fr-CA"/>
        </w:rPr>
        <w:tab/>
        <w:t xml:space="preserve">—idam adhika-mṛdvī-dūtyam </w:t>
      </w:r>
    </w:p>
    <w:p w:rsidR="004D1C16" w:rsidRDefault="004D1C16">
      <w:pPr>
        <w:rPr>
          <w:lang w:val="fr-CA"/>
        </w:rPr>
      </w:pPr>
    </w:p>
    <w:p w:rsidR="004D1C16" w:rsidRDefault="004D1C16">
      <w:pPr>
        <w:rPr>
          <w:b/>
          <w:bCs/>
          <w:lang w:val="fr-CA"/>
        </w:rPr>
      </w:pPr>
      <w:r>
        <w:rPr>
          <w:lang w:val="fr-CA"/>
        </w:rPr>
        <w:t xml:space="preserve">atha </w:t>
      </w:r>
      <w:r>
        <w:rPr>
          <w:b/>
          <w:bCs/>
          <w:lang w:val="fr-CA"/>
        </w:rPr>
        <w:t>vācikam—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mithaḥ puro vā paścād vā vākyam ekatra vācikam ||59||</w:t>
      </w:r>
    </w:p>
    <w:p w:rsidR="004D1C16" w:rsidRDefault="004D1C16">
      <w:pPr>
        <w:rPr>
          <w:b/>
          <w:bCs/>
          <w:lang w:val="fr-CA"/>
        </w:rPr>
      </w:pPr>
    </w:p>
    <w:p w:rsidR="004D1C16" w:rsidRDefault="004D1C16">
      <w:pPr>
        <w:rPr>
          <w:b/>
          <w:bCs/>
          <w:lang w:val="fr-CA"/>
        </w:rPr>
      </w:pPr>
      <w:r>
        <w:rPr>
          <w:lang w:val="fr-CA"/>
        </w:rPr>
        <w:t>tatra</w:t>
      </w:r>
      <w:r>
        <w:rPr>
          <w:b/>
          <w:bCs/>
          <w:lang w:val="fr-CA"/>
        </w:rPr>
        <w:t xml:space="preserve"> mithaḥ puraḥ kṛṣṇe vācikam—</w:t>
      </w: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>mayāpalapanaṁ kiyat tvayi kariṣyate yā sakhī</w:t>
      </w: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>mamāniśam upendra te kusuma-mañjarīr luñcati |</w:t>
      </w: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>iyaṁ guṇavatī kare tava vidhṛtya dattādya sā</w:t>
      </w: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>yathecchasi tathā kuru svayam ito gṛhaṁ gamyate ||60||</w:t>
      </w:r>
    </w:p>
    <w:p w:rsidR="004D1C16" w:rsidRPr="005A75DB" w:rsidRDefault="004D1C16">
      <w:pPr>
        <w:rPr>
          <w:lang w:val="fr-CA"/>
        </w:rPr>
      </w:pPr>
      <w:r>
        <w:rPr>
          <w:lang w:val="fr-CA"/>
        </w:rPr>
        <w:tab/>
      </w:r>
      <w:r>
        <w:rPr>
          <w:lang w:val="fr-CA"/>
        </w:rPr>
        <w:tab/>
      </w:r>
      <w:r>
        <w:rPr>
          <w:lang w:val="fr-CA"/>
        </w:rPr>
        <w:tab/>
      </w:r>
      <w:r>
        <w:rPr>
          <w:lang w:val="fr-CA"/>
        </w:rPr>
        <w:tab/>
      </w:r>
      <w:r w:rsidRPr="005A75DB">
        <w:rPr>
          <w:lang w:val="fr-CA"/>
        </w:rPr>
        <w:t xml:space="preserve">—idam adhika-prakharā-dūtyam </w:t>
      </w:r>
    </w:p>
    <w:p w:rsidR="004D1C16" w:rsidRPr="005A75DB" w:rsidRDefault="004D1C16">
      <w:pPr>
        <w:rPr>
          <w:lang w:val="fr-CA"/>
        </w:rPr>
      </w:pPr>
    </w:p>
    <w:p w:rsidR="004D1C16" w:rsidRPr="005A75DB" w:rsidRDefault="004D1C16">
      <w:pPr>
        <w:rPr>
          <w:bCs/>
          <w:lang w:val="fr-CA"/>
        </w:rPr>
      </w:pPr>
      <w:r w:rsidRPr="005A75DB">
        <w:rPr>
          <w:b/>
          <w:bCs/>
          <w:lang w:val="fr-CA"/>
        </w:rPr>
        <w:t>kṛṣṇasya paścāt sakhyaṁ</w:t>
      </w:r>
      <w:r w:rsidRPr="005A75DB">
        <w:rPr>
          <w:bCs/>
          <w:lang w:val="fr-CA"/>
        </w:rPr>
        <w:t>, yathā—</w:t>
      </w:r>
    </w:p>
    <w:p w:rsidR="004D1C16" w:rsidRPr="005A75DB" w:rsidRDefault="004D1C16">
      <w:pPr>
        <w:ind w:left="720"/>
        <w:rPr>
          <w:bCs/>
          <w:lang w:val="fr-CA"/>
        </w:rPr>
      </w:pPr>
      <w:r w:rsidRPr="005A75DB">
        <w:rPr>
          <w:bCs/>
          <w:lang w:val="fr-CA"/>
        </w:rPr>
        <w:t>mat-kaṇṭhād iha mauktikāni vicinu tvaṁ vīrudārodhataḥ</w:t>
      </w:r>
    </w:p>
    <w:p w:rsidR="004D1C16" w:rsidRPr="005A75DB" w:rsidRDefault="004D1C16">
      <w:pPr>
        <w:ind w:left="720"/>
        <w:rPr>
          <w:bCs/>
          <w:lang w:val="fr-CA"/>
        </w:rPr>
      </w:pPr>
      <w:r w:rsidRPr="005A75DB">
        <w:rPr>
          <w:bCs/>
          <w:lang w:val="fr-CA"/>
        </w:rPr>
        <w:t>srastāny eṣa kilāsti mālya-racanāvyāsakta-citto hariḥ |</w:t>
      </w:r>
    </w:p>
    <w:p w:rsidR="004D1C16" w:rsidRPr="005A75DB" w:rsidRDefault="004D1C16">
      <w:pPr>
        <w:ind w:left="720"/>
        <w:rPr>
          <w:bCs/>
          <w:lang w:val="fr-CA"/>
        </w:rPr>
      </w:pPr>
      <w:r w:rsidRPr="005A75DB">
        <w:rPr>
          <w:bCs/>
          <w:lang w:val="fr-CA"/>
        </w:rPr>
        <w:t>diṣṭyā kṣemam upasthitaṁ sumukhi naḥ sānau yad asya cyuto</w:t>
      </w:r>
    </w:p>
    <w:p w:rsidR="004D1C16" w:rsidRPr="005A75DB" w:rsidRDefault="004D1C16">
      <w:pPr>
        <w:ind w:left="720"/>
        <w:rPr>
          <w:bCs/>
          <w:lang w:val="fr-CA"/>
        </w:rPr>
      </w:pPr>
      <w:r w:rsidRPr="005A75DB">
        <w:rPr>
          <w:bCs/>
          <w:lang w:val="fr-CA"/>
        </w:rPr>
        <w:t>hastād veṇur iti prayāmi kapaṭān nihnotum enaṁ girau ||61||</w:t>
      </w:r>
    </w:p>
    <w:p w:rsidR="004D1C16" w:rsidRPr="005A75DB" w:rsidRDefault="004D1C16">
      <w:pPr>
        <w:rPr>
          <w:lang w:val="fr-CA"/>
        </w:rPr>
      </w:pPr>
      <w:r w:rsidRPr="005A75DB">
        <w:rPr>
          <w:lang w:val="fr-CA"/>
        </w:rPr>
        <w:tab/>
      </w:r>
      <w:r w:rsidRPr="005A75DB">
        <w:rPr>
          <w:lang w:val="fr-CA"/>
        </w:rPr>
        <w:tab/>
      </w:r>
      <w:r w:rsidRPr="005A75DB">
        <w:rPr>
          <w:lang w:val="fr-CA"/>
        </w:rPr>
        <w:tab/>
      </w:r>
      <w:r w:rsidRPr="005A75DB">
        <w:rPr>
          <w:lang w:val="fr-CA"/>
        </w:rPr>
        <w:tab/>
        <w:t xml:space="preserve">—idam adhika-madhyā-dūtyam </w:t>
      </w:r>
    </w:p>
    <w:p w:rsidR="004D1C16" w:rsidRPr="005A75DB" w:rsidRDefault="004D1C16">
      <w:pPr>
        <w:rPr>
          <w:bCs/>
          <w:lang w:val="fr-CA"/>
        </w:rPr>
      </w:pPr>
    </w:p>
    <w:p w:rsidR="004D1C16" w:rsidRPr="005A75DB" w:rsidRDefault="004D1C16">
      <w:pPr>
        <w:rPr>
          <w:bCs/>
          <w:lang w:val="fr-CA"/>
        </w:rPr>
      </w:pPr>
      <w:r w:rsidRPr="005A75DB">
        <w:rPr>
          <w:b/>
          <w:lang w:val="fr-CA"/>
        </w:rPr>
        <w:t>sakhyāḥ paścāt kṛṣṇe</w:t>
      </w:r>
      <w:r w:rsidRPr="005A75DB">
        <w:rPr>
          <w:bCs/>
          <w:lang w:val="fr-CA"/>
        </w:rPr>
        <w:t>, yathā—</w:t>
      </w:r>
    </w:p>
    <w:p w:rsidR="004D1C16" w:rsidRPr="005A75DB" w:rsidRDefault="004D1C16">
      <w:pPr>
        <w:ind w:left="720"/>
        <w:rPr>
          <w:lang w:val="fr-CA"/>
        </w:rPr>
      </w:pPr>
      <w:r w:rsidRPr="005A75DB">
        <w:rPr>
          <w:lang w:val="fr-CA"/>
        </w:rPr>
        <w:t>vicakilam avacetuṁ sā sakhī mad-vacobhiḥ</w:t>
      </w:r>
    </w:p>
    <w:p w:rsidR="004D1C16" w:rsidRPr="005A75DB" w:rsidRDefault="004D1C16">
      <w:pPr>
        <w:ind w:left="720"/>
        <w:rPr>
          <w:lang w:val="fr-CA"/>
        </w:rPr>
      </w:pPr>
      <w:r w:rsidRPr="005A75DB">
        <w:rPr>
          <w:lang w:val="fr-CA"/>
        </w:rPr>
        <w:t>katham api taṭa-puṣpāraṇyam ekā gatāsti |</w:t>
      </w:r>
    </w:p>
    <w:p w:rsidR="004D1C16" w:rsidRPr="005A75DB" w:rsidRDefault="004D1C16">
      <w:pPr>
        <w:ind w:left="720"/>
        <w:rPr>
          <w:lang w:val="fr-CA"/>
        </w:rPr>
      </w:pPr>
      <w:r w:rsidRPr="005A75DB">
        <w:rPr>
          <w:lang w:val="fr-CA"/>
        </w:rPr>
        <w:t>aghahara mama gehād yāntam abhyarthaye tvāṁ</w:t>
      </w:r>
    </w:p>
    <w:p w:rsidR="004D1C16" w:rsidRPr="005A75DB" w:rsidRDefault="004D1C16">
      <w:pPr>
        <w:ind w:left="720"/>
        <w:rPr>
          <w:lang w:val="fr-CA"/>
        </w:rPr>
      </w:pPr>
      <w:r w:rsidRPr="005A75DB">
        <w:rPr>
          <w:lang w:val="fr-CA"/>
        </w:rPr>
        <w:t>punar iyam atimugdhā na tvayā khedanīyā ||62||</w:t>
      </w:r>
    </w:p>
    <w:p w:rsidR="004D1C16" w:rsidRPr="005A75DB" w:rsidRDefault="004D1C16">
      <w:pPr>
        <w:rPr>
          <w:lang w:val="fr-CA"/>
        </w:rPr>
      </w:pPr>
    </w:p>
    <w:p w:rsidR="004D1C16" w:rsidRPr="005A75DB" w:rsidRDefault="004D1C16">
      <w:pPr>
        <w:rPr>
          <w:b/>
          <w:lang w:val="fr-CA"/>
        </w:rPr>
      </w:pPr>
      <w:r w:rsidRPr="005A75DB">
        <w:rPr>
          <w:b/>
          <w:lang w:val="fr-CA"/>
        </w:rPr>
        <w:t>atha hareḥ parokṣam—</w:t>
      </w:r>
    </w:p>
    <w:p w:rsidR="004D1C16" w:rsidRPr="005A75DB" w:rsidRDefault="004D1C16">
      <w:pPr>
        <w:rPr>
          <w:b/>
          <w:lang w:val="fr-CA"/>
        </w:rPr>
      </w:pPr>
      <w:r w:rsidRPr="005A75DB">
        <w:rPr>
          <w:b/>
          <w:lang w:val="fr-CA"/>
        </w:rPr>
        <w:t>tat parokṣaṁ hareḥ sakhyāḥ sakhī-dvārā yad arpaṇam |</w:t>
      </w:r>
    </w:p>
    <w:p w:rsidR="004D1C16" w:rsidRPr="005A75DB" w:rsidRDefault="004D1C16">
      <w:pPr>
        <w:rPr>
          <w:b/>
          <w:lang w:val="fr-CA"/>
        </w:rPr>
      </w:pPr>
      <w:r w:rsidRPr="005A75DB">
        <w:rPr>
          <w:b/>
          <w:lang w:val="fr-CA"/>
        </w:rPr>
        <w:t>vyapadeśādinā vāpi tat-pārśve preṣaṇādikam ||63||</w:t>
      </w:r>
    </w:p>
    <w:p w:rsidR="004D1C16" w:rsidRPr="005A75DB" w:rsidRDefault="004D1C16">
      <w:pPr>
        <w:rPr>
          <w:bCs/>
          <w:lang w:val="fr-CA"/>
        </w:rPr>
      </w:pPr>
    </w:p>
    <w:p w:rsidR="004D1C16" w:rsidRPr="005A75DB" w:rsidRDefault="004D1C16">
      <w:pPr>
        <w:rPr>
          <w:bCs/>
          <w:lang w:val="fr-CA"/>
        </w:rPr>
      </w:pPr>
      <w:r w:rsidRPr="005A75DB">
        <w:rPr>
          <w:b/>
          <w:lang w:val="fr-CA"/>
        </w:rPr>
        <w:t>tatra sakhī-dvārā</w:t>
      </w:r>
      <w:r w:rsidRPr="005A75DB">
        <w:rPr>
          <w:bCs/>
          <w:lang w:val="fr-CA"/>
        </w:rPr>
        <w:t>, yathā—</w:t>
      </w:r>
    </w:p>
    <w:p w:rsidR="004D1C16" w:rsidRPr="005A75DB" w:rsidRDefault="004D1C16">
      <w:pPr>
        <w:ind w:left="720"/>
        <w:rPr>
          <w:lang w:val="fr-CA"/>
        </w:rPr>
      </w:pPr>
      <w:r w:rsidRPr="005A75DB">
        <w:rPr>
          <w:lang w:val="fr-CA"/>
        </w:rPr>
        <w:t>ruddhāṁ viddhi guror girā śaśikalām ātma-dvitīyām atas</w:t>
      </w:r>
    </w:p>
    <w:p w:rsidR="004D1C16" w:rsidRPr="005A75DB" w:rsidRDefault="004D1C16">
      <w:pPr>
        <w:ind w:left="720"/>
        <w:rPr>
          <w:lang w:val="fr-CA"/>
        </w:rPr>
      </w:pPr>
      <w:r w:rsidRPr="005A75DB">
        <w:rPr>
          <w:lang w:val="fr-CA"/>
        </w:rPr>
        <w:t>tvām udyamya nayāmi śarmaṇi sadā jāgarti te rādhikā |</w:t>
      </w:r>
    </w:p>
    <w:p w:rsidR="004D1C16" w:rsidRPr="005A75DB" w:rsidRDefault="004D1C16">
      <w:pPr>
        <w:ind w:left="720"/>
        <w:rPr>
          <w:lang w:val="fr-CA"/>
        </w:rPr>
      </w:pPr>
      <w:r w:rsidRPr="005A75DB">
        <w:rPr>
          <w:lang w:val="fr-CA"/>
        </w:rPr>
        <w:t>bhṛṅgāḥ subhru tad-aṅga-saurabha-bharair ākṛṣyamāṇāḥ kramāt</w:t>
      </w:r>
    </w:p>
    <w:p w:rsidR="004D1C16" w:rsidRPr="005A75DB" w:rsidRDefault="004D1C16">
      <w:pPr>
        <w:ind w:left="720"/>
        <w:rPr>
          <w:lang w:val="fr-CA"/>
        </w:rPr>
      </w:pPr>
      <w:r w:rsidRPr="005A75DB">
        <w:rPr>
          <w:lang w:val="fr-CA"/>
        </w:rPr>
        <w:t>panthānaṁ prathayanti te kuru puraḥ kuñja-praveśe tvarām ||64||</w:t>
      </w:r>
    </w:p>
    <w:p w:rsidR="004D1C16" w:rsidRPr="005A75DB" w:rsidRDefault="004D1C16">
      <w:pPr>
        <w:rPr>
          <w:lang w:val="fr-CA"/>
        </w:rPr>
      </w:pPr>
    </w:p>
    <w:p w:rsidR="004D1C16" w:rsidRPr="005A75DB" w:rsidRDefault="004D1C16">
      <w:pPr>
        <w:rPr>
          <w:b/>
          <w:lang w:val="fr-CA"/>
        </w:rPr>
      </w:pPr>
      <w:r w:rsidRPr="005A75DB">
        <w:rPr>
          <w:bCs/>
          <w:lang w:val="fr-CA"/>
        </w:rPr>
        <w:t xml:space="preserve">atha </w:t>
      </w:r>
      <w:r w:rsidRPr="005A75DB">
        <w:rPr>
          <w:b/>
          <w:lang w:val="fr-CA"/>
        </w:rPr>
        <w:t>vyapadeśaḥ—</w:t>
      </w:r>
    </w:p>
    <w:p w:rsidR="004D1C16" w:rsidRPr="005A75DB" w:rsidRDefault="004D1C16">
      <w:pPr>
        <w:rPr>
          <w:b/>
          <w:lang w:val="fr-CA"/>
        </w:rPr>
      </w:pPr>
      <w:r w:rsidRPr="005A75DB">
        <w:rPr>
          <w:b/>
          <w:lang w:val="fr-CA"/>
        </w:rPr>
        <w:t>vyapadeśo harau lekhopāyanādy-arpaṇa-kriyā |</w:t>
      </w:r>
    </w:p>
    <w:p w:rsidR="004D1C16" w:rsidRPr="005A75DB" w:rsidRDefault="004D1C16">
      <w:pPr>
        <w:rPr>
          <w:b/>
          <w:lang w:val="fr-CA"/>
        </w:rPr>
      </w:pPr>
      <w:r w:rsidRPr="005A75DB">
        <w:rPr>
          <w:b/>
          <w:lang w:val="fr-CA"/>
        </w:rPr>
        <w:t>nija-prayojanāścarya-darśanādiś ca kīrtitaḥ ||65||</w:t>
      </w:r>
    </w:p>
    <w:p w:rsidR="004D1C16" w:rsidRPr="005A75DB" w:rsidRDefault="004D1C16">
      <w:pPr>
        <w:rPr>
          <w:b/>
          <w:lang w:val="fr-CA"/>
        </w:rPr>
      </w:pPr>
    </w:p>
    <w:p w:rsidR="004D1C16" w:rsidRPr="005A75DB" w:rsidRDefault="004D1C16">
      <w:pPr>
        <w:rPr>
          <w:bCs/>
          <w:lang w:val="fr-CA"/>
        </w:rPr>
      </w:pPr>
      <w:r w:rsidRPr="005A75DB">
        <w:rPr>
          <w:b/>
          <w:lang w:val="fr-CA"/>
        </w:rPr>
        <w:t>tatra lekhya-vyapadeśena</w:t>
      </w:r>
      <w:r w:rsidRPr="005A75DB">
        <w:rPr>
          <w:bCs/>
          <w:lang w:val="fr-CA"/>
        </w:rPr>
        <w:t>, yathā—</w:t>
      </w:r>
    </w:p>
    <w:p w:rsidR="004D1C16" w:rsidRPr="005A75DB" w:rsidRDefault="004D1C16">
      <w:pPr>
        <w:ind w:left="720"/>
        <w:rPr>
          <w:lang w:val="fr-CA"/>
        </w:rPr>
      </w:pPr>
      <w:r w:rsidRPr="005A75DB">
        <w:rPr>
          <w:lang w:val="fr-CA"/>
        </w:rPr>
        <w:t>dūtī-paddhatim uddhate parihara tvaṁ sāci kiṁ prekṣase</w:t>
      </w:r>
    </w:p>
    <w:p w:rsidR="004D1C16" w:rsidRPr="005A75DB" w:rsidRDefault="004D1C16">
      <w:pPr>
        <w:ind w:left="720"/>
        <w:rPr>
          <w:lang w:val="fr-CA"/>
        </w:rPr>
      </w:pPr>
      <w:r w:rsidRPr="005A75DB">
        <w:rPr>
          <w:lang w:val="fr-CA"/>
        </w:rPr>
        <w:t>vāmākṣi svayam āhṛtaṁ priya-sakhī-lekhaṁ puro vācaya |</w:t>
      </w:r>
    </w:p>
    <w:p w:rsidR="004D1C16" w:rsidRPr="005A75DB" w:rsidRDefault="004D1C16">
      <w:pPr>
        <w:ind w:left="720"/>
        <w:rPr>
          <w:lang w:val="fr-CA"/>
        </w:rPr>
      </w:pPr>
      <w:r w:rsidRPr="005A75DB">
        <w:rPr>
          <w:lang w:val="fr-CA"/>
        </w:rPr>
        <w:t>śayyā puṣpamayī nikuñja-bhavane saurabhya-puñjāvṛtā</w:t>
      </w:r>
    </w:p>
    <w:p w:rsidR="004D1C16" w:rsidRPr="005A75DB" w:rsidRDefault="004D1C16">
      <w:pPr>
        <w:ind w:left="720"/>
        <w:rPr>
          <w:lang w:val="fr-CA"/>
        </w:rPr>
      </w:pPr>
      <w:r w:rsidRPr="005A75DB">
        <w:rPr>
          <w:lang w:val="fr-CA"/>
        </w:rPr>
        <w:t>mṛdvī tvām iyam āhvayaty ali-ghaṭā kolāhala-vyājataḥ ||66||</w:t>
      </w:r>
    </w:p>
    <w:p w:rsidR="004D1C16" w:rsidRPr="005A75DB" w:rsidRDefault="004D1C16">
      <w:pPr>
        <w:rPr>
          <w:b/>
          <w:lang w:val="fr-CA"/>
        </w:rPr>
      </w:pPr>
    </w:p>
    <w:p w:rsidR="004D1C16" w:rsidRPr="005A75DB" w:rsidRDefault="004D1C16">
      <w:pPr>
        <w:rPr>
          <w:bCs/>
          <w:lang w:val="fr-CA"/>
        </w:rPr>
      </w:pPr>
      <w:r w:rsidRPr="005A75DB">
        <w:rPr>
          <w:b/>
          <w:lang w:val="fr-CA"/>
        </w:rPr>
        <w:t>upāyana-vyapadeśena</w:t>
      </w:r>
      <w:r w:rsidRPr="005A75DB">
        <w:rPr>
          <w:bCs/>
          <w:lang w:val="fr-CA"/>
        </w:rPr>
        <w:t>, yathā—</w:t>
      </w:r>
    </w:p>
    <w:p w:rsidR="004D1C16" w:rsidRPr="005A75DB" w:rsidRDefault="004D1C16">
      <w:pPr>
        <w:ind w:left="720"/>
        <w:rPr>
          <w:bCs/>
          <w:lang w:val="fr-CA"/>
        </w:rPr>
      </w:pPr>
      <w:r w:rsidRPr="005A75DB">
        <w:rPr>
          <w:bCs/>
          <w:lang w:val="fr-CA"/>
        </w:rPr>
        <w:t xml:space="preserve">prasīda vasanāñcalaṁ mama vimuñca nirmañchanaṁ </w:t>
      </w:r>
    </w:p>
    <w:p w:rsidR="004D1C16" w:rsidRPr="005A75DB" w:rsidRDefault="004D1C16">
      <w:pPr>
        <w:ind w:left="720"/>
        <w:rPr>
          <w:bCs/>
          <w:lang w:val="fr-CA"/>
        </w:rPr>
      </w:pPr>
      <w:r w:rsidRPr="005A75DB">
        <w:rPr>
          <w:bCs/>
          <w:lang w:val="fr-CA"/>
        </w:rPr>
        <w:t>vrajāmi nanu nirdaya sphurati paśya sandhyorjitā |</w:t>
      </w:r>
    </w:p>
    <w:p w:rsidR="004D1C16" w:rsidRPr="005A75DB" w:rsidRDefault="004D1C16">
      <w:pPr>
        <w:ind w:left="720"/>
        <w:rPr>
          <w:bCs/>
          <w:lang w:val="fr-CA"/>
        </w:rPr>
      </w:pPr>
      <w:r w:rsidRPr="005A75DB">
        <w:rPr>
          <w:bCs/>
          <w:lang w:val="fr-CA"/>
        </w:rPr>
        <w:t>vidaty api tavonnataṁ guṇam upāharaṁ manda-dhīḥ</w:t>
      </w:r>
    </w:p>
    <w:p w:rsidR="004D1C16" w:rsidRPr="005A75DB" w:rsidRDefault="004D1C16">
      <w:pPr>
        <w:ind w:left="720"/>
        <w:rPr>
          <w:bCs/>
          <w:lang w:val="fr-CA"/>
        </w:rPr>
      </w:pPr>
      <w:r w:rsidRPr="005A75DB">
        <w:rPr>
          <w:bCs/>
          <w:lang w:val="fr-CA"/>
        </w:rPr>
        <w:t>srajaṁ priya-sakhī-girā vrajapate na te dūṣaṇam ||67||</w:t>
      </w:r>
    </w:p>
    <w:p w:rsidR="004D1C16" w:rsidRPr="005A75DB" w:rsidRDefault="004D1C16">
      <w:pPr>
        <w:rPr>
          <w:b/>
          <w:lang w:val="fr-CA"/>
        </w:rPr>
      </w:pPr>
    </w:p>
    <w:p w:rsidR="004D1C16" w:rsidRPr="005A75DB" w:rsidRDefault="004D1C16">
      <w:pPr>
        <w:rPr>
          <w:bCs/>
          <w:lang w:val="fr-CA"/>
        </w:rPr>
      </w:pPr>
      <w:r w:rsidRPr="005A75DB">
        <w:rPr>
          <w:b/>
          <w:lang w:val="fr-CA"/>
        </w:rPr>
        <w:t>nija-prayojana-vyapadeśena</w:t>
      </w:r>
      <w:r w:rsidRPr="005A75DB">
        <w:rPr>
          <w:bCs/>
          <w:lang w:val="fr-CA"/>
        </w:rPr>
        <w:t>, yathā—</w:t>
      </w:r>
    </w:p>
    <w:p w:rsidR="004D1C16" w:rsidRPr="005A75DB" w:rsidRDefault="004D1C16">
      <w:pPr>
        <w:ind w:left="720"/>
        <w:rPr>
          <w:bCs/>
          <w:lang w:val="fr-CA"/>
        </w:rPr>
      </w:pPr>
      <w:r w:rsidRPr="005A75DB">
        <w:rPr>
          <w:bCs/>
          <w:lang w:val="fr-CA"/>
        </w:rPr>
        <w:t>muktāvalī niśi mayā dayitā kadamba-</w:t>
      </w:r>
    </w:p>
    <w:p w:rsidR="004D1C16" w:rsidRPr="005A75DB" w:rsidRDefault="004D1C16">
      <w:pPr>
        <w:ind w:left="720"/>
        <w:rPr>
          <w:bCs/>
          <w:lang w:val="fr-CA"/>
        </w:rPr>
      </w:pPr>
      <w:r w:rsidRPr="005A75DB">
        <w:rPr>
          <w:bCs/>
          <w:lang w:val="fr-CA"/>
        </w:rPr>
        <w:t>vāṭī-kuṭīra-kuhare sakhi vismṛtāsti |</w:t>
      </w:r>
    </w:p>
    <w:p w:rsidR="004D1C16" w:rsidRPr="005A75DB" w:rsidRDefault="004D1C16">
      <w:pPr>
        <w:ind w:left="720"/>
        <w:rPr>
          <w:bCs/>
          <w:lang w:val="fr-CA"/>
        </w:rPr>
      </w:pPr>
      <w:r w:rsidRPr="005A75DB">
        <w:rPr>
          <w:bCs/>
          <w:lang w:val="fr-CA"/>
        </w:rPr>
        <w:t>tām āhareti vṛṣabhānujayā niyuktā</w:t>
      </w:r>
    </w:p>
    <w:p w:rsidR="004D1C16" w:rsidRPr="005A75DB" w:rsidRDefault="004D1C16">
      <w:pPr>
        <w:ind w:left="720"/>
        <w:rPr>
          <w:bCs/>
          <w:lang w:val="fr-CA"/>
        </w:rPr>
      </w:pPr>
      <w:r w:rsidRPr="005A75DB">
        <w:rPr>
          <w:bCs/>
          <w:lang w:val="fr-CA"/>
        </w:rPr>
        <w:t>tāṁ projjhya kiṁ śaśikale gṛham āgatāsi ||68||</w:t>
      </w:r>
    </w:p>
    <w:p w:rsidR="004D1C16" w:rsidRPr="005A75DB" w:rsidRDefault="004D1C16">
      <w:pPr>
        <w:rPr>
          <w:bCs/>
          <w:lang w:val="fr-CA"/>
        </w:rPr>
      </w:pPr>
    </w:p>
    <w:p w:rsidR="004D1C16" w:rsidRPr="005A75DB" w:rsidRDefault="004D1C16">
      <w:pPr>
        <w:rPr>
          <w:bCs/>
          <w:lang w:val="fr-CA"/>
        </w:rPr>
      </w:pPr>
      <w:r w:rsidRPr="005A75DB">
        <w:rPr>
          <w:b/>
          <w:lang w:val="fr-CA"/>
        </w:rPr>
        <w:t>āścarya-darśana-vyapadeśena</w:t>
      </w:r>
      <w:r w:rsidRPr="005A75DB">
        <w:rPr>
          <w:bCs/>
          <w:lang w:val="fr-CA"/>
        </w:rPr>
        <w:t>, yathā—</w:t>
      </w:r>
    </w:p>
    <w:p w:rsidR="004D1C16" w:rsidRPr="005A75DB" w:rsidRDefault="004D1C16">
      <w:pPr>
        <w:ind w:left="720"/>
        <w:rPr>
          <w:lang w:val="fr-CA"/>
        </w:rPr>
      </w:pPr>
      <w:r w:rsidRPr="005A75DB">
        <w:rPr>
          <w:lang w:val="fr-CA"/>
        </w:rPr>
        <w:t>sakhi vyālīṁ vaktre dyumaṇi-paṭalaṁ kaṇṭha-savidhe</w:t>
      </w:r>
    </w:p>
    <w:p w:rsidR="004D1C16" w:rsidRPr="005A75DB" w:rsidRDefault="004D1C16">
      <w:pPr>
        <w:ind w:left="720"/>
        <w:rPr>
          <w:lang w:val="fr-CA"/>
        </w:rPr>
      </w:pPr>
      <w:r w:rsidRPr="005A75DB">
        <w:rPr>
          <w:lang w:val="fr-CA"/>
        </w:rPr>
        <w:t>dadhac-candrān mūrdhopari sakala-ratnāni vamati |</w:t>
      </w:r>
    </w:p>
    <w:p w:rsidR="004D1C16" w:rsidRPr="005A75DB" w:rsidRDefault="004D1C16">
      <w:pPr>
        <w:ind w:left="720"/>
        <w:rPr>
          <w:lang w:val="fr-CA"/>
        </w:rPr>
      </w:pPr>
      <w:r w:rsidRPr="005A75DB">
        <w:rPr>
          <w:lang w:val="fr-CA"/>
        </w:rPr>
        <w:t>ali-śyāmo haṁsaḥ sphuṭam iti mad-uktāsi calitā</w:t>
      </w:r>
    </w:p>
    <w:p w:rsidR="004D1C16" w:rsidRPr="005A75DB" w:rsidRDefault="004D1C16">
      <w:pPr>
        <w:ind w:left="720"/>
        <w:rPr>
          <w:lang w:val="fr-CA"/>
        </w:rPr>
      </w:pPr>
      <w:r w:rsidRPr="005A75DB">
        <w:rPr>
          <w:lang w:val="fr-CA"/>
        </w:rPr>
        <w:t>tad āścaryaṁ draṣṭuṁ kim iva kupitevātra milasi ||69||</w:t>
      </w:r>
    </w:p>
    <w:p w:rsidR="004D1C16" w:rsidRPr="005A75DB" w:rsidRDefault="004D1C16">
      <w:pPr>
        <w:rPr>
          <w:lang w:val="fr-CA"/>
        </w:rPr>
      </w:pPr>
    </w:p>
    <w:p w:rsidR="004D1C16" w:rsidRPr="005A75DB" w:rsidRDefault="004D1C16">
      <w:pPr>
        <w:rPr>
          <w:b/>
          <w:lang w:val="fr-CA"/>
        </w:rPr>
      </w:pPr>
      <w:r w:rsidRPr="005A75DB">
        <w:rPr>
          <w:b/>
          <w:lang w:val="fr-CA"/>
        </w:rPr>
        <w:t>atha nāyikā-prāyātrikam—</w:t>
      </w:r>
    </w:p>
    <w:p w:rsidR="004D1C16" w:rsidRPr="005A75DB" w:rsidRDefault="004D1C16">
      <w:pPr>
        <w:rPr>
          <w:b/>
          <w:lang w:val="fr-CA"/>
        </w:rPr>
      </w:pPr>
      <w:r w:rsidRPr="005A75DB">
        <w:rPr>
          <w:b/>
          <w:lang w:val="fr-CA"/>
        </w:rPr>
        <w:t>āpekṣikādhikānāṁ yat tisṝṇāṁ laghuṣu sphuṭam |</w:t>
      </w:r>
    </w:p>
    <w:p w:rsidR="004D1C16" w:rsidRPr="005A75DB" w:rsidRDefault="004D1C16">
      <w:pPr>
        <w:rPr>
          <w:b/>
          <w:lang w:val="fr-CA"/>
        </w:rPr>
      </w:pPr>
      <w:r w:rsidRPr="005A75DB">
        <w:rPr>
          <w:b/>
          <w:lang w:val="fr-CA"/>
        </w:rPr>
        <w:t>kadācid eva dūtyaṁ tā nāyikā-prāyikās tataḥ ||70||</w:t>
      </w:r>
    </w:p>
    <w:p w:rsidR="004D1C16" w:rsidRPr="005A75DB" w:rsidRDefault="004D1C16">
      <w:pPr>
        <w:rPr>
          <w:b/>
          <w:lang w:val="fr-CA"/>
        </w:rPr>
      </w:pPr>
    </w:p>
    <w:p w:rsidR="004D1C16" w:rsidRPr="005A75DB" w:rsidRDefault="004D1C16">
      <w:pPr>
        <w:rPr>
          <w:b/>
          <w:lang w:val="fr-CA"/>
        </w:rPr>
      </w:pPr>
      <w:r w:rsidRPr="005A75DB">
        <w:rPr>
          <w:bCs/>
          <w:lang w:val="fr-CA"/>
        </w:rPr>
        <w:t xml:space="preserve">tatra </w:t>
      </w:r>
      <w:r w:rsidRPr="005A75DB">
        <w:rPr>
          <w:b/>
          <w:lang w:val="fr-CA"/>
        </w:rPr>
        <w:t>adhika-prakharā-dūtyam—</w:t>
      </w:r>
    </w:p>
    <w:p w:rsidR="004D1C16" w:rsidRPr="005A75DB" w:rsidRDefault="004D1C16">
      <w:pPr>
        <w:ind w:left="720"/>
        <w:rPr>
          <w:lang w:val="fr-CA"/>
        </w:rPr>
      </w:pPr>
      <w:r w:rsidRPr="005A75DB">
        <w:rPr>
          <w:lang w:val="fr-CA"/>
        </w:rPr>
        <w:t>pāṇau me patitāsi śambhali cirād atyākulaṁ mā kṛthāḥ</w:t>
      </w:r>
    </w:p>
    <w:p w:rsidR="004D1C16" w:rsidRPr="005A75DB" w:rsidRDefault="004D1C16">
      <w:pPr>
        <w:ind w:left="720"/>
        <w:rPr>
          <w:lang w:val="fr-CA"/>
        </w:rPr>
      </w:pPr>
      <w:r w:rsidRPr="005A75DB">
        <w:rPr>
          <w:lang w:val="fr-CA"/>
        </w:rPr>
        <w:t>kākuṁ te karavāṇi niṣkrayam ahaṁ śīrṇābhisāraiḥ sadā |</w:t>
      </w:r>
    </w:p>
    <w:p w:rsidR="004D1C16" w:rsidRPr="005A75DB" w:rsidRDefault="004D1C16">
      <w:pPr>
        <w:ind w:left="720"/>
        <w:rPr>
          <w:lang w:val="fr-CA"/>
        </w:rPr>
      </w:pPr>
      <w:r w:rsidRPr="005A75DB">
        <w:rPr>
          <w:lang w:val="fr-CA"/>
        </w:rPr>
        <w:t>tvaṁ diṣṭyātra nikuñja-sīmani samānītā kim u stambhase</w:t>
      </w:r>
    </w:p>
    <w:p w:rsidR="004D1C16" w:rsidRPr="005A75DB" w:rsidRDefault="004D1C16">
      <w:pPr>
        <w:ind w:left="720"/>
        <w:rPr>
          <w:lang w:val="fr-CA"/>
        </w:rPr>
      </w:pPr>
      <w:r w:rsidRPr="005A75DB">
        <w:rPr>
          <w:lang w:val="fr-CA"/>
        </w:rPr>
        <w:t>muktās tvat-kuca-kumbhagāḥ kṣapatu śyāmaḥ sa siṁhī-patiḥ ||71||</w:t>
      </w:r>
    </w:p>
    <w:p w:rsidR="004D1C16" w:rsidRPr="005A75DB" w:rsidRDefault="004D1C16">
      <w:pPr>
        <w:rPr>
          <w:lang w:val="fr-CA"/>
        </w:rPr>
      </w:pPr>
    </w:p>
    <w:p w:rsidR="004D1C16" w:rsidRPr="005A75DB" w:rsidRDefault="004D1C16">
      <w:pPr>
        <w:rPr>
          <w:b/>
          <w:lang w:val="fr-CA"/>
        </w:rPr>
      </w:pPr>
      <w:r w:rsidRPr="005A75DB">
        <w:rPr>
          <w:bCs/>
          <w:lang w:val="fr-CA"/>
        </w:rPr>
        <w:t xml:space="preserve">tatra </w:t>
      </w:r>
      <w:r w:rsidRPr="005A75DB">
        <w:rPr>
          <w:b/>
          <w:lang w:val="fr-CA"/>
        </w:rPr>
        <w:t>adhika-madhyā-dūtyam—</w:t>
      </w:r>
    </w:p>
    <w:p w:rsidR="004D1C16" w:rsidRPr="005A75DB" w:rsidRDefault="004D1C16">
      <w:pPr>
        <w:ind w:left="720"/>
        <w:rPr>
          <w:lang w:val="fr-CA"/>
        </w:rPr>
      </w:pPr>
      <w:r w:rsidRPr="005A75DB">
        <w:rPr>
          <w:lang w:val="fr-CA"/>
        </w:rPr>
        <w:t>vyathayasi sadā māṁ vāg-bhaṅgyā śanair anuśiṣya yaṁ</w:t>
      </w:r>
    </w:p>
    <w:p w:rsidR="004D1C16" w:rsidRPr="005A75DB" w:rsidRDefault="004D1C16">
      <w:pPr>
        <w:ind w:left="720"/>
        <w:rPr>
          <w:lang w:val="fr-CA"/>
        </w:rPr>
      </w:pPr>
      <w:r w:rsidRPr="005A75DB">
        <w:rPr>
          <w:lang w:val="fr-CA"/>
        </w:rPr>
        <w:t>chalayasi ca māṁ bhrū-nartakyā vinudya yam uddhate |</w:t>
      </w:r>
    </w:p>
    <w:p w:rsidR="004D1C16" w:rsidRPr="005A75DB" w:rsidRDefault="004D1C16">
      <w:pPr>
        <w:ind w:left="720"/>
        <w:rPr>
          <w:lang w:val="fr-CA"/>
        </w:rPr>
      </w:pPr>
      <w:r w:rsidRPr="005A75DB">
        <w:rPr>
          <w:lang w:val="fr-CA"/>
        </w:rPr>
        <w:t>aham iha vaśīkṛtya svairī mayāpy upalambhitas</w:t>
      </w:r>
    </w:p>
    <w:p w:rsidR="004D1C16" w:rsidRPr="005A75DB" w:rsidRDefault="004D1C16">
      <w:pPr>
        <w:ind w:left="720"/>
        <w:rPr>
          <w:lang w:val="fr-CA"/>
        </w:rPr>
      </w:pPr>
      <w:r w:rsidRPr="005A75DB">
        <w:rPr>
          <w:lang w:val="fr-CA"/>
        </w:rPr>
        <w:t>tvayi vitanutāṁ kṛṣṇaḥ padmī sa padmini vibhramam ||72||</w:t>
      </w:r>
    </w:p>
    <w:p w:rsidR="004D1C16" w:rsidRPr="005A75DB" w:rsidRDefault="004D1C16">
      <w:pPr>
        <w:rPr>
          <w:lang w:val="fr-CA"/>
        </w:rPr>
      </w:pPr>
    </w:p>
    <w:p w:rsidR="004D1C16" w:rsidRPr="005A75DB" w:rsidRDefault="004D1C16">
      <w:pPr>
        <w:rPr>
          <w:b/>
          <w:lang w:val="fr-CA"/>
        </w:rPr>
      </w:pPr>
      <w:r w:rsidRPr="005A75DB">
        <w:rPr>
          <w:bCs/>
          <w:lang w:val="fr-CA"/>
        </w:rPr>
        <w:t xml:space="preserve">tatra </w:t>
      </w:r>
      <w:r w:rsidRPr="005A75DB">
        <w:rPr>
          <w:b/>
          <w:lang w:val="fr-CA"/>
        </w:rPr>
        <w:t>adhika-mṛdvī-dūtyam—</w:t>
      </w:r>
    </w:p>
    <w:p w:rsidR="004D1C16" w:rsidRPr="005A75DB" w:rsidRDefault="004D1C16">
      <w:pPr>
        <w:ind w:left="720"/>
        <w:rPr>
          <w:lang w:val="fr-CA"/>
        </w:rPr>
      </w:pPr>
      <w:r w:rsidRPr="005A75DB">
        <w:rPr>
          <w:lang w:val="fr-CA"/>
        </w:rPr>
        <w:t>anudinam abhisāraṁ kāritāsmi tvayāhaṁ</w:t>
      </w:r>
    </w:p>
    <w:p w:rsidR="004D1C16" w:rsidRPr="005A75DB" w:rsidRDefault="004D1C16">
      <w:pPr>
        <w:ind w:left="720"/>
        <w:rPr>
          <w:lang w:val="fr-CA"/>
        </w:rPr>
      </w:pPr>
      <w:r w:rsidRPr="005A75DB">
        <w:rPr>
          <w:lang w:val="fr-CA"/>
        </w:rPr>
        <w:t>kusumita-ravi-kanyā-tīra-vanyā-kuṭīṣu |</w:t>
      </w:r>
    </w:p>
    <w:p w:rsidR="004D1C16" w:rsidRPr="005A75DB" w:rsidRDefault="004D1C16">
      <w:pPr>
        <w:ind w:left="720"/>
        <w:rPr>
          <w:lang w:val="fr-CA"/>
        </w:rPr>
      </w:pPr>
      <w:r w:rsidRPr="005A75DB">
        <w:rPr>
          <w:lang w:val="fr-CA"/>
        </w:rPr>
        <w:t>sakṛd aham akṛtajñā tvāṁ puraḥ kuñja-madhye</w:t>
      </w:r>
    </w:p>
    <w:p w:rsidR="004D1C16" w:rsidRPr="005A75DB" w:rsidRDefault="004D1C16">
      <w:pPr>
        <w:ind w:left="720"/>
        <w:rPr>
          <w:lang w:val="fr-CA"/>
        </w:rPr>
      </w:pPr>
      <w:r w:rsidRPr="005A75DB">
        <w:rPr>
          <w:lang w:val="fr-CA"/>
        </w:rPr>
        <w:t>yad iyam upanaye kā niṣkṛtis te tato’bhūt ||73||</w:t>
      </w:r>
    </w:p>
    <w:p w:rsidR="004D1C16" w:rsidRPr="005A75DB" w:rsidRDefault="004D1C16">
      <w:pPr>
        <w:rPr>
          <w:lang w:val="fr-CA"/>
        </w:rPr>
      </w:pPr>
    </w:p>
    <w:p w:rsidR="004D1C16" w:rsidRPr="005A75DB" w:rsidRDefault="004D1C16">
      <w:pPr>
        <w:rPr>
          <w:b/>
          <w:lang w:val="fr-CA"/>
        </w:rPr>
      </w:pPr>
      <w:r w:rsidRPr="005A75DB">
        <w:rPr>
          <w:b/>
          <w:lang w:val="fr-CA"/>
        </w:rPr>
        <w:t>atha dvi-samā-trikam—</w:t>
      </w:r>
    </w:p>
    <w:p w:rsidR="004D1C16" w:rsidRPr="005A75DB" w:rsidRDefault="004D1C16">
      <w:pPr>
        <w:rPr>
          <w:b/>
          <w:lang w:val="fr-CA"/>
        </w:rPr>
      </w:pPr>
      <w:r w:rsidRPr="005A75DB">
        <w:rPr>
          <w:b/>
          <w:lang w:val="fr-CA"/>
        </w:rPr>
        <w:t>samānāṁ prakharā-madhyā-mṛdvīnāṁ tu parasparam |</w:t>
      </w:r>
    </w:p>
    <w:p w:rsidR="004D1C16" w:rsidRPr="005A75DB" w:rsidRDefault="004D1C16">
      <w:pPr>
        <w:rPr>
          <w:b/>
          <w:lang w:val="fr-CA"/>
        </w:rPr>
      </w:pPr>
      <w:r w:rsidRPr="005A75DB">
        <w:rPr>
          <w:b/>
          <w:lang w:val="fr-CA"/>
        </w:rPr>
        <w:t>dūtyaṁ ca nāyikātvaṁ ca samaṁ tā dvisamās tataḥ ||74||</w:t>
      </w:r>
    </w:p>
    <w:p w:rsidR="004D1C16" w:rsidRPr="005A75DB" w:rsidRDefault="004D1C16">
      <w:pPr>
        <w:rPr>
          <w:b/>
          <w:lang w:val="fr-CA"/>
        </w:rPr>
      </w:pPr>
    </w:p>
    <w:p w:rsidR="004D1C16" w:rsidRPr="005A75DB" w:rsidRDefault="004D1C16">
      <w:pPr>
        <w:rPr>
          <w:b/>
          <w:lang w:val="fr-CA"/>
        </w:rPr>
      </w:pPr>
      <w:r w:rsidRPr="005A75DB">
        <w:rPr>
          <w:b/>
          <w:lang w:val="fr-CA"/>
        </w:rPr>
        <w:t>tatra sama-prakharā-dūtyam—</w:t>
      </w:r>
    </w:p>
    <w:p w:rsidR="004D1C16" w:rsidRPr="005A75DB" w:rsidRDefault="004D1C16">
      <w:pPr>
        <w:ind w:left="720"/>
        <w:rPr>
          <w:lang w:val="fr-CA"/>
        </w:rPr>
      </w:pPr>
      <w:r w:rsidRPr="005A75DB">
        <w:rPr>
          <w:lang w:val="fr-CA"/>
        </w:rPr>
        <w:t>prāg ekāntaram eva niścitam abhūd anyonya-dūtyaṁ hi nau</w:t>
      </w:r>
    </w:p>
    <w:p w:rsidR="004D1C16" w:rsidRPr="005A75DB" w:rsidRDefault="004D1C16">
      <w:pPr>
        <w:ind w:left="720"/>
        <w:rPr>
          <w:lang w:val="fr-CA"/>
        </w:rPr>
      </w:pPr>
      <w:r w:rsidRPr="005A75DB">
        <w:rPr>
          <w:lang w:val="fr-CA"/>
        </w:rPr>
        <w:t>vāras tatra tavāyam astu karavai dūtyaṁ tathāpy adya te |</w:t>
      </w:r>
    </w:p>
    <w:p w:rsidR="004D1C16" w:rsidRPr="005A75DB" w:rsidRDefault="004D1C16">
      <w:pPr>
        <w:ind w:left="720"/>
        <w:rPr>
          <w:lang w:val="fr-CA"/>
        </w:rPr>
      </w:pPr>
      <w:r w:rsidRPr="005A75DB">
        <w:rPr>
          <w:lang w:val="fr-CA"/>
        </w:rPr>
        <w:t>bhrū-bhaṅgaṁ sakhi muñca maṇḍaya tanuṁ yad yācate mām asau</w:t>
      </w:r>
    </w:p>
    <w:p w:rsidR="004D1C16" w:rsidRPr="005A75DB" w:rsidRDefault="004D1C16">
      <w:pPr>
        <w:ind w:left="720"/>
        <w:rPr>
          <w:lang w:val="fr-CA"/>
        </w:rPr>
      </w:pPr>
      <w:r w:rsidRPr="005A75DB">
        <w:rPr>
          <w:lang w:val="fr-CA"/>
        </w:rPr>
        <w:t>savyā te sphuratī dṛg adya mṛgaye goṣṭhāṅgane mādhavam ||75||</w:t>
      </w:r>
    </w:p>
    <w:p w:rsidR="004D1C16" w:rsidRPr="005A75DB" w:rsidRDefault="004D1C16">
      <w:pPr>
        <w:rPr>
          <w:lang w:val="fr-CA"/>
        </w:rPr>
      </w:pPr>
    </w:p>
    <w:p w:rsidR="004D1C16" w:rsidRPr="005A75DB" w:rsidRDefault="004D1C16">
      <w:pPr>
        <w:rPr>
          <w:b/>
          <w:lang w:val="fr-CA"/>
        </w:rPr>
      </w:pPr>
      <w:r w:rsidRPr="005A75DB">
        <w:rPr>
          <w:b/>
          <w:lang w:val="fr-CA"/>
        </w:rPr>
        <w:t>atha sama-madhyā-dūtyam—</w:t>
      </w:r>
    </w:p>
    <w:p w:rsidR="004D1C16" w:rsidRPr="005A75DB" w:rsidRDefault="004D1C16">
      <w:pPr>
        <w:ind w:left="720"/>
        <w:rPr>
          <w:lang w:val="fr-CA"/>
        </w:rPr>
      </w:pPr>
      <w:r w:rsidRPr="005A75DB">
        <w:rPr>
          <w:lang w:val="fr-CA"/>
        </w:rPr>
        <w:t>tvaṁ nyastāsi muradviṣaḥ śaśikale pāṇau mayā gamyate</w:t>
      </w:r>
    </w:p>
    <w:p w:rsidR="004D1C16" w:rsidRPr="005A75DB" w:rsidRDefault="004D1C16">
      <w:pPr>
        <w:ind w:left="720"/>
        <w:rPr>
          <w:lang w:val="fr-CA"/>
        </w:rPr>
      </w:pPr>
      <w:r w:rsidRPr="005A75DB">
        <w:rPr>
          <w:lang w:val="fr-CA"/>
        </w:rPr>
        <w:t>dūtī hanta tavāham eva kamale kiṁ dhiṅ mṛṣā jalpasi |</w:t>
      </w:r>
    </w:p>
    <w:p w:rsidR="004D1C16" w:rsidRPr="005A75DB" w:rsidRDefault="004D1C16">
      <w:pPr>
        <w:ind w:left="720"/>
        <w:rPr>
          <w:lang w:val="fr-CA"/>
        </w:rPr>
      </w:pPr>
      <w:r w:rsidRPr="005A75DB">
        <w:rPr>
          <w:lang w:val="fr-CA"/>
        </w:rPr>
        <w:t>ity anyonya-vikṣepaṇa-praṇayitā-mādhurya-mugdho harir</w:t>
      </w:r>
    </w:p>
    <w:p w:rsidR="004D1C16" w:rsidRPr="005A75DB" w:rsidRDefault="004D1C16">
      <w:pPr>
        <w:ind w:left="720"/>
        <w:rPr>
          <w:lang w:val="fr-CA"/>
        </w:rPr>
      </w:pPr>
      <w:r w:rsidRPr="005A75DB">
        <w:rPr>
          <w:lang w:val="fr-CA"/>
        </w:rPr>
        <w:t>dorbhyāṁ te hṛdaye nidhāya yugapat paśyonmadaḥ khelati ||76||</w:t>
      </w:r>
    </w:p>
    <w:p w:rsidR="004D1C16" w:rsidRPr="005A75DB" w:rsidRDefault="004D1C16">
      <w:pPr>
        <w:rPr>
          <w:lang w:val="fr-CA"/>
        </w:rPr>
      </w:pPr>
    </w:p>
    <w:p w:rsidR="004D1C16" w:rsidRPr="005A75DB" w:rsidRDefault="004D1C16">
      <w:pPr>
        <w:rPr>
          <w:bCs/>
          <w:lang w:val="fr-CA"/>
        </w:rPr>
      </w:pPr>
      <w:r w:rsidRPr="005A75DB">
        <w:rPr>
          <w:bCs/>
          <w:lang w:val="fr-CA"/>
        </w:rPr>
        <w:t>yathā vā—</w:t>
      </w:r>
    </w:p>
    <w:p w:rsidR="004D1C16" w:rsidRPr="005A75DB" w:rsidRDefault="004D1C16">
      <w:pPr>
        <w:ind w:left="720"/>
        <w:rPr>
          <w:bCs/>
          <w:lang w:val="fr-CA"/>
        </w:rPr>
      </w:pPr>
      <w:r w:rsidRPr="005A75DB">
        <w:rPr>
          <w:bCs/>
          <w:lang w:val="fr-CA"/>
        </w:rPr>
        <w:t>kva mālatikayārpitā calasi mādhavi tvaṁ mama</w:t>
      </w:r>
    </w:p>
    <w:p w:rsidR="004D1C16" w:rsidRPr="005A75DB" w:rsidRDefault="004D1C16">
      <w:pPr>
        <w:ind w:left="720"/>
        <w:rPr>
          <w:bCs/>
          <w:lang w:val="fr-CA"/>
        </w:rPr>
      </w:pPr>
      <w:r w:rsidRPr="005A75DB">
        <w:rPr>
          <w:bCs/>
          <w:lang w:val="fr-CA"/>
        </w:rPr>
        <w:t>kva mādhavikayārpitā tvam api yāsy alaṁ mālati |</w:t>
      </w:r>
    </w:p>
    <w:p w:rsidR="004D1C16" w:rsidRPr="005A75DB" w:rsidRDefault="004D1C16">
      <w:pPr>
        <w:ind w:left="720"/>
        <w:rPr>
          <w:bCs/>
          <w:lang w:val="fr-CA"/>
        </w:rPr>
      </w:pPr>
      <w:r w:rsidRPr="005A75DB">
        <w:rPr>
          <w:bCs/>
          <w:lang w:val="fr-CA"/>
        </w:rPr>
        <w:t>asambhava-sahodgame rahasi kṛṣṇa-bhṛṅgo yuvā</w:t>
      </w:r>
    </w:p>
    <w:p w:rsidR="004D1C16" w:rsidRPr="005A75DB" w:rsidRDefault="004D1C16">
      <w:pPr>
        <w:ind w:left="720"/>
        <w:rPr>
          <w:bCs/>
          <w:lang w:val="fr-CA"/>
        </w:rPr>
      </w:pPr>
      <w:r w:rsidRPr="005A75DB">
        <w:rPr>
          <w:bCs/>
          <w:lang w:val="fr-CA"/>
        </w:rPr>
        <w:t>yuvām iha dhayann ayaṁ vahatu kañcid ānandathum ||77||</w:t>
      </w:r>
    </w:p>
    <w:p w:rsidR="004D1C16" w:rsidRPr="005A75DB" w:rsidRDefault="004D1C16">
      <w:pPr>
        <w:rPr>
          <w:bCs/>
          <w:lang w:val="fr-CA"/>
        </w:rPr>
      </w:pPr>
    </w:p>
    <w:p w:rsidR="004D1C16" w:rsidRPr="005A75DB" w:rsidRDefault="004D1C16">
      <w:pPr>
        <w:rPr>
          <w:b/>
          <w:lang w:val="fr-CA"/>
        </w:rPr>
      </w:pPr>
      <w:r w:rsidRPr="005A75DB">
        <w:rPr>
          <w:b/>
          <w:lang w:val="fr-CA"/>
        </w:rPr>
        <w:t>atīvābheda-madhuraṁ sauhṛdaṁ sama-madhyayoḥ |</w:t>
      </w:r>
    </w:p>
    <w:p w:rsidR="004D1C16" w:rsidRPr="005A75DB" w:rsidRDefault="004D1C16">
      <w:pPr>
        <w:rPr>
          <w:b/>
          <w:lang w:val="fr-CA"/>
        </w:rPr>
      </w:pPr>
      <w:r w:rsidRPr="005A75DB">
        <w:rPr>
          <w:b/>
          <w:lang w:val="fr-CA"/>
        </w:rPr>
        <w:t>viralaṁ śakyate jñātuṁ kintu prema-viśeṣibhiḥ ||78||</w:t>
      </w:r>
    </w:p>
    <w:p w:rsidR="004D1C16" w:rsidRPr="005A75DB" w:rsidRDefault="004D1C16">
      <w:pPr>
        <w:rPr>
          <w:b/>
          <w:lang w:val="fr-CA"/>
        </w:rPr>
      </w:pPr>
    </w:p>
    <w:p w:rsidR="004D1C16" w:rsidRPr="005A75DB" w:rsidRDefault="004D1C16">
      <w:pPr>
        <w:rPr>
          <w:b/>
          <w:lang w:val="fr-CA"/>
        </w:rPr>
      </w:pPr>
      <w:r w:rsidRPr="005A75DB">
        <w:rPr>
          <w:bCs/>
          <w:lang w:val="fr-CA"/>
        </w:rPr>
        <w:t xml:space="preserve">atha </w:t>
      </w:r>
      <w:r w:rsidRPr="005A75DB">
        <w:rPr>
          <w:b/>
          <w:lang w:val="fr-CA"/>
        </w:rPr>
        <w:t>sama-mṛdvī-dūtyam—</w:t>
      </w:r>
    </w:p>
    <w:p w:rsidR="004D1C16" w:rsidRPr="005A75DB" w:rsidRDefault="004D1C16">
      <w:pPr>
        <w:ind w:left="720"/>
        <w:rPr>
          <w:lang w:val="fr-CA"/>
        </w:rPr>
      </w:pPr>
      <w:r w:rsidRPr="005A75DB">
        <w:rPr>
          <w:lang w:val="fr-CA"/>
        </w:rPr>
        <w:t>drutam anusaran mandārākṣīṁ mukunda nivartaya</w:t>
      </w:r>
    </w:p>
    <w:p w:rsidR="004D1C16" w:rsidRPr="005A75DB" w:rsidRDefault="004D1C16">
      <w:pPr>
        <w:ind w:left="720"/>
        <w:rPr>
          <w:lang w:val="fr-CA"/>
        </w:rPr>
      </w:pPr>
      <w:r w:rsidRPr="005A75DB">
        <w:rPr>
          <w:lang w:val="fr-CA"/>
        </w:rPr>
        <w:t>vrajati nibhṛtaṁ yā kuñjāntaḥ-kuṭīm upanīya mām |</w:t>
      </w:r>
    </w:p>
    <w:p w:rsidR="004D1C16" w:rsidRPr="005A75DB" w:rsidRDefault="004D1C16">
      <w:pPr>
        <w:ind w:left="720"/>
        <w:rPr>
          <w:lang w:val="fr-CA"/>
        </w:rPr>
      </w:pPr>
      <w:r w:rsidRPr="005A75DB">
        <w:rPr>
          <w:lang w:val="fr-CA"/>
        </w:rPr>
        <w:t>iti tava sakhī-vākyena tvām ahaṁ sukham āhvaye</w:t>
      </w:r>
    </w:p>
    <w:p w:rsidR="004D1C16" w:rsidRPr="005A75DB" w:rsidRDefault="004D1C16">
      <w:pPr>
        <w:ind w:left="720"/>
        <w:rPr>
          <w:lang w:val="fr-CA"/>
        </w:rPr>
      </w:pPr>
      <w:r w:rsidRPr="005A75DB">
        <w:rPr>
          <w:lang w:val="fr-CA"/>
        </w:rPr>
        <w:t>sphurati hi muhur madhye tiṣṭhan vidhuḥ sama-tārayoḥ ||79||</w:t>
      </w:r>
    </w:p>
    <w:p w:rsidR="004D1C16" w:rsidRPr="005A75DB" w:rsidRDefault="004D1C16">
      <w:pPr>
        <w:rPr>
          <w:lang w:val="fr-CA"/>
        </w:rPr>
      </w:pPr>
    </w:p>
    <w:p w:rsidR="004D1C16" w:rsidRPr="005A75DB" w:rsidRDefault="004D1C16">
      <w:pPr>
        <w:rPr>
          <w:b/>
          <w:lang w:val="fr-CA"/>
        </w:rPr>
      </w:pPr>
      <w:r w:rsidRPr="005A75DB">
        <w:rPr>
          <w:bCs/>
          <w:lang w:val="fr-CA"/>
        </w:rPr>
        <w:t xml:space="preserve">atha </w:t>
      </w:r>
      <w:r w:rsidRPr="005A75DB">
        <w:rPr>
          <w:b/>
          <w:lang w:val="fr-CA"/>
        </w:rPr>
        <w:t>sakhī-prāyātrikam—</w:t>
      </w:r>
    </w:p>
    <w:p w:rsidR="004D1C16" w:rsidRPr="005A75DB" w:rsidRDefault="004D1C16">
      <w:pPr>
        <w:rPr>
          <w:b/>
          <w:lang w:val="fr-CA"/>
        </w:rPr>
      </w:pPr>
      <w:r w:rsidRPr="005A75DB">
        <w:rPr>
          <w:b/>
          <w:lang w:val="fr-CA"/>
        </w:rPr>
        <w:t>laghūnāṁ prakharā-madhyā-mṛdvīnāṁ prāyaśaḥ sadā |</w:t>
      </w:r>
    </w:p>
    <w:p w:rsidR="004D1C16" w:rsidRPr="005A75DB" w:rsidRDefault="004D1C16">
      <w:pPr>
        <w:rPr>
          <w:b/>
          <w:lang w:val="fr-CA"/>
        </w:rPr>
      </w:pPr>
      <w:r w:rsidRPr="005A75DB">
        <w:rPr>
          <w:b/>
          <w:lang w:val="fr-CA"/>
        </w:rPr>
        <w:t>dūtyaṁ bhavati tenemāḥ sakhī-prāyāḥ prakīrtitāḥ ||80||</w:t>
      </w:r>
    </w:p>
    <w:p w:rsidR="004D1C16" w:rsidRPr="005A75DB" w:rsidRDefault="004D1C16">
      <w:pPr>
        <w:rPr>
          <w:b/>
          <w:lang w:val="fr-CA"/>
        </w:rPr>
      </w:pPr>
    </w:p>
    <w:p w:rsidR="004D1C16" w:rsidRPr="005A75DB" w:rsidRDefault="004D1C16">
      <w:pPr>
        <w:rPr>
          <w:lang w:val="fr-CA"/>
        </w:rPr>
      </w:pPr>
      <w:r w:rsidRPr="005A75DB">
        <w:rPr>
          <w:lang w:val="fr-CA"/>
        </w:rPr>
        <w:t xml:space="preserve">tatra </w:t>
      </w:r>
      <w:r w:rsidRPr="005A75DB">
        <w:rPr>
          <w:b/>
          <w:bCs/>
          <w:lang w:val="fr-CA"/>
        </w:rPr>
        <w:t>laghu-prakharā-dūtyaṁ</w:t>
      </w:r>
      <w:r w:rsidRPr="005A75DB">
        <w:rPr>
          <w:lang w:val="fr-CA"/>
        </w:rPr>
        <w:t xml:space="preserve">, yathā </w:t>
      </w:r>
      <w:r w:rsidRPr="005A75DB">
        <w:rPr>
          <w:color w:val="FF0000"/>
          <w:lang w:val="fr-CA"/>
        </w:rPr>
        <w:t xml:space="preserve">śrī-gīta-govinde </w:t>
      </w:r>
      <w:r w:rsidRPr="005A75DB">
        <w:rPr>
          <w:lang w:val="fr-CA"/>
        </w:rPr>
        <w:t>(11.22)—</w:t>
      </w:r>
    </w:p>
    <w:p w:rsidR="004D1C16" w:rsidRPr="005A75DB" w:rsidRDefault="004D1C16">
      <w:pPr>
        <w:ind w:left="720"/>
        <w:rPr>
          <w:rFonts w:eastAsia="MS Minchofalt"/>
          <w:color w:val="0000FF"/>
          <w:lang w:val="fr-CA"/>
        </w:rPr>
      </w:pPr>
      <w:r w:rsidRPr="005A75DB">
        <w:rPr>
          <w:rFonts w:eastAsia="MS Minchofalt"/>
          <w:color w:val="0000FF"/>
          <w:lang w:val="fr-CA"/>
        </w:rPr>
        <w:t xml:space="preserve">tvaṁ cittena ciraṁ vahann ayam atiśrānto bhṛśaṁ tāpitaḥ </w:t>
      </w:r>
    </w:p>
    <w:p w:rsidR="004D1C16" w:rsidRPr="005A75DB" w:rsidRDefault="004D1C16">
      <w:pPr>
        <w:ind w:left="720"/>
        <w:rPr>
          <w:rFonts w:eastAsia="MS Minchofalt"/>
          <w:color w:val="0000FF"/>
          <w:lang w:val="fr-CA"/>
        </w:rPr>
      </w:pPr>
      <w:r w:rsidRPr="005A75DB">
        <w:rPr>
          <w:rFonts w:eastAsia="MS Minchofalt"/>
          <w:color w:val="0000FF"/>
          <w:lang w:val="fr-CA"/>
        </w:rPr>
        <w:t xml:space="preserve">kandarpeṇa ca pātum icchati sudhā-sambādha-bimbādharam | </w:t>
      </w:r>
    </w:p>
    <w:p w:rsidR="004D1C16" w:rsidRPr="005A75DB" w:rsidRDefault="004D1C16">
      <w:pPr>
        <w:ind w:left="720"/>
        <w:rPr>
          <w:rFonts w:eastAsia="MS Minchofalt"/>
          <w:color w:val="0000FF"/>
          <w:lang w:val="fr-CA"/>
        </w:rPr>
      </w:pPr>
      <w:r w:rsidRPr="005A75DB">
        <w:rPr>
          <w:rFonts w:eastAsia="MS Minchofalt"/>
          <w:color w:val="0000FF"/>
          <w:lang w:val="fr-CA"/>
        </w:rPr>
        <w:t>asyāṅkaṁ tad alaṅkuru kṣaṇam iha bhrū-kṣepa-lakṣmī-lava-</w:t>
      </w:r>
    </w:p>
    <w:p w:rsidR="004D1C16" w:rsidRPr="005A75DB" w:rsidRDefault="004D1C16">
      <w:pPr>
        <w:ind w:left="720"/>
        <w:rPr>
          <w:rFonts w:eastAsia="MS Minchofalt"/>
          <w:color w:val="0000FF"/>
          <w:lang w:val="fr-CA"/>
        </w:rPr>
      </w:pPr>
      <w:r w:rsidRPr="005A75DB">
        <w:rPr>
          <w:rFonts w:eastAsia="MS Minchofalt"/>
          <w:color w:val="0000FF"/>
          <w:lang w:val="fr-CA"/>
        </w:rPr>
        <w:t>krīte dāsa ivopasevita-padāmbhoje kutaḥ sambhramaḥ ||81||</w:t>
      </w:r>
    </w:p>
    <w:p w:rsidR="004D1C16" w:rsidRPr="005A75DB" w:rsidRDefault="004D1C16">
      <w:pPr>
        <w:rPr>
          <w:lang w:val="fr-CA"/>
        </w:rPr>
      </w:pPr>
    </w:p>
    <w:p w:rsidR="004D1C16" w:rsidRPr="005A75DB" w:rsidRDefault="004D1C16">
      <w:pPr>
        <w:rPr>
          <w:b/>
          <w:bCs/>
          <w:lang w:val="fr-CA"/>
        </w:rPr>
      </w:pPr>
      <w:r w:rsidRPr="005A75DB">
        <w:rPr>
          <w:lang w:val="fr-CA"/>
        </w:rPr>
        <w:t xml:space="preserve">atha </w:t>
      </w:r>
      <w:r w:rsidRPr="005A75DB">
        <w:rPr>
          <w:b/>
          <w:bCs/>
          <w:lang w:val="fr-CA"/>
        </w:rPr>
        <w:t>laghu-madhyā-dūtyam—</w:t>
      </w:r>
    </w:p>
    <w:p w:rsidR="004D1C16" w:rsidRPr="005A75DB" w:rsidRDefault="004D1C16">
      <w:pPr>
        <w:ind w:left="720"/>
        <w:rPr>
          <w:lang w:val="fr-CA"/>
        </w:rPr>
      </w:pPr>
      <w:r w:rsidRPr="005A75DB">
        <w:rPr>
          <w:lang w:val="fr-CA"/>
        </w:rPr>
        <w:t>kim iti kuṭilita-bhrūś caṇḍi vṛttādya sadyas</w:t>
      </w:r>
    </w:p>
    <w:p w:rsidR="004D1C16" w:rsidRPr="005A75DB" w:rsidRDefault="004D1C16">
      <w:pPr>
        <w:ind w:left="720"/>
        <w:rPr>
          <w:lang w:val="fr-CA"/>
        </w:rPr>
      </w:pPr>
      <w:r w:rsidRPr="005A75DB">
        <w:rPr>
          <w:lang w:val="fr-CA"/>
        </w:rPr>
        <w:t>tvam iha kusuma-hetoḥ sauhṛdād āhṛtāsi |</w:t>
      </w:r>
    </w:p>
    <w:p w:rsidR="004D1C16" w:rsidRDefault="004D1C16">
      <w:pPr>
        <w:ind w:left="720"/>
        <w:rPr>
          <w:lang w:val="pl-PL"/>
        </w:rPr>
      </w:pPr>
      <w:r>
        <w:rPr>
          <w:lang w:val="pl-PL"/>
        </w:rPr>
        <w:t>vraja-nara-pati-putraṁ santam antar nilīya</w:t>
      </w:r>
    </w:p>
    <w:p w:rsidR="004D1C16" w:rsidRDefault="004D1C16">
      <w:pPr>
        <w:ind w:left="720"/>
        <w:rPr>
          <w:lang w:val="pl-PL"/>
        </w:rPr>
      </w:pPr>
      <w:r>
        <w:rPr>
          <w:lang w:val="pl-PL"/>
        </w:rPr>
        <w:t>priya-sakhi taṭa-kuñje hanta jāne kathaṁ vā ||82||</w:t>
      </w:r>
    </w:p>
    <w:p w:rsidR="004D1C16" w:rsidRDefault="004D1C16">
      <w:pPr>
        <w:rPr>
          <w:lang w:val="pl-PL"/>
        </w:rPr>
      </w:pPr>
    </w:p>
    <w:p w:rsidR="004D1C16" w:rsidRDefault="004D1C16">
      <w:pPr>
        <w:rPr>
          <w:b/>
          <w:bCs/>
          <w:lang w:val="pl-PL"/>
        </w:rPr>
      </w:pPr>
      <w:r>
        <w:rPr>
          <w:lang w:val="pl-PL"/>
        </w:rPr>
        <w:t xml:space="preserve">atha </w:t>
      </w:r>
      <w:r>
        <w:rPr>
          <w:b/>
          <w:bCs/>
          <w:lang w:val="pl-PL"/>
        </w:rPr>
        <w:t>laghu-mṛdvī-dūtyam—</w:t>
      </w:r>
    </w:p>
    <w:p w:rsidR="004D1C16" w:rsidRDefault="004D1C16">
      <w:pPr>
        <w:ind w:left="720"/>
        <w:rPr>
          <w:lang w:val="pl-PL"/>
        </w:rPr>
      </w:pPr>
      <w:r>
        <w:rPr>
          <w:lang w:val="pl-PL"/>
        </w:rPr>
        <w:t>kuñja-geham avagāhya mādhavaṁ</w:t>
      </w:r>
    </w:p>
    <w:p w:rsidR="004D1C16" w:rsidRDefault="004D1C16">
      <w:pPr>
        <w:ind w:left="720"/>
        <w:rPr>
          <w:lang w:val="pl-PL"/>
        </w:rPr>
      </w:pPr>
      <w:r>
        <w:rPr>
          <w:lang w:val="pl-PL"/>
        </w:rPr>
        <w:t>suptam atra sicayena vījaya |</w:t>
      </w:r>
    </w:p>
    <w:p w:rsidR="004D1C16" w:rsidRDefault="004D1C16">
      <w:pPr>
        <w:ind w:left="720"/>
        <w:rPr>
          <w:lang w:val="pl-PL"/>
        </w:rPr>
      </w:pPr>
      <w:r>
        <w:rPr>
          <w:lang w:val="pl-PL"/>
        </w:rPr>
        <w:t>phullam indu-kiraṇaiḥ kumudvatī-</w:t>
      </w:r>
    </w:p>
    <w:p w:rsidR="004D1C16" w:rsidRDefault="004D1C16">
      <w:pPr>
        <w:ind w:left="720"/>
        <w:rPr>
          <w:lang w:val="pl-PL"/>
        </w:rPr>
      </w:pPr>
      <w:r>
        <w:rPr>
          <w:lang w:val="pl-PL"/>
        </w:rPr>
        <w:t>koraka-prakaram āharāmy aham ||83||</w:t>
      </w:r>
    </w:p>
    <w:p w:rsidR="004D1C16" w:rsidRDefault="004D1C16">
      <w:pPr>
        <w:rPr>
          <w:lang w:val="pl-PL"/>
        </w:rPr>
      </w:pPr>
    </w:p>
    <w:p w:rsidR="004D1C16" w:rsidRDefault="004D1C16">
      <w:pPr>
        <w:rPr>
          <w:b/>
          <w:bCs/>
          <w:lang w:val="pl-PL"/>
        </w:rPr>
      </w:pPr>
      <w:r>
        <w:rPr>
          <w:b/>
          <w:bCs/>
          <w:lang w:val="pl-PL"/>
        </w:rPr>
        <w:t>āsāṁ madhye bhavet kācin nāyikātve darāgrahā |</w:t>
      </w:r>
    </w:p>
    <w:p w:rsidR="004D1C16" w:rsidRDefault="004D1C16">
      <w:pPr>
        <w:rPr>
          <w:b/>
          <w:bCs/>
          <w:lang w:val="pl-PL"/>
        </w:rPr>
      </w:pPr>
      <w:r>
        <w:rPr>
          <w:b/>
          <w:bCs/>
          <w:lang w:val="pl-PL"/>
        </w:rPr>
        <w:t>tasminn anāgrahā kācit sakhya-saukhyābhilāṣiṇī ||84||</w:t>
      </w:r>
    </w:p>
    <w:p w:rsidR="004D1C16" w:rsidRDefault="004D1C16">
      <w:pPr>
        <w:rPr>
          <w:b/>
          <w:bCs/>
          <w:lang w:val="pl-PL"/>
        </w:rPr>
      </w:pPr>
    </w:p>
    <w:p w:rsidR="004D1C16" w:rsidRDefault="004D1C16">
      <w:pPr>
        <w:rPr>
          <w:lang w:val="pl-PL"/>
        </w:rPr>
      </w:pPr>
      <w:r>
        <w:rPr>
          <w:lang w:val="pl-PL"/>
        </w:rPr>
        <w:t>tatra</w:t>
      </w:r>
      <w:r>
        <w:rPr>
          <w:b/>
          <w:bCs/>
          <w:lang w:val="pl-PL"/>
        </w:rPr>
        <w:t xml:space="preserve"> ādyā,</w:t>
      </w:r>
      <w:r>
        <w:rPr>
          <w:lang w:val="pl-PL"/>
        </w:rPr>
        <w:t xml:space="preserve"> yathā—</w:t>
      </w:r>
    </w:p>
    <w:p w:rsidR="004D1C16" w:rsidRDefault="004D1C16">
      <w:pPr>
        <w:ind w:left="720"/>
        <w:rPr>
          <w:lang w:val="pl-PL"/>
        </w:rPr>
      </w:pPr>
      <w:r>
        <w:rPr>
          <w:lang w:val="pl-PL"/>
        </w:rPr>
        <w:t>lekhām āhara nīpa-kuñja-kuharāt tvaṁ candrakāṇāṁ mayā</w:t>
      </w:r>
    </w:p>
    <w:p w:rsidR="004D1C16" w:rsidRDefault="004D1C16">
      <w:pPr>
        <w:ind w:left="720"/>
        <w:rPr>
          <w:lang w:val="pl-PL"/>
        </w:rPr>
      </w:pPr>
      <w:r>
        <w:rPr>
          <w:lang w:val="pl-PL"/>
        </w:rPr>
        <w:t>nyastānām iti mad-girā sarabhasaṁ smerā svayaṁ prasthitā |</w:t>
      </w:r>
    </w:p>
    <w:p w:rsidR="004D1C16" w:rsidRDefault="004D1C16">
      <w:pPr>
        <w:ind w:left="720"/>
        <w:rPr>
          <w:lang w:val="pl-PL"/>
        </w:rPr>
      </w:pPr>
      <w:r>
        <w:rPr>
          <w:lang w:val="pl-PL"/>
        </w:rPr>
        <w:t>tām unmucya mad-īritāṁ śaśikale kiṁ candralekhā-śataṁ</w:t>
      </w:r>
    </w:p>
    <w:p w:rsidR="004D1C16" w:rsidRDefault="004D1C16">
      <w:pPr>
        <w:ind w:left="720"/>
        <w:rPr>
          <w:lang w:val="pl-PL"/>
        </w:rPr>
      </w:pPr>
      <w:r>
        <w:rPr>
          <w:lang w:val="pl-PL"/>
        </w:rPr>
        <w:t>celenāvṛtam anyad eva dadhatī labdhāsi namrā gṛham ||85||</w:t>
      </w:r>
    </w:p>
    <w:p w:rsidR="004D1C16" w:rsidRDefault="004D1C16">
      <w:pPr>
        <w:rPr>
          <w:b/>
          <w:bCs/>
          <w:lang w:val="pl-PL"/>
        </w:rPr>
      </w:pPr>
    </w:p>
    <w:p w:rsidR="004D1C16" w:rsidRDefault="004D1C16">
      <w:pPr>
        <w:rPr>
          <w:lang w:val="pl-PL"/>
        </w:rPr>
      </w:pPr>
      <w:r>
        <w:rPr>
          <w:b/>
          <w:bCs/>
          <w:lang w:val="pl-PL"/>
        </w:rPr>
        <w:t>dvitīyā</w:t>
      </w:r>
      <w:r>
        <w:rPr>
          <w:lang w:val="pl-PL"/>
        </w:rPr>
        <w:t>, yathā—</w:t>
      </w:r>
    </w:p>
    <w:p w:rsidR="004D1C16" w:rsidRDefault="004D1C16">
      <w:pPr>
        <w:ind w:left="720"/>
        <w:rPr>
          <w:lang w:val="pl-PL"/>
        </w:rPr>
      </w:pPr>
      <w:r>
        <w:rPr>
          <w:lang w:val="pl-PL"/>
        </w:rPr>
        <w:t>māṁ puṣpāṇām avacayam iyād vṛndaśo mā prahaiṣīr</w:t>
      </w:r>
    </w:p>
    <w:p w:rsidR="004D1C16" w:rsidRDefault="004D1C16">
      <w:pPr>
        <w:ind w:left="720"/>
        <w:rPr>
          <w:lang w:val="pl-PL"/>
        </w:rPr>
      </w:pPr>
      <w:r>
        <w:rPr>
          <w:lang w:val="pl-PL"/>
        </w:rPr>
        <w:t>vṛndāraṇye param iha bhavad-duḥkha-bhītyā prayāmi |</w:t>
      </w:r>
    </w:p>
    <w:p w:rsidR="004D1C16" w:rsidRDefault="004D1C16">
      <w:pPr>
        <w:ind w:left="720"/>
        <w:rPr>
          <w:lang w:val="pl-PL"/>
        </w:rPr>
      </w:pPr>
      <w:r>
        <w:rPr>
          <w:lang w:val="pl-PL"/>
        </w:rPr>
        <w:t>satyaṁ satyaṁ sumukhi sakhitā-saukhyatas te mama syān</w:t>
      </w:r>
    </w:p>
    <w:p w:rsidR="004D1C16" w:rsidRDefault="004D1C16">
      <w:pPr>
        <w:ind w:left="720"/>
        <w:rPr>
          <w:lang w:val="pl-PL"/>
        </w:rPr>
      </w:pPr>
      <w:r>
        <w:rPr>
          <w:lang w:val="pl-PL"/>
        </w:rPr>
        <w:t>na svādīyān agha-vijayinaḥ keli-śayyādhirohaḥ ||86||</w:t>
      </w:r>
    </w:p>
    <w:p w:rsidR="004D1C16" w:rsidRDefault="004D1C16">
      <w:pPr>
        <w:rPr>
          <w:lang w:val="pl-PL"/>
        </w:rPr>
      </w:pPr>
    </w:p>
    <w:p w:rsidR="004D1C16" w:rsidRDefault="004D1C16">
      <w:pPr>
        <w:rPr>
          <w:b/>
          <w:bCs/>
          <w:lang w:val="pl-PL"/>
        </w:rPr>
      </w:pPr>
      <w:r>
        <w:rPr>
          <w:lang w:val="pl-PL"/>
        </w:rPr>
        <w:t xml:space="preserve">atha </w:t>
      </w:r>
      <w:r>
        <w:rPr>
          <w:b/>
          <w:bCs/>
          <w:lang w:val="pl-PL"/>
        </w:rPr>
        <w:t>nitya-sakhī—</w:t>
      </w:r>
    </w:p>
    <w:p w:rsidR="004D1C16" w:rsidRDefault="004D1C16">
      <w:pPr>
        <w:rPr>
          <w:b/>
          <w:bCs/>
          <w:lang w:val="pl-PL"/>
        </w:rPr>
      </w:pPr>
      <w:r>
        <w:rPr>
          <w:b/>
          <w:bCs/>
          <w:lang w:val="pl-PL"/>
        </w:rPr>
        <w:t>sakhyenaiva sadā prītā nāyikātvānapekṣiṇī |</w:t>
      </w:r>
    </w:p>
    <w:p w:rsidR="004D1C16" w:rsidRDefault="004D1C16">
      <w:pPr>
        <w:rPr>
          <w:b/>
          <w:bCs/>
          <w:lang w:val="pl-PL"/>
        </w:rPr>
      </w:pPr>
      <w:r>
        <w:rPr>
          <w:b/>
          <w:bCs/>
          <w:lang w:val="pl-PL"/>
        </w:rPr>
        <w:t>bhaven nitya-sakhī sā tu dvidhaikātyantikī laghuḥ |</w:t>
      </w:r>
    </w:p>
    <w:p w:rsidR="004D1C16" w:rsidRDefault="004D1C16">
      <w:pPr>
        <w:rPr>
          <w:b/>
          <w:bCs/>
          <w:lang w:val="pl-PL"/>
        </w:rPr>
      </w:pPr>
      <w:r>
        <w:rPr>
          <w:b/>
          <w:bCs/>
          <w:lang w:val="pl-PL"/>
        </w:rPr>
        <w:t>āpekṣika-laghūnāṁ ca madhye’nyā kācid īritā ||87||</w:t>
      </w:r>
    </w:p>
    <w:p w:rsidR="004D1C16" w:rsidRDefault="004D1C16">
      <w:pPr>
        <w:rPr>
          <w:lang w:val="pl-PL"/>
        </w:rPr>
      </w:pPr>
    </w:p>
    <w:p w:rsidR="004D1C16" w:rsidRDefault="004D1C16">
      <w:pPr>
        <w:rPr>
          <w:lang w:val="pl-PL"/>
        </w:rPr>
      </w:pPr>
      <w:r>
        <w:rPr>
          <w:lang w:val="pl-PL"/>
        </w:rPr>
        <w:t>yathā—</w:t>
      </w:r>
    </w:p>
    <w:p w:rsidR="004D1C16" w:rsidRDefault="004D1C16">
      <w:pPr>
        <w:ind w:left="720"/>
        <w:rPr>
          <w:lang w:val="pl-PL"/>
        </w:rPr>
      </w:pPr>
      <w:r>
        <w:rPr>
          <w:lang w:val="pl-PL"/>
        </w:rPr>
        <w:t>rādhā-raṅga-lasat-tvad-ujjvala-kalā-sañcāraṇa-prakriyā</w:t>
      </w:r>
    </w:p>
    <w:p w:rsidR="004D1C16" w:rsidRDefault="004D1C16">
      <w:pPr>
        <w:ind w:left="720"/>
        <w:rPr>
          <w:lang w:val="pl-PL"/>
        </w:rPr>
      </w:pPr>
      <w:r>
        <w:rPr>
          <w:lang w:val="pl-PL"/>
        </w:rPr>
        <w:t>cāturyottaram eva sevanam ahaṁ govinda samprārthaye |</w:t>
      </w:r>
    </w:p>
    <w:p w:rsidR="004D1C16" w:rsidRDefault="004D1C16">
      <w:pPr>
        <w:ind w:left="720"/>
        <w:rPr>
          <w:lang w:val="pl-PL"/>
        </w:rPr>
      </w:pPr>
      <w:r>
        <w:rPr>
          <w:lang w:val="pl-PL"/>
        </w:rPr>
        <w:t>yenāśeṣa-vadhū-janodbhaṭa-mano-rājya-prapañcāvadhau</w:t>
      </w:r>
    </w:p>
    <w:p w:rsidR="004D1C16" w:rsidRDefault="004D1C16">
      <w:pPr>
        <w:ind w:left="720"/>
        <w:rPr>
          <w:lang w:val="pl-PL"/>
        </w:rPr>
      </w:pPr>
      <w:r>
        <w:rPr>
          <w:lang w:val="pl-PL"/>
        </w:rPr>
        <w:t>nautsukyaṁ bhavad-aṅga-saṅgama-rase’py ālambate man-manaḥ ||88||</w:t>
      </w:r>
    </w:p>
    <w:p w:rsidR="004D1C16" w:rsidRDefault="004D1C16">
      <w:pPr>
        <w:rPr>
          <w:lang w:val="pl-PL"/>
        </w:rPr>
      </w:pPr>
    </w:p>
    <w:p w:rsidR="004D1C16" w:rsidRDefault="004D1C16">
      <w:pPr>
        <w:rPr>
          <w:lang w:val="pl-PL"/>
        </w:rPr>
      </w:pPr>
      <w:r>
        <w:rPr>
          <w:lang w:val="pl-PL"/>
        </w:rPr>
        <w:t>yathā vā—</w:t>
      </w:r>
    </w:p>
    <w:p w:rsidR="004D1C16" w:rsidRDefault="004D1C16">
      <w:pPr>
        <w:ind w:left="720"/>
        <w:rPr>
          <w:lang w:val="pl-PL"/>
        </w:rPr>
      </w:pPr>
      <w:r>
        <w:rPr>
          <w:lang w:val="pl-PL"/>
        </w:rPr>
        <w:t>tvayā yad upabhujyate murajid-aṅga-saṅge sukhaṁ</w:t>
      </w:r>
    </w:p>
    <w:p w:rsidR="004D1C16" w:rsidRDefault="004D1C16">
      <w:pPr>
        <w:ind w:left="720"/>
        <w:rPr>
          <w:lang w:val="pl-PL"/>
        </w:rPr>
      </w:pPr>
      <w:r>
        <w:rPr>
          <w:lang w:val="pl-PL"/>
        </w:rPr>
        <w:t>tad eva bahu jānatī svayam avāptitaḥ śuddha-dhīḥ |</w:t>
      </w:r>
    </w:p>
    <w:p w:rsidR="004D1C16" w:rsidRDefault="004D1C16">
      <w:pPr>
        <w:ind w:left="720"/>
        <w:rPr>
          <w:lang w:val="pl-PL"/>
        </w:rPr>
      </w:pPr>
      <w:r>
        <w:rPr>
          <w:lang w:val="pl-PL"/>
        </w:rPr>
        <w:t xml:space="preserve">mayā kṛta-vilobhanāpy adhika-cāturī-caryayā </w:t>
      </w:r>
    </w:p>
    <w:p w:rsidR="004D1C16" w:rsidRDefault="004D1C16">
      <w:pPr>
        <w:ind w:left="720"/>
        <w:rPr>
          <w:lang w:val="pl-PL"/>
        </w:rPr>
      </w:pPr>
      <w:r>
        <w:rPr>
          <w:lang w:val="pl-PL"/>
        </w:rPr>
        <w:t>kadāpi maṇi-mañjarī na kurute’bhisāra-spṛhām ||89||</w:t>
      </w:r>
    </w:p>
    <w:p w:rsidR="004D1C16" w:rsidRDefault="004D1C16">
      <w:pPr>
        <w:rPr>
          <w:lang w:val="pl-PL"/>
        </w:rPr>
      </w:pPr>
    </w:p>
    <w:p w:rsidR="004D1C16" w:rsidRDefault="004D1C16">
      <w:pPr>
        <w:rPr>
          <w:lang w:val="pl-PL"/>
        </w:rPr>
      </w:pPr>
      <w:r>
        <w:rPr>
          <w:lang w:val="pl-PL"/>
        </w:rPr>
        <w:t>tatra</w:t>
      </w:r>
      <w:r>
        <w:rPr>
          <w:b/>
          <w:bCs/>
          <w:lang w:val="pl-PL"/>
        </w:rPr>
        <w:t xml:space="preserve"> tad-dūtyaṁ</w:t>
      </w:r>
      <w:r>
        <w:rPr>
          <w:lang w:val="pl-PL"/>
        </w:rPr>
        <w:t>, yathā—</w:t>
      </w:r>
    </w:p>
    <w:p w:rsidR="004D1C16" w:rsidRDefault="004D1C16">
      <w:pPr>
        <w:ind w:left="720"/>
        <w:rPr>
          <w:lang w:val="pl-PL"/>
        </w:rPr>
      </w:pPr>
      <w:r>
        <w:rPr>
          <w:lang w:val="pl-PL"/>
        </w:rPr>
        <w:t xml:space="preserve">antaḥ praviśati na sakhī </w:t>
      </w:r>
    </w:p>
    <w:p w:rsidR="004D1C16" w:rsidRPr="005A75DB" w:rsidRDefault="004D1C16">
      <w:pPr>
        <w:ind w:left="720"/>
        <w:rPr>
          <w:lang w:val="pl-PL"/>
        </w:rPr>
      </w:pPr>
      <w:r w:rsidRPr="005A75DB">
        <w:rPr>
          <w:lang w:val="pl-PL"/>
        </w:rPr>
        <w:t>kupyati me kuñja-dehalī-līnā |</w:t>
      </w:r>
    </w:p>
    <w:p w:rsidR="004D1C16" w:rsidRPr="005A75DB" w:rsidRDefault="004D1C16">
      <w:pPr>
        <w:ind w:left="720"/>
        <w:rPr>
          <w:lang w:val="pl-PL"/>
        </w:rPr>
      </w:pPr>
      <w:r w:rsidRPr="005A75DB">
        <w:rPr>
          <w:lang w:val="pl-PL"/>
        </w:rPr>
        <w:t>tad imāṁ bhaṅgurita-bhruvam</w:t>
      </w:r>
    </w:p>
    <w:p w:rsidR="004D1C16" w:rsidRPr="005A75DB" w:rsidRDefault="004D1C16">
      <w:pPr>
        <w:ind w:left="720"/>
        <w:rPr>
          <w:lang w:val="pl-PL"/>
        </w:rPr>
      </w:pPr>
      <w:r w:rsidRPr="005A75DB">
        <w:rPr>
          <w:lang w:val="pl-PL"/>
        </w:rPr>
        <w:t>anunaya vṛndāṭavī-candra ||90||</w:t>
      </w:r>
    </w:p>
    <w:p w:rsidR="004D1C16" w:rsidRPr="005A75DB" w:rsidRDefault="004D1C16">
      <w:pPr>
        <w:rPr>
          <w:lang w:val="pl-PL"/>
        </w:rPr>
      </w:pPr>
    </w:p>
    <w:p w:rsidR="004D1C16" w:rsidRPr="005A75DB" w:rsidRDefault="004D1C16">
      <w:pPr>
        <w:rPr>
          <w:b/>
          <w:bCs/>
          <w:lang w:val="pl-PL"/>
        </w:rPr>
      </w:pPr>
      <w:r w:rsidRPr="005A75DB">
        <w:rPr>
          <w:b/>
          <w:bCs/>
          <w:lang w:val="pl-PL"/>
        </w:rPr>
        <w:t>prākharyaṁ mārdavaṁ cāpi yadyapy āpekṣikaṁ bhavet |</w:t>
      </w:r>
    </w:p>
    <w:p w:rsidR="004D1C16" w:rsidRPr="005A75DB" w:rsidRDefault="004D1C16">
      <w:pPr>
        <w:rPr>
          <w:b/>
          <w:bCs/>
          <w:lang w:val="pl-PL"/>
        </w:rPr>
      </w:pPr>
      <w:r w:rsidRPr="005A75DB">
        <w:rPr>
          <w:b/>
          <w:bCs/>
          <w:lang w:val="pl-PL"/>
        </w:rPr>
        <w:t>tathāpi vistara-bhayāt tad viśeṣo’tra neritaḥ ||91||</w:t>
      </w:r>
    </w:p>
    <w:p w:rsidR="004D1C16" w:rsidRPr="005A75DB" w:rsidRDefault="004D1C16">
      <w:pPr>
        <w:rPr>
          <w:b/>
          <w:bCs/>
          <w:lang w:val="pl-PL"/>
        </w:rPr>
      </w:pPr>
      <w:r w:rsidRPr="005A75DB">
        <w:rPr>
          <w:b/>
          <w:bCs/>
          <w:lang w:val="pl-PL"/>
        </w:rPr>
        <w:t>prākharyādi-svabhāvo’yaṁ yathāyatham udīritaḥ |</w:t>
      </w:r>
    </w:p>
    <w:p w:rsidR="004D1C16" w:rsidRPr="005A75DB" w:rsidRDefault="004D1C16">
      <w:pPr>
        <w:rPr>
          <w:b/>
          <w:bCs/>
          <w:lang w:val="pl-PL"/>
        </w:rPr>
      </w:pPr>
      <w:r w:rsidRPr="005A75DB">
        <w:rPr>
          <w:b/>
          <w:bCs/>
          <w:lang w:val="pl-PL"/>
        </w:rPr>
        <w:t>deśa-kālādi-vaiśiṣṭye syād asyāpi viparyayaḥ ||92||</w:t>
      </w:r>
    </w:p>
    <w:p w:rsidR="004D1C16" w:rsidRPr="005A75DB" w:rsidRDefault="004D1C16">
      <w:pPr>
        <w:rPr>
          <w:b/>
          <w:bCs/>
          <w:lang w:val="pl-PL"/>
        </w:rPr>
      </w:pPr>
    </w:p>
    <w:p w:rsidR="004D1C16" w:rsidRPr="005A75DB" w:rsidRDefault="004D1C16">
      <w:pPr>
        <w:rPr>
          <w:lang w:val="pl-PL"/>
        </w:rPr>
      </w:pPr>
      <w:r w:rsidRPr="005A75DB">
        <w:rPr>
          <w:lang w:val="pl-PL"/>
        </w:rPr>
        <w:t>tatra</w:t>
      </w:r>
      <w:r w:rsidRPr="005A75DB">
        <w:rPr>
          <w:b/>
          <w:bCs/>
          <w:lang w:val="pl-PL"/>
        </w:rPr>
        <w:t xml:space="preserve"> prākharyasya viparyayo</w:t>
      </w:r>
      <w:r w:rsidRPr="005A75DB">
        <w:rPr>
          <w:lang w:val="pl-PL"/>
        </w:rPr>
        <w:t>, yathā—</w:t>
      </w:r>
    </w:p>
    <w:p w:rsidR="004D1C16" w:rsidRPr="005A75DB" w:rsidRDefault="004D1C16">
      <w:pPr>
        <w:ind w:left="720"/>
        <w:rPr>
          <w:lang w:val="pl-PL"/>
        </w:rPr>
      </w:pPr>
      <w:r w:rsidRPr="005A75DB">
        <w:rPr>
          <w:lang w:val="pl-PL"/>
        </w:rPr>
        <w:t>dhvāntair gāḍhatamāṁ tamīm agaṇayan vṛṣṭiṁ ca dhārā-mayīṁ</w:t>
      </w:r>
    </w:p>
    <w:p w:rsidR="004D1C16" w:rsidRPr="005A75DB" w:rsidRDefault="004D1C16">
      <w:pPr>
        <w:ind w:left="720"/>
        <w:rPr>
          <w:lang w:val="pl-PL"/>
        </w:rPr>
      </w:pPr>
      <w:r w:rsidRPr="005A75DB">
        <w:rPr>
          <w:lang w:val="pl-PL"/>
        </w:rPr>
        <w:t>caṇḍaṁ cānila-maṇḍalaṁ sakhi hari-dvāraṁ tavāsau śritaḥ |</w:t>
      </w:r>
    </w:p>
    <w:p w:rsidR="004D1C16" w:rsidRPr="005A75DB" w:rsidRDefault="004D1C16">
      <w:pPr>
        <w:ind w:left="720"/>
        <w:rPr>
          <w:lang w:val="pl-PL"/>
        </w:rPr>
      </w:pPr>
      <w:r w:rsidRPr="005A75DB">
        <w:rPr>
          <w:lang w:val="pl-PL"/>
        </w:rPr>
        <w:t>hā krodhaṁ visṛja prasīda tarasā kaṇṭhe gṛhāṇa priyaṁ</w:t>
      </w:r>
    </w:p>
    <w:p w:rsidR="004D1C16" w:rsidRPr="005A75DB" w:rsidRDefault="004D1C16">
      <w:pPr>
        <w:ind w:left="720"/>
        <w:rPr>
          <w:lang w:val="pl-PL"/>
        </w:rPr>
      </w:pPr>
      <w:r w:rsidRPr="005A75DB">
        <w:rPr>
          <w:lang w:val="pl-PL"/>
        </w:rPr>
        <w:t>mūrdhnāyaṁ lalitābhidhas tava padaṁ natvā jano yācate ||93||</w:t>
      </w:r>
    </w:p>
    <w:p w:rsidR="004D1C16" w:rsidRPr="005A75DB" w:rsidRDefault="004D1C16">
      <w:pPr>
        <w:rPr>
          <w:lang w:val="pl-PL"/>
        </w:rPr>
      </w:pPr>
    </w:p>
    <w:p w:rsidR="004D1C16" w:rsidRPr="005A75DB" w:rsidRDefault="004D1C16">
      <w:pPr>
        <w:rPr>
          <w:lang w:val="pl-PL"/>
        </w:rPr>
      </w:pPr>
      <w:r w:rsidRPr="005A75DB">
        <w:rPr>
          <w:b/>
          <w:bCs/>
          <w:lang w:val="pl-PL"/>
        </w:rPr>
        <w:t>mārdavasya viparyayo</w:t>
      </w:r>
      <w:r w:rsidRPr="005A75DB">
        <w:rPr>
          <w:lang w:val="pl-PL"/>
        </w:rPr>
        <w:t>, yathā—</w:t>
      </w:r>
    </w:p>
    <w:p w:rsidR="004D1C16" w:rsidRPr="005A75DB" w:rsidRDefault="004D1C16">
      <w:pPr>
        <w:ind w:left="720"/>
        <w:rPr>
          <w:lang w:val="pl-PL"/>
        </w:rPr>
      </w:pPr>
      <w:r w:rsidRPr="005A75DB">
        <w:rPr>
          <w:lang w:val="pl-PL"/>
        </w:rPr>
        <w:t>guṇa-stavana-kūṭataḥ kuṭila-dhīḥ sakhi tvām asau</w:t>
      </w:r>
    </w:p>
    <w:p w:rsidR="004D1C16" w:rsidRPr="005A75DB" w:rsidRDefault="004D1C16">
      <w:pPr>
        <w:ind w:left="720"/>
        <w:rPr>
          <w:lang w:val="pl-PL"/>
        </w:rPr>
      </w:pPr>
      <w:r w:rsidRPr="005A75DB">
        <w:rPr>
          <w:lang w:val="pl-PL"/>
        </w:rPr>
        <w:t>kaṭākṣitavatī kathaṁ tad api nojjhasi praśrayam |</w:t>
      </w:r>
    </w:p>
    <w:p w:rsidR="004D1C16" w:rsidRPr="005A75DB" w:rsidRDefault="004D1C16">
      <w:pPr>
        <w:ind w:left="720"/>
        <w:rPr>
          <w:lang w:val="pl-PL"/>
        </w:rPr>
      </w:pPr>
      <w:r w:rsidRPr="005A75DB">
        <w:rPr>
          <w:lang w:val="pl-PL"/>
        </w:rPr>
        <w:t xml:space="preserve">ruṣaṁ kuru karoṣi cen mṛdutarādya citrāpy asau </w:t>
      </w:r>
    </w:p>
    <w:p w:rsidR="004D1C16" w:rsidRPr="005A75DB" w:rsidRDefault="004D1C16">
      <w:pPr>
        <w:ind w:left="720"/>
        <w:rPr>
          <w:lang w:val="pl-PL"/>
        </w:rPr>
      </w:pPr>
      <w:r w:rsidRPr="005A75DB">
        <w:rPr>
          <w:lang w:val="pl-PL"/>
        </w:rPr>
        <w:t>vidhāsyati tadaucitīṁ hima-ghaṭeva padmopari ||94||</w:t>
      </w:r>
    </w:p>
    <w:p w:rsidR="004D1C16" w:rsidRPr="005A75DB" w:rsidRDefault="004D1C16">
      <w:pPr>
        <w:rPr>
          <w:lang w:val="pl-PL"/>
        </w:rPr>
      </w:pPr>
    </w:p>
    <w:p w:rsidR="004D1C16" w:rsidRPr="005A75DB" w:rsidRDefault="004D1C16">
      <w:pPr>
        <w:rPr>
          <w:b/>
          <w:bCs/>
          <w:lang w:val="pl-PL"/>
        </w:rPr>
      </w:pPr>
      <w:r w:rsidRPr="005A75DB">
        <w:rPr>
          <w:b/>
          <w:bCs/>
          <w:lang w:val="pl-PL"/>
        </w:rPr>
        <w:t>dūtyaṁ tu kurvatī sakhyāḥ sakhī rahasi saṅgatā |</w:t>
      </w:r>
    </w:p>
    <w:p w:rsidR="004D1C16" w:rsidRPr="005A75DB" w:rsidRDefault="004D1C16">
      <w:pPr>
        <w:rPr>
          <w:b/>
          <w:bCs/>
          <w:lang w:val="pl-PL"/>
        </w:rPr>
      </w:pPr>
      <w:r w:rsidRPr="005A75DB">
        <w:rPr>
          <w:b/>
          <w:bCs/>
          <w:lang w:val="pl-PL"/>
        </w:rPr>
        <w:t>kṛṣṇena prārthyamānāpi syāt kadāpi na sammatā ||95||</w:t>
      </w:r>
    </w:p>
    <w:p w:rsidR="004D1C16" w:rsidRPr="005A75DB" w:rsidRDefault="004D1C16">
      <w:pPr>
        <w:rPr>
          <w:b/>
          <w:bCs/>
          <w:lang w:val="pl-PL"/>
        </w:rPr>
      </w:pPr>
    </w:p>
    <w:p w:rsidR="004D1C16" w:rsidRPr="005A75DB" w:rsidRDefault="004D1C16">
      <w:pPr>
        <w:rPr>
          <w:lang w:val="pl-PL"/>
        </w:rPr>
      </w:pPr>
      <w:r w:rsidRPr="005A75DB">
        <w:rPr>
          <w:lang w:val="pl-PL"/>
        </w:rPr>
        <w:t>yathā—</w:t>
      </w:r>
    </w:p>
    <w:p w:rsidR="004D1C16" w:rsidRPr="005A75DB" w:rsidRDefault="004D1C16">
      <w:pPr>
        <w:ind w:left="720"/>
        <w:rPr>
          <w:lang w:val="pl-PL"/>
        </w:rPr>
      </w:pPr>
      <w:r w:rsidRPr="005A75DB">
        <w:rPr>
          <w:lang w:val="pl-PL"/>
        </w:rPr>
        <w:t>dūtyenādya suhṛj-janasya rahasi prāptāsmi te sannidhiṁ</w:t>
      </w:r>
    </w:p>
    <w:p w:rsidR="004D1C16" w:rsidRPr="005A75DB" w:rsidRDefault="004D1C16">
      <w:pPr>
        <w:ind w:left="720"/>
        <w:rPr>
          <w:lang w:val="pl-PL"/>
        </w:rPr>
      </w:pPr>
      <w:r w:rsidRPr="005A75DB">
        <w:rPr>
          <w:lang w:val="pl-PL"/>
        </w:rPr>
        <w:t>kiṁ kandarpa-dhanur bhayaṅkaram amuṁ bhrū-guccham udyacchasi |</w:t>
      </w:r>
    </w:p>
    <w:p w:rsidR="004D1C16" w:rsidRPr="005A75DB" w:rsidRDefault="004D1C16">
      <w:pPr>
        <w:ind w:left="720"/>
        <w:rPr>
          <w:lang w:val="pl-PL"/>
        </w:rPr>
      </w:pPr>
      <w:r w:rsidRPr="005A75DB">
        <w:rPr>
          <w:lang w:val="pl-PL"/>
        </w:rPr>
        <w:t>prāṇān arpayitāsmi samprati varaṁ vṛndāṭavīcandra te</w:t>
      </w:r>
    </w:p>
    <w:p w:rsidR="004D1C16" w:rsidRPr="005A75DB" w:rsidRDefault="004D1C16">
      <w:pPr>
        <w:ind w:left="720"/>
        <w:rPr>
          <w:lang w:val="pl-PL"/>
        </w:rPr>
      </w:pPr>
      <w:r w:rsidRPr="005A75DB">
        <w:rPr>
          <w:lang w:val="pl-PL"/>
        </w:rPr>
        <w:t>na tv etām asamāpita-priya-sakhī-kṛtyānubandhāṁ tanum ||96||</w:t>
      </w:r>
    </w:p>
    <w:p w:rsidR="004D1C16" w:rsidRPr="005A75DB" w:rsidRDefault="004D1C16">
      <w:pPr>
        <w:rPr>
          <w:lang w:val="pl-PL"/>
        </w:rPr>
      </w:pPr>
    </w:p>
    <w:p w:rsidR="004D1C16" w:rsidRPr="005A75DB" w:rsidRDefault="004D1C16">
      <w:pPr>
        <w:rPr>
          <w:rFonts w:eastAsia="MS Minchofalt"/>
          <w:b/>
          <w:bCs/>
          <w:lang w:val="pl-PL"/>
        </w:rPr>
      </w:pPr>
      <w:r w:rsidRPr="005A75DB">
        <w:rPr>
          <w:rFonts w:eastAsia="MS Minchofalt"/>
          <w:b/>
          <w:bCs/>
          <w:lang w:val="pl-PL"/>
        </w:rPr>
        <w:t>mithaḥ prema-gunotkīrtis tayor āsakti-kāritā |</w:t>
      </w:r>
    </w:p>
    <w:p w:rsidR="004D1C16" w:rsidRPr="005A75DB" w:rsidRDefault="004D1C16">
      <w:pPr>
        <w:rPr>
          <w:rFonts w:eastAsia="MS Minchofalt"/>
          <w:b/>
          <w:bCs/>
          <w:lang w:val="pl-PL"/>
        </w:rPr>
      </w:pPr>
      <w:r w:rsidRPr="005A75DB">
        <w:rPr>
          <w:rFonts w:eastAsia="MS Minchofalt"/>
          <w:b/>
          <w:bCs/>
          <w:lang w:val="pl-PL"/>
        </w:rPr>
        <w:t>abhisāro dvayor eva sakhyāḥ kṛṣṇe samarpaṇam ||97||</w:t>
      </w:r>
    </w:p>
    <w:p w:rsidR="004D1C16" w:rsidRPr="005A75DB" w:rsidRDefault="004D1C16">
      <w:pPr>
        <w:rPr>
          <w:rFonts w:eastAsia="MS Minchofalt"/>
          <w:b/>
          <w:bCs/>
          <w:lang w:val="pl-PL"/>
        </w:rPr>
      </w:pPr>
      <w:r w:rsidRPr="005A75DB">
        <w:rPr>
          <w:rFonts w:eastAsia="MS Minchofalt"/>
          <w:b/>
          <w:bCs/>
          <w:lang w:val="pl-PL"/>
        </w:rPr>
        <w:t>narmāśvāsana-nepathyaṁ hṛdayodghāṭa-pāṭavam |</w:t>
      </w:r>
    </w:p>
    <w:p w:rsidR="004D1C16" w:rsidRPr="005A75DB" w:rsidRDefault="004D1C16">
      <w:pPr>
        <w:rPr>
          <w:rFonts w:eastAsia="MS Minchofalt"/>
          <w:b/>
          <w:bCs/>
          <w:lang w:val="pl-PL"/>
        </w:rPr>
      </w:pPr>
      <w:r w:rsidRPr="005A75DB">
        <w:rPr>
          <w:rFonts w:eastAsia="MS Minchofalt"/>
          <w:b/>
          <w:bCs/>
          <w:lang w:val="pl-PL"/>
        </w:rPr>
        <w:t>chidra-saṁvṛtir etasyāḥ paty-ādeḥ parivañcanā ||98||</w:t>
      </w:r>
    </w:p>
    <w:p w:rsidR="004D1C16" w:rsidRPr="005A75DB" w:rsidRDefault="004D1C16">
      <w:pPr>
        <w:rPr>
          <w:rFonts w:eastAsia="MS Minchofalt"/>
          <w:b/>
          <w:bCs/>
          <w:lang w:val="pl-PL"/>
        </w:rPr>
      </w:pPr>
      <w:r w:rsidRPr="005A75DB">
        <w:rPr>
          <w:rFonts w:eastAsia="MS Minchofalt"/>
          <w:b/>
          <w:bCs/>
          <w:lang w:val="pl-PL"/>
        </w:rPr>
        <w:t>śikṣā saṅgamanaṁ kāle sevanaṁ vyajanādibhiḥ |</w:t>
      </w:r>
    </w:p>
    <w:p w:rsidR="004D1C16" w:rsidRPr="005A75DB" w:rsidRDefault="004D1C16">
      <w:pPr>
        <w:rPr>
          <w:rFonts w:eastAsia="MS Minchofalt"/>
          <w:b/>
          <w:bCs/>
          <w:lang w:val="pl-PL"/>
        </w:rPr>
      </w:pPr>
      <w:r w:rsidRPr="005A75DB">
        <w:rPr>
          <w:rFonts w:eastAsia="MS Minchofalt"/>
          <w:b/>
          <w:bCs/>
          <w:lang w:val="pl-PL"/>
        </w:rPr>
        <w:t>tayor dvayor upālambhaḥ sandeśa-preṣaṇaṁ tathā |</w:t>
      </w:r>
    </w:p>
    <w:p w:rsidR="004D1C16" w:rsidRPr="005A75DB" w:rsidRDefault="004D1C16">
      <w:pPr>
        <w:rPr>
          <w:rFonts w:eastAsia="MS Minchofalt"/>
          <w:b/>
          <w:bCs/>
          <w:lang w:val="pl-PL"/>
        </w:rPr>
      </w:pPr>
      <w:r w:rsidRPr="005A75DB">
        <w:rPr>
          <w:rFonts w:eastAsia="MS Minchofalt"/>
          <w:b/>
          <w:bCs/>
          <w:lang w:val="pl-PL"/>
        </w:rPr>
        <w:t>nāyikā-prāṇa-saṁrakṣā prayatnādyāḥ sakhī-kriyāḥ ||99||</w:t>
      </w:r>
    </w:p>
    <w:p w:rsidR="004D1C16" w:rsidRPr="005A75DB" w:rsidRDefault="004D1C16">
      <w:pPr>
        <w:rPr>
          <w:lang w:val="pl-PL"/>
        </w:rPr>
      </w:pPr>
    </w:p>
    <w:p w:rsidR="004D1C16" w:rsidRPr="005A75DB" w:rsidRDefault="004D1C16">
      <w:pPr>
        <w:rPr>
          <w:lang w:val="pl-PL"/>
        </w:rPr>
      </w:pPr>
      <w:r w:rsidRPr="005A75DB">
        <w:rPr>
          <w:lang w:val="pl-PL"/>
        </w:rPr>
        <w:t xml:space="preserve">tatra </w:t>
      </w:r>
      <w:r w:rsidRPr="005A75DB">
        <w:rPr>
          <w:b/>
          <w:bCs/>
          <w:lang w:val="pl-PL"/>
        </w:rPr>
        <w:t>kṛṣṇe sakhī-premotkīrtiḥ</w:t>
      </w:r>
      <w:r w:rsidRPr="005A75DB">
        <w:rPr>
          <w:lang w:val="pl-PL"/>
        </w:rPr>
        <w:t xml:space="preserve">, yathā </w:t>
      </w:r>
      <w:r w:rsidRPr="005A75DB">
        <w:rPr>
          <w:color w:val="FF0000"/>
          <w:lang w:val="pl-PL"/>
        </w:rPr>
        <w:t>padyāvalyāṁ</w:t>
      </w:r>
      <w:r w:rsidRPr="005A75DB">
        <w:rPr>
          <w:lang w:val="pl-PL"/>
        </w:rPr>
        <w:t xml:space="preserve"> (189)—</w:t>
      </w:r>
    </w:p>
    <w:p w:rsidR="004D1C16" w:rsidRPr="005A75DB" w:rsidRDefault="004D1C16">
      <w:pPr>
        <w:rPr>
          <w:color w:val="0000FF"/>
          <w:lang w:val="pl-PL"/>
        </w:rPr>
      </w:pPr>
    </w:p>
    <w:p w:rsidR="004D1C16" w:rsidRPr="005A75DB" w:rsidRDefault="004D1C16">
      <w:pPr>
        <w:ind w:left="720"/>
        <w:rPr>
          <w:color w:val="0000FF"/>
          <w:lang w:val="pl-PL"/>
        </w:rPr>
      </w:pPr>
      <w:r w:rsidRPr="005A75DB">
        <w:rPr>
          <w:color w:val="0000FF"/>
          <w:lang w:val="pl-PL"/>
        </w:rPr>
        <w:t xml:space="preserve">murahara sāhasa-garimā </w:t>
      </w:r>
    </w:p>
    <w:p w:rsidR="004D1C16" w:rsidRPr="005A75DB" w:rsidRDefault="004D1C16">
      <w:pPr>
        <w:ind w:left="720"/>
        <w:rPr>
          <w:color w:val="0000FF"/>
          <w:lang w:val="pl-PL"/>
        </w:rPr>
      </w:pPr>
      <w:r w:rsidRPr="005A75DB">
        <w:rPr>
          <w:color w:val="0000FF"/>
          <w:lang w:val="pl-PL"/>
        </w:rPr>
        <w:t>katham iva vācyaḥ kuraṅga-śāvākṣyāḥ |</w:t>
      </w:r>
    </w:p>
    <w:p w:rsidR="004D1C16" w:rsidRPr="005A75DB" w:rsidRDefault="004D1C16">
      <w:pPr>
        <w:ind w:left="720"/>
        <w:rPr>
          <w:color w:val="0000FF"/>
          <w:lang w:val="pl-PL"/>
        </w:rPr>
      </w:pPr>
      <w:r w:rsidRPr="005A75DB">
        <w:rPr>
          <w:color w:val="0000FF"/>
          <w:lang w:val="pl-PL"/>
        </w:rPr>
        <w:t>khedārṇava-patitāpi</w:t>
      </w:r>
    </w:p>
    <w:p w:rsidR="004D1C16" w:rsidRPr="005A75DB" w:rsidRDefault="004D1C16">
      <w:pPr>
        <w:ind w:left="720"/>
        <w:rPr>
          <w:color w:val="0000FF"/>
          <w:lang w:val="pl-PL"/>
        </w:rPr>
      </w:pPr>
      <w:r w:rsidRPr="005A75DB">
        <w:rPr>
          <w:color w:val="0000FF"/>
          <w:lang w:val="pl-PL"/>
        </w:rPr>
        <w:t>prema-madhurāṁ te na sā tyajati ||100||</w:t>
      </w:r>
    </w:p>
    <w:p w:rsidR="004D1C16" w:rsidRPr="005A75DB" w:rsidRDefault="004D1C16">
      <w:pPr>
        <w:rPr>
          <w:lang w:val="pl-PL"/>
        </w:rPr>
      </w:pPr>
    </w:p>
    <w:p w:rsidR="004D1C16" w:rsidRPr="005A75DB" w:rsidRDefault="004D1C16">
      <w:pPr>
        <w:rPr>
          <w:lang w:val="pl-PL"/>
        </w:rPr>
      </w:pPr>
      <w:r w:rsidRPr="005A75DB">
        <w:rPr>
          <w:b/>
          <w:bCs/>
          <w:lang w:val="pl-PL"/>
        </w:rPr>
        <w:t>sakhyāṁ kṛṣṇa-premotkīrtiḥ</w:t>
      </w:r>
      <w:r w:rsidRPr="005A75DB">
        <w:rPr>
          <w:lang w:val="pl-PL"/>
        </w:rPr>
        <w:t>, yathā tatraiva (191)—</w:t>
      </w:r>
    </w:p>
    <w:p w:rsidR="004D1C16" w:rsidRPr="005A75DB" w:rsidRDefault="004D1C16">
      <w:pPr>
        <w:rPr>
          <w:lang w:val="pl-PL"/>
        </w:rPr>
      </w:pPr>
    </w:p>
    <w:p w:rsidR="004D1C16" w:rsidRPr="005A75DB" w:rsidRDefault="004D1C16">
      <w:pPr>
        <w:ind w:left="720"/>
        <w:rPr>
          <w:color w:val="0000FF"/>
          <w:lang w:val="pl-PL"/>
        </w:rPr>
      </w:pPr>
      <w:r w:rsidRPr="005A75DB">
        <w:rPr>
          <w:color w:val="0000FF"/>
          <w:lang w:val="pl-PL"/>
        </w:rPr>
        <w:t>keli-kalāsu kuśalā nagare murārer</w:t>
      </w:r>
    </w:p>
    <w:p w:rsidR="004D1C16" w:rsidRPr="005A75DB" w:rsidRDefault="004D1C16">
      <w:pPr>
        <w:ind w:left="720"/>
        <w:rPr>
          <w:color w:val="0000FF"/>
          <w:lang w:val="pl-PL"/>
        </w:rPr>
      </w:pPr>
      <w:r w:rsidRPr="005A75DB">
        <w:rPr>
          <w:color w:val="0000FF"/>
          <w:lang w:val="pl-PL"/>
        </w:rPr>
        <w:t>ābhīra-nīraja-dṛśaḥ kati vā na santi |</w:t>
      </w:r>
    </w:p>
    <w:p w:rsidR="004D1C16" w:rsidRPr="005A75DB" w:rsidRDefault="004D1C16">
      <w:pPr>
        <w:ind w:left="720"/>
        <w:rPr>
          <w:color w:val="0000FF"/>
          <w:lang w:val="pl-PL"/>
        </w:rPr>
      </w:pPr>
      <w:r w:rsidRPr="005A75DB">
        <w:rPr>
          <w:color w:val="0000FF"/>
          <w:lang w:val="pl-PL"/>
        </w:rPr>
        <w:t>rādhe tvayā mahad akāri tapo yad eṣa</w:t>
      </w:r>
    </w:p>
    <w:p w:rsidR="004D1C16" w:rsidRPr="005A75DB" w:rsidRDefault="004D1C16">
      <w:pPr>
        <w:ind w:left="720"/>
        <w:rPr>
          <w:lang w:val="pl-PL"/>
        </w:rPr>
      </w:pPr>
      <w:r w:rsidRPr="005A75DB">
        <w:rPr>
          <w:color w:val="0000FF"/>
          <w:lang w:val="pl-PL"/>
        </w:rPr>
        <w:t>dāmodaras tvayi paraṁ paramānurāgaḥ ||101||</w:t>
      </w:r>
    </w:p>
    <w:p w:rsidR="004D1C16" w:rsidRPr="005A75DB" w:rsidRDefault="004D1C16">
      <w:pPr>
        <w:rPr>
          <w:lang w:val="pl-PL"/>
        </w:rPr>
      </w:pPr>
    </w:p>
    <w:p w:rsidR="004D1C16" w:rsidRPr="005A75DB" w:rsidRDefault="004D1C16">
      <w:pPr>
        <w:rPr>
          <w:lang w:val="pl-PL"/>
        </w:rPr>
      </w:pPr>
      <w:r w:rsidRPr="005A75DB">
        <w:rPr>
          <w:lang w:val="pl-PL"/>
        </w:rPr>
        <w:t xml:space="preserve">tatra </w:t>
      </w:r>
      <w:r w:rsidRPr="005A75DB">
        <w:rPr>
          <w:b/>
          <w:bCs/>
          <w:lang w:val="pl-PL"/>
        </w:rPr>
        <w:t>tasyā guṇotkīrtiḥ</w:t>
      </w:r>
      <w:r w:rsidRPr="005A75DB">
        <w:rPr>
          <w:lang w:val="pl-PL"/>
        </w:rPr>
        <w:t>, yathā—</w:t>
      </w:r>
    </w:p>
    <w:p w:rsidR="004D1C16" w:rsidRPr="005A75DB" w:rsidRDefault="004D1C16">
      <w:pPr>
        <w:rPr>
          <w:lang w:val="pl-PL"/>
        </w:rPr>
      </w:pPr>
    </w:p>
    <w:p w:rsidR="004D1C16" w:rsidRPr="005A75DB" w:rsidRDefault="004D1C16">
      <w:pPr>
        <w:ind w:left="720"/>
        <w:rPr>
          <w:lang w:val="pl-PL"/>
        </w:rPr>
      </w:pPr>
      <w:r w:rsidRPr="005A75DB">
        <w:rPr>
          <w:lang w:val="pl-PL"/>
        </w:rPr>
        <w:t>nininda nijam indirā vapur avekṣya yasyāḥ śriyaṁ</w:t>
      </w:r>
    </w:p>
    <w:p w:rsidR="004D1C16" w:rsidRPr="005A75DB" w:rsidRDefault="004D1C16">
      <w:pPr>
        <w:ind w:left="720"/>
        <w:rPr>
          <w:lang w:val="pl-PL"/>
        </w:rPr>
      </w:pPr>
      <w:r w:rsidRPr="005A75DB">
        <w:rPr>
          <w:lang w:val="pl-PL"/>
        </w:rPr>
        <w:t>vicārya guṇa-cāturīm acalajā ca lajjāṁ gatā |</w:t>
      </w:r>
    </w:p>
    <w:p w:rsidR="004D1C16" w:rsidRPr="005A75DB" w:rsidRDefault="004D1C16">
      <w:pPr>
        <w:ind w:left="720"/>
        <w:rPr>
          <w:lang w:val="pl-PL"/>
        </w:rPr>
      </w:pPr>
      <w:r w:rsidRPr="005A75DB">
        <w:rPr>
          <w:lang w:val="pl-PL"/>
        </w:rPr>
        <w:t>aghārdana tayā vinā jagati kvānurūpāsti te</w:t>
      </w:r>
    </w:p>
    <w:p w:rsidR="004D1C16" w:rsidRPr="005A75DB" w:rsidRDefault="004D1C16">
      <w:pPr>
        <w:ind w:left="720"/>
        <w:rPr>
          <w:lang w:val="pl-PL"/>
        </w:rPr>
      </w:pPr>
      <w:r w:rsidRPr="005A75DB">
        <w:rPr>
          <w:lang w:val="pl-PL"/>
        </w:rPr>
        <w:t>paraṁ parama-durlabhā milatu kasya sā me sakhī ||102||</w:t>
      </w:r>
    </w:p>
    <w:p w:rsidR="004D1C16" w:rsidRPr="005A75DB" w:rsidRDefault="004D1C16">
      <w:pPr>
        <w:rPr>
          <w:lang w:val="pl-PL"/>
        </w:rPr>
      </w:pPr>
    </w:p>
    <w:p w:rsidR="004D1C16" w:rsidRPr="005A75DB" w:rsidRDefault="004D1C16">
      <w:pPr>
        <w:rPr>
          <w:lang w:val="pl-PL"/>
        </w:rPr>
      </w:pPr>
      <w:r w:rsidRPr="005A75DB">
        <w:rPr>
          <w:b/>
          <w:bCs/>
          <w:lang w:val="pl-PL"/>
        </w:rPr>
        <w:t>tasyāṁ tasya guṇotkīrtiḥ</w:t>
      </w:r>
      <w:r w:rsidRPr="005A75DB">
        <w:rPr>
          <w:lang w:val="pl-PL"/>
        </w:rPr>
        <w:t xml:space="preserve">, yathā </w:t>
      </w:r>
      <w:r w:rsidRPr="005A75DB">
        <w:rPr>
          <w:color w:val="FF0000"/>
          <w:lang w:val="pl-PL"/>
        </w:rPr>
        <w:t xml:space="preserve">lalita-mādhave </w:t>
      </w:r>
      <w:r w:rsidRPr="005A75DB">
        <w:rPr>
          <w:lang w:val="pl-PL"/>
        </w:rPr>
        <w:t>(1.49)—</w:t>
      </w:r>
    </w:p>
    <w:p w:rsidR="004D1C16" w:rsidRPr="005A75DB" w:rsidRDefault="004D1C16">
      <w:pPr>
        <w:rPr>
          <w:lang w:val="pl-PL"/>
        </w:rPr>
      </w:pPr>
    </w:p>
    <w:p w:rsidR="004D1C16" w:rsidRPr="005A75DB" w:rsidRDefault="004D1C16">
      <w:pPr>
        <w:ind w:left="720"/>
        <w:rPr>
          <w:rFonts w:eastAsia="MS Minchofalt"/>
          <w:color w:val="0000FF"/>
          <w:lang w:val="pl-PL"/>
        </w:rPr>
      </w:pPr>
      <w:r w:rsidRPr="005A75DB">
        <w:rPr>
          <w:rFonts w:eastAsia="MS Minchofalt"/>
          <w:color w:val="0000FF"/>
          <w:lang w:val="pl-PL"/>
        </w:rPr>
        <w:t>mahendra-maṇi-maṇḍalī</w:t>
      </w:r>
      <w:r>
        <w:rPr>
          <w:rStyle w:val="FootnoteReference"/>
          <w:rFonts w:eastAsia="MS Minchofalt" w:cs="Balaram"/>
          <w:color w:val="0000FF"/>
        </w:rPr>
        <w:footnoteReference w:id="3"/>
      </w:r>
      <w:r w:rsidRPr="005A75DB">
        <w:rPr>
          <w:rFonts w:eastAsia="MS Minchofalt"/>
          <w:color w:val="0000FF"/>
          <w:lang w:val="pl-PL"/>
        </w:rPr>
        <w:t>-mada-viḍambi-deha-dyutir</w:t>
      </w:r>
    </w:p>
    <w:p w:rsidR="004D1C16" w:rsidRPr="005A75DB" w:rsidRDefault="004D1C16">
      <w:pPr>
        <w:ind w:left="720"/>
        <w:rPr>
          <w:rFonts w:eastAsia="MS Minchofalt"/>
          <w:color w:val="0000FF"/>
          <w:lang w:val="pl-PL"/>
        </w:rPr>
      </w:pPr>
      <w:r w:rsidRPr="005A75DB">
        <w:rPr>
          <w:rFonts w:eastAsia="MS Minchofalt"/>
          <w:color w:val="0000FF"/>
          <w:lang w:val="pl-PL"/>
        </w:rPr>
        <w:t>vrajendra-kula-candramāḥ</w:t>
      </w:r>
      <w:r>
        <w:rPr>
          <w:rStyle w:val="FootnoteReference"/>
          <w:rFonts w:eastAsia="MS Minchofalt" w:cs="Balaram"/>
          <w:color w:val="0000FF"/>
        </w:rPr>
        <w:footnoteReference w:id="4"/>
      </w:r>
      <w:r w:rsidRPr="005A75DB">
        <w:rPr>
          <w:rFonts w:eastAsia="MS Minchofalt"/>
          <w:color w:val="0000FF"/>
          <w:lang w:val="pl-PL"/>
        </w:rPr>
        <w:t xml:space="preserve"> sphurati ko’pi navyo yuvā</w:t>
      </w:r>
    </w:p>
    <w:p w:rsidR="004D1C16" w:rsidRPr="005A75DB" w:rsidRDefault="004D1C16">
      <w:pPr>
        <w:ind w:left="720"/>
        <w:rPr>
          <w:rFonts w:eastAsia="MS Minchofalt"/>
          <w:color w:val="0000FF"/>
          <w:lang w:val="pl-PL"/>
        </w:rPr>
      </w:pPr>
      <w:r w:rsidRPr="005A75DB">
        <w:rPr>
          <w:rFonts w:eastAsia="MS Minchofalt"/>
          <w:color w:val="0000FF"/>
          <w:lang w:val="pl-PL"/>
        </w:rPr>
        <w:t>sakhi sthira-kulāṅganā</w:t>
      </w:r>
      <w:r>
        <w:rPr>
          <w:rStyle w:val="FootnoteReference"/>
          <w:rFonts w:eastAsia="MS Minchofalt" w:cs="Balaram"/>
          <w:color w:val="0000FF"/>
        </w:rPr>
        <w:footnoteReference w:id="5"/>
      </w:r>
      <w:r w:rsidRPr="005A75DB">
        <w:rPr>
          <w:rFonts w:eastAsia="MS Minchofalt"/>
          <w:color w:val="0000FF"/>
          <w:lang w:val="pl-PL"/>
        </w:rPr>
        <w:t>-nikara-nīvi-bandhārgala-</w:t>
      </w:r>
    </w:p>
    <w:p w:rsidR="004D1C16" w:rsidRPr="005A75DB" w:rsidRDefault="004D1C16">
      <w:pPr>
        <w:ind w:left="720"/>
        <w:rPr>
          <w:rFonts w:eastAsia="MS Minchofalt"/>
          <w:color w:val="0000FF"/>
          <w:lang w:val="pl-PL"/>
        </w:rPr>
      </w:pPr>
      <w:r w:rsidRPr="005A75DB">
        <w:rPr>
          <w:rFonts w:eastAsia="MS Minchofalt"/>
          <w:color w:val="0000FF"/>
          <w:lang w:val="pl-PL"/>
        </w:rPr>
        <w:t>cchidā-karaṇa-kautukī jayati yasya vaṁśī-dhvaniḥ ||103||</w:t>
      </w:r>
    </w:p>
    <w:p w:rsidR="004D1C16" w:rsidRPr="005A75DB" w:rsidRDefault="004D1C16">
      <w:pPr>
        <w:rPr>
          <w:lang w:val="pl-PL"/>
        </w:rPr>
      </w:pPr>
    </w:p>
    <w:p w:rsidR="004D1C16" w:rsidRPr="005A75DB" w:rsidRDefault="004D1C16">
      <w:pPr>
        <w:rPr>
          <w:lang w:val="pl-PL"/>
        </w:rPr>
      </w:pPr>
      <w:r w:rsidRPr="005A75DB">
        <w:rPr>
          <w:b/>
          <w:bCs/>
          <w:lang w:val="pl-PL"/>
        </w:rPr>
        <w:t>kṛṣṇe sakhyā āsakti-kāritā</w:t>
      </w:r>
      <w:r w:rsidRPr="005A75DB">
        <w:rPr>
          <w:lang w:val="pl-PL"/>
        </w:rPr>
        <w:t xml:space="preserve">, yathā </w:t>
      </w:r>
      <w:r w:rsidRPr="005A75DB">
        <w:rPr>
          <w:color w:val="FF0000"/>
          <w:lang w:val="pl-PL"/>
        </w:rPr>
        <w:t xml:space="preserve">vidagdha-mādhave </w:t>
      </w:r>
      <w:r w:rsidRPr="005A75DB">
        <w:rPr>
          <w:lang w:val="pl-PL"/>
        </w:rPr>
        <w:t>(2.10)—</w:t>
      </w:r>
    </w:p>
    <w:p w:rsidR="004D1C16" w:rsidRPr="005A75DB" w:rsidRDefault="004D1C16">
      <w:pPr>
        <w:rPr>
          <w:lang w:val="pl-PL"/>
        </w:rPr>
      </w:pPr>
    </w:p>
    <w:p w:rsidR="004D1C16" w:rsidRPr="005A75DB" w:rsidRDefault="004D1C16">
      <w:pPr>
        <w:ind w:left="720"/>
        <w:rPr>
          <w:rFonts w:eastAsia="MS Minchofalt"/>
          <w:color w:val="0000FF"/>
          <w:lang w:val="pl-PL"/>
        </w:rPr>
      </w:pPr>
      <w:r w:rsidRPr="005A75DB">
        <w:rPr>
          <w:rFonts w:eastAsia="MS Minchofalt"/>
          <w:color w:val="0000FF"/>
          <w:lang w:val="pl-PL"/>
        </w:rPr>
        <w:t>sā saurabhormi-paridigdha-digantarāpi</w:t>
      </w:r>
    </w:p>
    <w:p w:rsidR="004D1C16" w:rsidRPr="005A75DB" w:rsidRDefault="004D1C16">
      <w:pPr>
        <w:ind w:left="720"/>
        <w:rPr>
          <w:rFonts w:eastAsia="MS Minchofalt"/>
          <w:color w:val="0000FF"/>
          <w:lang w:val="pl-PL"/>
        </w:rPr>
      </w:pPr>
      <w:r w:rsidRPr="005A75DB">
        <w:rPr>
          <w:rFonts w:eastAsia="MS Minchofalt"/>
          <w:color w:val="0000FF"/>
          <w:lang w:val="pl-PL"/>
        </w:rPr>
        <w:t>bandhyaṁ januḥ sutanu gandha-phalī bibharti |</w:t>
      </w:r>
    </w:p>
    <w:p w:rsidR="004D1C16" w:rsidRPr="005A75DB" w:rsidRDefault="004D1C16">
      <w:pPr>
        <w:ind w:left="720"/>
        <w:rPr>
          <w:rFonts w:eastAsia="MS Minchofalt"/>
          <w:color w:val="0000FF"/>
          <w:lang w:val="pl-PL"/>
        </w:rPr>
      </w:pPr>
      <w:r w:rsidRPr="005A75DB">
        <w:rPr>
          <w:rFonts w:eastAsia="MS Minchofalt"/>
          <w:color w:val="0000FF"/>
          <w:lang w:val="pl-PL"/>
        </w:rPr>
        <w:t>rādhe na vibhrama-bharaḥ kriyate yad-aṅke</w:t>
      </w:r>
    </w:p>
    <w:p w:rsidR="004D1C16" w:rsidRPr="005A75DB" w:rsidRDefault="004D1C16">
      <w:pPr>
        <w:ind w:left="720"/>
        <w:rPr>
          <w:rFonts w:eastAsia="MS Minchofalt"/>
          <w:color w:val="0000FF"/>
          <w:lang w:val="pl-PL"/>
        </w:rPr>
      </w:pPr>
      <w:r w:rsidRPr="005A75DB">
        <w:rPr>
          <w:rFonts w:eastAsia="MS Minchofalt"/>
          <w:color w:val="0000FF"/>
          <w:lang w:val="pl-PL"/>
        </w:rPr>
        <w:t>kāmaṁ nipīta-madhunā madhusūdanena ||104||</w:t>
      </w:r>
    </w:p>
    <w:p w:rsidR="004D1C16" w:rsidRPr="005A75DB" w:rsidRDefault="004D1C16">
      <w:pPr>
        <w:rPr>
          <w:lang w:val="pl-PL"/>
        </w:rPr>
      </w:pPr>
    </w:p>
    <w:p w:rsidR="004D1C16" w:rsidRPr="005A75DB" w:rsidRDefault="004D1C16">
      <w:pPr>
        <w:rPr>
          <w:lang w:val="pl-PL"/>
        </w:rPr>
      </w:pPr>
      <w:r w:rsidRPr="005A75DB">
        <w:rPr>
          <w:b/>
          <w:bCs/>
          <w:lang w:val="pl-PL"/>
        </w:rPr>
        <w:t>tasyāṁ tasyāsakti-kāritā</w:t>
      </w:r>
      <w:r w:rsidRPr="005A75DB">
        <w:rPr>
          <w:lang w:val="pl-PL"/>
        </w:rPr>
        <w:t>, yathā—</w:t>
      </w:r>
    </w:p>
    <w:p w:rsidR="004D1C16" w:rsidRPr="005A75DB" w:rsidRDefault="004D1C16">
      <w:pPr>
        <w:rPr>
          <w:lang w:val="pl-PL"/>
        </w:rPr>
      </w:pPr>
    </w:p>
    <w:p w:rsidR="004D1C16" w:rsidRPr="005A75DB" w:rsidRDefault="004D1C16">
      <w:pPr>
        <w:ind w:left="720"/>
        <w:rPr>
          <w:lang w:val="pl-PL"/>
        </w:rPr>
      </w:pPr>
      <w:r w:rsidRPr="005A75DB">
        <w:rPr>
          <w:lang w:val="pl-PL"/>
        </w:rPr>
        <w:t>yady etasyāṁ vara-parimalārabdha-viśvotsavāyāṁ</w:t>
      </w:r>
    </w:p>
    <w:p w:rsidR="004D1C16" w:rsidRPr="005A75DB" w:rsidRDefault="004D1C16">
      <w:pPr>
        <w:ind w:left="720"/>
        <w:rPr>
          <w:lang w:val="pl-PL"/>
        </w:rPr>
      </w:pPr>
      <w:r w:rsidRPr="005A75DB">
        <w:rPr>
          <w:lang w:val="pl-PL"/>
        </w:rPr>
        <w:t>na tvaṁ kṛṣṇa-bhramara ramase rādhikām alpikāyām |</w:t>
      </w:r>
    </w:p>
    <w:p w:rsidR="004D1C16" w:rsidRPr="005A75DB" w:rsidRDefault="004D1C16">
      <w:pPr>
        <w:ind w:left="720"/>
        <w:rPr>
          <w:lang w:val="pl-PL"/>
        </w:rPr>
      </w:pPr>
      <w:r w:rsidRPr="005A75DB">
        <w:rPr>
          <w:lang w:val="pl-PL"/>
        </w:rPr>
        <w:t>arthaḥ ko vā nava-taruṇimodbhāsinas te tataḥ syād</w:t>
      </w:r>
    </w:p>
    <w:p w:rsidR="004D1C16" w:rsidRPr="005A75DB" w:rsidRDefault="004D1C16">
      <w:pPr>
        <w:ind w:left="720"/>
        <w:rPr>
          <w:lang w:val="pl-PL"/>
        </w:rPr>
      </w:pPr>
      <w:r w:rsidRPr="005A75DB">
        <w:rPr>
          <w:lang w:val="pl-PL"/>
        </w:rPr>
        <w:t>vṛndāṭavyām iha viharaṇa-prakriyā-cāturībhiḥ ||105||</w:t>
      </w:r>
    </w:p>
    <w:p w:rsidR="004D1C16" w:rsidRPr="005A75DB" w:rsidRDefault="004D1C16">
      <w:pPr>
        <w:rPr>
          <w:lang w:val="pl-PL"/>
        </w:rPr>
      </w:pPr>
    </w:p>
    <w:p w:rsidR="004D1C16" w:rsidRPr="005A75DB" w:rsidRDefault="004D1C16">
      <w:pPr>
        <w:rPr>
          <w:lang w:val="pl-PL"/>
        </w:rPr>
      </w:pPr>
      <w:r w:rsidRPr="005A75DB">
        <w:rPr>
          <w:b/>
          <w:bCs/>
          <w:lang w:val="pl-PL"/>
        </w:rPr>
        <w:t>kṛṣṇasyābhisāraṇaṁ</w:t>
      </w:r>
      <w:r w:rsidRPr="005A75DB">
        <w:rPr>
          <w:lang w:val="pl-PL"/>
        </w:rPr>
        <w:t>, yathā—</w:t>
      </w:r>
    </w:p>
    <w:p w:rsidR="004D1C16" w:rsidRPr="005A75DB" w:rsidRDefault="004D1C16">
      <w:pPr>
        <w:rPr>
          <w:lang w:val="pl-PL"/>
        </w:rPr>
      </w:pPr>
    </w:p>
    <w:p w:rsidR="004D1C16" w:rsidRPr="005A75DB" w:rsidRDefault="004D1C16">
      <w:pPr>
        <w:ind w:left="720"/>
        <w:rPr>
          <w:lang w:val="pl-PL"/>
        </w:rPr>
      </w:pPr>
      <w:r w:rsidRPr="005A75DB">
        <w:rPr>
          <w:lang w:val="pl-PL"/>
        </w:rPr>
        <w:t>avaruddha-sudhāṁśu-vaibhavaṁ</w:t>
      </w:r>
    </w:p>
    <w:p w:rsidR="004D1C16" w:rsidRPr="005A75DB" w:rsidRDefault="004D1C16">
      <w:pPr>
        <w:ind w:left="720"/>
        <w:rPr>
          <w:lang w:val="pl-PL"/>
        </w:rPr>
      </w:pPr>
      <w:r w:rsidRPr="005A75DB">
        <w:rPr>
          <w:lang w:val="pl-PL"/>
        </w:rPr>
        <w:t>vinudantaṁ sakhi sarvato-mukham |</w:t>
      </w:r>
    </w:p>
    <w:p w:rsidR="004D1C16" w:rsidRPr="005A75DB" w:rsidRDefault="004D1C16">
      <w:pPr>
        <w:ind w:left="720"/>
        <w:rPr>
          <w:lang w:val="pl-PL"/>
        </w:rPr>
      </w:pPr>
      <w:r w:rsidRPr="005A75DB">
        <w:rPr>
          <w:lang w:val="pl-PL"/>
        </w:rPr>
        <w:t>iha kṛṣṇa-ghanaṁ pragṛhya taṁ</w:t>
      </w:r>
    </w:p>
    <w:p w:rsidR="004D1C16" w:rsidRPr="005A75DB" w:rsidRDefault="004D1C16">
      <w:pPr>
        <w:ind w:left="720"/>
        <w:rPr>
          <w:lang w:val="pl-PL"/>
        </w:rPr>
      </w:pPr>
      <w:r w:rsidRPr="005A75DB">
        <w:rPr>
          <w:lang w:val="pl-PL"/>
        </w:rPr>
        <w:t>lalitā-prāvṛḍ iyaṁ samāgatā ||106||</w:t>
      </w:r>
    </w:p>
    <w:p w:rsidR="004D1C16" w:rsidRPr="005A75DB" w:rsidRDefault="004D1C16">
      <w:pPr>
        <w:rPr>
          <w:lang w:val="pl-PL"/>
        </w:rPr>
      </w:pPr>
    </w:p>
    <w:p w:rsidR="004D1C16" w:rsidRPr="005A75DB" w:rsidRDefault="004D1C16">
      <w:pPr>
        <w:rPr>
          <w:lang w:val="pl-PL"/>
        </w:rPr>
      </w:pPr>
      <w:r w:rsidRPr="005A75DB">
        <w:rPr>
          <w:b/>
          <w:bCs/>
          <w:lang w:val="pl-PL"/>
        </w:rPr>
        <w:t>sakhyā abhisāraṇaṁ</w:t>
      </w:r>
      <w:r w:rsidRPr="005A75DB">
        <w:rPr>
          <w:lang w:val="pl-PL"/>
        </w:rPr>
        <w:t xml:space="preserve">, yathā </w:t>
      </w:r>
      <w:r w:rsidRPr="005A75DB">
        <w:rPr>
          <w:color w:val="FF0000"/>
          <w:lang w:val="pl-PL"/>
        </w:rPr>
        <w:t xml:space="preserve">śrī-gīta-govinde </w:t>
      </w:r>
      <w:r w:rsidRPr="005A75DB">
        <w:rPr>
          <w:lang w:val="pl-PL"/>
        </w:rPr>
        <w:t>(5.18)—</w:t>
      </w:r>
    </w:p>
    <w:p w:rsidR="004D1C16" w:rsidRPr="005A75DB" w:rsidRDefault="004D1C16">
      <w:pPr>
        <w:rPr>
          <w:lang w:val="pl-PL"/>
        </w:rPr>
      </w:pPr>
    </w:p>
    <w:p w:rsidR="004D1C16" w:rsidRPr="005A75DB" w:rsidRDefault="004D1C16">
      <w:pPr>
        <w:ind w:left="720"/>
        <w:rPr>
          <w:rFonts w:eastAsia="MS Minchofalt"/>
          <w:color w:val="0000FF"/>
          <w:lang w:val="pl-PL"/>
        </w:rPr>
      </w:pPr>
      <w:r w:rsidRPr="005A75DB">
        <w:rPr>
          <w:rFonts w:eastAsia="MS Minchofalt"/>
          <w:color w:val="0000FF"/>
          <w:lang w:val="pl-PL"/>
        </w:rPr>
        <w:t>tvad-vāmyena samaṁ samagram adhunā tigmāṁśur astaṁ gato</w:t>
      </w:r>
    </w:p>
    <w:p w:rsidR="004D1C16" w:rsidRPr="005A75DB" w:rsidRDefault="004D1C16">
      <w:pPr>
        <w:ind w:left="720"/>
        <w:rPr>
          <w:rFonts w:eastAsia="MS Minchofalt"/>
          <w:color w:val="0000FF"/>
          <w:lang w:val="pl-PL"/>
        </w:rPr>
      </w:pPr>
      <w:r w:rsidRPr="005A75DB">
        <w:rPr>
          <w:rFonts w:eastAsia="MS Minchofalt"/>
          <w:color w:val="0000FF"/>
          <w:lang w:val="pl-PL"/>
        </w:rPr>
        <w:t>govindasya manorathena ca samaṁ prāptaṁ tamaḥ sāndratām |</w:t>
      </w:r>
    </w:p>
    <w:p w:rsidR="004D1C16" w:rsidRPr="005A75DB" w:rsidRDefault="004D1C16">
      <w:pPr>
        <w:ind w:left="720"/>
        <w:rPr>
          <w:rFonts w:eastAsia="MS Minchofalt"/>
          <w:color w:val="0000FF"/>
          <w:lang w:val="pl-PL"/>
        </w:rPr>
      </w:pPr>
      <w:r w:rsidRPr="005A75DB">
        <w:rPr>
          <w:rFonts w:eastAsia="MS Minchofalt"/>
          <w:color w:val="0000FF"/>
          <w:lang w:val="pl-PL"/>
        </w:rPr>
        <w:t>kokānāṁ karuṇa-svanena sadṛśī dīrgha-mad-abhyarthanā</w:t>
      </w:r>
    </w:p>
    <w:p w:rsidR="004D1C16" w:rsidRPr="005A75DB" w:rsidRDefault="004D1C16">
      <w:pPr>
        <w:ind w:left="720"/>
        <w:rPr>
          <w:rFonts w:eastAsia="MS Minchofalt"/>
          <w:color w:val="0000FF"/>
          <w:lang w:val="pl-PL"/>
        </w:rPr>
      </w:pPr>
      <w:r w:rsidRPr="005A75DB">
        <w:rPr>
          <w:rFonts w:eastAsia="MS Minchofalt"/>
          <w:color w:val="0000FF"/>
          <w:lang w:val="pl-PL"/>
        </w:rPr>
        <w:t>tan mugdhe viphalaṁ vilambanam asau ramyo’bhisāra-kṣaṇaḥ ||107||</w:t>
      </w:r>
    </w:p>
    <w:p w:rsidR="004D1C16" w:rsidRPr="005A75DB" w:rsidRDefault="004D1C16">
      <w:pPr>
        <w:rPr>
          <w:lang w:val="pl-PL"/>
        </w:rPr>
      </w:pPr>
    </w:p>
    <w:p w:rsidR="004D1C16" w:rsidRPr="005A75DB" w:rsidRDefault="004D1C16">
      <w:pPr>
        <w:rPr>
          <w:lang w:val="pl-PL"/>
        </w:rPr>
      </w:pPr>
      <w:r w:rsidRPr="005A75DB">
        <w:rPr>
          <w:b/>
          <w:bCs/>
          <w:lang w:val="pl-PL"/>
        </w:rPr>
        <w:t>kṛṣṇe sakhyāḥ samarpaṇaṁ</w:t>
      </w:r>
      <w:r w:rsidRPr="005A75DB">
        <w:rPr>
          <w:lang w:val="pl-PL"/>
        </w:rPr>
        <w:t>, yathā—</w:t>
      </w:r>
    </w:p>
    <w:p w:rsidR="004D1C16" w:rsidRPr="005A75DB" w:rsidRDefault="004D1C16">
      <w:pPr>
        <w:rPr>
          <w:lang w:val="pl-PL"/>
        </w:rPr>
      </w:pPr>
    </w:p>
    <w:p w:rsidR="004D1C16" w:rsidRPr="005A75DB" w:rsidRDefault="004D1C16">
      <w:pPr>
        <w:ind w:left="720"/>
        <w:rPr>
          <w:lang w:val="pl-PL"/>
        </w:rPr>
      </w:pPr>
      <w:r w:rsidRPr="005A75DB">
        <w:rPr>
          <w:lang w:val="pl-PL"/>
        </w:rPr>
        <w:t>yad-antaram upāsituṁ kamala-yonim ījur guṇā</w:t>
      </w:r>
    </w:p>
    <w:p w:rsidR="004D1C16" w:rsidRPr="005A75DB" w:rsidRDefault="004D1C16">
      <w:pPr>
        <w:ind w:left="720"/>
        <w:rPr>
          <w:lang w:val="pl-PL"/>
        </w:rPr>
      </w:pPr>
      <w:r w:rsidRPr="005A75DB">
        <w:rPr>
          <w:lang w:val="pl-PL"/>
        </w:rPr>
        <w:t>yad-aṅgam upasevituṁ taruṇimāpi cakre tapaḥ |</w:t>
      </w:r>
    </w:p>
    <w:p w:rsidR="004D1C16" w:rsidRPr="005A75DB" w:rsidRDefault="004D1C16">
      <w:pPr>
        <w:ind w:left="720"/>
        <w:rPr>
          <w:lang w:val="pl-PL"/>
        </w:rPr>
      </w:pPr>
      <w:r w:rsidRPr="005A75DB">
        <w:rPr>
          <w:lang w:val="pl-PL"/>
        </w:rPr>
        <w:t>nava-praṇaya-mādhurī-pramada-medureyaṁ sakhī</w:t>
      </w:r>
    </w:p>
    <w:p w:rsidR="004D1C16" w:rsidRPr="005A75DB" w:rsidRDefault="004D1C16">
      <w:pPr>
        <w:ind w:left="720"/>
        <w:rPr>
          <w:lang w:val="pl-PL"/>
        </w:rPr>
      </w:pPr>
      <w:r w:rsidRPr="005A75DB">
        <w:rPr>
          <w:lang w:val="pl-PL"/>
        </w:rPr>
        <w:t>mayādya bhavataḥ kare muraharopahārīkṛtā ||108||</w:t>
      </w:r>
    </w:p>
    <w:p w:rsidR="004D1C16" w:rsidRPr="005A75DB" w:rsidRDefault="004D1C16">
      <w:pPr>
        <w:rPr>
          <w:lang w:val="pl-PL"/>
        </w:rPr>
      </w:pPr>
    </w:p>
    <w:p w:rsidR="004D1C16" w:rsidRPr="005A75DB" w:rsidRDefault="004D1C16">
      <w:pPr>
        <w:rPr>
          <w:rFonts w:eastAsia="MS Minchofalt"/>
          <w:lang w:val="pl-PL"/>
        </w:rPr>
      </w:pPr>
      <w:r w:rsidRPr="005A75DB">
        <w:rPr>
          <w:rFonts w:eastAsia="MS Minchofalt"/>
          <w:b/>
          <w:bCs/>
          <w:lang w:val="pl-PL"/>
        </w:rPr>
        <w:t>narma</w:t>
      </w:r>
      <w:r w:rsidRPr="005A75DB">
        <w:rPr>
          <w:rFonts w:eastAsia="MS Minchofalt"/>
          <w:lang w:val="pl-PL"/>
        </w:rPr>
        <w:t xml:space="preserve">, yathā </w:t>
      </w:r>
      <w:r w:rsidRPr="005A75DB">
        <w:rPr>
          <w:rFonts w:eastAsia="MS Minchofalt"/>
          <w:color w:val="FF0000"/>
          <w:lang w:val="pl-PL"/>
        </w:rPr>
        <w:t xml:space="preserve">vidagdha-mādhave </w:t>
      </w:r>
      <w:r w:rsidRPr="005A75DB">
        <w:rPr>
          <w:rFonts w:eastAsia="MS Minchofalt"/>
          <w:lang w:val="pl-PL"/>
        </w:rPr>
        <w:t>(1.33)—</w:t>
      </w:r>
    </w:p>
    <w:p w:rsidR="004D1C16" w:rsidRPr="005A75DB" w:rsidRDefault="004D1C16">
      <w:pPr>
        <w:rPr>
          <w:rFonts w:eastAsia="MS Minchofalt"/>
          <w:lang w:val="pl-PL"/>
        </w:rPr>
      </w:pPr>
    </w:p>
    <w:p w:rsidR="004D1C16" w:rsidRPr="005A75DB" w:rsidRDefault="004D1C16">
      <w:pPr>
        <w:ind w:left="720"/>
        <w:rPr>
          <w:rFonts w:eastAsia="MS Minchofalt"/>
          <w:color w:val="0000FF"/>
          <w:lang w:val="pl-PL"/>
        </w:rPr>
      </w:pPr>
      <w:r w:rsidRPr="005A75DB">
        <w:rPr>
          <w:rFonts w:eastAsia="MS Minchofalt"/>
          <w:color w:val="0000FF"/>
          <w:lang w:val="pl-PL"/>
        </w:rPr>
        <w:t>dehaṁ te bhuvanāntarāla-virala-cchāyā-vilāsāspadaṁ</w:t>
      </w:r>
    </w:p>
    <w:p w:rsidR="004D1C16" w:rsidRPr="005A75DB" w:rsidRDefault="004D1C16">
      <w:pPr>
        <w:ind w:left="720"/>
        <w:rPr>
          <w:rFonts w:eastAsia="MS Minchofalt"/>
          <w:color w:val="0000FF"/>
          <w:lang w:val="pl-PL"/>
        </w:rPr>
      </w:pPr>
      <w:r w:rsidRPr="005A75DB">
        <w:rPr>
          <w:rFonts w:eastAsia="MS Minchofalt"/>
          <w:color w:val="0000FF"/>
          <w:lang w:val="pl-PL"/>
        </w:rPr>
        <w:t>mā kautūhala-cañcalākṣi latikā-jāle praveśaṁ kṛthāḥ |</w:t>
      </w:r>
    </w:p>
    <w:p w:rsidR="004D1C16" w:rsidRPr="005A75DB" w:rsidRDefault="004D1C16">
      <w:pPr>
        <w:ind w:left="720"/>
        <w:rPr>
          <w:rFonts w:eastAsia="MS Minchofalt"/>
          <w:color w:val="0000FF"/>
          <w:lang w:val="pl-PL"/>
        </w:rPr>
      </w:pPr>
      <w:r w:rsidRPr="005A75DB">
        <w:rPr>
          <w:rFonts w:eastAsia="MS Minchofalt"/>
          <w:color w:val="0000FF"/>
          <w:lang w:val="pl-PL"/>
        </w:rPr>
        <w:t>navyām añjana-puñja-mañjula-ruciḥ kuñjecarī devatā</w:t>
      </w:r>
    </w:p>
    <w:p w:rsidR="004D1C16" w:rsidRPr="005A75DB" w:rsidRDefault="004D1C16">
      <w:pPr>
        <w:ind w:left="720"/>
        <w:rPr>
          <w:rFonts w:eastAsia="MS Minchofalt"/>
          <w:lang w:val="pl-PL"/>
        </w:rPr>
      </w:pPr>
      <w:r w:rsidRPr="005A75DB">
        <w:rPr>
          <w:rFonts w:eastAsia="MS Minchofalt"/>
          <w:color w:val="0000FF"/>
          <w:lang w:val="pl-PL"/>
        </w:rPr>
        <w:t>kāntāṁ kāntibhir aṅkitām iha vane niḥśaṅkam ākarṣati ||109||</w:t>
      </w:r>
    </w:p>
    <w:p w:rsidR="004D1C16" w:rsidRPr="005A75DB" w:rsidRDefault="004D1C16">
      <w:pPr>
        <w:rPr>
          <w:lang w:val="pl-PL"/>
        </w:rPr>
      </w:pPr>
    </w:p>
    <w:p w:rsidR="004D1C16" w:rsidRPr="005A75DB" w:rsidRDefault="004D1C16">
      <w:pPr>
        <w:rPr>
          <w:lang w:val="pl-PL"/>
        </w:rPr>
      </w:pPr>
      <w:r w:rsidRPr="005A75DB">
        <w:rPr>
          <w:b/>
          <w:bCs/>
          <w:lang w:val="pl-PL"/>
        </w:rPr>
        <w:t>āśvāsanaṁ</w:t>
      </w:r>
      <w:r w:rsidRPr="005A75DB">
        <w:rPr>
          <w:lang w:val="pl-PL"/>
        </w:rPr>
        <w:t>, yathā—</w:t>
      </w:r>
    </w:p>
    <w:p w:rsidR="004D1C16" w:rsidRPr="005A75DB" w:rsidRDefault="004D1C16">
      <w:pPr>
        <w:rPr>
          <w:lang w:val="pl-PL"/>
        </w:rPr>
      </w:pPr>
    </w:p>
    <w:p w:rsidR="004D1C16" w:rsidRDefault="004D1C16">
      <w:pPr>
        <w:pStyle w:val="Quote"/>
        <w:rPr>
          <w:noProof w:val="0"/>
          <w:color w:val="auto"/>
          <w:cs/>
          <w:lang w:bidi="sa-IN"/>
        </w:rPr>
      </w:pPr>
      <w:r>
        <w:rPr>
          <w:noProof w:val="0"/>
          <w:color w:val="auto"/>
          <w:cs/>
          <w:lang w:bidi="sa-IN"/>
        </w:rPr>
        <w:t>mā gāḥ klamaṁ sakhi muhur vṛṣabhānu-putri</w:t>
      </w:r>
    </w:p>
    <w:p w:rsidR="004D1C16" w:rsidRDefault="004D1C16">
      <w:pPr>
        <w:pStyle w:val="Quote"/>
        <w:rPr>
          <w:noProof w:val="0"/>
          <w:color w:val="auto"/>
          <w:cs/>
          <w:lang w:bidi="sa-IN"/>
        </w:rPr>
      </w:pPr>
      <w:r>
        <w:rPr>
          <w:noProof w:val="0"/>
          <w:color w:val="auto"/>
          <w:cs/>
          <w:lang w:bidi="sa-IN"/>
        </w:rPr>
        <w:t>bhānuṁ pratīhi caramācala-caṅkramotkam |</w:t>
      </w:r>
    </w:p>
    <w:p w:rsidR="004D1C16" w:rsidRDefault="004D1C16">
      <w:pPr>
        <w:pStyle w:val="Quote"/>
        <w:rPr>
          <w:noProof w:val="0"/>
          <w:color w:val="auto"/>
          <w:cs/>
          <w:lang w:bidi="sa-IN"/>
        </w:rPr>
      </w:pPr>
      <w:r>
        <w:rPr>
          <w:noProof w:val="0"/>
          <w:color w:val="auto"/>
          <w:cs/>
          <w:lang w:bidi="sa-IN"/>
        </w:rPr>
        <w:t>ānandayan</w:t>
      </w:r>
      <w:r>
        <w:rPr>
          <w:color w:val="auto"/>
          <w:lang w:val="en-US"/>
        </w:rPr>
        <w:t xml:space="preserve"> </w:t>
      </w:r>
      <w:r>
        <w:rPr>
          <w:noProof w:val="0"/>
          <w:color w:val="auto"/>
          <w:cs/>
          <w:lang w:bidi="sa-IN"/>
        </w:rPr>
        <w:t>nayanam uddhura-dhenu-dhūlī-</w:t>
      </w:r>
    </w:p>
    <w:p w:rsidR="004D1C16" w:rsidRDefault="004D1C16">
      <w:pPr>
        <w:pStyle w:val="Quote"/>
        <w:rPr>
          <w:noProof w:val="0"/>
          <w:color w:val="auto"/>
          <w:cs/>
          <w:lang w:bidi="sa-IN"/>
        </w:rPr>
      </w:pPr>
      <w:r>
        <w:rPr>
          <w:noProof w:val="0"/>
          <w:color w:val="auto"/>
          <w:cs/>
          <w:lang w:bidi="sa-IN"/>
        </w:rPr>
        <w:t>dhvāntaṁ vidhūya vidhur eṣa purojjihīte ||110||</w:t>
      </w:r>
    </w:p>
    <w:p w:rsidR="004D1C16" w:rsidRDefault="004D1C16">
      <w:pPr>
        <w:rPr>
          <w:lang w:val="fr-CA"/>
        </w:rPr>
      </w:pPr>
    </w:p>
    <w:p w:rsidR="004D1C16" w:rsidRDefault="004D1C16">
      <w:pPr>
        <w:rPr>
          <w:lang w:val="fr-CA"/>
        </w:rPr>
      </w:pPr>
      <w:r>
        <w:rPr>
          <w:b/>
          <w:bCs/>
          <w:lang w:val="fr-CA"/>
        </w:rPr>
        <w:t>nepathyaṁ</w:t>
      </w:r>
      <w:r>
        <w:rPr>
          <w:lang w:val="fr-CA"/>
        </w:rPr>
        <w:t>, yathā—</w:t>
      </w:r>
    </w:p>
    <w:p w:rsidR="004D1C16" w:rsidRDefault="004D1C16">
      <w:pPr>
        <w:rPr>
          <w:lang w:val="fr-CA"/>
        </w:rPr>
      </w:pPr>
    </w:p>
    <w:p w:rsidR="004D1C16" w:rsidRDefault="004D1C16">
      <w:pPr>
        <w:ind w:left="720"/>
        <w:rPr>
          <w:bCs/>
          <w:lang w:val="fr-CA"/>
        </w:rPr>
      </w:pPr>
      <w:r>
        <w:rPr>
          <w:bCs/>
          <w:lang w:val="fr-CA"/>
        </w:rPr>
        <w:t xml:space="preserve">bhāle mayā te mṛganābhināsau </w:t>
      </w:r>
    </w:p>
    <w:p w:rsidR="004D1C16" w:rsidRDefault="004D1C16">
      <w:pPr>
        <w:ind w:left="720"/>
        <w:rPr>
          <w:bCs/>
          <w:lang w:val="fr-CA"/>
        </w:rPr>
      </w:pPr>
      <w:r>
        <w:rPr>
          <w:bCs/>
          <w:lang w:val="fr-CA"/>
        </w:rPr>
        <w:t>yaḥ patra-bhaṅgo’sti viracyamānaḥ |</w:t>
      </w:r>
    </w:p>
    <w:p w:rsidR="004D1C16" w:rsidRDefault="004D1C16">
      <w:pPr>
        <w:ind w:left="720"/>
        <w:rPr>
          <w:bCs/>
          <w:lang w:val="fr-CA"/>
        </w:rPr>
      </w:pPr>
      <w:r>
        <w:rPr>
          <w:bCs/>
          <w:lang w:val="fr-CA"/>
        </w:rPr>
        <w:t>sa bindu-rūpeṇa patac-chramāmbu-</w:t>
      </w:r>
    </w:p>
    <w:p w:rsidR="004D1C16" w:rsidRDefault="004D1C16">
      <w:pPr>
        <w:ind w:left="720"/>
        <w:rPr>
          <w:bCs/>
          <w:lang w:val="fr-CA"/>
        </w:rPr>
      </w:pPr>
      <w:r>
        <w:rPr>
          <w:bCs/>
          <w:lang w:val="fr-CA"/>
        </w:rPr>
        <w:t>lipto harer vaktram alaṅkarotu ||111||</w:t>
      </w:r>
    </w:p>
    <w:p w:rsidR="004D1C16" w:rsidRDefault="004D1C16">
      <w:pPr>
        <w:rPr>
          <w:bCs/>
          <w:lang w:val="fr-CA"/>
        </w:rPr>
      </w:pPr>
    </w:p>
    <w:p w:rsidR="004D1C16" w:rsidRDefault="004D1C16">
      <w:pPr>
        <w:rPr>
          <w:lang w:val="fr-CA"/>
        </w:rPr>
      </w:pPr>
      <w:r>
        <w:rPr>
          <w:b/>
          <w:bCs/>
          <w:lang w:val="fr-CA"/>
        </w:rPr>
        <w:t>hṛdayodghāṭa-pāṭavaṁ</w:t>
      </w:r>
      <w:r>
        <w:rPr>
          <w:lang w:val="fr-CA"/>
        </w:rPr>
        <w:t>, yathā—</w:t>
      </w:r>
    </w:p>
    <w:p w:rsidR="004D1C16" w:rsidRDefault="004D1C16">
      <w:pPr>
        <w:rPr>
          <w:lang w:val="fr-CA"/>
        </w:rPr>
      </w:pP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>tathyaṁ vadādya na hi saṅkuca paṅkajābhaṁ</w:t>
      </w: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>dvandvaṁ dṛśor iha kiśori nimīlayantī |</w:t>
      </w: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>kā rajyate sakhi vivoḍhari gokule’smin</w:t>
      </w: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>kṣuṇṇā na vīthir iyam ekikayā tvayaiva ||112||</w:t>
      </w:r>
    </w:p>
    <w:p w:rsidR="004D1C16" w:rsidRDefault="004D1C16">
      <w:pPr>
        <w:rPr>
          <w:lang w:val="fr-CA"/>
        </w:rPr>
      </w:pPr>
    </w:p>
    <w:p w:rsidR="004D1C16" w:rsidRDefault="004D1C16">
      <w:pPr>
        <w:rPr>
          <w:lang w:val="fr-CA"/>
        </w:rPr>
      </w:pPr>
      <w:r>
        <w:rPr>
          <w:lang w:val="fr-CA"/>
        </w:rPr>
        <w:t>yathā vā—</w:t>
      </w: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>vayas te sāmrājyaṁ sakhi vitanute puṣpa-dhanuṣo</w:t>
      </w: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>jihīte saundaryaṁ tribhuvana-dṛg-āsecanakatām |</w:t>
      </w: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>na dāsye’py aucityaṁ vahati pariṇetā pariṇatas</w:t>
      </w: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>tvam ekā hrī-dagdhe bata vimuṣitāsi vraja-kule ||113||</w:t>
      </w:r>
    </w:p>
    <w:p w:rsidR="004D1C16" w:rsidRDefault="004D1C16">
      <w:pPr>
        <w:rPr>
          <w:lang w:val="fr-CA"/>
        </w:rPr>
      </w:pPr>
    </w:p>
    <w:p w:rsidR="004D1C16" w:rsidRDefault="004D1C16">
      <w:pPr>
        <w:rPr>
          <w:lang w:val="fr-CA"/>
        </w:rPr>
      </w:pPr>
      <w:r>
        <w:rPr>
          <w:b/>
          <w:bCs/>
          <w:lang w:val="fr-CA"/>
        </w:rPr>
        <w:t xml:space="preserve">chidra-saṁvṛtir, </w:t>
      </w:r>
      <w:r>
        <w:rPr>
          <w:lang w:val="fr-CA"/>
        </w:rPr>
        <w:t xml:space="preserve">yathā </w:t>
      </w:r>
      <w:r>
        <w:rPr>
          <w:color w:val="FF0000"/>
          <w:lang w:val="fr-CA"/>
        </w:rPr>
        <w:t xml:space="preserve">vidagdha-mādhave </w:t>
      </w:r>
      <w:r>
        <w:rPr>
          <w:lang w:val="fr-CA"/>
        </w:rPr>
        <w:t>(6.1)—</w:t>
      </w:r>
    </w:p>
    <w:p w:rsidR="004D1C16" w:rsidRDefault="004D1C16">
      <w:pPr>
        <w:rPr>
          <w:lang w:val="fr-CA"/>
        </w:rPr>
      </w:pPr>
    </w:p>
    <w:p w:rsidR="004D1C16" w:rsidRDefault="004D1C16">
      <w:pPr>
        <w:ind w:left="720"/>
        <w:rPr>
          <w:color w:val="0000FF"/>
          <w:lang w:val="fr-CA"/>
        </w:rPr>
      </w:pPr>
      <w:r>
        <w:rPr>
          <w:color w:val="0000FF"/>
          <w:lang w:val="fr-CA"/>
        </w:rPr>
        <w:t>mudā kṣiptaiḥ parvottarala-hṛdayābhir yuvatibhiḥ</w:t>
      </w:r>
    </w:p>
    <w:p w:rsidR="004D1C16" w:rsidRDefault="004D1C16">
      <w:pPr>
        <w:ind w:left="720"/>
        <w:rPr>
          <w:color w:val="0000FF"/>
          <w:lang w:val="fr-CA"/>
        </w:rPr>
      </w:pPr>
      <w:r>
        <w:rPr>
          <w:color w:val="0000FF"/>
          <w:lang w:val="fr-CA"/>
        </w:rPr>
        <w:t>payaḥ-pūyaiḥ pītīkṛtam atiharidrā-drava-mayaiḥ |</w:t>
      </w:r>
    </w:p>
    <w:p w:rsidR="004D1C16" w:rsidRDefault="004D1C16">
      <w:pPr>
        <w:ind w:left="720"/>
        <w:rPr>
          <w:color w:val="0000FF"/>
          <w:lang w:val="fr-CA"/>
        </w:rPr>
      </w:pPr>
      <w:r>
        <w:rPr>
          <w:color w:val="0000FF"/>
          <w:lang w:val="fr-CA"/>
        </w:rPr>
        <w:t>dukūlaṁ dor-mūlopari paridadhānāṁ priya-sakhīṁ</w:t>
      </w:r>
    </w:p>
    <w:p w:rsidR="004D1C16" w:rsidRDefault="004D1C16">
      <w:pPr>
        <w:ind w:left="720"/>
        <w:rPr>
          <w:color w:val="0000FF"/>
          <w:lang w:val="fr-CA"/>
        </w:rPr>
      </w:pPr>
      <w:r>
        <w:rPr>
          <w:color w:val="0000FF"/>
          <w:lang w:val="fr-CA"/>
        </w:rPr>
        <w:t>kathaṁ rādhām ārye kuṭilita-dṛgantaṁ kalayasi ||114||</w:t>
      </w:r>
    </w:p>
    <w:p w:rsidR="004D1C16" w:rsidRDefault="004D1C16">
      <w:pPr>
        <w:rPr>
          <w:lang w:val="fr-CA"/>
        </w:rPr>
      </w:pPr>
    </w:p>
    <w:p w:rsidR="004D1C16" w:rsidRDefault="004D1C16">
      <w:pPr>
        <w:rPr>
          <w:lang w:val="fr-CA"/>
        </w:rPr>
      </w:pPr>
      <w:r>
        <w:rPr>
          <w:b/>
          <w:bCs/>
          <w:lang w:val="fr-CA"/>
        </w:rPr>
        <w:t>paty-ādeḥ parivañcanā</w:t>
      </w:r>
      <w:r>
        <w:rPr>
          <w:lang w:val="fr-CA"/>
        </w:rPr>
        <w:t>, yathā—</w:t>
      </w:r>
    </w:p>
    <w:p w:rsidR="004D1C16" w:rsidRDefault="004D1C16">
      <w:pPr>
        <w:rPr>
          <w:lang w:val="fr-CA"/>
        </w:rPr>
      </w:pP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>śyāmāṅgaḥ paṭur eṣa karmaṇi baṭur gargasya śiṣyo mayā</w:t>
      </w: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>rādhām arcayituṁ prage dina-karaṁ sadmany ayaṁ prāpitaḥ |</w:t>
      </w: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>tenābhīra payas tvam āgamaya gāṁ dugdhvā pataṅga-priyāṁ</w:t>
      </w: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>piṅgākṣīm aruṇām ahaṁ tu karavāṇy ebhiḥ sarojaiḥ srajam ||115||</w:t>
      </w:r>
    </w:p>
    <w:p w:rsidR="004D1C16" w:rsidRDefault="004D1C16">
      <w:pPr>
        <w:rPr>
          <w:lang w:val="fr-CA"/>
        </w:rPr>
      </w:pPr>
    </w:p>
    <w:p w:rsidR="004D1C16" w:rsidRDefault="004D1C16">
      <w:pPr>
        <w:rPr>
          <w:lang w:val="fr-CA"/>
        </w:rPr>
      </w:pPr>
      <w:r>
        <w:rPr>
          <w:b/>
          <w:bCs/>
          <w:lang w:val="fr-CA"/>
        </w:rPr>
        <w:t>śikṣā</w:t>
      </w:r>
      <w:r>
        <w:rPr>
          <w:lang w:val="fr-CA"/>
        </w:rPr>
        <w:t>, yathā—</w:t>
      </w:r>
    </w:p>
    <w:p w:rsidR="004D1C16" w:rsidRDefault="004D1C16">
      <w:pPr>
        <w:rPr>
          <w:lang w:val="fr-CA"/>
        </w:rPr>
      </w:pP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>tvam īraya samīraṇaṁ vara-saroja-vallī-dalair</w:t>
      </w: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>vidhehi sakhi mantharaṁ caraṇa-padma-saṁvāhanam |</w:t>
      </w: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 xml:space="preserve">mukhe ghaṭaya vīṭikām avadalayya karpuriṇīṁ </w:t>
      </w: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>harer iti navāṅganā praṇayinī-padaṁ vindati ||116||</w:t>
      </w:r>
    </w:p>
    <w:p w:rsidR="004D1C16" w:rsidRDefault="004D1C16">
      <w:pPr>
        <w:rPr>
          <w:lang w:val="fr-CA"/>
        </w:rPr>
      </w:pPr>
    </w:p>
    <w:p w:rsidR="004D1C16" w:rsidRDefault="004D1C16">
      <w:pPr>
        <w:rPr>
          <w:lang w:val="fr-CA"/>
        </w:rPr>
      </w:pPr>
      <w:r>
        <w:rPr>
          <w:lang w:val="fr-CA"/>
        </w:rPr>
        <w:t>yathā vā—</w:t>
      </w: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 xml:space="preserve">kurvīthāḥ param ādaraṁ priya-suhṛd-varge sadā preyasaḥ </w:t>
      </w: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>kāmaṁ tasya rahasya-saṁvṛti-vidhau nirbandham aṅgīkuru |</w:t>
      </w: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 xml:space="preserve">mā cetas tad asammate sakhi nijābhīṣṭe’pi kṛtye kṛthāḥ </w:t>
      </w: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>prāpsyaty evam anargalo’pi sa haris tūrṇaṁ tavādhīnatām ||117||</w:t>
      </w:r>
    </w:p>
    <w:p w:rsidR="004D1C16" w:rsidRDefault="004D1C16">
      <w:pPr>
        <w:rPr>
          <w:lang w:val="fr-CA"/>
        </w:rPr>
      </w:pPr>
    </w:p>
    <w:p w:rsidR="004D1C16" w:rsidRDefault="004D1C16">
      <w:pPr>
        <w:rPr>
          <w:lang w:val="fr-CA"/>
        </w:rPr>
      </w:pPr>
      <w:r>
        <w:rPr>
          <w:lang w:val="fr-CA"/>
        </w:rPr>
        <w:t xml:space="preserve">atha </w:t>
      </w:r>
      <w:r>
        <w:rPr>
          <w:b/>
          <w:bCs/>
          <w:lang w:val="fr-CA"/>
        </w:rPr>
        <w:t>kāle saṅgamanaṁ</w:t>
      </w:r>
      <w:r>
        <w:rPr>
          <w:lang w:val="fr-CA"/>
        </w:rPr>
        <w:t>, yathā—</w:t>
      </w:r>
    </w:p>
    <w:p w:rsidR="004D1C16" w:rsidRDefault="004D1C16">
      <w:pPr>
        <w:rPr>
          <w:lang w:val="fr-CA"/>
        </w:rPr>
      </w:pPr>
    </w:p>
    <w:p w:rsidR="004D1C16" w:rsidRDefault="004D1C16">
      <w:pPr>
        <w:ind w:left="720"/>
        <w:rPr>
          <w:bCs/>
          <w:lang w:val="fr-CA"/>
        </w:rPr>
      </w:pPr>
      <w:r>
        <w:rPr>
          <w:bCs/>
          <w:lang w:val="fr-CA"/>
        </w:rPr>
        <w:t xml:space="preserve">vāsarīya-viraha-klama-biddhāṁ </w:t>
      </w:r>
    </w:p>
    <w:p w:rsidR="004D1C16" w:rsidRDefault="004D1C16">
      <w:pPr>
        <w:ind w:left="720"/>
        <w:rPr>
          <w:bCs/>
          <w:lang w:val="fr-CA"/>
        </w:rPr>
      </w:pPr>
      <w:r>
        <w:rPr>
          <w:bCs/>
          <w:lang w:val="fr-CA"/>
        </w:rPr>
        <w:t>locanotpala-valad-bhramarālim |</w:t>
      </w:r>
    </w:p>
    <w:p w:rsidR="004D1C16" w:rsidRDefault="004D1C16">
      <w:pPr>
        <w:ind w:left="720"/>
        <w:rPr>
          <w:bCs/>
          <w:lang w:val="fr-CA"/>
        </w:rPr>
      </w:pPr>
      <w:r>
        <w:rPr>
          <w:bCs/>
          <w:lang w:val="fr-CA"/>
        </w:rPr>
        <w:t>rādhikā-kumudinīṁ vidhuneyaṁ</w:t>
      </w:r>
    </w:p>
    <w:p w:rsidR="004D1C16" w:rsidRDefault="004D1C16">
      <w:pPr>
        <w:ind w:left="720"/>
        <w:rPr>
          <w:bCs/>
          <w:lang w:val="fr-CA"/>
        </w:rPr>
      </w:pPr>
      <w:r>
        <w:rPr>
          <w:bCs/>
          <w:lang w:val="fr-CA"/>
        </w:rPr>
        <w:t>saṁyunakti lalitottara-sandhyā ||118||</w:t>
      </w:r>
    </w:p>
    <w:p w:rsidR="004D1C16" w:rsidRDefault="004D1C16">
      <w:pPr>
        <w:rPr>
          <w:bCs/>
          <w:lang w:val="fr-CA"/>
        </w:rPr>
      </w:pPr>
    </w:p>
    <w:p w:rsidR="004D1C16" w:rsidRDefault="004D1C16">
      <w:pPr>
        <w:rPr>
          <w:lang w:val="fr-CA"/>
        </w:rPr>
      </w:pPr>
      <w:r>
        <w:rPr>
          <w:lang w:val="fr-CA"/>
        </w:rPr>
        <w:t xml:space="preserve">atha </w:t>
      </w:r>
      <w:r>
        <w:rPr>
          <w:b/>
          <w:bCs/>
          <w:lang w:val="fr-CA"/>
        </w:rPr>
        <w:t xml:space="preserve">vyajanādinā sevā, </w:t>
      </w:r>
      <w:r>
        <w:rPr>
          <w:lang w:val="fr-CA"/>
        </w:rPr>
        <w:t>yathā—</w:t>
      </w:r>
    </w:p>
    <w:p w:rsidR="004D1C16" w:rsidRDefault="004D1C16">
      <w:pPr>
        <w:rPr>
          <w:lang w:val="fr-CA"/>
        </w:rPr>
      </w:pP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>cāmarī-kṛta-latā-camarīkā</w:t>
      </w: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>kuñja-dhāmni lalitā lulitāṅgīm |</w:t>
      </w: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 xml:space="preserve">svidyad ākṛtim abījayad enāṁ </w:t>
      </w: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>petuṣīm aghaharorasi rādhām ||119||</w:t>
      </w:r>
    </w:p>
    <w:p w:rsidR="004D1C16" w:rsidRDefault="004D1C16">
      <w:pPr>
        <w:rPr>
          <w:lang w:val="fr-CA"/>
        </w:rPr>
      </w:pPr>
    </w:p>
    <w:p w:rsidR="004D1C16" w:rsidRDefault="004D1C16">
      <w:pPr>
        <w:rPr>
          <w:lang w:val="fr-CA"/>
        </w:rPr>
      </w:pPr>
      <w:r>
        <w:rPr>
          <w:lang w:val="fr-CA"/>
        </w:rPr>
        <w:t xml:space="preserve">atha </w:t>
      </w:r>
      <w:r>
        <w:rPr>
          <w:b/>
          <w:bCs/>
          <w:lang w:val="fr-CA"/>
        </w:rPr>
        <w:t xml:space="preserve">tayor dvayor upālambhaḥ | </w:t>
      </w:r>
      <w:r>
        <w:rPr>
          <w:lang w:val="fr-CA"/>
        </w:rPr>
        <w:t>tatra</w:t>
      </w:r>
      <w:r>
        <w:rPr>
          <w:b/>
          <w:bCs/>
          <w:lang w:val="fr-CA"/>
        </w:rPr>
        <w:t xml:space="preserve"> harer upālambho</w:t>
      </w:r>
      <w:r>
        <w:rPr>
          <w:lang w:val="fr-CA"/>
        </w:rPr>
        <w:t>, yathā—</w:t>
      </w:r>
    </w:p>
    <w:p w:rsidR="004D1C16" w:rsidRDefault="004D1C16">
      <w:pPr>
        <w:rPr>
          <w:lang w:val="fr-CA"/>
        </w:rPr>
      </w:pP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>saumya-mūrtir upanīya nirbharaṁ</w:t>
      </w: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>śāradārka iva rāgam agrataḥ |</w:t>
      </w: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>tvaṁ bhajan sapadi tīvratāṁ kutaḥ</w:t>
      </w: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>pūtanārdana dunoṣi me sakhīm ||120||</w:t>
      </w:r>
    </w:p>
    <w:p w:rsidR="004D1C16" w:rsidRDefault="004D1C16">
      <w:pPr>
        <w:rPr>
          <w:lang w:val="fr-CA"/>
        </w:rPr>
      </w:pPr>
    </w:p>
    <w:p w:rsidR="004D1C16" w:rsidRDefault="004D1C16">
      <w:pPr>
        <w:rPr>
          <w:lang w:val="fr-CA"/>
        </w:rPr>
      </w:pPr>
      <w:r>
        <w:rPr>
          <w:b/>
          <w:bCs/>
          <w:lang w:val="fr-CA"/>
        </w:rPr>
        <w:t>sakhyā upālambho</w:t>
      </w:r>
      <w:r>
        <w:rPr>
          <w:lang w:val="fr-CA"/>
        </w:rPr>
        <w:t>, yathā—</w:t>
      </w:r>
    </w:p>
    <w:p w:rsidR="004D1C16" w:rsidRDefault="004D1C16">
      <w:pPr>
        <w:rPr>
          <w:lang w:val="fr-CA"/>
        </w:rPr>
      </w:pP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>vipakṣe dākṣiṇyaṁ praṇayasi paraṁ keli-kutuke</w:t>
      </w: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>mukundenārabdhe kalayasi pṛthuṁ vepathu-bharam |</w:t>
      </w: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>mudhaivābhyasyantī sahacari sadā maṇḍana-kalāṁ</w:t>
      </w: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>kuto maugdhyena tvaṁ samayam anabhijñe gamayasi ||121||</w:t>
      </w:r>
    </w:p>
    <w:p w:rsidR="004D1C16" w:rsidRDefault="004D1C16">
      <w:pPr>
        <w:rPr>
          <w:lang w:val="fr-CA"/>
        </w:rPr>
      </w:pPr>
    </w:p>
    <w:p w:rsidR="004D1C16" w:rsidRDefault="004D1C16">
      <w:pPr>
        <w:rPr>
          <w:lang w:val="fr-CA"/>
        </w:rPr>
      </w:pPr>
      <w:r>
        <w:rPr>
          <w:lang w:val="fr-CA"/>
        </w:rPr>
        <w:t xml:space="preserve">atha </w:t>
      </w:r>
      <w:r>
        <w:rPr>
          <w:b/>
          <w:bCs/>
          <w:lang w:val="fr-CA"/>
        </w:rPr>
        <w:t>sandeśa-preṣaṇaṁ</w:t>
      </w:r>
      <w:r>
        <w:rPr>
          <w:lang w:val="fr-CA"/>
        </w:rPr>
        <w:t xml:space="preserve">, yathā </w:t>
      </w:r>
      <w:r>
        <w:rPr>
          <w:color w:val="FF0000"/>
          <w:lang w:val="fr-CA"/>
        </w:rPr>
        <w:t xml:space="preserve">haṁsadūte </w:t>
      </w:r>
      <w:r>
        <w:rPr>
          <w:lang w:val="fr-CA"/>
        </w:rPr>
        <w:t>(75)—</w:t>
      </w:r>
    </w:p>
    <w:p w:rsidR="004D1C16" w:rsidRDefault="004D1C16">
      <w:pPr>
        <w:rPr>
          <w:lang w:val="fr-CA"/>
        </w:rPr>
      </w:pPr>
    </w:p>
    <w:p w:rsidR="004D1C16" w:rsidRDefault="004D1C16">
      <w:pPr>
        <w:ind w:left="720"/>
        <w:rPr>
          <w:color w:val="0000FF"/>
          <w:lang w:val="fr-CA"/>
        </w:rPr>
      </w:pPr>
      <w:r>
        <w:rPr>
          <w:color w:val="0000FF"/>
          <w:lang w:val="fr-CA"/>
        </w:rPr>
        <w:t>tvayā goṣṭhaṁ goṣṭhī-tilaka kila ced vismṛtam idaṁ</w:t>
      </w:r>
    </w:p>
    <w:p w:rsidR="004D1C16" w:rsidRDefault="004D1C16">
      <w:pPr>
        <w:ind w:left="720"/>
        <w:rPr>
          <w:color w:val="0000FF"/>
          <w:lang w:val="fr-CA"/>
        </w:rPr>
      </w:pPr>
      <w:r>
        <w:rPr>
          <w:color w:val="0000FF"/>
          <w:lang w:val="fr-CA"/>
        </w:rPr>
        <w:t>na tūrṇaṁ dhūmorṇā-patir api vidhatte yadi kṛpām |</w:t>
      </w:r>
    </w:p>
    <w:p w:rsidR="004D1C16" w:rsidRDefault="004D1C16">
      <w:pPr>
        <w:ind w:left="720"/>
        <w:rPr>
          <w:color w:val="0000FF"/>
          <w:lang w:val="fr-CA"/>
        </w:rPr>
      </w:pPr>
      <w:r>
        <w:rPr>
          <w:color w:val="0000FF"/>
          <w:lang w:val="fr-CA"/>
        </w:rPr>
        <w:t>ahar-vṛndaṁ vṛndāvana-kusuma-pālī-parimalair</w:t>
      </w:r>
    </w:p>
    <w:p w:rsidR="004D1C16" w:rsidRDefault="004D1C16">
      <w:pPr>
        <w:ind w:left="720"/>
        <w:rPr>
          <w:color w:val="0000FF"/>
          <w:lang w:val="fr-CA"/>
        </w:rPr>
      </w:pPr>
      <w:r>
        <w:rPr>
          <w:color w:val="0000FF"/>
          <w:lang w:val="fr-CA"/>
        </w:rPr>
        <w:t>darālokaṁ śokāspadam iva kathaṁ neṣyati sakhī ||122||</w:t>
      </w:r>
    </w:p>
    <w:p w:rsidR="004D1C16" w:rsidRDefault="004D1C16">
      <w:pPr>
        <w:rPr>
          <w:lang w:val="fr-CA"/>
        </w:rPr>
      </w:pPr>
    </w:p>
    <w:p w:rsidR="004D1C16" w:rsidRDefault="004D1C16">
      <w:pPr>
        <w:rPr>
          <w:lang w:val="fr-CA"/>
        </w:rPr>
      </w:pPr>
      <w:r>
        <w:rPr>
          <w:lang w:val="fr-CA"/>
        </w:rPr>
        <w:t xml:space="preserve">atha </w:t>
      </w:r>
      <w:r>
        <w:rPr>
          <w:b/>
          <w:bCs/>
          <w:lang w:val="fr-CA"/>
        </w:rPr>
        <w:t>nāyikā-prāṇa-saṁrakṣā-prayatno</w:t>
      </w:r>
      <w:r>
        <w:rPr>
          <w:lang w:val="fr-CA"/>
        </w:rPr>
        <w:t>, yathā—</w:t>
      </w:r>
    </w:p>
    <w:p w:rsidR="004D1C16" w:rsidRDefault="004D1C16">
      <w:pPr>
        <w:rPr>
          <w:lang w:val="fr-CA"/>
        </w:rPr>
      </w:pP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>tvām āyāntaṁ kathayasi mṛṣā kurvatī divyam ugraṁ</w:t>
      </w: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>mūrcchārambhe tava maṇimayīṁ darśayaty āśu mūrtim |</w:t>
      </w: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>vanye veṇau dhvanti marutā karṇa-rodhaṁ vidhatte</w:t>
      </w: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>rakṣaty asyāḥ katham api tanuṁ mādhavī yādavendra ||123||</w:t>
      </w:r>
    </w:p>
    <w:p w:rsidR="004D1C16" w:rsidRDefault="004D1C16">
      <w:pPr>
        <w:rPr>
          <w:lang w:val="fr-CA"/>
        </w:rPr>
      </w:pPr>
    </w:p>
    <w:p w:rsidR="004D1C16" w:rsidRDefault="004D1C16">
      <w:pPr>
        <w:jc w:val="center"/>
        <w:rPr>
          <w:b/>
          <w:bCs/>
          <w:lang w:val="fr-CA"/>
        </w:rPr>
      </w:pPr>
      <w:r>
        <w:rPr>
          <w:b/>
          <w:bCs/>
          <w:lang w:val="fr-CA"/>
        </w:rPr>
        <w:t>iti sakhī-kriyā-prakaraṇam |</w:t>
      </w:r>
    </w:p>
    <w:p w:rsidR="004D1C16" w:rsidRDefault="004D1C16">
      <w:pPr>
        <w:jc w:val="center"/>
        <w:rPr>
          <w:b/>
          <w:bCs/>
          <w:lang w:val="fr-CA"/>
        </w:rPr>
      </w:pP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athāsām aparaḥ ko’pi viśeṣaḥ punar ucyate |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asamaṁ ca samaṁ ceti snehaṁ sakhyaṁ svapakṣagāḥ |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kṛṣṇe yūthādhipāyāṁ ca vahantyo dvividhā matāḥ ||124||</w:t>
      </w:r>
    </w:p>
    <w:p w:rsidR="004D1C16" w:rsidRDefault="004D1C16">
      <w:pPr>
        <w:rPr>
          <w:b/>
          <w:bCs/>
          <w:lang w:val="fr-CA"/>
        </w:rPr>
      </w:pPr>
    </w:p>
    <w:p w:rsidR="004D1C16" w:rsidRPr="005A75DB" w:rsidRDefault="004D1C16">
      <w:pPr>
        <w:rPr>
          <w:b/>
          <w:bCs/>
          <w:lang w:val="fr-CA"/>
        </w:rPr>
      </w:pPr>
      <w:r w:rsidRPr="005A75DB">
        <w:rPr>
          <w:lang w:val="fr-CA"/>
        </w:rPr>
        <w:t xml:space="preserve">atha </w:t>
      </w:r>
      <w:r w:rsidRPr="005A75DB">
        <w:rPr>
          <w:b/>
          <w:bCs/>
          <w:lang w:val="fr-CA"/>
        </w:rPr>
        <w:t>asama-snehāḥ—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adhikaṁ priya-sakhyās tu harau tasyāṁ tatas tathā |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vahantyaḥ sneham asama-snehās tu dvividhā matāḥ ||125||</w:t>
      </w:r>
    </w:p>
    <w:p w:rsidR="004D1C16" w:rsidRDefault="004D1C16">
      <w:pPr>
        <w:rPr>
          <w:b/>
          <w:bCs/>
          <w:lang w:val="fr-CA"/>
        </w:rPr>
      </w:pPr>
    </w:p>
    <w:p w:rsidR="004D1C16" w:rsidRDefault="004D1C16">
      <w:pPr>
        <w:rPr>
          <w:b/>
          <w:bCs/>
          <w:lang w:val="fr-CA"/>
        </w:rPr>
      </w:pPr>
      <w:r>
        <w:rPr>
          <w:lang w:val="fr-CA"/>
        </w:rPr>
        <w:t>tatra</w:t>
      </w:r>
      <w:r>
        <w:rPr>
          <w:b/>
          <w:bCs/>
          <w:lang w:val="fr-CA"/>
        </w:rPr>
        <w:t xml:space="preserve"> harau snehādhikāḥ—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ahaṁ harer iti svānte gūḍhām abhimatiṁ gatāḥ |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anyatra kvāpy anāsaktyā sveṣṭāṁ yūtheśvarīṁ śritāḥ ||126||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manāg evādhikaṁ snehaṁ vahantyas tatra mādhave |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tad dūtyādi-ratāś cemā harau snehādhikā matāḥ ||127||</w:t>
      </w:r>
    </w:p>
    <w:p w:rsidR="004D1C16" w:rsidRDefault="004D1C16">
      <w:pPr>
        <w:rPr>
          <w:lang w:val="fr-CA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yathā—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na me cetasy anyad</w:t>
      </w:r>
      <w:r>
        <w:rPr>
          <w:rFonts w:eastAsia="MS Minchofalt"/>
          <w:lang w:val="en-US"/>
        </w:rPr>
        <w:t xml:space="preserve"> </w:t>
      </w:r>
      <w:r>
        <w:rPr>
          <w:noProof w:val="0"/>
          <w:cs/>
          <w:lang w:bidi="sa-IN"/>
        </w:rPr>
        <w:t>vacasi punar anya</w:t>
      </w:r>
      <w:r>
        <w:rPr>
          <w:rFonts w:eastAsia="MS Minchofalt"/>
          <w:lang w:val="en-US"/>
        </w:rPr>
        <w:t>t</w:t>
      </w:r>
      <w:r>
        <w:rPr>
          <w:noProof w:val="0"/>
          <w:cs/>
          <w:lang w:bidi="sa-IN"/>
        </w:rPr>
        <w:t xml:space="preserve"> katham api 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sthavīyān mānas te sakhi mayi sukhaṁ prathayati |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raves tāpeneva kṣaṇam udayatā yena janito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bakārer vaktrendu-cchavi-śavalimā māṁ glapayati ||128||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yathā vā—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sura-kulam akhilaṁ praṇamya mūrdhnā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pravaram amuṁ varam arthaye varāṅgi |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muhur abhimata-sevayā yathāhaṁ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subala-sakhaṁ sukhayāmi rādhikāṁ ca ||129||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yāḥ pūrvaṁ sakhya ity uktās tās tu snehādhikā harau ||130||</w:t>
      </w:r>
    </w:p>
    <w:p w:rsidR="004D1C16" w:rsidRDefault="004D1C16">
      <w:pPr>
        <w:rPr>
          <w:b/>
          <w:bCs/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atha priya-sakhyāṁ snehādhikāḥ—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tadīyatābhimāninyo yāḥ snehaṁ sarvadāśritāḥ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sakhyām alpādhikaṁ kṛṣṇāt sakhī-snehādhikās tu tāḥ ||131||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yathā—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viramatu tava vṛnde dūtya-cāturya-caryā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sahacari vinivṛtya brūhi goṣṭhendra-sūnum |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viṣama-viṣadhareyaṁ śarvarī prāvṛṣeṇyā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katham iha giri-kuñje bhīrur eṣā praheyā ||132||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yathā vā—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vayam idam anubhūya śikṣayāma 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kuru cature saha rādhayaiva sakhyam |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priya-sahacari yatra bāḍham anta</w:t>
      </w:r>
      <w:r>
        <w:rPr>
          <w:lang w:val="en-US"/>
        </w:rPr>
        <w:t>r</w:t>
      </w:r>
      <w:r>
        <w:rPr>
          <w:noProof w:val="0"/>
          <w:cs/>
          <w:lang w:bidi="sa-IN"/>
        </w:rPr>
        <w:t>-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bhavati hari-praṇaya-pramoda-lakṣmīḥ ||133||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yāḥ pūrvaṁ prāṇa-sakhyaś ca nitya-sakhyaś ca kīrtitāḥ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sakhī-snehādhikā jñeyās tā evātra manīṣibhiḥ ||134||</w:t>
      </w:r>
    </w:p>
    <w:p w:rsidR="004D1C16" w:rsidRDefault="004D1C16">
      <w:pPr>
        <w:rPr>
          <w:b/>
          <w:bCs/>
          <w:noProof w:val="0"/>
          <w:cs/>
          <w:lang w:bidi="sa-IN"/>
        </w:rPr>
      </w:pPr>
    </w:p>
    <w:p w:rsidR="004D1C16" w:rsidRDefault="004D1C16">
      <w:pPr>
        <w:rPr>
          <w:b/>
          <w:bCs/>
          <w:lang w:val="pl-PL"/>
        </w:rPr>
      </w:pPr>
      <w:r>
        <w:rPr>
          <w:lang w:val="pl-PL"/>
        </w:rPr>
        <w:t xml:space="preserve">atha </w:t>
      </w:r>
      <w:r>
        <w:rPr>
          <w:b/>
          <w:bCs/>
          <w:lang w:val="pl-PL"/>
        </w:rPr>
        <w:t>sama-snehāḥ—</w:t>
      </w:r>
    </w:p>
    <w:p w:rsidR="004D1C16" w:rsidRDefault="004D1C16">
      <w:pPr>
        <w:rPr>
          <w:b/>
          <w:bCs/>
          <w:lang w:val="pl-PL"/>
        </w:rPr>
      </w:pPr>
      <w:r>
        <w:rPr>
          <w:b/>
          <w:bCs/>
          <w:lang w:val="pl-PL"/>
        </w:rPr>
        <w:t>kṛṣṇe sva-priya-sakhyāṁ ca vahantyaḥ kam api sphuṭam |</w:t>
      </w:r>
    </w:p>
    <w:p w:rsidR="004D1C16" w:rsidRDefault="004D1C16">
      <w:pPr>
        <w:rPr>
          <w:b/>
          <w:bCs/>
          <w:lang w:val="pl-PL"/>
        </w:rPr>
      </w:pPr>
      <w:r>
        <w:rPr>
          <w:b/>
          <w:bCs/>
          <w:lang w:val="pl-PL"/>
        </w:rPr>
        <w:t>sneham anyūnatādhikyaṁ sama-snehās tu bhūriśaḥ ||135||</w:t>
      </w:r>
    </w:p>
    <w:p w:rsidR="004D1C16" w:rsidRDefault="004D1C16">
      <w:pPr>
        <w:rPr>
          <w:b/>
          <w:bCs/>
          <w:lang w:val="pl-PL"/>
        </w:rPr>
      </w:pPr>
    </w:p>
    <w:p w:rsidR="004D1C16" w:rsidRDefault="004D1C16">
      <w:pPr>
        <w:rPr>
          <w:lang w:val="pl-PL"/>
        </w:rPr>
      </w:pPr>
      <w:r>
        <w:rPr>
          <w:lang w:val="pl-PL"/>
        </w:rPr>
        <w:t>yathā—</w:t>
      </w:r>
    </w:p>
    <w:p w:rsidR="004D1C16" w:rsidRDefault="004D1C16">
      <w:pPr>
        <w:ind w:left="720"/>
        <w:rPr>
          <w:lang w:val="pl-PL"/>
        </w:rPr>
      </w:pPr>
      <w:r>
        <w:rPr>
          <w:lang w:val="pl-PL"/>
        </w:rPr>
        <w:t>vinā kṛṣṇaṁ rādhā vyathayati samantān mama mano</w:t>
      </w:r>
    </w:p>
    <w:p w:rsidR="004D1C16" w:rsidRDefault="004D1C16">
      <w:pPr>
        <w:ind w:left="720"/>
        <w:rPr>
          <w:lang w:val="pl-PL"/>
        </w:rPr>
      </w:pPr>
      <w:r>
        <w:rPr>
          <w:lang w:val="pl-PL"/>
        </w:rPr>
        <w:t>vinā rādhāṁ kṛṣṇo’py ahaha sakhi māṁ viklavayati |</w:t>
      </w:r>
    </w:p>
    <w:p w:rsidR="004D1C16" w:rsidRDefault="004D1C16">
      <w:pPr>
        <w:ind w:left="720"/>
        <w:rPr>
          <w:lang w:val="pl-PL"/>
        </w:rPr>
      </w:pPr>
      <w:r>
        <w:rPr>
          <w:lang w:val="pl-PL"/>
        </w:rPr>
        <w:t>janiḥ sā me mā bhūt kṣaṇam api na yatra kṣaṇaduhau</w:t>
      </w:r>
    </w:p>
    <w:p w:rsidR="004D1C16" w:rsidRDefault="004D1C16">
      <w:pPr>
        <w:ind w:left="720"/>
        <w:rPr>
          <w:lang w:val="pl-PL"/>
        </w:rPr>
      </w:pPr>
      <w:r>
        <w:rPr>
          <w:lang w:val="pl-PL"/>
        </w:rPr>
        <w:t>yugenākṣṇor lihyāṁ yugapad anayor vaktra-śaśinau ||136||</w:t>
      </w:r>
    </w:p>
    <w:p w:rsidR="004D1C16" w:rsidRDefault="004D1C16">
      <w:pPr>
        <w:rPr>
          <w:lang w:val="pl-PL"/>
        </w:rPr>
      </w:pPr>
    </w:p>
    <w:p w:rsidR="004D1C16" w:rsidRDefault="004D1C16">
      <w:pPr>
        <w:rPr>
          <w:b/>
          <w:bCs/>
          <w:lang w:val="pl-PL"/>
        </w:rPr>
      </w:pPr>
      <w:r>
        <w:rPr>
          <w:b/>
          <w:bCs/>
          <w:lang w:val="pl-PL"/>
        </w:rPr>
        <w:t>tulya-pramāṇakaṁ prema vayantyo’pi dvayor imāḥ |</w:t>
      </w:r>
    </w:p>
    <w:p w:rsidR="004D1C16" w:rsidRDefault="004D1C16">
      <w:pPr>
        <w:rPr>
          <w:b/>
          <w:bCs/>
          <w:lang w:val="pl-PL"/>
        </w:rPr>
      </w:pPr>
      <w:r>
        <w:rPr>
          <w:b/>
          <w:bCs/>
          <w:lang w:val="pl-PL"/>
        </w:rPr>
        <w:t>rādhāyā vayam ity uccair abhimānam upāśritāḥ |</w:t>
      </w:r>
    </w:p>
    <w:p w:rsidR="004D1C16" w:rsidRDefault="004D1C16">
      <w:pPr>
        <w:rPr>
          <w:b/>
          <w:bCs/>
          <w:lang w:val="pl-PL"/>
        </w:rPr>
      </w:pPr>
      <w:r>
        <w:rPr>
          <w:b/>
          <w:bCs/>
          <w:lang w:val="pl-PL"/>
        </w:rPr>
        <w:t>parama-preṣṭha-sakhyaś ca priya-sakhyaś ca tā matāḥ ||137||</w:t>
      </w:r>
    </w:p>
    <w:p w:rsidR="004D1C16" w:rsidRDefault="004D1C16">
      <w:pPr>
        <w:jc w:val="center"/>
        <w:rPr>
          <w:lang w:val="pl-PL"/>
        </w:rPr>
      </w:pPr>
    </w:p>
    <w:p w:rsidR="004D1C16" w:rsidRDefault="004D1C16">
      <w:pPr>
        <w:jc w:val="center"/>
        <w:rPr>
          <w:lang w:val="pl-PL"/>
        </w:rPr>
      </w:pPr>
      <w:r>
        <w:rPr>
          <w:lang w:val="pl-PL"/>
        </w:rPr>
        <w:t xml:space="preserve">iti śrī-śrī-ujjvala-nīlamaṇau </w:t>
      </w:r>
    </w:p>
    <w:p w:rsidR="004D1C16" w:rsidRDefault="004D1C16">
      <w:pPr>
        <w:jc w:val="center"/>
        <w:rPr>
          <w:lang w:val="pl-PL"/>
        </w:rPr>
      </w:pPr>
      <w:r>
        <w:rPr>
          <w:lang w:val="pl-PL"/>
        </w:rPr>
        <w:t xml:space="preserve">sakhī-bheda-prakaraṇam </w:t>
      </w:r>
    </w:p>
    <w:p w:rsidR="004D1C16" w:rsidRDefault="004D1C16">
      <w:pPr>
        <w:jc w:val="center"/>
        <w:rPr>
          <w:lang w:val="pl-PL"/>
        </w:rPr>
      </w:pPr>
      <w:r>
        <w:rPr>
          <w:lang w:val="pl-PL"/>
        </w:rPr>
        <w:t>||8||</w:t>
      </w:r>
    </w:p>
    <w:p w:rsidR="004D1C16" w:rsidRDefault="004D1C16">
      <w:pPr>
        <w:rPr>
          <w:lang w:val="pl-PL"/>
        </w:rPr>
      </w:pPr>
    </w:p>
    <w:p w:rsidR="004D1C16" w:rsidRDefault="004D1C16">
      <w:pPr>
        <w:jc w:val="center"/>
        <w:rPr>
          <w:lang w:val="pl-PL"/>
        </w:rPr>
      </w:pPr>
      <w:r>
        <w:rPr>
          <w:lang w:val="pl-PL"/>
        </w:rPr>
        <w:t xml:space="preserve"> —o)0(o—</w:t>
      </w:r>
    </w:p>
    <w:p w:rsidR="004D1C16" w:rsidRDefault="004D1C16">
      <w:pPr>
        <w:rPr>
          <w:lang w:val="pl-PL"/>
        </w:rPr>
      </w:pPr>
      <w:r>
        <w:rPr>
          <w:lang w:val="pl-PL"/>
        </w:rPr>
        <w:br w:type="column"/>
      </w:r>
    </w:p>
    <w:p w:rsidR="004D1C16" w:rsidRDefault="004D1C16">
      <w:pPr>
        <w:jc w:val="center"/>
        <w:rPr>
          <w:lang w:val="pl-PL"/>
        </w:rPr>
      </w:pPr>
      <w:r>
        <w:rPr>
          <w:lang w:val="pl-PL"/>
        </w:rPr>
        <w:t>(9)</w:t>
      </w:r>
    </w:p>
    <w:p w:rsidR="004D1C16" w:rsidRDefault="004D1C16">
      <w:pPr>
        <w:pStyle w:val="Heading1"/>
        <w:rPr>
          <w:rFonts w:cs="Balaram"/>
          <w:noProof w:val="0"/>
          <w:szCs w:val="36"/>
          <w:cs/>
          <w:lang w:bidi="sa-IN"/>
        </w:rPr>
      </w:pPr>
      <w:r>
        <w:rPr>
          <w:rFonts w:cs="Balaram"/>
          <w:noProof w:val="0"/>
          <w:szCs w:val="36"/>
          <w:cs/>
          <w:lang w:bidi="sa-IN"/>
        </w:rPr>
        <w:t xml:space="preserve">atha hari-vallabhā-prakaraṇam </w:t>
      </w:r>
    </w:p>
    <w:p w:rsidR="004D1C16" w:rsidRDefault="004D1C16">
      <w:pPr>
        <w:rPr>
          <w:rFonts w:eastAsia="MS Minchofalt"/>
          <w:lang w:val="pl-PL"/>
        </w:rPr>
      </w:pP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āsāṁ caturvidho bhedaḥ sarvāsāṁ vraja-subhruvām |</w:t>
      </w: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syāt sva-pakṣaḥ suhṛt-pakṣas taṭasthaḥ pratipakṣakaḥ ||1||</w:t>
      </w: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suhṛt-pakṣa-taṭasthau tu prāsaṅgikatayoditau |</w:t>
      </w: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dvau sva-pakṣa-vipakṣākhyau bhedāv eva rasa-pradau ||2||</w:t>
      </w: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proktas tatra sva-pakṣasya viśeṣaḥ pūrvam eva hi |</w:t>
      </w: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suhṛt-pakṣādi-bhedānāṁ dig eva kila darśyate ||3||</w:t>
      </w:r>
    </w:p>
    <w:p w:rsidR="004D1C16" w:rsidRDefault="004D1C16">
      <w:pPr>
        <w:rPr>
          <w:rFonts w:eastAsia="MS Minchofalt"/>
          <w:b/>
          <w:bCs/>
          <w:lang w:val="pl-PL"/>
        </w:rPr>
      </w:pP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tatra suhṛt-pakṣaḥ—</w:t>
      </w: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suhṛt-pakṣo bhaved iṣṭa-sādhako’niṣṭa-bādhakaḥ ||4||</w:t>
      </w:r>
    </w:p>
    <w:p w:rsidR="004D1C16" w:rsidRDefault="004D1C16">
      <w:pPr>
        <w:rPr>
          <w:rFonts w:eastAsia="MS Minchofalt"/>
          <w:b/>
          <w:bCs/>
          <w:lang w:val="pl-PL"/>
        </w:rPr>
      </w:pP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b/>
          <w:bCs/>
          <w:lang w:val="pl-PL"/>
        </w:rPr>
        <w:t xml:space="preserve">tatra iṣṭa-sādhakatvam, </w:t>
      </w:r>
      <w:r>
        <w:rPr>
          <w:rFonts w:eastAsia="MS Minchofalt"/>
          <w:lang w:val="pl-PL"/>
        </w:rPr>
        <w:t>yathā—</w:t>
      </w:r>
    </w:p>
    <w:p w:rsidR="004D1C16" w:rsidRDefault="004D1C16">
      <w:pPr>
        <w:pStyle w:val="Quote"/>
        <w:rPr>
          <w:noProof w:val="0"/>
          <w:color w:val="auto"/>
          <w:cs/>
          <w:lang w:bidi="sa-IN"/>
        </w:rPr>
      </w:pPr>
    </w:p>
    <w:p w:rsidR="004D1C16" w:rsidRDefault="004D1C16">
      <w:pPr>
        <w:pStyle w:val="Quote"/>
        <w:rPr>
          <w:noProof w:val="0"/>
          <w:color w:val="auto"/>
          <w:cs/>
          <w:lang w:bidi="sa-IN"/>
        </w:rPr>
      </w:pPr>
      <w:r>
        <w:rPr>
          <w:noProof w:val="0"/>
          <w:color w:val="auto"/>
          <w:cs/>
          <w:lang w:bidi="sa-IN"/>
        </w:rPr>
        <w:t xml:space="preserve">adyākarṇaya mad-giraṁ parijanair ebhiḥ samaṁ śyāmale </w:t>
      </w:r>
    </w:p>
    <w:p w:rsidR="004D1C16" w:rsidRDefault="004D1C16">
      <w:pPr>
        <w:pStyle w:val="Quote"/>
        <w:rPr>
          <w:noProof w:val="0"/>
          <w:color w:val="auto"/>
          <w:cs/>
          <w:lang w:bidi="sa-IN"/>
        </w:rPr>
      </w:pPr>
      <w:r>
        <w:rPr>
          <w:noProof w:val="0"/>
          <w:color w:val="auto"/>
          <w:cs/>
          <w:lang w:bidi="sa-IN"/>
        </w:rPr>
        <w:t>rādhāyās tvayi sauhṛdaṁ sakhi jagac citteṣu citrīyate |</w:t>
      </w:r>
    </w:p>
    <w:p w:rsidR="004D1C16" w:rsidRDefault="004D1C16">
      <w:pPr>
        <w:pStyle w:val="Quote"/>
        <w:rPr>
          <w:noProof w:val="0"/>
          <w:color w:val="auto"/>
          <w:cs/>
          <w:lang w:bidi="sa-IN"/>
        </w:rPr>
      </w:pPr>
      <w:r>
        <w:rPr>
          <w:noProof w:val="0"/>
          <w:color w:val="auto"/>
          <w:cs/>
          <w:lang w:bidi="sa-IN"/>
        </w:rPr>
        <w:t>ullāsād bhavad ākhyayā yad aniśaṁ tasyāṅgarāgas tayā</w:t>
      </w:r>
    </w:p>
    <w:p w:rsidR="004D1C16" w:rsidRDefault="004D1C16">
      <w:pPr>
        <w:pStyle w:val="Quote"/>
        <w:rPr>
          <w:noProof w:val="0"/>
          <w:color w:val="auto"/>
          <w:cs/>
          <w:lang w:bidi="sa-IN"/>
        </w:rPr>
      </w:pPr>
      <w:r>
        <w:rPr>
          <w:noProof w:val="0"/>
          <w:color w:val="auto"/>
          <w:cs/>
          <w:lang w:bidi="sa-IN"/>
        </w:rPr>
        <w:t>sāndraś candraka-śekharasya samaye candrānvitaḥ preṣyate ||5||</w:t>
      </w:r>
    </w:p>
    <w:p w:rsidR="004D1C16" w:rsidRDefault="004D1C16">
      <w:pPr>
        <w:rPr>
          <w:rFonts w:eastAsia="MS Minchofalt"/>
          <w:lang w:val="pl-PL"/>
        </w:rPr>
      </w:pP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b/>
          <w:bCs/>
          <w:lang w:val="pl-PL"/>
        </w:rPr>
        <w:t>aniṣṭa-bādhakatvaṁ</w:t>
      </w:r>
      <w:r>
        <w:rPr>
          <w:rFonts w:eastAsia="MS Minchofalt"/>
          <w:lang w:val="pl-PL"/>
        </w:rPr>
        <w:t>, yathā—</w:t>
      </w:r>
    </w:p>
    <w:p w:rsidR="004D1C16" w:rsidRDefault="004D1C16">
      <w:pPr>
        <w:rPr>
          <w:rFonts w:eastAsia="MS Minchofalt"/>
          <w:lang w:val="pl-PL"/>
        </w:rPr>
      </w:pPr>
    </w:p>
    <w:p w:rsidR="004D1C16" w:rsidRDefault="004D1C16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 xml:space="preserve">gīrbhir mūḍha-janasya khaṇḍita-matir bhāṇḍīra-mūle mudhā </w:t>
      </w:r>
    </w:p>
    <w:p w:rsidR="004D1C16" w:rsidRDefault="004D1C16">
      <w:pPr>
        <w:ind w:left="720"/>
        <w:rPr>
          <w:rFonts w:eastAsia="MS Minchofalt"/>
          <w:lang w:val="fr-CA"/>
        </w:rPr>
      </w:pPr>
      <w:r>
        <w:rPr>
          <w:rFonts w:eastAsia="MS Minchofalt"/>
          <w:lang w:val="fr-CA"/>
        </w:rPr>
        <w:t>kiṁ gantāsmi tavodite balavatī śyāme pratītir mama |</w:t>
      </w:r>
    </w:p>
    <w:p w:rsidR="004D1C16" w:rsidRDefault="004D1C16">
      <w:pPr>
        <w:ind w:left="720"/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nirvyājaṁ baṭa-rāja-rodhasi vadhū-veśa-kriyodbhāsinā </w:t>
      </w:r>
    </w:p>
    <w:p w:rsidR="004D1C16" w:rsidRDefault="004D1C16">
      <w:pPr>
        <w:ind w:left="720"/>
        <w:rPr>
          <w:rFonts w:eastAsia="MS Minchofalt"/>
          <w:lang w:val="fr-CA"/>
        </w:rPr>
      </w:pPr>
      <w:r>
        <w:rPr>
          <w:rFonts w:eastAsia="MS Minchofalt"/>
          <w:lang w:val="fr-CA"/>
        </w:rPr>
        <w:t>kaṁsāriḥ subalena goṣṭha-nagarī-vaihāsikaḥ krīḍati ||6||</w:t>
      </w:r>
    </w:p>
    <w:p w:rsidR="004D1C16" w:rsidRDefault="004D1C16">
      <w:pPr>
        <w:rPr>
          <w:rFonts w:eastAsia="MS Minchofalt"/>
          <w:lang w:val="fr-CA"/>
        </w:rPr>
      </w:pPr>
    </w:p>
    <w:p w:rsidR="004D1C16" w:rsidRDefault="004D1C16">
      <w:pPr>
        <w:rPr>
          <w:rFonts w:eastAsia="MS Minchofalt"/>
          <w:b/>
          <w:bCs/>
          <w:lang w:val="fr-CA"/>
        </w:rPr>
      </w:pPr>
      <w:r>
        <w:rPr>
          <w:rFonts w:eastAsia="MS Minchofalt"/>
          <w:lang w:val="fr-CA"/>
        </w:rPr>
        <w:t xml:space="preserve">atha </w:t>
      </w:r>
      <w:r>
        <w:rPr>
          <w:rFonts w:eastAsia="MS Minchofalt"/>
          <w:b/>
          <w:bCs/>
          <w:lang w:val="fr-CA"/>
        </w:rPr>
        <w:t>taṭasthaḥ—</w:t>
      </w:r>
    </w:p>
    <w:p w:rsidR="004D1C16" w:rsidRDefault="004D1C16">
      <w:pPr>
        <w:rPr>
          <w:rFonts w:eastAsia="MS Minchofalt"/>
          <w:lang w:val="fr-CA"/>
        </w:rPr>
      </w:pPr>
      <w:r>
        <w:rPr>
          <w:rFonts w:eastAsia="MS Minchofalt"/>
          <w:b/>
          <w:bCs/>
          <w:lang w:val="fr-CA"/>
        </w:rPr>
        <w:t>yo vipakṣa-suhṛt-pakṣaḥ sa taṭastha ihocyate ||7||</w:t>
      </w:r>
    </w:p>
    <w:p w:rsidR="004D1C16" w:rsidRDefault="004D1C16">
      <w:pPr>
        <w:rPr>
          <w:rFonts w:eastAsia="MS Minchofalt"/>
          <w:lang w:val="fr-CA"/>
        </w:rPr>
      </w:pPr>
    </w:p>
    <w:p w:rsidR="004D1C16" w:rsidRDefault="004D1C16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yathā—</w:t>
      </w:r>
    </w:p>
    <w:p w:rsidR="004D1C16" w:rsidRDefault="004D1C16">
      <w:pPr>
        <w:ind w:left="720"/>
        <w:rPr>
          <w:rFonts w:eastAsia="MS Minchofalt"/>
          <w:lang w:val="fr-CA"/>
        </w:rPr>
      </w:pPr>
      <w:r>
        <w:rPr>
          <w:rFonts w:eastAsia="MS Minchofalt"/>
          <w:lang w:val="fr-CA"/>
        </w:rPr>
        <w:t>khedaṁ na vyasane tanoṣi vahase nollāsam asyāḥ śubhe</w:t>
      </w:r>
    </w:p>
    <w:p w:rsidR="004D1C16" w:rsidRDefault="004D1C16">
      <w:pPr>
        <w:ind w:left="720"/>
        <w:rPr>
          <w:rFonts w:eastAsia="MS Minchofalt"/>
          <w:lang w:val="fr-CA"/>
        </w:rPr>
      </w:pPr>
      <w:r>
        <w:rPr>
          <w:rFonts w:eastAsia="MS Minchofalt"/>
          <w:lang w:val="fr-CA"/>
        </w:rPr>
        <w:t>doṣāṇāṁ prakaṭīkṛtau na hi dhiyaṁ dhatse guṇānām api |</w:t>
      </w:r>
    </w:p>
    <w:p w:rsidR="004D1C16" w:rsidRDefault="004D1C16">
      <w:pPr>
        <w:ind w:left="720"/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avyākṣipta-mano-gatiḥ suvadane dveṣeṇa rāgeṇa ca </w:t>
      </w:r>
    </w:p>
    <w:p w:rsidR="004D1C16" w:rsidRDefault="004D1C16">
      <w:pPr>
        <w:ind w:left="720"/>
        <w:rPr>
          <w:rFonts w:eastAsia="MS Minchofalt"/>
          <w:lang w:val="fr-CA"/>
        </w:rPr>
      </w:pPr>
      <w:r>
        <w:rPr>
          <w:rFonts w:eastAsia="MS Minchofalt"/>
          <w:lang w:val="fr-CA"/>
        </w:rPr>
        <w:t>tvaṁ śyāme muni-vṛttir atra satataṁ candrāvalau dṛśyase ||8||</w:t>
      </w:r>
    </w:p>
    <w:p w:rsidR="004D1C16" w:rsidRDefault="004D1C16">
      <w:pPr>
        <w:rPr>
          <w:rFonts w:eastAsia="MS Minchofalt"/>
          <w:lang w:val="fr-CA"/>
        </w:rPr>
      </w:pPr>
    </w:p>
    <w:p w:rsidR="004D1C16" w:rsidRDefault="004D1C16">
      <w:pPr>
        <w:rPr>
          <w:rFonts w:eastAsia="MS Minchofalt"/>
          <w:b/>
          <w:bCs/>
          <w:lang w:val="fr-CA"/>
        </w:rPr>
      </w:pPr>
      <w:r>
        <w:rPr>
          <w:rFonts w:eastAsia="MS Minchofalt"/>
          <w:lang w:val="fr-CA"/>
        </w:rPr>
        <w:t xml:space="preserve">atha </w:t>
      </w:r>
      <w:r>
        <w:rPr>
          <w:rFonts w:eastAsia="MS Minchofalt"/>
          <w:b/>
          <w:bCs/>
          <w:lang w:val="fr-CA"/>
        </w:rPr>
        <w:t>vipakṣaḥ—</w:t>
      </w:r>
    </w:p>
    <w:p w:rsidR="004D1C16" w:rsidRDefault="004D1C16">
      <w:pPr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mitho-dveṣī vipakṣaḥ syād iṣṭahāniṣṭa-kārakaḥ ||9||</w:t>
      </w:r>
    </w:p>
    <w:p w:rsidR="004D1C16" w:rsidRDefault="004D1C16">
      <w:pPr>
        <w:rPr>
          <w:rFonts w:eastAsia="MS Minchofalt"/>
          <w:b/>
          <w:bCs/>
          <w:lang w:val="fr-CA"/>
        </w:rPr>
      </w:pPr>
    </w:p>
    <w:p w:rsidR="004D1C16" w:rsidRDefault="004D1C16">
      <w:pPr>
        <w:rPr>
          <w:rFonts w:eastAsia="MS Minchofalt"/>
          <w:lang w:val="fr-CA"/>
        </w:rPr>
      </w:pPr>
      <w:r>
        <w:rPr>
          <w:rFonts w:eastAsia="MS Minchofalt"/>
          <w:b/>
          <w:bCs/>
          <w:lang w:val="fr-CA"/>
        </w:rPr>
        <w:t>tatra iṣṭa-hantṛtvaṁ,</w:t>
      </w:r>
      <w:r>
        <w:rPr>
          <w:rFonts w:eastAsia="MS Minchofalt"/>
          <w:lang w:val="fr-CA"/>
        </w:rPr>
        <w:t xml:space="preserve"> yathā—</w:t>
      </w:r>
    </w:p>
    <w:p w:rsidR="004D1C16" w:rsidRDefault="004D1C16">
      <w:pPr>
        <w:rPr>
          <w:rFonts w:eastAsia="MS Minchofalt"/>
          <w:lang w:val="fr-CA"/>
        </w:rPr>
      </w:pPr>
    </w:p>
    <w:p w:rsidR="004D1C16" w:rsidRDefault="004D1C16">
      <w:pPr>
        <w:ind w:left="720"/>
        <w:rPr>
          <w:rFonts w:eastAsia="MS Minchofalt"/>
          <w:lang w:val="fr-CA"/>
        </w:rPr>
      </w:pPr>
      <w:r>
        <w:rPr>
          <w:rFonts w:eastAsia="MS Minchofalt"/>
          <w:lang w:val="fr-CA"/>
        </w:rPr>
        <w:t>rādhe tvat-padavī-niveśita-dṛśaṁ kuñje hariṁ jānatī</w:t>
      </w:r>
    </w:p>
    <w:p w:rsidR="004D1C16" w:rsidRDefault="004D1C16">
      <w:pPr>
        <w:ind w:left="720"/>
        <w:rPr>
          <w:rFonts w:eastAsia="MS Minchofalt"/>
          <w:lang w:val="fr-CA"/>
        </w:rPr>
      </w:pPr>
      <w:r>
        <w:rPr>
          <w:rFonts w:eastAsia="MS Minchofalt"/>
          <w:lang w:val="fr-CA"/>
        </w:rPr>
        <w:t>padmā tatra nināya hanta kuṭilā candrāvalīṁ chadmanā |</w:t>
      </w:r>
    </w:p>
    <w:p w:rsidR="004D1C16" w:rsidRDefault="004D1C16">
      <w:pPr>
        <w:ind w:left="720"/>
        <w:rPr>
          <w:rFonts w:eastAsia="MS Minchofalt"/>
          <w:lang w:val="fr-CA"/>
        </w:rPr>
      </w:pPr>
      <w:r>
        <w:rPr>
          <w:rFonts w:eastAsia="MS Minchofalt"/>
          <w:lang w:val="fr-CA"/>
        </w:rPr>
        <w:t>ity ākarṇya mukunda sā subalataḥ stabdhā tathādya sthitā</w:t>
      </w:r>
    </w:p>
    <w:p w:rsidR="004D1C16" w:rsidRDefault="004D1C16">
      <w:pPr>
        <w:ind w:left="720"/>
        <w:rPr>
          <w:rFonts w:eastAsia="MS Minchofalt"/>
          <w:lang w:val="fr-CA"/>
        </w:rPr>
      </w:pPr>
      <w:r>
        <w:rPr>
          <w:rFonts w:eastAsia="MS Minchofalt"/>
          <w:lang w:val="fr-CA"/>
        </w:rPr>
        <w:t>dṛṣṭvā nīla-paṭīṁ tanau jaṭilayā prātar yathā tarjitā ||10||</w:t>
      </w:r>
    </w:p>
    <w:p w:rsidR="004D1C16" w:rsidRDefault="004D1C16">
      <w:pPr>
        <w:rPr>
          <w:rFonts w:eastAsia="MS Minchofalt"/>
          <w:lang w:val="fr-CA"/>
        </w:rPr>
      </w:pPr>
    </w:p>
    <w:p w:rsidR="004D1C16" w:rsidRPr="005A75DB" w:rsidRDefault="004D1C16">
      <w:pPr>
        <w:rPr>
          <w:rFonts w:eastAsia="MS Minchofalt"/>
          <w:lang w:val="fr-CA"/>
        </w:rPr>
      </w:pPr>
      <w:r w:rsidRPr="005A75DB">
        <w:rPr>
          <w:rFonts w:eastAsia="MS Minchofalt"/>
          <w:lang w:val="fr-CA"/>
        </w:rPr>
        <w:t xml:space="preserve">atha </w:t>
      </w:r>
      <w:r w:rsidRPr="005A75DB">
        <w:rPr>
          <w:rFonts w:eastAsia="MS Minchofalt"/>
          <w:b/>
          <w:bCs/>
          <w:lang w:val="fr-CA"/>
        </w:rPr>
        <w:t xml:space="preserve">aniṣṭa-kāritvaṁ, </w:t>
      </w:r>
      <w:r w:rsidRPr="005A75DB">
        <w:rPr>
          <w:rFonts w:eastAsia="MS Minchofalt"/>
          <w:lang w:val="fr-CA"/>
        </w:rPr>
        <w:t>yathā—</w:t>
      </w:r>
    </w:p>
    <w:p w:rsidR="004D1C16" w:rsidRPr="005A75DB" w:rsidRDefault="004D1C16">
      <w:pPr>
        <w:rPr>
          <w:rFonts w:eastAsia="MS Minchofalt"/>
          <w:lang w:val="fr-CA"/>
        </w:rPr>
      </w:pPr>
    </w:p>
    <w:p w:rsidR="004D1C16" w:rsidRDefault="004D1C16">
      <w:pPr>
        <w:ind w:left="720"/>
        <w:rPr>
          <w:rFonts w:eastAsia="MS Minchofalt"/>
          <w:lang w:val="fr-CA"/>
        </w:rPr>
      </w:pPr>
      <w:r>
        <w:rPr>
          <w:rFonts w:eastAsia="MS Minchofalt"/>
          <w:lang w:val="fr-CA"/>
        </w:rPr>
        <w:t>kutaḥ padme putri kṣiti-dhara-taṭād amba jaṭile</w:t>
      </w:r>
    </w:p>
    <w:p w:rsidR="004D1C16" w:rsidRDefault="004D1C16">
      <w:pPr>
        <w:ind w:left="720"/>
        <w:rPr>
          <w:rFonts w:eastAsia="MS Minchofalt"/>
          <w:lang w:val="fr-CA"/>
        </w:rPr>
      </w:pPr>
      <w:r>
        <w:rPr>
          <w:rFonts w:eastAsia="MS Minchofalt"/>
          <w:lang w:val="fr-CA"/>
        </w:rPr>
        <w:t>vadhūr dṛṣṭā kva nu ravi-niketasya purataḥ |</w:t>
      </w:r>
    </w:p>
    <w:p w:rsidR="004D1C16" w:rsidRDefault="004D1C16">
      <w:pPr>
        <w:ind w:left="720"/>
        <w:rPr>
          <w:rFonts w:eastAsia="MS Minchofalt"/>
          <w:lang w:val="fr-CA"/>
        </w:rPr>
      </w:pPr>
      <w:r>
        <w:rPr>
          <w:rFonts w:eastAsia="MS Minchofalt"/>
          <w:lang w:val="fr-CA"/>
        </w:rPr>
        <w:t>ciraṁ nāyāty eṣā katham iva niruddhātra hariṇā</w:t>
      </w:r>
    </w:p>
    <w:p w:rsidR="004D1C16" w:rsidRDefault="004D1C16">
      <w:pPr>
        <w:ind w:left="720"/>
        <w:rPr>
          <w:rFonts w:eastAsia="MS Minchofalt"/>
          <w:lang w:val="fr-CA"/>
        </w:rPr>
      </w:pPr>
      <w:r>
        <w:rPr>
          <w:rFonts w:eastAsia="MS Minchofalt"/>
          <w:lang w:val="fr-CA"/>
        </w:rPr>
        <w:t>tavādhvānaṁ paśyaty ahaha bhavatī dhāvatu ruṣā ||11||</w:t>
      </w:r>
    </w:p>
    <w:p w:rsidR="004D1C16" w:rsidRDefault="004D1C16">
      <w:pPr>
        <w:rPr>
          <w:rFonts w:eastAsia="MS Minchofalt"/>
          <w:lang w:val="fr-CA"/>
        </w:rPr>
      </w:pPr>
    </w:p>
    <w:p w:rsidR="004D1C16" w:rsidRDefault="004D1C16">
      <w:pPr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chadmerṣyā-cāpalāsūyā-matsarāmarṣa-garvitam |</w:t>
      </w:r>
    </w:p>
    <w:p w:rsidR="004D1C16" w:rsidRDefault="004D1C16">
      <w:pPr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vyaktiṁ yāty ukti-ceṣṭābhiḥ pratipakṣa-sakhīṣv idam ||12||</w:t>
      </w:r>
    </w:p>
    <w:p w:rsidR="004D1C16" w:rsidRDefault="004D1C16">
      <w:pPr>
        <w:rPr>
          <w:rFonts w:eastAsia="MS Minchofalt"/>
          <w:b/>
          <w:bCs/>
          <w:lang w:val="fr-CA"/>
        </w:rPr>
      </w:pPr>
    </w:p>
    <w:p w:rsidR="004D1C16" w:rsidRPr="005A75DB" w:rsidRDefault="004D1C16">
      <w:pPr>
        <w:rPr>
          <w:rFonts w:eastAsia="MS Minchofalt"/>
          <w:lang w:val="fr-CA"/>
        </w:rPr>
      </w:pPr>
      <w:r w:rsidRPr="005A75DB">
        <w:rPr>
          <w:rFonts w:eastAsia="MS Minchofalt"/>
          <w:lang w:val="fr-CA"/>
        </w:rPr>
        <w:t xml:space="preserve">tatra </w:t>
      </w:r>
      <w:r w:rsidRPr="005A75DB">
        <w:rPr>
          <w:rFonts w:eastAsia="MS Minchofalt"/>
          <w:b/>
          <w:bCs/>
          <w:lang w:val="fr-CA"/>
        </w:rPr>
        <w:t>chadma,</w:t>
      </w:r>
      <w:r w:rsidRPr="005A75DB">
        <w:rPr>
          <w:rFonts w:eastAsia="MS Minchofalt"/>
          <w:lang w:val="fr-CA"/>
        </w:rPr>
        <w:t xml:space="preserve"> yathā—</w:t>
      </w:r>
    </w:p>
    <w:p w:rsidR="004D1C16" w:rsidRPr="005A75DB" w:rsidRDefault="004D1C16">
      <w:pPr>
        <w:rPr>
          <w:rFonts w:eastAsia="MS Minchofalt"/>
          <w:lang w:val="fr-CA"/>
        </w:rPr>
      </w:pPr>
    </w:p>
    <w:p w:rsidR="004D1C16" w:rsidRPr="005A75DB" w:rsidRDefault="004D1C16">
      <w:pPr>
        <w:ind w:left="720"/>
        <w:rPr>
          <w:rFonts w:eastAsia="MS Minchofalt"/>
          <w:lang w:val="fr-CA"/>
        </w:rPr>
      </w:pPr>
      <w:r w:rsidRPr="005A75DB">
        <w:rPr>
          <w:rFonts w:eastAsia="MS Minchofalt"/>
          <w:lang w:val="fr-CA"/>
        </w:rPr>
        <w:t>śrutvā kīcakam adri-mūrdhni paśavaḥ śyāmaṁ ca dṛṣṭvāmbudaṁ</w:t>
      </w:r>
    </w:p>
    <w:p w:rsidR="004D1C16" w:rsidRPr="005A75DB" w:rsidRDefault="004D1C16">
      <w:pPr>
        <w:ind w:left="720"/>
        <w:rPr>
          <w:rFonts w:eastAsia="MS Minchofalt"/>
          <w:lang w:val="fr-CA"/>
        </w:rPr>
      </w:pPr>
      <w:r w:rsidRPr="005A75DB">
        <w:rPr>
          <w:rFonts w:eastAsia="MS Minchofalt"/>
          <w:lang w:val="fr-CA"/>
        </w:rPr>
        <w:t>dhāvantv alpa-dhiyaḥ kathaṁ tvam api dhig dhīrādhikaṁ dhāvasi |</w:t>
      </w:r>
    </w:p>
    <w:p w:rsidR="004D1C16" w:rsidRPr="005A75DB" w:rsidRDefault="004D1C16">
      <w:pPr>
        <w:ind w:left="720"/>
        <w:rPr>
          <w:rFonts w:eastAsia="MS Minchofalt"/>
          <w:lang w:val="fr-CA"/>
        </w:rPr>
      </w:pPr>
      <w:r w:rsidRPr="005A75DB">
        <w:rPr>
          <w:rFonts w:eastAsia="MS Minchofalt"/>
          <w:lang w:val="fr-CA"/>
        </w:rPr>
        <w:t>ity uccair anṛtottareṇa taralāṁ pratyāyya padmām asau</w:t>
      </w:r>
    </w:p>
    <w:p w:rsidR="004D1C16" w:rsidRPr="005A75DB" w:rsidRDefault="004D1C16">
      <w:pPr>
        <w:ind w:left="720"/>
        <w:rPr>
          <w:rFonts w:eastAsia="MS Minchofalt"/>
          <w:lang w:val="fr-CA"/>
        </w:rPr>
      </w:pPr>
      <w:r w:rsidRPr="005A75DB">
        <w:rPr>
          <w:rFonts w:eastAsia="MS Minchofalt"/>
          <w:lang w:val="fr-CA"/>
        </w:rPr>
        <w:t>prāptā paśya gṛhaṁ karoti lalitā rādhā-prayāṇe tvarām ||13||</w:t>
      </w:r>
    </w:p>
    <w:p w:rsidR="004D1C16" w:rsidRPr="005A75DB" w:rsidRDefault="004D1C16">
      <w:pPr>
        <w:rPr>
          <w:rFonts w:eastAsia="MS Minchofalt"/>
          <w:lang w:val="fr-CA"/>
        </w:rPr>
      </w:pPr>
    </w:p>
    <w:p w:rsidR="004D1C16" w:rsidRPr="005A75DB" w:rsidRDefault="004D1C16">
      <w:pPr>
        <w:rPr>
          <w:rFonts w:eastAsia="MS Minchofalt"/>
          <w:lang w:val="fr-CA"/>
        </w:rPr>
      </w:pPr>
      <w:r w:rsidRPr="005A75DB">
        <w:rPr>
          <w:rFonts w:eastAsia="MS Minchofalt"/>
          <w:lang w:val="fr-CA"/>
        </w:rPr>
        <w:t xml:space="preserve">atha </w:t>
      </w:r>
      <w:r w:rsidRPr="005A75DB">
        <w:rPr>
          <w:rFonts w:eastAsia="MS Minchofalt"/>
          <w:b/>
          <w:bCs/>
          <w:lang w:val="fr-CA"/>
        </w:rPr>
        <w:t xml:space="preserve">īrṣyā, </w:t>
      </w:r>
      <w:r w:rsidRPr="005A75DB">
        <w:rPr>
          <w:rFonts w:eastAsia="MS Minchofalt"/>
          <w:lang w:val="fr-CA"/>
        </w:rPr>
        <w:t>yathā—</w:t>
      </w:r>
    </w:p>
    <w:p w:rsidR="004D1C16" w:rsidRPr="005A75DB" w:rsidRDefault="004D1C16">
      <w:pPr>
        <w:rPr>
          <w:rFonts w:eastAsia="MS Minchofalt"/>
          <w:lang w:val="fr-CA"/>
        </w:rPr>
      </w:pPr>
    </w:p>
    <w:p w:rsidR="004D1C16" w:rsidRPr="005A75DB" w:rsidRDefault="004D1C16">
      <w:pPr>
        <w:ind w:left="720"/>
        <w:rPr>
          <w:rFonts w:eastAsia="MS Minchofalt"/>
          <w:lang w:val="fr-CA"/>
        </w:rPr>
      </w:pPr>
      <w:r w:rsidRPr="005A75DB">
        <w:rPr>
          <w:rFonts w:eastAsia="MS Minchofalt"/>
          <w:lang w:val="fr-CA"/>
        </w:rPr>
        <w:t xml:space="preserve">udghaṭayya kuṭilaṁ kaca-pakṣaṁ </w:t>
      </w:r>
    </w:p>
    <w:p w:rsidR="004D1C16" w:rsidRPr="005A75DB" w:rsidRDefault="004D1C16">
      <w:pPr>
        <w:ind w:left="720"/>
        <w:rPr>
          <w:rFonts w:eastAsia="MS Minchofalt"/>
          <w:lang w:val="fr-CA"/>
        </w:rPr>
      </w:pPr>
      <w:r w:rsidRPr="005A75DB">
        <w:rPr>
          <w:rFonts w:eastAsia="MS Minchofalt"/>
          <w:lang w:val="fr-CA"/>
        </w:rPr>
        <w:t>devi darśayasi kiṁ vana-mālām |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nīla-yaṣṭivad amuṁ mad-alinde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lokayāli vana-mālinam eva ||14||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yathā vā—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pStyle w:val="Quote"/>
        <w:rPr>
          <w:noProof w:val="0"/>
          <w:color w:val="auto"/>
          <w:cs/>
          <w:lang w:bidi="sa-IN"/>
        </w:rPr>
      </w:pPr>
      <w:r>
        <w:rPr>
          <w:noProof w:val="0"/>
          <w:color w:val="auto"/>
          <w:cs/>
          <w:lang w:bidi="sa-IN"/>
        </w:rPr>
        <w:t>nirbandha-pravaṇena kaṁsa-ripuṇā prāg arpyamāṇo’pi yaḥ</w:t>
      </w:r>
    </w:p>
    <w:p w:rsidR="004D1C16" w:rsidRDefault="004D1C16">
      <w:pPr>
        <w:pStyle w:val="Quote"/>
        <w:rPr>
          <w:noProof w:val="0"/>
          <w:color w:val="auto"/>
          <w:cs/>
          <w:lang w:bidi="sa-IN"/>
        </w:rPr>
      </w:pPr>
      <w:r>
        <w:rPr>
          <w:noProof w:val="0"/>
          <w:color w:val="auto"/>
          <w:cs/>
          <w:lang w:bidi="sa-IN"/>
        </w:rPr>
        <w:t>prājyaṁ doṣam avekṣya nāyaka-maṇau na svīkṛto’bhūn mayā |</w:t>
      </w:r>
    </w:p>
    <w:p w:rsidR="004D1C16" w:rsidRDefault="004D1C16">
      <w:pPr>
        <w:pStyle w:val="Quote"/>
        <w:rPr>
          <w:noProof w:val="0"/>
          <w:color w:val="auto"/>
          <w:cs/>
          <w:lang w:bidi="sa-IN"/>
        </w:rPr>
      </w:pPr>
      <w:r>
        <w:rPr>
          <w:noProof w:val="0"/>
          <w:color w:val="auto"/>
          <w:cs/>
          <w:lang w:bidi="sa-IN"/>
        </w:rPr>
        <w:t>hāraḥ samprati so’yam eva viṣamo lubdhe kva labdhas tvayā</w:t>
      </w:r>
    </w:p>
    <w:p w:rsidR="004D1C16" w:rsidRDefault="004D1C16">
      <w:pPr>
        <w:pStyle w:val="Quote"/>
        <w:rPr>
          <w:noProof w:val="0"/>
          <w:color w:val="auto"/>
          <w:cs/>
          <w:lang w:bidi="sa-IN"/>
        </w:rPr>
      </w:pPr>
      <w:r>
        <w:rPr>
          <w:noProof w:val="0"/>
          <w:color w:val="auto"/>
          <w:cs/>
          <w:lang w:bidi="sa-IN"/>
        </w:rPr>
        <w:t>drāg iṣṭo’py uraga-kṣatāṅguli-nibho duṣṭaḥ sakhi tyajyatām ||15||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atha </w:t>
      </w:r>
      <w:r>
        <w:rPr>
          <w:b/>
          <w:bCs/>
          <w:noProof w:val="0"/>
          <w:cs/>
          <w:lang w:bidi="sa-IN"/>
        </w:rPr>
        <w:t>cāpalam—</w:t>
      </w:r>
    </w:p>
    <w:p w:rsidR="004D1C16" w:rsidRDefault="004D1C16">
      <w:pPr>
        <w:pStyle w:val="Quote"/>
        <w:rPr>
          <w:noProof w:val="0"/>
          <w:color w:val="auto"/>
          <w:cs/>
          <w:lang w:bidi="sa-IN"/>
        </w:rPr>
      </w:pPr>
      <w:r>
        <w:rPr>
          <w:noProof w:val="0"/>
          <w:color w:val="auto"/>
          <w:cs/>
          <w:lang w:bidi="sa-IN"/>
        </w:rPr>
        <w:t>nātmānaṁ vyathaya vṛthā nikuñja-madhye</w:t>
      </w:r>
    </w:p>
    <w:p w:rsidR="004D1C16" w:rsidRDefault="004D1C16">
      <w:pPr>
        <w:pStyle w:val="Quote"/>
        <w:rPr>
          <w:noProof w:val="0"/>
          <w:color w:val="auto"/>
          <w:cs/>
          <w:lang w:bidi="sa-IN"/>
        </w:rPr>
      </w:pPr>
      <w:r>
        <w:rPr>
          <w:noProof w:val="0"/>
          <w:color w:val="auto"/>
          <w:cs/>
          <w:lang w:bidi="sa-IN"/>
        </w:rPr>
        <w:t>khadyoti dyutim iha kurvatī sa-rāgam |</w:t>
      </w:r>
    </w:p>
    <w:p w:rsidR="004D1C16" w:rsidRDefault="004D1C16">
      <w:pPr>
        <w:pStyle w:val="Quote"/>
        <w:rPr>
          <w:noProof w:val="0"/>
          <w:color w:val="auto"/>
          <w:cs/>
          <w:lang w:bidi="sa-IN"/>
        </w:rPr>
      </w:pPr>
      <w:r>
        <w:rPr>
          <w:noProof w:val="0"/>
          <w:color w:val="auto"/>
          <w:cs/>
          <w:lang w:bidi="sa-IN"/>
        </w:rPr>
        <w:t>kṛṣṇābhre girivara-saṅgate’nurūpā</w:t>
      </w:r>
    </w:p>
    <w:p w:rsidR="004D1C16" w:rsidRDefault="004D1C16">
      <w:pPr>
        <w:pStyle w:val="Quote"/>
        <w:rPr>
          <w:noProof w:val="0"/>
          <w:color w:val="auto"/>
          <w:cs/>
          <w:lang w:bidi="sa-IN"/>
        </w:rPr>
      </w:pPr>
      <w:r>
        <w:rPr>
          <w:noProof w:val="0"/>
          <w:color w:val="auto"/>
          <w:cs/>
          <w:lang w:bidi="sa-IN"/>
        </w:rPr>
        <w:t>somābhā vilasitum atra vidyud eva ||16||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atha </w:t>
      </w:r>
      <w:r>
        <w:rPr>
          <w:b/>
          <w:bCs/>
          <w:noProof w:val="0"/>
          <w:cs/>
          <w:lang w:bidi="sa-IN"/>
        </w:rPr>
        <w:t>āsūyā</w:t>
      </w:r>
      <w:r>
        <w:rPr>
          <w:noProof w:val="0"/>
          <w:cs/>
          <w:lang w:bidi="sa-IN"/>
        </w:rPr>
        <w:t>—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yad bhāṇḍīre tava sahacarī tāṇḍavaṁ sā vyatānīt </w:t>
      </w:r>
    </w:p>
    <w:p w:rsidR="004D1C16" w:rsidRDefault="004D1C16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padme śaivyā samajani na tat kasya vismāpanāya |</w:t>
      </w:r>
    </w:p>
    <w:p w:rsidR="004D1C16" w:rsidRDefault="004D1C16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sā cet tanvī prakṛti-laḍahā śikṣitā cābhaviṣya-</w:t>
      </w:r>
    </w:p>
    <w:p w:rsidR="004D1C16" w:rsidRDefault="004D1C16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nmanye sarvaṁ jagad api tataḥ prekṣayāmohayiṣyat ||17||</w:t>
      </w:r>
    </w:p>
    <w:p w:rsidR="004D1C16" w:rsidRDefault="004D1C16">
      <w:pPr>
        <w:rPr>
          <w:rFonts w:eastAsia="MS Minchofalt"/>
          <w:lang w:val="pl-PL"/>
        </w:rPr>
      </w:pP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 xml:space="preserve">atha </w:t>
      </w:r>
      <w:r>
        <w:rPr>
          <w:rFonts w:eastAsia="MS Minchofalt"/>
          <w:b/>
          <w:bCs/>
          <w:lang w:val="pl-PL"/>
        </w:rPr>
        <w:t>matsaraḥ</w:t>
      </w:r>
      <w:r>
        <w:rPr>
          <w:rFonts w:eastAsia="MS Minchofalt"/>
          <w:lang w:val="pl-PL"/>
        </w:rPr>
        <w:t>—</w:t>
      </w:r>
    </w:p>
    <w:p w:rsidR="004D1C16" w:rsidRDefault="004D1C16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alaṁ cakre rādhā-hṛdayam uru-hāreṇa hariṇā</w:t>
      </w:r>
    </w:p>
    <w:p w:rsidR="004D1C16" w:rsidRDefault="004D1C16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srajā dhūrteneyaṁ tava tu kavara-śrīr avarayā |</w:t>
      </w:r>
    </w:p>
    <w:p w:rsidR="004D1C16" w:rsidRDefault="004D1C16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mano dvandvātītaṁ munivad avikalpaṁ ca dadhatī</w:t>
      </w:r>
    </w:p>
    <w:p w:rsidR="004D1C16" w:rsidRDefault="004D1C16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tathāpi tvaṁ mugdhe na vipina-vinodād viramasi ||18||</w:t>
      </w:r>
    </w:p>
    <w:p w:rsidR="004D1C16" w:rsidRDefault="004D1C16">
      <w:pPr>
        <w:rPr>
          <w:rFonts w:eastAsia="MS Minchofalt"/>
          <w:lang w:val="pl-PL"/>
        </w:rPr>
      </w:pP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 xml:space="preserve">atha </w:t>
      </w:r>
      <w:r>
        <w:rPr>
          <w:rFonts w:eastAsia="MS Minchofalt"/>
          <w:b/>
          <w:bCs/>
          <w:lang w:val="pl-PL"/>
        </w:rPr>
        <w:t>amarṣaḥ</w:t>
      </w:r>
      <w:r>
        <w:rPr>
          <w:rFonts w:eastAsia="MS Minchofalt"/>
          <w:lang w:val="pl-PL"/>
        </w:rPr>
        <w:t>—</w:t>
      </w:r>
    </w:p>
    <w:p w:rsidR="004D1C16" w:rsidRDefault="004D1C16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sphuṭadbhir iva korakair alaghubhiś ca guñjā-phalair</w:t>
      </w:r>
    </w:p>
    <w:p w:rsidR="004D1C16" w:rsidRDefault="004D1C16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mayādya viracayya yan muraharāya viśrāṇitam |</w:t>
      </w:r>
    </w:p>
    <w:p w:rsidR="004D1C16" w:rsidRDefault="004D1C16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tvayātra pakhi rādhikā-śravasi vīkṣya tat-kuṇḍalaṁ</w:t>
      </w:r>
    </w:p>
    <w:p w:rsidR="004D1C16" w:rsidRDefault="004D1C16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manaḥ svam udaghāṭi yat tad atilāghavāyaiva naḥ ||19||</w:t>
      </w:r>
    </w:p>
    <w:p w:rsidR="004D1C16" w:rsidRDefault="004D1C16">
      <w:pPr>
        <w:rPr>
          <w:rFonts w:eastAsia="MS Minchofalt"/>
          <w:lang w:val="pl-PL"/>
        </w:rPr>
      </w:pP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lang w:val="pl-PL"/>
        </w:rPr>
        <w:t xml:space="preserve">atha </w:t>
      </w:r>
      <w:r>
        <w:rPr>
          <w:rFonts w:eastAsia="MS Minchofalt"/>
          <w:b/>
          <w:bCs/>
          <w:lang w:val="pl-PL"/>
        </w:rPr>
        <w:t>garvitam—</w:t>
      </w: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ahaṅkāro’bhimānaś ca darpa uddhasitaṁ tathā |</w:t>
      </w: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mada auddhatyam ity eṣa garvaḥ ṣoḍhā nigadyate ||20||</w:t>
      </w:r>
    </w:p>
    <w:p w:rsidR="004D1C16" w:rsidRDefault="004D1C16">
      <w:pPr>
        <w:rPr>
          <w:rFonts w:eastAsia="MS Minchofalt"/>
          <w:lang w:val="pl-PL"/>
        </w:rPr>
      </w:pP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atra ahaṅkāraḥ—</w:t>
      </w: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ahaṅkāraḥ parākṣepaḥ svapakṣa-guṇa-varṇanāt ||21||</w:t>
      </w:r>
    </w:p>
    <w:p w:rsidR="004D1C16" w:rsidRDefault="004D1C16">
      <w:pPr>
        <w:rPr>
          <w:rFonts w:eastAsia="MS Minchofalt"/>
          <w:b/>
          <w:bCs/>
          <w:lang w:val="pl-PL"/>
        </w:rPr>
      </w:pP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yathā—</w:t>
      </w: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ākāśe ruci-lavam indra-nīla-śobhe</w:t>
      </w: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somābhā janayati tāvad-asphuṭa-śrīḥ |</w:t>
      </w: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netrāṇāṁ timira-harā vareṇya-dīptiḥ</w:t>
      </w: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sā yāvan na hi vṛṣabhānujābhyudeti ||22||</w:t>
      </w:r>
    </w:p>
    <w:p w:rsidR="004D1C16" w:rsidRDefault="004D1C16">
      <w:pPr>
        <w:rPr>
          <w:rFonts w:eastAsia="MS Minchofalt"/>
          <w:lang w:val="pl-PL"/>
        </w:rPr>
      </w:pP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abhimānaḥ—</w:t>
      </w: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abhimāno nija-premotkarṣākhyānaṁ tu bhaṅgitaḥ ||23||</w:t>
      </w:r>
    </w:p>
    <w:p w:rsidR="004D1C16" w:rsidRDefault="004D1C16">
      <w:pPr>
        <w:rPr>
          <w:rFonts w:eastAsia="MS Minchofalt"/>
          <w:b/>
          <w:bCs/>
          <w:lang w:val="pl-PL"/>
        </w:rPr>
      </w:pP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b/>
          <w:bCs/>
          <w:lang w:val="pl-PL"/>
        </w:rPr>
        <w:t>tatra kṛṣṇe svapakṣa-premākhyānaṁ</w:t>
      </w:r>
      <w:r>
        <w:rPr>
          <w:rFonts w:eastAsia="MS Minchofalt"/>
          <w:lang w:val="pl-PL"/>
        </w:rPr>
        <w:t>, yathā—</w:t>
      </w: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tvaṁ dhīra-dhīḥ phaṇi-hrade hari-jhampa-gāthāṁ</w:t>
      </w: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niṣkampam eva yad iyaṁ gadituṁ pravṛttā |</w:t>
      </w: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 xml:space="preserve">tatrānuṣaṅgikatayāpy udite kadambe </w:t>
      </w: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vakṣaḥ pinaṣṭi rudatī taralā sakhī me ||24||</w:t>
      </w:r>
    </w:p>
    <w:p w:rsidR="004D1C16" w:rsidRDefault="004D1C16">
      <w:pPr>
        <w:rPr>
          <w:rFonts w:eastAsia="MS Minchofalt"/>
          <w:lang w:val="pl-PL"/>
        </w:rPr>
      </w:pP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b/>
          <w:bCs/>
          <w:lang w:val="pl-PL"/>
        </w:rPr>
        <w:t>svapakṣe kṛṣṇa-premākhyānaṁ</w:t>
      </w:r>
      <w:r>
        <w:rPr>
          <w:rFonts w:eastAsia="MS Minchofalt"/>
          <w:lang w:val="pl-PL"/>
        </w:rPr>
        <w:t>, yathā—</w:t>
      </w: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dhanyāsi kṛṣṇa-kara-kalpita-patra-vallī</w:t>
      </w: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ramyālikā viharase mada-mantharāṅgī |</w:t>
      </w: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hā vañcitāsmi kalite lalitā-mukhendau</w:t>
      </w: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jāḍyaṁ sa yāty akhila-śilpa-dhurandharo’pi ||25||</w:t>
      </w:r>
    </w:p>
    <w:p w:rsidR="004D1C16" w:rsidRDefault="004D1C16">
      <w:pPr>
        <w:rPr>
          <w:rFonts w:eastAsia="MS Minchofalt"/>
          <w:lang w:val="pl-PL"/>
        </w:rPr>
      </w:pP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darpaḥ—</w:t>
      </w: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garvam ācakṣate darpaṁ vihārotkarṣa-sūcakam ||26||</w:t>
      </w:r>
    </w:p>
    <w:p w:rsidR="004D1C16" w:rsidRDefault="004D1C16">
      <w:pPr>
        <w:rPr>
          <w:rFonts w:eastAsia="MS Minchofalt"/>
          <w:b/>
          <w:bCs/>
          <w:lang w:val="pl-PL"/>
        </w:rPr>
      </w:pP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yathā—</w:t>
      </w: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 xml:space="preserve">vidmaḥ puṇyavatī-śikhāmaṇim iha tvām eva harmye yayā </w:t>
      </w: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nīyante śaradindu-dhāma-dhavalāḥ svāpotsavena kṣapāḥ |</w:t>
      </w: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ko’yaṁ naḥ phalati sma karma-viṭapī vṛndāṭavī-kandare</w:t>
      </w: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śyāmaḥ ko’pi karī karoti hṛdayonmādena nidrā-kṣayam ||27||</w:t>
      </w:r>
    </w:p>
    <w:p w:rsidR="004D1C16" w:rsidRDefault="004D1C16">
      <w:pPr>
        <w:rPr>
          <w:rFonts w:eastAsia="MS Minchofalt"/>
          <w:lang w:val="pl-PL"/>
        </w:rPr>
      </w:pP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uddhasitam—</w:t>
      </w: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upahāso vipakṣasya sākṣād uddhasitaṁ bhavet ||28||</w:t>
      </w:r>
    </w:p>
    <w:p w:rsidR="004D1C16" w:rsidRDefault="004D1C16">
      <w:pPr>
        <w:rPr>
          <w:rFonts w:eastAsia="MS Minchofalt"/>
          <w:b/>
          <w:bCs/>
          <w:lang w:val="pl-PL"/>
        </w:rPr>
      </w:pP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yathā—</w:t>
      </w: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noccair niḥśvasihi prasīda parame muñca grahaṁ durlabhe</w:t>
      </w: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mlāniṁ te sakhi vīkṣya hanta kṛpayā mac-cittam uttāmyati |</w:t>
      </w: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baddhaḥ paśya vibhaṅgure’tra lalitā-vāg-vāgurāḍambare</w:t>
      </w: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jānīte na kila svam eva sarale śyāmaḥ kuraṅgī-patiḥ ||29||</w:t>
      </w:r>
    </w:p>
    <w:p w:rsidR="004D1C16" w:rsidRDefault="004D1C16">
      <w:pPr>
        <w:rPr>
          <w:rFonts w:eastAsia="MS Minchofalt"/>
          <w:lang w:val="pl-PL"/>
        </w:rPr>
      </w:pP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madaḥ—</w:t>
      </w: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sevādy-utkarṣakṛd garvo mada ity abhidhīyate ||30||</w:t>
      </w:r>
    </w:p>
    <w:p w:rsidR="004D1C16" w:rsidRDefault="004D1C16">
      <w:pPr>
        <w:rPr>
          <w:rFonts w:eastAsia="MS Minchofalt"/>
          <w:lang w:val="pl-PL"/>
        </w:rPr>
      </w:pP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yathā—</w:t>
      </w: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jagati lalite dhanyā yūyaṁ sugandhibhir adbhutai</w:t>
      </w: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ravir aviratiṁ yābhiḥ puṣpair amībhir upāsyate |</w:t>
      </w: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bata vidhi-vaśāj jātaṁ vanya-sraji vyasanaṁ tathā</w:t>
      </w: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dalam api na naḥ kātyāyanyai yathā pariśiṣyate ||31||</w:t>
      </w:r>
    </w:p>
    <w:p w:rsidR="004D1C16" w:rsidRDefault="004D1C16">
      <w:pPr>
        <w:rPr>
          <w:rFonts w:eastAsia="MS Minchofalt"/>
          <w:lang w:val="pl-PL"/>
        </w:rPr>
      </w:pP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auddhatyam—</w:t>
      </w: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spaṣṭaṁ svotkṛṣṭatākhyānam auddhatyam iti kīrtyate ||32||</w:t>
      </w:r>
    </w:p>
    <w:p w:rsidR="004D1C16" w:rsidRDefault="004D1C16">
      <w:pPr>
        <w:rPr>
          <w:rFonts w:eastAsia="MS Minchofalt"/>
          <w:b/>
          <w:bCs/>
          <w:lang w:val="pl-PL"/>
        </w:rPr>
      </w:pP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yathā—</w:t>
      </w: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kas tāvad vraja-maṇḍale sa valate gāndharvikā spardhatāṁ</w:t>
      </w: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sārdhaṁ hanta janena yena jagatī-jaṅghāla-kīrti-dhvajā |</w:t>
      </w:r>
      <w:r>
        <w:rPr>
          <w:rFonts w:eastAsia="MS Minchofalt"/>
          <w:lang w:val="pl-PL"/>
        </w:rPr>
        <w:br/>
        <w:t>kulyāyāḥ kṛpaṇāvalīṣu kṛpayā kāmaṁ dravac-cetaso</w:t>
      </w: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yasyāḥ preraṇayā kṣaṇaṁ bhavati vaḥ padme niṣevyo hariḥ ||33||</w:t>
      </w:r>
    </w:p>
    <w:p w:rsidR="004D1C16" w:rsidRDefault="004D1C16">
      <w:pPr>
        <w:rPr>
          <w:rFonts w:eastAsia="MS Minchofalt"/>
          <w:lang w:val="pl-PL"/>
        </w:rPr>
      </w:pP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kiṁ ca—</w:t>
      </w: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śliṣṭoktiś ca kvacit tāsāṁ nindā-garbhopajāyate ||34||</w:t>
      </w:r>
    </w:p>
    <w:p w:rsidR="004D1C16" w:rsidRDefault="004D1C16">
      <w:pPr>
        <w:rPr>
          <w:rFonts w:eastAsia="MS Minchofalt"/>
          <w:b/>
          <w:bCs/>
          <w:lang w:val="pl-PL"/>
        </w:rPr>
      </w:pPr>
    </w:p>
    <w:p w:rsidR="004D1C16" w:rsidRDefault="004D1C16">
      <w:pPr>
        <w:rPr>
          <w:rFonts w:eastAsia="MS Minchofalt"/>
          <w:bCs/>
          <w:lang w:val="pl-PL"/>
        </w:rPr>
      </w:pPr>
      <w:r>
        <w:rPr>
          <w:rFonts w:eastAsia="MS Minchofalt"/>
          <w:bCs/>
          <w:lang w:val="pl-PL"/>
        </w:rPr>
        <w:t>yathā—</w:t>
      </w:r>
    </w:p>
    <w:p w:rsidR="004D1C16" w:rsidRDefault="004D1C16">
      <w:pPr>
        <w:rPr>
          <w:rFonts w:eastAsia="MS Minchofalt"/>
          <w:bCs/>
          <w:lang w:val="pl-PL"/>
        </w:rPr>
      </w:pPr>
      <w:r>
        <w:rPr>
          <w:rFonts w:eastAsia="MS Minchofalt"/>
          <w:bCs/>
          <w:lang w:val="pl-PL"/>
        </w:rPr>
        <w:t>govindāhita-maṇḍanā vidhuratāvāpti-prasaṅgojjhitā</w:t>
      </w:r>
    </w:p>
    <w:p w:rsidR="004D1C16" w:rsidRDefault="004D1C16">
      <w:pPr>
        <w:rPr>
          <w:rFonts w:eastAsia="MS Minchofalt"/>
          <w:bCs/>
          <w:lang w:val="pl-PL"/>
        </w:rPr>
      </w:pPr>
      <w:r>
        <w:rPr>
          <w:rFonts w:eastAsia="MS Minchofalt"/>
          <w:bCs/>
          <w:lang w:val="pl-PL"/>
        </w:rPr>
        <w:t>dakṣānalpa-kalā vayo-ghana-ruciṁ tanvā muhus tanvatī |</w:t>
      </w:r>
    </w:p>
    <w:p w:rsidR="004D1C16" w:rsidRDefault="004D1C16">
      <w:pPr>
        <w:rPr>
          <w:rFonts w:eastAsia="MS Minchofalt"/>
          <w:bCs/>
          <w:lang w:val="pl-PL"/>
        </w:rPr>
      </w:pPr>
      <w:r>
        <w:rPr>
          <w:rFonts w:eastAsia="MS Minchofalt"/>
          <w:bCs/>
          <w:lang w:val="pl-PL"/>
        </w:rPr>
        <w:t>sarvānuttama-sādhu-tāpada-kṛtir bhavye bhavatyāḥ sakhī</w:t>
      </w:r>
    </w:p>
    <w:p w:rsidR="004D1C16" w:rsidRDefault="004D1C16">
      <w:pPr>
        <w:rPr>
          <w:rFonts w:eastAsia="MS Minchofalt"/>
          <w:bCs/>
          <w:lang w:val="pl-PL"/>
        </w:rPr>
      </w:pPr>
      <w:r>
        <w:rPr>
          <w:rFonts w:eastAsia="MS Minchofalt"/>
          <w:bCs/>
          <w:lang w:val="pl-PL"/>
        </w:rPr>
        <w:t>nāsau bhāgya-bharāt kadāpi viratiṁ prāpnoti saudāminī ||35||</w:t>
      </w:r>
    </w:p>
    <w:p w:rsidR="004D1C16" w:rsidRDefault="004D1C16">
      <w:pPr>
        <w:rPr>
          <w:rFonts w:eastAsia="MS Minchofalt"/>
          <w:bCs/>
          <w:lang w:val="pl-PL"/>
        </w:rPr>
      </w:pPr>
    </w:p>
    <w:p w:rsidR="004D1C16" w:rsidRDefault="004D1C16">
      <w:pPr>
        <w:rPr>
          <w:rFonts w:eastAsia="MS Minchofalt"/>
          <w:bCs/>
          <w:lang w:val="pl-PL"/>
        </w:rPr>
      </w:pPr>
      <w:r>
        <w:rPr>
          <w:rFonts w:eastAsia="MS Minchofalt"/>
          <w:bCs/>
          <w:lang w:val="pl-PL"/>
        </w:rPr>
        <w:t>yathā vā—</w:t>
      </w:r>
    </w:p>
    <w:p w:rsidR="004D1C16" w:rsidRDefault="004D1C16" w:rsidP="004B5034">
      <w:pPr>
        <w:ind w:left="720"/>
        <w:rPr>
          <w:rFonts w:eastAsia="MS Minchofalt"/>
          <w:bCs/>
          <w:lang w:val="pl-PL"/>
        </w:rPr>
      </w:pPr>
      <w:r>
        <w:rPr>
          <w:rFonts w:eastAsia="MS Minchofalt"/>
          <w:bCs/>
          <w:lang w:val="pl-PL"/>
        </w:rPr>
        <w:t>samasta-jana-locanotsava-vinoda-niṣpādinī</w:t>
      </w:r>
    </w:p>
    <w:p w:rsidR="004D1C16" w:rsidRDefault="004D1C16" w:rsidP="004B5034">
      <w:pPr>
        <w:ind w:left="720"/>
        <w:rPr>
          <w:rFonts w:eastAsia="MS Minchofalt"/>
          <w:bCs/>
          <w:lang w:val="pl-PL"/>
        </w:rPr>
      </w:pPr>
      <w:r>
        <w:rPr>
          <w:rFonts w:eastAsia="MS Minchofalt"/>
          <w:bCs/>
          <w:lang w:val="pl-PL"/>
        </w:rPr>
        <w:t>vilakṣaṇa-gati-kriyā-vicalitāṅga-hāra-sthitiḥ |</w:t>
      </w:r>
    </w:p>
    <w:p w:rsidR="004D1C16" w:rsidRDefault="004D1C16" w:rsidP="004B5034">
      <w:pPr>
        <w:ind w:left="720"/>
        <w:rPr>
          <w:rFonts w:eastAsia="MS Minchofalt"/>
          <w:bCs/>
          <w:lang w:val="pl-PL"/>
        </w:rPr>
      </w:pPr>
      <w:r>
        <w:rPr>
          <w:rFonts w:eastAsia="MS Minchofalt"/>
          <w:bCs/>
          <w:lang w:val="pl-PL"/>
        </w:rPr>
        <w:t>nirasya haritālajaṁ ruci-taraṅgam ātmorjitaiḥ</w:t>
      </w:r>
    </w:p>
    <w:p w:rsidR="004D1C16" w:rsidRDefault="004D1C16" w:rsidP="004B5034">
      <w:pPr>
        <w:ind w:left="720"/>
        <w:rPr>
          <w:rFonts w:eastAsia="MS Minchofalt"/>
          <w:bCs/>
          <w:lang w:val="pl-PL"/>
        </w:rPr>
      </w:pPr>
      <w:r>
        <w:rPr>
          <w:rFonts w:eastAsia="MS Minchofalt"/>
          <w:bCs/>
          <w:lang w:val="pl-PL"/>
        </w:rPr>
        <w:t>sakhī naṭati te rasa-skhalitam atra khelāvatī ||36|</w:t>
      </w:r>
    </w:p>
    <w:p w:rsidR="004D1C16" w:rsidRDefault="004D1C16">
      <w:pPr>
        <w:rPr>
          <w:rFonts w:eastAsia="MS Minchofalt"/>
          <w:bCs/>
          <w:lang w:val="pl-PL"/>
        </w:rPr>
      </w:pP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yās tu yūthābhināthāḥ syuḥ sākṣān nerṣyanti tāḥ sphuṭam |</w:t>
      </w: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vipakṣāya sva-gāmbhīrya-maryādādi-guṇodayāt ||37||</w:t>
      </w:r>
    </w:p>
    <w:p w:rsidR="004D1C16" w:rsidRDefault="004D1C16">
      <w:pPr>
        <w:rPr>
          <w:rFonts w:eastAsia="MS Minchofalt"/>
          <w:b/>
          <w:bCs/>
          <w:lang w:val="pl-PL"/>
        </w:rPr>
      </w:pP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yathā—</w:t>
      </w:r>
    </w:p>
    <w:p w:rsidR="004D1C16" w:rsidRDefault="004D1C16" w:rsidP="004B5034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vipakṣa-ramaṇī-sakhīṁ piśunitorugarvacchaṭāṁ</w:t>
      </w:r>
    </w:p>
    <w:p w:rsidR="004D1C16" w:rsidRDefault="004D1C16" w:rsidP="004B5034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vilokya kila maṅgalā virala-hāsa-phenojjvalam |</w:t>
      </w:r>
    </w:p>
    <w:p w:rsidR="004D1C16" w:rsidRDefault="004D1C16" w:rsidP="004B5034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tatāna tam anākulaṁ vinaya-nirjharaṁ yena sā</w:t>
      </w:r>
    </w:p>
    <w:p w:rsidR="004D1C16" w:rsidRDefault="004D1C16" w:rsidP="004B5034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nije tarasi majjitā sapadi lajjitā vivyathe ||38||</w:t>
      </w:r>
    </w:p>
    <w:p w:rsidR="004D1C16" w:rsidRDefault="004D1C16">
      <w:pPr>
        <w:rPr>
          <w:rFonts w:eastAsia="MS Minchofalt"/>
          <w:lang w:val="pl-PL"/>
        </w:rPr>
      </w:pP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vipakṣa-yūtha-nāthāyāḥ purataḥ prakaṭaṁ na hi |</w:t>
      </w: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jalpanti laghavaḥ serṣyaṁ prāyaśaḥ prakharā api ||39||</w:t>
      </w:r>
    </w:p>
    <w:p w:rsidR="004D1C16" w:rsidRDefault="004D1C16">
      <w:pPr>
        <w:rPr>
          <w:rFonts w:eastAsia="MS Minchofalt"/>
          <w:lang w:val="pl-PL"/>
        </w:rPr>
      </w:pP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yathā—</w:t>
      </w:r>
    </w:p>
    <w:p w:rsidR="004D1C16" w:rsidRDefault="004D1C16" w:rsidP="004B5034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diṣṭyā dustarato mad-ukti-nigaḍān muktāsi mugdhe kṣaṇād</w:t>
      </w:r>
    </w:p>
    <w:p w:rsidR="004D1C16" w:rsidRDefault="004D1C16" w:rsidP="004B5034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abhyarṇe vṛṣabhānujā vijayate yad bhānujāyās taṭe |</w:t>
      </w:r>
    </w:p>
    <w:p w:rsidR="004D1C16" w:rsidRDefault="004D1C16" w:rsidP="004B5034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nātathyaṁ prathayāmi devy api girāṁ vāg-dyūta-kelīṣu me</w:t>
      </w:r>
    </w:p>
    <w:p w:rsidR="004D1C16" w:rsidRDefault="004D1C16" w:rsidP="004B5034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nirdhūta-pratibhodgamā bhagavatī lajjārṇave majjati ||40||</w:t>
      </w:r>
    </w:p>
    <w:p w:rsidR="004D1C16" w:rsidRDefault="004D1C16">
      <w:pPr>
        <w:rPr>
          <w:rFonts w:eastAsia="MS Minchofalt"/>
          <w:b/>
          <w:bCs/>
          <w:lang w:val="pl-PL"/>
        </w:rPr>
      </w:pP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hari-priya-jane bhāvā dveṣādyā nocitā iti |</w:t>
      </w: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ye vyāharanti te jñeyā apūrva-rasikāḥ kṣitau ||41||</w:t>
      </w:r>
    </w:p>
    <w:p w:rsidR="004D1C16" w:rsidRDefault="004D1C16">
      <w:pPr>
        <w:rPr>
          <w:rFonts w:eastAsia="MS Minchofalt"/>
          <w:lang w:val="pl-PL"/>
        </w:rPr>
      </w:pP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yathā vā—</w:t>
      </w: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saṁmohanasya kandarpa-vṛndebhyo’py agha-vidviṣaḥ |</w:t>
      </w: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mūrto narma-priya-sakhaḥ śṛṅgāro vartate vraje ||42||</w:t>
      </w: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kṣipen mitho vijātīya-bhāvayor eṣa pakṣayoḥ |</w:t>
      </w: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īrṣyādīn sva-parivārān yoge sva-preṣṭha-tuṣṭaye |</w:t>
      </w: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ata eva hi viśleṣe snehas tāsāṁ prakāśate ||43||</w:t>
      </w:r>
    </w:p>
    <w:p w:rsidR="004D1C16" w:rsidRDefault="004D1C16">
      <w:pPr>
        <w:rPr>
          <w:rFonts w:eastAsia="MS Minchofalt"/>
          <w:b/>
          <w:bCs/>
          <w:lang w:val="pl-PL"/>
        </w:rPr>
      </w:pPr>
    </w:p>
    <w:p w:rsidR="004D1C16" w:rsidRDefault="004D1C16">
      <w:pPr>
        <w:rPr>
          <w:bCs/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yathā </w:t>
      </w:r>
      <w:r>
        <w:rPr>
          <w:noProof w:val="0"/>
          <w:color w:val="FF0000"/>
          <w:cs/>
          <w:lang w:bidi="sa-IN"/>
        </w:rPr>
        <w:t xml:space="preserve">lalita-mādhave </w:t>
      </w:r>
      <w:r>
        <w:rPr>
          <w:bCs/>
          <w:noProof w:val="0"/>
          <w:cs/>
          <w:lang w:bidi="sa-IN"/>
        </w:rPr>
        <w:t>(3.39)—</w:t>
      </w:r>
    </w:p>
    <w:p w:rsidR="004D1C16" w:rsidRDefault="004D1C16" w:rsidP="004B5034">
      <w:pPr>
        <w:pStyle w:val="BodyTextIndent2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sāndraiḥ sundari vṛndaśo hari-pariṣvaṅgair idaṁ maṅgalaṁ</w:t>
      </w:r>
    </w:p>
    <w:p w:rsidR="004D1C16" w:rsidRDefault="004D1C16" w:rsidP="004B5034">
      <w:pPr>
        <w:pStyle w:val="BodyTextIndent2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dṛṣṭaṁ te hata-rādhayāṅgam anayā diṣṭyādya candrāvali |</w:t>
      </w:r>
    </w:p>
    <w:p w:rsidR="004D1C16" w:rsidRDefault="004D1C16" w:rsidP="004B5034">
      <w:pPr>
        <w:pStyle w:val="BodyTextIndent2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 xml:space="preserve">drāg enāṁ nihitena kaṇṭham abhitaḥ śīrṇena kaṁsa-dviṣaḥ </w:t>
      </w:r>
    </w:p>
    <w:p w:rsidR="004D1C16" w:rsidRDefault="004D1C16" w:rsidP="004B5034">
      <w:pPr>
        <w:pStyle w:val="BodyTextIndent2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karṇottaṁsa-sugandhinā nija-bhuja-dvandvena sandhukṣaya ||44||</w:t>
      </w:r>
    </w:p>
    <w:p w:rsidR="004D1C16" w:rsidRDefault="004D1C16">
      <w:pPr>
        <w:rPr>
          <w:b/>
          <w:bCs/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yūtheśāyāḥ sva-pakṣādi-bheda-hetur athocyate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bhāvasya sarvathaivātra sājātye syāt sapakṣatā ||45||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manāg etasya vaijātye suhṛt-pakṣatvam īritam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sājātyasya tathālpatve sati jñeyā taṭasthatā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sarvathā khalu vaijātye niścitā pratipakṣatā ||46||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mitho-bhāvasya vaijātye na bhāvo rocate mithaḥ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arocakatayaivāyam akṣāntiṁ janayet parām ||47||</w:t>
      </w:r>
    </w:p>
    <w:p w:rsidR="004D1C16" w:rsidRDefault="004D1C16">
      <w:pPr>
        <w:rPr>
          <w:b/>
          <w:bCs/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yathā—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yā madhyastha-padena saṅkulatarā śuddhā prakṛtyā jaḍ</w:t>
      </w:r>
      <w:r>
        <w:rPr>
          <w:rStyle w:val="FootnoteReference"/>
          <w:rFonts w:cs="Balaram"/>
          <w:noProof w:val="0"/>
          <w:cs/>
          <w:lang w:bidi="sa-IN"/>
        </w:rPr>
        <w:t>ā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vaidagdhī-nalinī-nimīlana-paṭur doṣāntarollāsinī |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āśāyāḥ sphuraṇaṁ harer janayituṁ yuktātra candrāvalī 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sāpi syād iti locayan sakhi janaḥ kaḥ soḍhum īṣṭe kṣitau ||48||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ṣoḍaśyās tvam uḍor vimuñca sahasā nāmāpi vāmāśaye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tasyā durvinayair muner api manaḥ śāntātmanaḥ kupyati |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dhig goṣṭhendra-sute samasta-guṇināṁ maulau vrajābhyarcite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pādānte patite’pi naiva kurute bhrū-kṣepam apy atra yā ||49||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yatra syān nija-bhāvasya prāyas tulya-pramāṇatā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pakṣaḥ sa eva maitrāya vidveṣāya ca yujyate ||50||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nāṁśo’py anyatra rādhāyāḥ premādi-guṇa-sampadām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rasenaiva vipakṣādau mithaḥ sāmyam ivārpyate ||51||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bhāvasyātyantikādhikye sājātyaṁ sarvathā dvayoḥ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tathā tulya-pramāṇatvam evaṁ prāyaḥ sudurghaṭam ||52||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syāc ced ghuṇākṣra-nyāyāt suhṛttaiveha sammatā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rasa-svabhāvād atrāpi vaipakṣyam iti kecana ||53||</w:t>
      </w:r>
    </w:p>
    <w:p w:rsidR="004D1C16" w:rsidRDefault="004D1C16">
      <w:pPr>
        <w:rPr>
          <w:b/>
          <w:bCs/>
          <w:noProof w:val="0"/>
          <w:cs/>
          <w:lang w:bidi="sa-IN"/>
        </w:rPr>
      </w:pPr>
    </w:p>
    <w:p w:rsidR="004D1C16" w:rsidRDefault="004D1C16">
      <w:pPr>
        <w:jc w:val="center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iti śrī-śrī-ujjvala-nīlamaṇau </w:t>
      </w:r>
    </w:p>
    <w:p w:rsidR="004D1C16" w:rsidRDefault="004D1C16">
      <w:pPr>
        <w:jc w:val="center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hari-vallabhā-prakaraṇam </w:t>
      </w:r>
    </w:p>
    <w:p w:rsidR="004D1C16" w:rsidRDefault="004D1C16">
      <w:pPr>
        <w:jc w:val="center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||9||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jc w:val="center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 —o)0(o—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jc w:val="center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(10)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pStyle w:val="Heading1"/>
        <w:rPr>
          <w:rFonts w:cs="Balaram"/>
          <w:noProof w:val="0"/>
          <w:szCs w:val="36"/>
          <w:cs/>
          <w:lang w:bidi="sa-IN"/>
        </w:rPr>
      </w:pPr>
      <w:r>
        <w:rPr>
          <w:rFonts w:cs="Balaram"/>
          <w:noProof w:val="0"/>
          <w:szCs w:val="36"/>
          <w:cs/>
          <w:lang w:bidi="sa-IN"/>
        </w:rPr>
        <w:t xml:space="preserve">atha uddīpana-vibhāva-prakaraṇam 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atha vibhāveṣūddīpanāḥ—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uddīpana-vibhāvā hares tadīya-priyāṇāṁ ca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kathitā guṇa-nāma-carita-maṇḍana-sambandhinas taṭasthāś ca ||1||</w:t>
      </w:r>
    </w:p>
    <w:p w:rsidR="004D1C16" w:rsidRDefault="004D1C16">
      <w:pPr>
        <w:rPr>
          <w:b/>
          <w:bCs/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tatra guṇāḥ—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guṇās tridhā mānasā syur vācikāḥ kāyikās tathā ||2||</w:t>
      </w:r>
    </w:p>
    <w:p w:rsidR="004D1C16" w:rsidRDefault="004D1C16">
      <w:pPr>
        <w:rPr>
          <w:b/>
          <w:bCs/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tatra mānasāḥ—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guṇāḥ kṛtajñatā-kṣānti-karuṇādyās tu mānasāḥ ||3||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yathā—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vaśam alpikayāpi sevayāmum 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vihite’py āgasi duḥsahe smitāsyam |</w:t>
      </w:r>
    </w:p>
    <w:p w:rsidR="004D1C16" w:rsidRDefault="004D1C16">
      <w:pPr>
        <w:rPr>
          <w:lang w:val="fr-CA"/>
        </w:rPr>
      </w:pPr>
      <w:r>
        <w:rPr>
          <w:lang w:val="fr-CA"/>
        </w:rPr>
        <w:t xml:space="preserve">para-duḥkha-lave’pi kātaraṁ me </w:t>
      </w:r>
    </w:p>
    <w:p w:rsidR="004D1C16" w:rsidRDefault="004D1C16">
      <w:pPr>
        <w:rPr>
          <w:lang w:val="fr-CA"/>
        </w:rPr>
      </w:pPr>
      <w:r>
        <w:rPr>
          <w:lang w:val="fr-CA"/>
        </w:rPr>
        <w:t>harim udvīkṣya manas tanoti tṛṣṇām ||4||</w:t>
      </w:r>
    </w:p>
    <w:p w:rsidR="004D1C16" w:rsidRDefault="004D1C16">
      <w:pPr>
        <w:rPr>
          <w:lang w:val="fr-CA"/>
        </w:rPr>
      </w:pPr>
    </w:p>
    <w:p w:rsidR="004D1C16" w:rsidRDefault="004D1C16">
      <w:pPr>
        <w:rPr>
          <w:b/>
          <w:bCs/>
          <w:lang w:val="fr-CA"/>
        </w:rPr>
      </w:pPr>
      <w:r>
        <w:rPr>
          <w:lang w:val="fr-CA"/>
        </w:rPr>
        <w:t xml:space="preserve">atha </w:t>
      </w:r>
      <w:r>
        <w:rPr>
          <w:b/>
          <w:bCs/>
          <w:lang w:val="fr-CA"/>
        </w:rPr>
        <w:t>vācikāḥ—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vācikās tu guṇāḥ proktāḥ karṇānandakatādayaḥ ||5||</w:t>
      </w:r>
    </w:p>
    <w:p w:rsidR="004D1C16" w:rsidRDefault="004D1C16">
      <w:pPr>
        <w:rPr>
          <w:b/>
          <w:bCs/>
          <w:lang w:val="fr-CA"/>
        </w:rPr>
      </w:pPr>
    </w:p>
    <w:p w:rsidR="004D1C16" w:rsidRDefault="004D1C16">
      <w:pPr>
        <w:rPr>
          <w:lang w:val="fr-CA"/>
        </w:rPr>
      </w:pPr>
      <w:r>
        <w:rPr>
          <w:lang w:val="fr-CA"/>
        </w:rPr>
        <w:t>yathā—</w:t>
      </w:r>
    </w:p>
    <w:p w:rsidR="004D1C16" w:rsidRDefault="004D1C16">
      <w:pPr>
        <w:rPr>
          <w:lang w:val="fr-CA"/>
        </w:rPr>
      </w:pPr>
      <w:r>
        <w:rPr>
          <w:lang w:val="fr-CA"/>
        </w:rPr>
        <w:t>karṇāpahāri-varṇām</w:t>
      </w:r>
    </w:p>
    <w:p w:rsidR="004D1C16" w:rsidRDefault="004D1C16">
      <w:pPr>
        <w:rPr>
          <w:lang w:val="fr-CA"/>
        </w:rPr>
      </w:pPr>
      <w:r>
        <w:rPr>
          <w:lang w:val="fr-CA"/>
        </w:rPr>
        <w:t>aśruta-cara-mādhurībhir abhyastām |</w:t>
      </w:r>
    </w:p>
    <w:p w:rsidR="004D1C16" w:rsidRDefault="004D1C16">
      <w:pPr>
        <w:rPr>
          <w:lang w:val="fr-CA"/>
        </w:rPr>
      </w:pPr>
      <w:r>
        <w:rPr>
          <w:lang w:val="fr-CA"/>
        </w:rPr>
        <w:t>āli rasālāṁ mādhava-</w:t>
      </w:r>
    </w:p>
    <w:p w:rsidR="004D1C16" w:rsidRDefault="004D1C16">
      <w:pPr>
        <w:rPr>
          <w:lang w:val="fr-CA"/>
        </w:rPr>
      </w:pPr>
      <w:r>
        <w:rPr>
          <w:lang w:val="fr-CA"/>
        </w:rPr>
        <w:t>vācaṁ nācamya tṛpyāmi ||6||</w:t>
      </w:r>
    </w:p>
    <w:p w:rsidR="004D1C16" w:rsidRDefault="004D1C16">
      <w:pPr>
        <w:rPr>
          <w:lang w:val="fr-CA"/>
        </w:rPr>
      </w:pPr>
    </w:p>
    <w:p w:rsidR="004D1C16" w:rsidRDefault="004D1C16">
      <w:pPr>
        <w:rPr>
          <w:b/>
          <w:bCs/>
          <w:lang w:val="fr-CA"/>
        </w:rPr>
      </w:pPr>
      <w:r>
        <w:rPr>
          <w:lang w:val="fr-CA"/>
        </w:rPr>
        <w:t xml:space="preserve">atha </w:t>
      </w:r>
      <w:r>
        <w:rPr>
          <w:b/>
          <w:bCs/>
          <w:lang w:val="fr-CA"/>
        </w:rPr>
        <w:t>kāyikāḥ—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te vayo rūpa-lāvaṇye saundaryam abhirūpatā |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mādhuryaṁ mārdavādyāś ca kāyikāḥ kathitā guṇāḥ ||7||</w:t>
      </w:r>
    </w:p>
    <w:p w:rsidR="004D1C16" w:rsidRDefault="004D1C16">
      <w:pPr>
        <w:rPr>
          <w:lang w:val="fr-CA"/>
        </w:rPr>
      </w:pPr>
    </w:p>
    <w:p w:rsidR="004D1C16" w:rsidRDefault="004D1C16">
      <w:pPr>
        <w:rPr>
          <w:b/>
          <w:bCs/>
          <w:lang w:val="fr-CA"/>
        </w:rPr>
      </w:pPr>
      <w:r>
        <w:rPr>
          <w:lang w:val="fr-CA"/>
        </w:rPr>
        <w:t xml:space="preserve">tatra </w:t>
      </w:r>
      <w:r>
        <w:rPr>
          <w:b/>
          <w:bCs/>
          <w:lang w:val="fr-CA"/>
        </w:rPr>
        <w:t>vayaḥ—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vayaś caturvidhaṁ tv atra kathitaṁ madhure rase |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vayaḥ-sandhis tathā navyaṁ vyaktaṁ pūrṇam iti kramāt ||8||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vayo-mukhā guṇāḥ pūrva-muktāḥ keśava-saṁśrayāḥ |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tena te’tra pravakṣyante prāyaśas tat-priyānugāḥ ||9||</w:t>
      </w:r>
    </w:p>
    <w:p w:rsidR="004D1C16" w:rsidRDefault="004D1C16">
      <w:pPr>
        <w:rPr>
          <w:b/>
          <w:bCs/>
          <w:lang w:val="fr-CA"/>
        </w:rPr>
      </w:pP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tatra vayaḥ-sandhiḥ—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bālya-yauvanayoḥ sandhir vayaḥ-sandhir itīryate ||10||</w:t>
      </w:r>
    </w:p>
    <w:p w:rsidR="004D1C16" w:rsidRDefault="004D1C16">
      <w:pPr>
        <w:rPr>
          <w:b/>
          <w:bCs/>
          <w:lang w:val="fr-CA"/>
        </w:rPr>
      </w:pPr>
    </w:p>
    <w:p w:rsidR="004D1C16" w:rsidRDefault="004D1C16">
      <w:pPr>
        <w:rPr>
          <w:lang w:val="fr-CA"/>
        </w:rPr>
      </w:pPr>
      <w:r>
        <w:rPr>
          <w:b/>
          <w:bCs/>
          <w:lang w:val="fr-CA"/>
        </w:rPr>
        <w:t>sa kṛṣṇasya</w:t>
      </w:r>
      <w:r>
        <w:rPr>
          <w:lang w:val="fr-CA"/>
        </w:rPr>
        <w:t>, yathā—</w:t>
      </w:r>
    </w:p>
    <w:p w:rsidR="004D1C16" w:rsidRDefault="004D1C16">
      <w:pPr>
        <w:rPr>
          <w:lang w:val="fr-CA"/>
        </w:rPr>
      </w:pPr>
      <w:r>
        <w:rPr>
          <w:lang w:val="fr-CA"/>
        </w:rPr>
        <w:t>yāntī śyāmalatāṁ vimucya kapiśa-cchāyāṁ smara-kṣmāpater</w:t>
      </w:r>
    </w:p>
    <w:p w:rsidR="004D1C16" w:rsidRDefault="004D1C16">
      <w:pPr>
        <w:rPr>
          <w:lang w:val="fr-CA"/>
        </w:rPr>
      </w:pPr>
      <w:r>
        <w:rPr>
          <w:lang w:val="fr-CA"/>
        </w:rPr>
        <w:t>adyājñā-lipi-varṇa-paṅkti-padavīm āpnoti romāvalī |</w:t>
      </w:r>
    </w:p>
    <w:p w:rsidR="004D1C16" w:rsidRDefault="004D1C16">
      <w:pPr>
        <w:rPr>
          <w:lang w:val="fr-CA"/>
        </w:rPr>
      </w:pPr>
      <w:r>
        <w:rPr>
          <w:lang w:val="fr-CA"/>
        </w:rPr>
        <w:t>vāñchaty ucchalitaṁ manāg abhinavāṁ tāruṇya-nīra-cchaṭāṁ</w:t>
      </w:r>
    </w:p>
    <w:p w:rsidR="004D1C16" w:rsidRDefault="004D1C16">
      <w:pPr>
        <w:rPr>
          <w:lang w:val="fr-CA"/>
        </w:rPr>
      </w:pPr>
      <w:r>
        <w:rPr>
          <w:lang w:val="fr-CA"/>
        </w:rPr>
        <w:t>labdhvā kiñcid adhīram akṣi-śaphara-dvandvaṁ ca kaṁsadviṣaḥ ||11||</w:t>
      </w:r>
    </w:p>
    <w:p w:rsidR="004D1C16" w:rsidRDefault="004D1C16">
      <w:pPr>
        <w:rPr>
          <w:lang w:val="fr-CA"/>
        </w:rPr>
      </w:pPr>
    </w:p>
    <w:p w:rsidR="004D1C16" w:rsidRDefault="004D1C16">
      <w:pPr>
        <w:rPr>
          <w:lang w:val="fr-CA"/>
        </w:rPr>
      </w:pPr>
      <w:r>
        <w:rPr>
          <w:b/>
          <w:bCs/>
          <w:lang w:val="fr-CA"/>
        </w:rPr>
        <w:t>tan-mādhuryam</w:t>
      </w:r>
      <w:r>
        <w:rPr>
          <w:lang w:val="fr-CA"/>
        </w:rPr>
        <w:t>—</w:t>
      </w:r>
    </w:p>
    <w:p w:rsidR="004D1C16" w:rsidRDefault="004D1C16">
      <w:pPr>
        <w:rPr>
          <w:lang w:val="fr-CA"/>
        </w:rPr>
      </w:pPr>
      <w:r>
        <w:rPr>
          <w:lang w:val="fr-CA"/>
        </w:rPr>
        <w:t xml:space="preserve">daśārdha-śara-lubdhakaṁ calam avekṣya lakṣyecchayā </w:t>
      </w:r>
    </w:p>
    <w:p w:rsidR="004D1C16" w:rsidRDefault="004D1C16">
      <w:pPr>
        <w:rPr>
          <w:lang w:val="fr-CA"/>
        </w:rPr>
      </w:pPr>
      <w:r>
        <w:rPr>
          <w:lang w:val="fr-CA"/>
        </w:rPr>
        <w:t>viśantam iha sāmprataṁ bhavad-rūpāṅga-śṛṅgopari |</w:t>
      </w:r>
    </w:p>
    <w:p w:rsidR="004D1C16" w:rsidRDefault="004D1C16">
      <w:pPr>
        <w:rPr>
          <w:lang w:val="fr-CA"/>
        </w:rPr>
      </w:pPr>
      <w:r>
        <w:rPr>
          <w:lang w:val="fr-CA"/>
        </w:rPr>
        <w:t>sadāśru-nikarokṣitā vraja-mahendra vṛndāvane</w:t>
      </w:r>
    </w:p>
    <w:p w:rsidR="004D1C16" w:rsidRDefault="004D1C16">
      <w:pPr>
        <w:rPr>
          <w:lang w:val="fr-CA"/>
        </w:rPr>
      </w:pPr>
      <w:r>
        <w:rPr>
          <w:lang w:val="fr-CA"/>
        </w:rPr>
        <w:t>kuraṅga-nayanāvalī dara-pariplavatvaṁ gatā ||12||</w:t>
      </w:r>
    </w:p>
    <w:p w:rsidR="004D1C16" w:rsidRDefault="004D1C16">
      <w:pPr>
        <w:rPr>
          <w:lang w:val="fr-CA"/>
        </w:rPr>
      </w:pPr>
    </w:p>
    <w:p w:rsidR="004D1C16" w:rsidRDefault="004D1C16">
      <w:pPr>
        <w:rPr>
          <w:lang w:val="fr-CA"/>
        </w:rPr>
      </w:pPr>
      <w:r>
        <w:rPr>
          <w:b/>
          <w:bCs/>
          <w:lang w:val="fr-CA"/>
        </w:rPr>
        <w:t>tat-priyāṇāṁ</w:t>
      </w:r>
      <w:r>
        <w:rPr>
          <w:lang w:val="fr-CA"/>
        </w:rPr>
        <w:t>, yathā—</w:t>
      </w:r>
    </w:p>
    <w:p w:rsidR="004D1C16" w:rsidRDefault="004D1C16">
      <w:pPr>
        <w:rPr>
          <w:lang w:val="fr-CA"/>
        </w:rPr>
      </w:pPr>
      <w:r>
        <w:rPr>
          <w:lang w:val="fr-CA"/>
        </w:rPr>
        <w:t>vādyaṁ kiṅkiṇim āharaty upacayaṁ jñātvā nitambo guṇī</w:t>
      </w:r>
    </w:p>
    <w:p w:rsidR="004D1C16" w:rsidRDefault="004D1C16">
      <w:pPr>
        <w:rPr>
          <w:lang w:val="fr-CA"/>
        </w:rPr>
      </w:pPr>
      <w:r>
        <w:rPr>
          <w:lang w:val="fr-CA"/>
        </w:rPr>
        <w:t>svasya dhvaṁsam avetya vaṣṭi balibhir yogaṁ hrasan-madhyamam |</w:t>
      </w:r>
    </w:p>
    <w:p w:rsidR="004D1C16" w:rsidRDefault="004D1C16">
      <w:pPr>
        <w:rPr>
          <w:lang w:val="fr-CA"/>
        </w:rPr>
      </w:pPr>
      <w:r>
        <w:rPr>
          <w:lang w:val="fr-CA"/>
        </w:rPr>
        <w:t>vakṣaḥ sādhu-phala-dvayaṁ vicinute rājopahāra-kṣamaṁ</w:t>
      </w:r>
    </w:p>
    <w:p w:rsidR="004D1C16" w:rsidRDefault="004D1C16">
      <w:pPr>
        <w:rPr>
          <w:lang w:val="fr-CA"/>
        </w:rPr>
      </w:pPr>
      <w:r>
        <w:rPr>
          <w:lang w:val="fr-CA"/>
        </w:rPr>
        <w:t>rādhāyās tanu-rājyam añcati nave kṣauṇī-patau yauvane ||13||</w:t>
      </w:r>
    </w:p>
    <w:p w:rsidR="004D1C16" w:rsidRDefault="004D1C16">
      <w:pPr>
        <w:rPr>
          <w:lang w:val="fr-CA"/>
        </w:rPr>
      </w:pPr>
    </w:p>
    <w:p w:rsidR="004D1C16" w:rsidRDefault="004D1C16">
      <w:pPr>
        <w:rPr>
          <w:lang w:val="fr-CA"/>
        </w:rPr>
      </w:pPr>
      <w:r>
        <w:rPr>
          <w:b/>
          <w:bCs/>
          <w:lang w:val="fr-CA"/>
        </w:rPr>
        <w:t>tan-mādhuryam</w:t>
      </w:r>
      <w:r>
        <w:rPr>
          <w:lang w:val="fr-CA"/>
        </w:rPr>
        <w:t>—</w:t>
      </w:r>
    </w:p>
    <w:p w:rsidR="004D1C16" w:rsidRDefault="004D1C16">
      <w:pPr>
        <w:rPr>
          <w:lang w:val="fr-CA"/>
        </w:rPr>
      </w:pPr>
      <w:r>
        <w:rPr>
          <w:lang w:val="fr-CA"/>
        </w:rPr>
        <w:t>āśāste patituṁ kaṭākṣa-madhupo mandaṁ dṛg-indīvare</w:t>
      </w:r>
    </w:p>
    <w:p w:rsidR="004D1C16" w:rsidRDefault="004D1C16">
      <w:pPr>
        <w:rPr>
          <w:lang w:val="fr-CA"/>
        </w:rPr>
      </w:pPr>
      <w:r>
        <w:rPr>
          <w:lang w:val="fr-CA"/>
        </w:rPr>
        <w:t>kiñcid vrīḍa-visāṅkuraṁ mṛgayate ceto-marālārbhakaḥ |</w:t>
      </w:r>
    </w:p>
    <w:p w:rsidR="004D1C16" w:rsidRDefault="004D1C16">
      <w:pPr>
        <w:rPr>
          <w:lang w:val="fr-CA"/>
        </w:rPr>
      </w:pPr>
      <w:r>
        <w:rPr>
          <w:lang w:val="fr-CA"/>
        </w:rPr>
        <w:t xml:space="preserve">narmālāpa-madhu-cchaṭādya vadanāmbhoje tavodīyate </w:t>
      </w:r>
    </w:p>
    <w:p w:rsidR="004D1C16" w:rsidRDefault="004D1C16">
      <w:pPr>
        <w:rPr>
          <w:lang w:val="fr-CA"/>
        </w:rPr>
      </w:pPr>
      <w:r>
        <w:rPr>
          <w:lang w:val="fr-CA"/>
        </w:rPr>
        <w:t>śaṅke sundari mādhavotsava-karīṁ kāñcid daśām añcasi ||14||</w:t>
      </w:r>
    </w:p>
    <w:p w:rsidR="004D1C16" w:rsidRDefault="004D1C16">
      <w:pPr>
        <w:rPr>
          <w:lang w:val="fr-CA"/>
        </w:rPr>
      </w:pPr>
    </w:p>
    <w:p w:rsidR="004D1C16" w:rsidRDefault="004D1C16">
      <w:pPr>
        <w:rPr>
          <w:lang w:val="fr-CA"/>
        </w:rPr>
      </w:pPr>
      <w:r>
        <w:rPr>
          <w:lang w:val="fr-CA"/>
        </w:rPr>
        <w:t xml:space="preserve">atha </w:t>
      </w:r>
      <w:r>
        <w:rPr>
          <w:b/>
          <w:bCs/>
          <w:lang w:val="fr-CA"/>
        </w:rPr>
        <w:t>navyam</w:t>
      </w:r>
      <w:r>
        <w:rPr>
          <w:lang w:val="fr-CA"/>
        </w:rPr>
        <w:t>—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darodbhinna-stanaṁ kiñcic-calākṣaṁ manthara-smitam |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manāg abhisphurad-bhāvaṁ navyaṁ yauvanam ucyate ||15||</w:t>
      </w:r>
    </w:p>
    <w:p w:rsidR="004D1C16" w:rsidRDefault="004D1C16">
      <w:pPr>
        <w:rPr>
          <w:b/>
          <w:bCs/>
          <w:lang w:val="fr-CA"/>
        </w:rPr>
      </w:pPr>
    </w:p>
    <w:p w:rsidR="004D1C16" w:rsidRDefault="004D1C16">
      <w:pPr>
        <w:rPr>
          <w:lang w:val="fr-CA"/>
        </w:rPr>
      </w:pPr>
      <w:r>
        <w:rPr>
          <w:lang w:val="fr-CA"/>
        </w:rPr>
        <w:t>yathā—</w:t>
      </w:r>
    </w:p>
    <w:p w:rsidR="004D1C16" w:rsidRDefault="004D1C16">
      <w:pPr>
        <w:rPr>
          <w:lang w:val="fr-CA"/>
        </w:rPr>
      </w:pPr>
      <w:r>
        <w:rPr>
          <w:lang w:val="fr-CA"/>
        </w:rPr>
        <w:t>uraḥ stokocchūnaṁ vacanam udayad-vakrima-lavaṁ</w:t>
      </w:r>
    </w:p>
    <w:p w:rsidR="004D1C16" w:rsidRDefault="004D1C16">
      <w:pPr>
        <w:rPr>
          <w:lang w:val="fr-CA"/>
        </w:rPr>
      </w:pPr>
      <w:r>
        <w:rPr>
          <w:lang w:val="fr-CA"/>
        </w:rPr>
        <w:t>davodghūrṇā dṛṣṭir jaghana-taṭam īṣad ghanataram |</w:t>
      </w:r>
    </w:p>
    <w:p w:rsidR="004D1C16" w:rsidRDefault="004D1C16">
      <w:pPr>
        <w:rPr>
          <w:lang w:val="fr-CA"/>
        </w:rPr>
      </w:pPr>
      <w:r>
        <w:rPr>
          <w:lang w:val="fr-CA"/>
        </w:rPr>
        <w:t>manāg vyaktā romāvalir apacitaṁ kiñcid udaraṁ</w:t>
      </w:r>
    </w:p>
    <w:p w:rsidR="004D1C16" w:rsidRDefault="004D1C16">
      <w:pPr>
        <w:rPr>
          <w:lang w:val="fr-CA"/>
        </w:rPr>
      </w:pPr>
      <w:r>
        <w:rPr>
          <w:lang w:val="fr-CA"/>
        </w:rPr>
        <w:t>hareḥ sevaucityaṁ tava suvadane vindati vayaḥ ||16||</w:t>
      </w:r>
    </w:p>
    <w:p w:rsidR="004D1C16" w:rsidRDefault="004D1C16">
      <w:pPr>
        <w:rPr>
          <w:lang w:val="fr-CA"/>
        </w:rPr>
      </w:pP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tan-mādhuryam—</w:t>
      </w:r>
    </w:p>
    <w:p w:rsidR="004D1C16" w:rsidRDefault="004D1C16">
      <w:pPr>
        <w:rPr>
          <w:lang w:val="fr-CA"/>
        </w:rPr>
      </w:pPr>
      <w:r>
        <w:rPr>
          <w:lang w:val="fr-CA"/>
        </w:rPr>
        <w:t>vāraṁ vāraṁ vicarasi harer adya viśrāma-vedyām</w:t>
      </w:r>
    </w:p>
    <w:p w:rsidR="004D1C16" w:rsidRDefault="004D1C16">
      <w:pPr>
        <w:rPr>
          <w:lang w:val="fr-CA"/>
        </w:rPr>
      </w:pPr>
      <w:r>
        <w:rPr>
          <w:lang w:val="fr-CA"/>
        </w:rPr>
        <w:t>udbhrāntāsi sphurati pavane tad-vapur gandha-bhāji |</w:t>
      </w:r>
    </w:p>
    <w:p w:rsidR="004D1C16" w:rsidRDefault="004D1C16">
      <w:pPr>
        <w:rPr>
          <w:lang w:val="fr-CA"/>
        </w:rPr>
      </w:pPr>
      <w:r>
        <w:rPr>
          <w:lang w:val="fr-CA"/>
        </w:rPr>
        <w:t>bāle netre vikirasi muhur naicikīnāṁ padavyāṁ</w:t>
      </w:r>
    </w:p>
    <w:p w:rsidR="004D1C16" w:rsidRDefault="004D1C16">
      <w:pPr>
        <w:rPr>
          <w:lang w:val="fr-CA"/>
        </w:rPr>
      </w:pPr>
      <w:r>
        <w:rPr>
          <w:lang w:val="fr-CA"/>
        </w:rPr>
        <w:t>bhāvāgnis te sphuṭam iha mano-dhāmni dhūmāyito’sti ||17||</w:t>
      </w:r>
    </w:p>
    <w:p w:rsidR="004D1C16" w:rsidRDefault="004D1C16">
      <w:pPr>
        <w:rPr>
          <w:lang w:val="fr-CA"/>
        </w:rPr>
      </w:pP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atha vyaktam—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vakṣaḥ pravyakta-vakṣojaṁ madhyaṁ ca suvali-trayam |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ujjvalāni tathāṅgāni vyakte sphurati yauvane ||18||</w:t>
      </w:r>
    </w:p>
    <w:p w:rsidR="004D1C16" w:rsidRDefault="004D1C16">
      <w:pPr>
        <w:rPr>
          <w:b/>
          <w:bCs/>
          <w:lang w:val="fr-CA"/>
        </w:rPr>
      </w:pPr>
    </w:p>
    <w:p w:rsidR="004D1C16" w:rsidRDefault="004D1C16">
      <w:pPr>
        <w:rPr>
          <w:lang w:val="fr-CA"/>
        </w:rPr>
      </w:pPr>
      <w:r>
        <w:rPr>
          <w:lang w:val="fr-CA"/>
        </w:rPr>
        <w:t>yathā—</w:t>
      </w:r>
    </w:p>
    <w:p w:rsidR="004D1C16" w:rsidRDefault="004D1C16">
      <w:pPr>
        <w:rPr>
          <w:lang w:val="fr-CA"/>
        </w:rPr>
      </w:pPr>
      <w:r>
        <w:rPr>
          <w:lang w:val="fr-CA"/>
        </w:rPr>
        <w:t>rathāṅga-mithunaṁ navaṁ prakaṭayaty uroja-dyutir</w:t>
      </w:r>
    </w:p>
    <w:p w:rsidR="004D1C16" w:rsidRDefault="004D1C16">
      <w:pPr>
        <w:rPr>
          <w:lang w:val="fr-CA"/>
        </w:rPr>
      </w:pPr>
      <w:r>
        <w:rPr>
          <w:lang w:val="fr-CA"/>
        </w:rPr>
        <w:t>vyanakti yugalaṁ dṛśoḥ śaphara-vṛttim indrāvali |</w:t>
      </w:r>
    </w:p>
    <w:p w:rsidR="004D1C16" w:rsidRDefault="004D1C16">
      <w:pPr>
        <w:rPr>
          <w:lang w:val="fr-CA"/>
        </w:rPr>
      </w:pPr>
      <w:r>
        <w:rPr>
          <w:lang w:val="fr-CA"/>
        </w:rPr>
        <w:t>bibharti ca vali-trayaṁ tava taraṅga-bhaṅgodgamaṁ</w:t>
      </w:r>
    </w:p>
    <w:p w:rsidR="004D1C16" w:rsidRDefault="004D1C16">
      <w:pPr>
        <w:rPr>
          <w:lang w:val="fr-CA"/>
        </w:rPr>
      </w:pPr>
      <w:r>
        <w:rPr>
          <w:lang w:val="fr-CA"/>
        </w:rPr>
        <w:t>tvam atra sarasīkṛtā taruṇima-śriyā rājasi ||19||</w:t>
      </w:r>
    </w:p>
    <w:p w:rsidR="004D1C16" w:rsidRDefault="004D1C16">
      <w:pPr>
        <w:rPr>
          <w:lang w:val="fr-CA"/>
        </w:rPr>
      </w:pP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tan-mādhuryam—</w:t>
      </w:r>
    </w:p>
    <w:p w:rsidR="004D1C16" w:rsidRDefault="004D1C16">
      <w:pPr>
        <w:rPr>
          <w:lang w:val="fr-CA"/>
        </w:rPr>
      </w:pPr>
      <w:r>
        <w:rPr>
          <w:lang w:val="fr-CA"/>
        </w:rPr>
        <w:t>bhrājante varadanti-mauktika-gaṇā yasyollikhadbhir nakhaiḥ</w:t>
      </w:r>
    </w:p>
    <w:p w:rsidR="004D1C16" w:rsidRDefault="004D1C16">
      <w:pPr>
        <w:rPr>
          <w:lang w:val="fr-CA"/>
        </w:rPr>
      </w:pPr>
      <w:r>
        <w:rPr>
          <w:lang w:val="fr-CA"/>
        </w:rPr>
        <w:t>kṣiptāḥ puṣkara-mālayāvṛta-rucaḥ kuñjeṣu kuñjeśv amī |</w:t>
      </w:r>
    </w:p>
    <w:p w:rsidR="004D1C16" w:rsidRDefault="004D1C16">
      <w:pPr>
        <w:rPr>
          <w:lang w:val="fr-CA"/>
        </w:rPr>
      </w:pPr>
      <w:r>
        <w:rPr>
          <w:lang w:val="fr-CA"/>
        </w:rPr>
        <w:t>śauṭīryābdhir uroja-pañjara-taṭe saṁveśayantyā kathaṁ</w:t>
      </w:r>
    </w:p>
    <w:p w:rsidR="004D1C16" w:rsidRDefault="004D1C16">
      <w:pPr>
        <w:rPr>
          <w:lang w:val="fr-CA"/>
        </w:rPr>
      </w:pPr>
      <w:r>
        <w:rPr>
          <w:lang w:val="fr-CA"/>
        </w:rPr>
        <w:t>sa śrīmān hariṇekṣaṇe harir abhūn netreṇa baddhas tvayā ||20||</w:t>
      </w:r>
    </w:p>
    <w:p w:rsidR="004D1C16" w:rsidRDefault="004D1C16">
      <w:pPr>
        <w:rPr>
          <w:lang w:val="fr-CA"/>
        </w:rPr>
      </w:pPr>
    </w:p>
    <w:p w:rsidR="004D1C16" w:rsidRDefault="004D1C16">
      <w:pPr>
        <w:rPr>
          <w:b/>
          <w:bCs/>
          <w:lang w:val="fr-CA"/>
        </w:rPr>
      </w:pPr>
      <w:r>
        <w:rPr>
          <w:lang w:val="fr-CA"/>
        </w:rPr>
        <w:t xml:space="preserve">atha </w:t>
      </w:r>
      <w:r>
        <w:rPr>
          <w:b/>
          <w:bCs/>
          <w:lang w:val="fr-CA"/>
        </w:rPr>
        <w:t>pūrṇam—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nitambo vipulo madhyaṁ kṛśam aṅgaṁ vara-dyuti |</w:t>
      </w:r>
    </w:p>
    <w:p w:rsidR="004D1C16" w:rsidRDefault="004D1C16">
      <w:pPr>
        <w:rPr>
          <w:lang w:val="fr-CA"/>
        </w:rPr>
      </w:pPr>
      <w:r>
        <w:rPr>
          <w:b/>
          <w:bCs/>
          <w:lang w:val="fr-CA"/>
        </w:rPr>
        <w:t>pīnau kucāv uru-yugmaṁ rambhābhaṁ pūrṇa-yauvane ||21||</w:t>
      </w:r>
    </w:p>
    <w:p w:rsidR="004D1C16" w:rsidRDefault="004D1C16">
      <w:pPr>
        <w:rPr>
          <w:b/>
          <w:bCs/>
          <w:lang w:val="fr-CA"/>
        </w:rPr>
      </w:pPr>
    </w:p>
    <w:p w:rsidR="004D1C16" w:rsidRDefault="004D1C16">
      <w:pPr>
        <w:rPr>
          <w:lang w:val="fr-CA"/>
        </w:rPr>
      </w:pPr>
      <w:r>
        <w:rPr>
          <w:lang w:val="fr-CA"/>
        </w:rPr>
        <w:t>yathā—</w:t>
      </w:r>
    </w:p>
    <w:p w:rsidR="004D1C16" w:rsidRDefault="004D1C16">
      <w:pPr>
        <w:rPr>
          <w:lang w:val="fr-CA"/>
        </w:rPr>
      </w:pPr>
      <w:r>
        <w:rPr>
          <w:lang w:val="fr-CA"/>
        </w:rPr>
        <w:t>dṛśor dvandvaṁ vakrāṁ harati śapharollāsa-laharīm</w:t>
      </w:r>
    </w:p>
    <w:p w:rsidR="004D1C16" w:rsidRDefault="004D1C16">
      <w:pPr>
        <w:rPr>
          <w:lang w:val="fr-CA"/>
        </w:rPr>
      </w:pPr>
      <w:r>
        <w:rPr>
          <w:lang w:val="fr-CA"/>
        </w:rPr>
        <w:t>akhaṇḍaṁ tuṇḍa-śrīr vidhu-madhurimāṇaṁ damayati |</w:t>
      </w:r>
    </w:p>
    <w:p w:rsidR="004D1C16" w:rsidRDefault="004D1C16">
      <w:pPr>
        <w:rPr>
          <w:lang w:val="fr-CA"/>
        </w:rPr>
      </w:pPr>
      <w:r>
        <w:rPr>
          <w:lang w:val="fr-CA"/>
        </w:rPr>
        <w:t>kucau kumbha-bhrāntiṁ muhur avikalāṁ kandalayatas</w:t>
      </w:r>
    </w:p>
    <w:p w:rsidR="004D1C16" w:rsidRDefault="004D1C16">
      <w:pPr>
        <w:rPr>
          <w:lang w:val="fr-CA"/>
        </w:rPr>
      </w:pPr>
      <w:r>
        <w:rPr>
          <w:lang w:val="fr-CA"/>
        </w:rPr>
        <w:t>tavāpūrvaṁ līlāvati vayasi pūrṇe vapur abhūt ||22||</w:t>
      </w:r>
    </w:p>
    <w:p w:rsidR="004D1C16" w:rsidRDefault="004D1C16">
      <w:pPr>
        <w:rPr>
          <w:lang w:val="fr-CA"/>
        </w:rPr>
      </w:pP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tan-mādhuryam—</w:t>
      </w:r>
    </w:p>
    <w:p w:rsidR="004D1C16" w:rsidRDefault="004D1C16">
      <w:pPr>
        <w:rPr>
          <w:lang w:val="fr-CA"/>
        </w:rPr>
      </w:pPr>
      <w:r>
        <w:rPr>
          <w:lang w:val="fr-CA"/>
        </w:rPr>
        <w:t>na vitrastā kā te pratiyuvatir āsīn mukha-rucā</w:t>
      </w:r>
    </w:p>
    <w:p w:rsidR="004D1C16" w:rsidRDefault="004D1C16">
      <w:pPr>
        <w:rPr>
          <w:lang w:val="fr-CA"/>
        </w:rPr>
      </w:pPr>
      <w:r>
        <w:rPr>
          <w:lang w:val="fr-CA"/>
        </w:rPr>
        <w:t>dadhāra staimityaṁ praṇaya-ghana-vṛṣṭyā tava na kā |</w:t>
      </w:r>
    </w:p>
    <w:p w:rsidR="004D1C16" w:rsidRDefault="004D1C16">
      <w:pPr>
        <w:rPr>
          <w:lang w:val="fr-CA"/>
        </w:rPr>
      </w:pPr>
      <w:r>
        <w:rPr>
          <w:lang w:val="fr-CA"/>
        </w:rPr>
        <w:t>vraje śiṣyā kābhūn na hi tava kalāyām iti harer</w:t>
      </w:r>
    </w:p>
    <w:p w:rsidR="004D1C16" w:rsidRDefault="004D1C16">
      <w:pPr>
        <w:rPr>
          <w:lang w:val="fr-CA"/>
        </w:rPr>
      </w:pPr>
      <w:r>
        <w:rPr>
          <w:lang w:val="fr-CA"/>
        </w:rPr>
        <w:t>nikuñja-svārājye tvam asi rasike paṭṭa-mahiṣī ||23||</w:t>
      </w:r>
    </w:p>
    <w:p w:rsidR="004D1C16" w:rsidRDefault="004D1C16">
      <w:pPr>
        <w:rPr>
          <w:lang w:val="fr-CA"/>
        </w:rPr>
      </w:pP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tāruṇyasya navatve’pi kāsāñcid vraja-subhruvām |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śobhā-pūrti-viśeṣeṇa pūrṇateva prakāśate ||24||</w:t>
      </w:r>
    </w:p>
    <w:p w:rsidR="004D1C16" w:rsidRDefault="004D1C16">
      <w:pPr>
        <w:rPr>
          <w:b/>
          <w:bCs/>
          <w:lang w:val="fr-CA"/>
        </w:rPr>
      </w:pP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atha rūpam—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 xml:space="preserve">aṅgāny abhūṣitāny eva kenacid bhūṣaṇādinā | 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yena bhūṣitavad bhāti tad rūpam iti kathyate ||25||</w:t>
      </w:r>
    </w:p>
    <w:p w:rsidR="004D1C16" w:rsidRDefault="004D1C16">
      <w:pPr>
        <w:rPr>
          <w:lang w:val="fr-CA"/>
        </w:rPr>
      </w:pPr>
    </w:p>
    <w:p w:rsidR="004D1C16" w:rsidRDefault="004D1C16">
      <w:pPr>
        <w:rPr>
          <w:bCs/>
          <w:lang w:val="fr-CA"/>
        </w:rPr>
      </w:pPr>
      <w:r>
        <w:rPr>
          <w:lang w:val="fr-CA"/>
        </w:rPr>
        <w:t xml:space="preserve">yathā </w:t>
      </w:r>
      <w:r>
        <w:rPr>
          <w:color w:val="FF0000"/>
          <w:lang w:val="fr-CA"/>
        </w:rPr>
        <w:t xml:space="preserve">dāna-keli-kaumudyāṁ </w:t>
      </w:r>
      <w:r>
        <w:rPr>
          <w:bCs/>
          <w:lang w:val="fr-CA"/>
        </w:rPr>
        <w:t>(22)—</w:t>
      </w:r>
    </w:p>
    <w:p w:rsidR="004D1C16" w:rsidRDefault="004D1C16">
      <w:pPr>
        <w:rPr>
          <w:bCs/>
          <w:color w:val="0000FF"/>
          <w:lang w:val="fr-CA"/>
        </w:rPr>
      </w:pPr>
      <w:r>
        <w:rPr>
          <w:bCs/>
          <w:color w:val="0000FF"/>
          <w:lang w:val="fr-CA"/>
        </w:rPr>
        <w:t xml:space="preserve">trapate vilokya padmā </w:t>
      </w:r>
    </w:p>
    <w:p w:rsidR="004D1C16" w:rsidRDefault="004D1C16">
      <w:pPr>
        <w:rPr>
          <w:bCs/>
          <w:color w:val="0000FF"/>
          <w:lang w:val="fr-CA"/>
        </w:rPr>
      </w:pPr>
      <w:r>
        <w:rPr>
          <w:bCs/>
          <w:color w:val="0000FF"/>
          <w:lang w:val="fr-CA"/>
        </w:rPr>
        <w:t>lalite rādhāṁ vināpy alaṅkāraṁ |</w:t>
      </w:r>
    </w:p>
    <w:p w:rsidR="004D1C16" w:rsidRDefault="004D1C16">
      <w:pPr>
        <w:rPr>
          <w:bCs/>
          <w:color w:val="0000FF"/>
          <w:lang w:val="fr-CA"/>
        </w:rPr>
      </w:pPr>
      <w:r>
        <w:rPr>
          <w:bCs/>
          <w:color w:val="0000FF"/>
          <w:lang w:val="fr-CA"/>
        </w:rPr>
        <w:t>tad alaṁ maṇimaya-maṇḍana-</w:t>
      </w:r>
    </w:p>
    <w:p w:rsidR="004D1C16" w:rsidRDefault="004D1C16">
      <w:pPr>
        <w:rPr>
          <w:bCs/>
          <w:color w:val="0000FF"/>
          <w:lang w:val="fr-CA"/>
        </w:rPr>
      </w:pPr>
      <w:r>
        <w:rPr>
          <w:bCs/>
          <w:color w:val="0000FF"/>
          <w:lang w:val="fr-CA"/>
        </w:rPr>
        <w:t>maṇḍala-racanā-prayāsena ||26||</w:t>
      </w:r>
    </w:p>
    <w:p w:rsidR="004D1C16" w:rsidRDefault="004D1C16">
      <w:pPr>
        <w:rPr>
          <w:b/>
          <w:bCs/>
          <w:color w:val="FF0000"/>
          <w:lang w:val="fr-CA"/>
        </w:rPr>
      </w:pPr>
    </w:p>
    <w:p w:rsidR="004D1C16" w:rsidRDefault="004D1C16">
      <w:pPr>
        <w:rPr>
          <w:bCs/>
          <w:lang w:val="fr-CA"/>
        </w:rPr>
      </w:pPr>
      <w:r>
        <w:rPr>
          <w:lang w:val="fr-CA"/>
        </w:rPr>
        <w:t xml:space="preserve">yathā vā </w:t>
      </w:r>
      <w:r>
        <w:rPr>
          <w:color w:val="FF0000"/>
          <w:lang w:val="fr-CA"/>
        </w:rPr>
        <w:t xml:space="preserve">vidagdha-mādhave </w:t>
      </w:r>
      <w:r>
        <w:rPr>
          <w:bCs/>
          <w:lang w:val="fr-CA"/>
        </w:rPr>
        <w:t>(7.48)—</w:t>
      </w:r>
    </w:p>
    <w:p w:rsidR="004D1C16" w:rsidRDefault="004D1C16">
      <w:pPr>
        <w:rPr>
          <w:color w:val="0000FF"/>
          <w:lang w:val="fr-CA"/>
        </w:rPr>
      </w:pPr>
      <w:r>
        <w:rPr>
          <w:color w:val="0000FF"/>
          <w:lang w:val="fr-CA"/>
        </w:rPr>
        <w:t>nītaṁ te punar uktatāṁ bhramarakaiḥ kastūrikā-patrakaṁ</w:t>
      </w:r>
    </w:p>
    <w:p w:rsidR="004D1C16" w:rsidRDefault="004D1C16">
      <w:pPr>
        <w:rPr>
          <w:color w:val="0000FF"/>
          <w:lang w:val="fr-CA"/>
        </w:rPr>
      </w:pPr>
      <w:r>
        <w:rPr>
          <w:color w:val="0000FF"/>
          <w:lang w:val="fr-CA"/>
        </w:rPr>
        <w:t>netrābhyāṁ viphalīkṛtaṁ kuvalaya-dvandvaṁ ca karṇāpitam |</w:t>
      </w:r>
    </w:p>
    <w:p w:rsidR="004D1C16" w:rsidRDefault="004D1C16">
      <w:pPr>
        <w:rPr>
          <w:color w:val="0000FF"/>
          <w:lang w:val="fr-CA"/>
        </w:rPr>
      </w:pPr>
      <w:r>
        <w:rPr>
          <w:color w:val="0000FF"/>
          <w:lang w:val="fr-CA"/>
        </w:rPr>
        <w:t>hāraś ca smita-kānti-bhaṅgibhir alaṁ piṣṭānupeṣīkṛtaḥ</w:t>
      </w:r>
    </w:p>
    <w:p w:rsidR="004D1C16" w:rsidRDefault="004D1C16">
      <w:pPr>
        <w:rPr>
          <w:color w:val="0000FF"/>
          <w:lang w:val="fr-CA"/>
        </w:rPr>
      </w:pPr>
      <w:r>
        <w:rPr>
          <w:color w:val="0000FF"/>
          <w:lang w:val="fr-CA"/>
        </w:rPr>
        <w:t>kiṁ rādhe tava maṇḍanena nitarām aṅgair asi dyotitā ||27||</w:t>
      </w:r>
    </w:p>
    <w:p w:rsidR="004D1C16" w:rsidRDefault="004D1C16">
      <w:pPr>
        <w:rPr>
          <w:bCs/>
          <w:lang w:val="fr-CA"/>
        </w:rPr>
      </w:pPr>
    </w:p>
    <w:p w:rsidR="004D1C16" w:rsidRDefault="004D1C16">
      <w:pPr>
        <w:rPr>
          <w:b/>
          <w:lang w:val="fr-CA"/>
        </w:rPr>
      </w:pPr>
      <w:r>
        <w:rPr>
          <w:bCs/>
          <w:lang w:val="fr-CA"/>
        </w:rPr>
        <w:t xml:space="preserve">atha </w:t>
      </w:r>
      <w:r>
        <w:rPr>
          <w:b/>
          <w:lang w:val="fr-CA"/>
        </w:rPr>
        <w:t>lāvaṇyam—</w:t>
      </w:r>
    </w:p>
    <w:p w:rsidR="004D1C16" w:rsidRDefault="004D1C16">
      <w:pPr>
        <w:rPr>
          <w:b/>
          <w:lang w:val="fr-CA"/>
        </w:rPr>
      </w:pPr>
      <w:r>
        <w:rPr>
          <w:b/>
          <w:lang w:val="fr-CA"/>
        </w:rPr>
        <w:t>muktāphaleṣu chāyāyās taralatvam ivāntarā |</w:t>
      </w:r>
    </w:p>
    <w:p w:rsidR="004D1C16" w:rsidRDefault="004D1C16">
      <w:pPr>
        <w:rPr>
          <w:b/>
          <w:lang w:val="fr-CA"/>
        </w:rPr>
      </w:pPr>
      <w:r>
        <w:rPr>
          <w:b/>
          <w:lang w:val="fr-CA"/>
        </w:rPr>
        <w:t>pratibhāti yad aṅgeṣu lāvaṇyaṁ tad ihocyate ||28||</w:t>
      </w:r>
    </w:p>
    <w:p w:rsidR="004D1C16" w:rsidRDefault="004D1C16">
      <w:pPr>
        <w:rPr>
          <w:b/>
          <w:lang w:val="fr-CA"/>
        </w:rPr>
      </w:pPr>
    </w:p>
    <w:p w:rsidR="004D1C16" w:rsidRPr="006169C0" w:rsidRDefault="004D1C16">
      <w:pPr>
        <w:rPr>
          <w:lang w:val="en-US"/>
        </w:rPr>
      </w:pPr>
      <w:r w:rsidRPr="006169C0">
        <w:rPr>
          <w:lang w:val="en-US"/>
        </w:rPr>
        <w:t>yathā—</w:t>
      </w:r>
    </w:p>
    <w:p w:rsidR="004D1C16" w:rsidRPr="006169C0" w:rsidRDefault="004D1C16">
      <w:pPr>
        <w:rPr>
          <w:lang w:val="en-US"/>
        </w:rPr>
      </w:pPr>
      <w:r w:rsidRPr="006169C0">
        <w:rPr>
          <w:lang w:val="en-US"/>
        </w:rPr>
        <w:t>jagad-amala-rucir vicitya rādhe</w:t>
      </w:r>
    </w:p>
    <w:p w:rsidR="004D1C16" w:rsidRPr="006169C0" w:rsidRDefault="004D1C16">
      <w:pPr>
        <w:rPr>
          <w:lang w:val="en-US"/>
        </w:rPr>
      </w:pPr>
      <w:r w:rsidRPr="006169C0">
        <w:rPr>
          <w:lang w:val="en-US"/>
        </w:rPr>
        <w:t>vyadhita vidhis tava nūnam aṅgakāni |</w:t>
      </w:r>
    </w:p>
    <w:p w:rsidR="004D1C16" w:rsidRPr="006169C0" w:rsidRDefault="004D1C16">
      <w:pPr>
        <w:rPr>
          <w:lang w:val="en-US"/>
        </w:rPr>
      </w:pPr>
      <w:r w:rsidRPr="006169C0">
        <w:rPr>
          <w:lang w:val="en-US"/>
        </w:rPr>
        <w:t>maṇimaya-mukuraṁ kuraṅga-netre</w:t>
      </w:r>
    </w:p>
    <w:p w:rsidR="004D1C16" w:rsidRPr="006169C0" w:rsidRDefault="004D1C16">
      <w:pPr>
        <w:rPr>
          <w:lang w:val="en-US"/>
        </w:rPr>
      </w:pPr>
      <w:r w:rsidRPr="006169C0">
        <w:rPr>
          <w:lang w:val="en-US"/>
        </w:rPr>
        <w:t>kiraṇa-gaṇena viḍambayanti yāni ||29||</w:t>
      </w:r>
    </w:p>
    <w:p w:rsidR="004D1C16" w:rsidRPr="006169C0" w:rsidRDefault="004D1C16">
      <w:pPr>
        <w:rPr>
          <w:lang w:val="en-US"/>
        </w:rPr>
      </w:pPr>
    </w:p>
    <w:p w:rsidR="004D1C16" w:rsidRPr="006169C0" w:rsidRDefault="004D1C16">
      <w:pPr>
        <w:rPr>
          <w:lang w:val="en-US"/>
        </w:rPr>
      </w:pPr>
      <w:r w:rsidRPr="006169C0">
        <w:rPr>
          <w:lang w:val="en-US"/>
        </w:rPr>
        <w:t>yathā vā—</w:t>
      </w:r>
    </w:p>
    <w:p w:rsidR="004D1C16" w:rsidRPr="006169C0" w:rsidRDefault="004D1C16">
      <w:pPr>
        <w:rPr>
          <w:lang w:val="en-US"/>
        </w:rPr>
      </w:pPr>
      <w:r w:rsidRPr="006169C0">
        <w:rPr>
          <w:lang w:val="en-US"/>
        </w:rPr>
        <w:t>śṛṇu sakhi tava karṇe varṇayāmy atra nīcair</w:t>
      </w:r>
    </w:p>
    <w:p w:rsidR="004D1C16" w:rsidRPr="006169C0" w:rsidRDefault="004D1C16">
      <w:pPr>
        <w:rPr>
          <w:lang w:val="en-US"/>
        </w:rPr>
      </w:pPr>
      <w:r w:rsidRPr="006169C0">
        <w:rPr>
          <w:lang w:val="en-US"/>
        </w:rPr>
        <w:t>viracaya mukha-candraṁ mā vṛthārād vivarṇam |</w:t>
      </w:r>
    </w:p>
    <w:p w:rsidR="004D1C16" w:rsidRPr="006169C0" w:rsidRDefault="004D1C16">
      <w:pPr>
        <w:rPr>
          <w:lang w:val="en-US"/>
        </w:rPr>
      </w:pPr>
      <w:r w:rsidRPr="006169C0">
        <w:rPr>
          <w:lang w:val="en-US"/>
        </w:rPr>
        <w:t xml:space="preserve">iyam urasi murārer </w:t>
      </w:r>
      <w:smartTag w:uri="urn:schemas-microsoft-com:office:smarttags" w:element="place">
        <w:smartTag w:uri="urn:schemas-microsoft-com:office:smarttags" w:element="City">
          <w:r w:rsidRPr="006169C0">
            <w:rPr>
              <w:lang w:val="en-US"/>
            </w:rPr>
            <w:t>asti</w:t>
          </w:r>
        </w:smartTag>
      </w:smartTag>
      <w:r w:rsidRPr="006169C0">
        <w:rPr>
          <w:lang w:val="en-US"/>
        </w:rPr>
        <w:t xml:space="preserve"> nānyā mṛgākṣī</w:t>
      </w:r>
    </w:p>
    <w:p w:rsidR="004D1C16" w:rsidRPr="006169C0" w:rsidRDefault="004D1C16">
      <w:pPr>
        <w:rPr>
          <w:lang w:val="en-US"/>
        </w:rPr>
      </w:pPr>
      <w:r w:rsidRPr="006169C0">
        <w:rPr>
          <w:lang w:val="en-US"/>
        </w:rPr>
        <w:t>marakata-mukurābhe bimbitāsi tvam eva ||30||</w:t>
      </w:r>
    </w:p>
    <w:p w:rsidR="004D1C16" w:rsidRPr="006169C0" w:rsidRDefault="004D1C16">
      <w:pPr>
        <w:rPr>
          <w:lang w:val="en-US"/>
        </w:rPr>
      </w:pPr>
    </w:p>
    <w:p w:rsidR="004D1C16" w:rsidRPr="006169C0" w:rsidRDefault="004D1C16">
      <w:pPr>
        <w:rPr>
          <w:b/>
          <w:bCs/>
          <w:lang w:val="en-US"/>
        </w:rPr>
      </w:pPr>
      <w:r w:rsidRPr="006169C0">
        <w:rPr>
          <w:lang w:val="en-US"/>
        </w:rPr>
        <w:t xml:space="preserve">atha </w:t>
      </w:r>
      <w:r w:rsidRPr="006169C0">
        <w:rPr>
          <w:b/>
          <w:bCs/>
          <w:lang w:val="en-US"/>
        </w:rPr>
        <w:t>saundaryam—</w:t>
      </w:r>
    </w:p>
    <w:p w:rsidR="004D1C16" w:rsidRPr="006169C0" w:rsidRDefault="004D1C16">
      <w:pPr>
        <w:rPr>
          <w:b/>
          <w:bCs/>
          <w:lang w:val="en-US"/>
        </w:rPr>
      </w:pPr>
      <w:r w:rsidRPr="006169C0">
        <w:rPr>
          <w:b/>
          <w:bCs/>
          <w:lang w:val="en-US"/>
        </w:rPr>
        <w:t>aṅga-pratyāngakānāṁ yaḥ sanniveśo yathocitam |</w:t>
      </w:r>
    </w:p>
    <w:p w:rsidR="004D1C16" w:rsidRPr="006169C0" w:rsidRDefault="004D1C16">
      <w:pPr>
        <w:rPr>
          <w:b/>
          <w:bCs/>
          <w:lang w:val="en-US"/>
        </w:rPr>
      </w:pPr>
      <w:r w:rsidRPr="006169C0">
        <w:rPr>
          <w:b/>
          <w:bCs/>
          <w:lang w:val="en-US"/>
        </w:rPr>
        <w:t>susliṣṭa-sandhi-bandhaḥ syāt tat saundaryam itīryate ||31||</w:t>
      </w:r>
    </w:p>
    <w:p w:rsidR="004D1C16" w:rsidRPr="006169C0" w:rsidRDefault="004D1C16">
      <w:pPr>
        <w:rPr>
          <w:b/>
          <w:bCs/>
          <w:lang w:val="en-US"/>
        </w:rPr>
      </w:pPr>
    </w:p>
    <w:p w:rsidR="004D1C16" w:rsidRDefault="004D1C16">
      <w:pPr>
        <w:pStyle w:val="Footer"/>
        <w:tabs>
          <w:tab w:val="clear" w:pos="4153"/>
          <w:tab w:val="clear" w:pos="8306"/>
        </w:tabs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yathā—</w:t>
      </w:r>
    </w:p>
    <w:p w:rsidR="004D1C16" w:rsidRPr="006169C0" w:rsidRDefault="004D1C16">
      <w:pPr>
        <w:rPr>
          <w:lang w:val="en-US"/>
        </w:rPr>
      </w:pPr>
      <w:r w:rsidRPr="006169C0">
        <w:rPr>
          <w:lang w:val="en-US"/>
        </w:rPr>
        <w:t>akhaṇḍendos tulyaṁ mukham uru-kuca-dyotitam uro</w:t>
      </w:r>
    </w:p>
    <w:p w:rsidR="004D1C16" w:rsidRPr="006169C0" w:rsidRDefault="004D1C16">
      <w:pPr>
        <w:rPr>
          <w:lang w:val="en-US"/>
        </w:rPr>
      </w:pPr>
      <w:r w:rsidRPr="006169C0">
        <w:rPr>
          <w:lang w:val="en-US"/>
        </w:rPr>
        <w:t>bhujau srastāv aṁse kara-parimitaṁ madhyam abhitaḥ |</w:t>
      </w:r>
    </w:p>
    <w:p w:rsidR="004D1C16" w:rsidRPr="006169C0" w:rsidRDefault="004D1C16">
      <w:pPr>
        <w:rPr>
          <w:lang w:val="en-US"/>
        </w:rPr>
      </w:pPr>
      <w:r w:rsidRPr="006169C0">
        <w:rPr>
          <w:lang w:val="en-US"/>
        </w:rPr>
        <w:t>parisphārā śroṇī krama-laghima-bhāg ūru-yugalaṁ</w:t>
      </w:r>
    </w:p>
    <w:p w:rsidR="004D1C16" w:rsidRPr="006169C0" w:rsidRDefault="004D1C16">
      <w:pPr>
        <w:rPr>
          <w:lang w:val="en-US"/>
        </w:rPr>
      </w:pPr>
      <w:r w:rsidRPr="006169C0">
        <w:rPr>
          <w:lang w:val="en-US"/>
        </w:rPr>
        <w:t>tavāpūrvaṁ rādhe kim api kamanīyaṁ vapur abhūt ||32||</w:t>
      </w:r>
    </w:p>
    <w:p w:rsidR="004D1C16" w:rsidRPr="006169C0" w:rsidRDefault="004D1C16">
      <w:pPr>
        <w:rPr>
          <w:lang w:val="en-US"/>
        </w:rPr>
      </w:pPr>
    </w:p>
    <w:p w:rsidR="004D1C16" w:rsidRPr="006169C0" w:rsidRDefault="004D1C16">
      <w:pPr>
        <w:rPr>
          <w:b/>
          <w:bCs/>
          <w:lang w:val="en-US"/>
        </w:rPr>
      </w:pPr>
      <w:r w:rsidRPr="006169C0">
        <w:rPr>
          <w:lang w:val="en-US"/>
        </w:rPr>
        <w:t xml:space="preserve">atha </w:t>
      </w:r>
      <w:r w:rsidRPr="006169C0">
        <w:rPr>
          <w:b/>
          <w:bCs/>
          <w:lang w:val="en-US"/>
        </w:rPr>
        <w:t>abhirūpatā—</w:t>
      </w:r>
    </w:p>
    <w:p w:rsidR="004D1C16" w:rsidRPr="006169C0" w:rsidRDefault="004D1C16">
      <w:pPr>
        <w:rPr>
          <w:b/>
          <w:bCs/>
          <w:lang w:val="en-US"/>
        </w:rPr>
      </w:pPr>
      <w:r w:rsidRPr="006169C0">
        <w:rPr>
          <w:b/>
          <w:bCs/>
          <w:lang w:val="en-US"/>
        </w:rPr>
        <w:t xml:space="preserve">yad ātmīya-guṇotkarṣair vastv anyan nikaṭa-sthitam | </w:t>
      </w:r>
    </w:p>
    <w:p w:rsidR="004D1C16" w:rsidRPr="006169C0" w:rsidRDefault="004D1C16">
      <w:pPr>
        <w:rPr>
          <w:lang w:val="en-US"/>
        </w:rPr>
      </w:pPr>
      <w:r w:rsidRPr="006169C0">
        <w:rPr>
          <w:b/>
          <w:bCs/>
          <w:lang w:val="en-US"/>
        </w:rPr>
        <w:t>sārūpyaṁ nayati prājñair ābhirūpyaṁ tad ucyate ||33||</w:t>
      </w:r>
    </w:p>
    <w:p w:rsidR="004D1C16" w:rsidRPr="006169C0" w:rsidRDefault="004D1C16">
      <w:pPr>
        <w:rPr>
          <w:lang w:val="en-US"/>
        </w:rPr>
      </w:pPr>
    </w:p>
    <w:p w:rsidR="004D1C16" w:rsidRDefault="004D1C16">
      <w:pPr>
        <w:pStyle w:val="Footer"/>
        <w:tabs>
          <w:tab w:val="clear" w:pos="4153"/>
          <w:tab w:val="clear" w:pos="8306"/>
        </w:tabs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yathā—</w:t>
      </w:r>
    </w:p>
    <w:p w:rsidR="004D1C16" w:rsidRPr="006169C0" w:rsidRDefault="004D1C16">
      <w:pPr>
        <w:rPr>
          <w:lang w:val="en-US"/>
        </w:rPr>
      </w:pPr>
      <w:r w:rsidRPr="006169C0">
        <w:rPr>
          <w:lang w:val="en-US"/>
        </w:rPr>
        <w:t>magnā śubhre daśana-kiraṇe sphāṭikīva sphurantī</w:t>
      </w:r>
    </w:p>
    <w:p w:rsidR="004D1C16" w:rsidRPr="006169C0" w:rsidRDefault="004D1C16">
      <w:pPr>
        <w:rPr>
          <w:lang w:val="en-US"/>
        </w:rPr>
      </w:pPr>
      <w:r w:rsidRPr="006169C0">
        <w:rPr>
          <w:lang w:val="en-US"/>
        </w:rPr>
        <w:t>lagnā śoṇe kara-sarasije padmāragīva gauri |</w:t>
      </w:r>
    </w:p>
    <w:p w:rsidR="004D1C16" w:rsidRPr="006169C0" w:rsidRDefault="004D1C16">
      <w:pPr>
        <w:rPr>
          <w:lang w:val="en-US"/>
        </w:rPr>
      </w:pPr>
      <w:r w:rsidRPr="006169C0">
        <w:rPr>
          <w:lang w:val="en-US"/>
        </w:rPr>
        <w:t>gaṇḍopānte kuvalaya-rucā vaindra-nīlīva jātā</w:t>
      </w:r>
    </w:p>
    <w:p w:rsidR="004D1C16" w:rsidRPr="006169C0" w:rsidRDefault="004D1C16">
      <w:pPr>
        <w:rPr>
          <w:lang w:val="en-US"/>
        </w:rPr>
      </w:pPr>
      <w:r w:rsidRPr="006169C0">
        <w:rPr>
          <w:lang w:val="en-US"/>
        </w:rPr>
        <w:t>sūte ratna-traya-dhiyam asau paśya kṛṣṇasya vaṁśī ||34||</w:t>
      </w:r>
    </w:p>
    <w:p w:rsidR="004D1C16" w:rsidRPr="006169C0" w:rsidRDefault="004D1C16">
      <w:pPr>
        <w:rPr>
          <w:lang w:val="en-US"/>
        </w:rPr>
      </w:pPr>
    </w:p>
    <w:p w:rsidR="004D1C16" w:rsidRPr="006169C0" w:rsidRDefault="004D1C16">
      <w:pPr>
        <w:rPr>
          <w:lang w:val="en-US"/>
        </w:rPr>
      </w:pPr>
      <w:r w:rsidRPr="006169C0">
        <w:rPr>
          <w:lang w:val="en-US"/>
        </w:rPr>
        <w:t>yathā vā—</w:t>
      </w:r>
    </w:p>
    <w:p w:rsidR="004D1C16" w:rsidRPr="006169C0" w:rsidRDefault="004D1C16">
      <w:pPr>
        <w:rPr>
          <w:lang w:val="en-US"/>
        </w:rPr>
      </w:pPr>
      <w:r w:rsidRPr="006169C0">
        <w:rPr>
          <w:lang w:val="en-US"/>
        </w:rPr>
        <w:t>vakṣoje tava campaka-cchavim avaṣṭambhoru-kumbhopame</w:t>
      </w:r>
    </w:p>
    <w:p w:rsidR="004D1C16" w:rsidRPr="006169C0" w:rsidRDefault="004D1C16">
      <w:pPr>
        <w:rPr>
          <w:lang w:val="en-US"/>
        </w:rPr>
      </w:pPr>
      <w:r w:rsidRPr="006169C0">
        <w:rPr>
          <w:lang w:val="en-US"/>
        </w:rPr>
        <w:t>rādhe kokanada-śriyaḥ karatale sindūrataḥ sundare |</w:t>
      </w:r>
    </w:p>
    <w:p w:rsidR="004D1C16" w:rsidRPr="006169C0" w:rsidRDefault="004D1C16">
      <w:pPr>
        <w:rPr>
          <w:lang w:val="en-US"/>
        </w:rPr>
      </w:pPr>
      <w:r w:rsidRPr="006169C0">
        <w:rPr>
          <w:lang w:val="en-US"/>
        </w:rPr>
        <w:t>drāg indindira-bandhureṣu cikureṣv indīvarābhāṁ vahann</w:t>
      </w:r>
    </w:p>
    <w:p w:rsidR="004D1C16" w:rsidRPr="006169C0" w:rsidRDefault="004D1C16">
      <w:pPr>
        <w:rPr>
          <w:lang w:val="en-US"/>
        </w:rPr>
      </w:pPr>
      <w:r w:rsidRPr="006169C0">
        <w:rPr>
          <w:lang w:val="en-US"/>
        </w:rPr>
        <w:t>ekaḥ kairava-korako vitanute puṣpa-trayī-vibhramam  ||35||</w:t>
      </w:r>
    </w:p>
    <w:p w:rsidR="004D1C16" w:rsidRPr="006169C0" w:rsidRDefault="004D1C16">
      <w:pPr>
        <w:rPr>
          <w:lang w:val="en-US"/>
        </w:rPr>
      </w:pPr>
    </w:p>
    <w:p w:rsidR="004D1C16" w:rsidRPr="006169C0" w:rsidRDefault="004D1C16">
      <w:pPr>
        <w:rPr>
          <w:b/>
          <w:bCs/>
          <w:lang w:val="en-US"/>
        </w:rPr>
      </w:pPr>
      <w:r w:rsidRPr="006169C0">
        <w:rPr>
          <w:lang w:val="en-US"/>
        </w:rPr>
        <w:t xml:space="preserve">atha </w:t>
      </w:r>
      <w:r w:rsidRPr="006169C0">
        <w:rPr>
          <w:b/>
          <w:bCs/>
          <w:lang w:val="en-US"/>
        </w:rPr>
        <w:t>mādhuryam—</w:t>
      </w:r>
    </w:p>
    <w:p w:rsidR="004D1C16" w:rsidRPr="006169C0" w:rsidRDefault="004D1C16">
      <w:pPr>
        <w:rPr>
          <w:b/>
          <w:bCs/>
          <w:lang w:val="en-US"/>
        </w:rPr>
      </w:pPr>
      <w:r w:rsidRPr="006169C0">
        <w:rPr>
          <w:b/>
          <w:bCs/>
          <w:lang w:val="en-US"/>
        </w:rPr>
        <w:t>rūpaṁ kim apy anirvācyaṁ tanor mādhuryam ucyate ||36||</w:t>
      </w:r>
    </w:p>
    <w:p w:rsidR="004D1C16" w:rsidRPr="006169C0" w:rsidRDefault="004D1C16">
      <w:pPr>
        <w:rPr>
          <w:lang w:val="en-US"/>
        </w:rPr>
      </w:pPr>
    </w:p>
    <w:p w:rsidR="004D1C16" w:rsidRPr="006169C0" w:rsidRDefault="004D1C16">
      <w:pPr>
        <w:rPr>
          <w:lang w:val="en-US"/>
        </w:rPr>
      </w:pPr>
      <w:r w:rsidRPr="006169C0">
        <w:rPr>
          <w:lang w:val="en-US"/>
        </w:rPr>
        <w:t>yathā—</w:t>
      </w:r>
    </w:p>
    <w:p w:rsidR="004D1C16" w:rsidRPr="006169C0" w:rsidRDefault="004D1C16">
      <w:pPr>
        <w:rPr>
          <w:lang w:val="en-US"/>
        </w:rPr>
      </w:pPr>
      <w:r w:rsidRPr="006169C0">
        <w:rPr>
          <w:lang w:val="en-US"/>
        </w:rPr>
        <w:t xml:space="preserve">kim api hṛdayam abhra-śyāmalaṁ dhāma rundhe </w:t>
      </w:r>
    </w:p>
    <w:p w:rsidR="004D1C16" w:rsidRPr="006169C0" w:rsidRDefault="004D1C16">
      <w:pPr>
        <w:rPr>
          <w:lang w:val="en-US"/>
        </w:rPr>
      </w:pPr>
      <w:r w:rsidRPr="006169C0">
        <w:rPr>
          <w:lang w:val="en-US"/>
        </w:rPr>
        <w:t>dṛśam ahaha viluṇṭhaty āṅgikī kāpi mudrā |</w:t>
      </w:r>
    </w:p>
    <w:p w:rsidR="004D1C16" w:rsidRDefault="004D1C16">
      <w:pPr>
        <w:rPr>
          <w:lang w:val="fr-CA"/>
        </w:rPr>
      </w:pPr>
      <w:r>
        <w:rPr>
          <w:lang w:val="fr-CA"/>
        </w:rPr>
        <w:t>caṭulayati kula-strī-dharma-caryāṁ bakāreḥ</w:t>
      </w:r>
    </w:p>
    <w:p w:rsidR="004D1C16" w:rsidRDefault="004D1C16">
      <w:pPr>
        <w:rPr>
          <w:lang w:val="fr-CA"/>
        </w:rPr>
      </w:pPr>
      <w:r>
        <w:rPr>
          <w:lang w:val="fr-CA"/>
        </w:rPr>
        <w:t>sumukhi nava-vivartaḥ ko’py asau mādhurīṇām ||37||</w:t>
      </w:r>
    </w:p>
    <w:p w:rsidR="004D1C16" w:rsidRDefault="004D1C16">
      <w:pPr>
        <w:rPr>
          <w:lang w:val="fr-CA"/>
        </w:rPr>
      </w:pPr>
    </w:p>
    <w:p w:rsidR="004D1C16" w:rsidRDefault="004D1C16">
      <w:pPr>
        <w:rPr>
          <w:b/>
          <w:bCs/>
          <w:lang w:val="fr-CA"/>
        </w:rPr>
      </w:pPr>
      <w:r>
        <w:rPr>
          <w:lang w:val="fr-CA"/>
        </w:rPr>
        <w:t xml:space="preserve">atha </w:t>
      </w:r>
      <w:r>
        <w:rPr>
          <w:b/>
          <w:bCs/>
          <w:lang w:val="fr-CA"/>
        </w:rPr>
        <w:t>mardavam—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mārdavaṁ komalasyāpi saṁsparśāsahatocyate |</w:t>
      </w:r>
    </w:p>
    <w:p w:rsidR="004D1C16" w:rsidRDefault="004D1C16">
      <w:pPr>
        <w:rPr>
          <w:rFonts w:eastAsia="MS Minchofalt"/>
          <w:b/>
          <w:bCs/>
          <w:lang w:val="fr-CA"/>
        </w:rPr>
      </w:pPr>
      <w:r>
        <w:rPr>
          <w:b/>
          <w:bCs/>
          <w:lang w:val="fr-CA"/>
        </w:rPr>
        <w:t>uttamaṁ madhyamaṁ proktaṁ kaniṣṭhaṁ ceti tat tridhā ||38||</w:t>
      </w:r>
    </w:p>
    <w:p w:rsidR="004D1C16" w:rsidRDefault="004D1C16">
      <w:pPr>
        <w:rPr>
          <w:rFonts w:eastAsia="MS Minchofalt"/>
          <w:lang w:val="fr-CA"/>
        </w:rPr>
      </w:pPr>
    </w:p>
    <w:p w:rsidR="004D1C16" w:rsidRDefault="004D1C16">
      <w:pPr>
        <w:rPr>
          <w:rFonts w:eastAsia="MS Minchofalt"/>
          <w:bCs/>
          <w:lang w:val="fr-CA"/>
        </w:rPr>
      </w:pPr>
      <w:r>
        <w:rPr>
          <w:rFonts w:eastAsia="MS Minchofalt"/>
          <w:lang w:val="fr-CA"/>
        </w:rPr>
        <w:t xml:space="preserve">tatra </w:t>
      </w:r>
      <w:r>
        <w:rPr>
          <w:rFonts w:eastAsia="MS Minchofalt"/>
          <w:b/>
          <w:bCs/>
          <w:lang w:val="fr-CA"/>
        </w:rPr>
        <w:t>uttamam</w:t>
      </w:r>
      <w:r>
        <w:rPr>
          <w:rFonts w:eastAsia="MS Minchofalt"/>
          <w:bCs/>
          <w:lang w:val="fr-CA"/>
        </w:rPr>
        <w:t>—</w:t>
      </w:r>
    </w:p>
    <w:p w:rsidR="004D1C16" w:rsidRDefault="004D1C16">
      <w:pPr>
        <w:rPr>
          <w:rFonts w:eastAsia="MS Minchofalt"/>
          <w:bCs/>
          <w:lang w:val="fr-CA"/>
        </w:rPr>
      </w:pPr>
      <w:r>
        <w:rPr>
          <w:rFonts w:eastAsia="MS Minchofalt"/>
          <w:bCs/>
          <w:lang w:val="fr-CA"/>
        </w:rPr>
        <w:t>abhinava-nava-mālikām ayaṁ sā</w:t>
      </w:r>
    </w:p>
    <w:p w:rsidR="004D1C16" w:rsidRDefault="004D1C16">
      <w:pPr>
        <w:rPr>
          <w:rFonts w:eastAsia="MS Minchofalt"/>
          <w:bCs/>
          <w:lang w:val="fr-CA"/>
        </w:rPr>
      </w:pPr>
      <w:r>
        <w:rPr>
          <w:rFonts w:eastAsia="MS Minchofalt"/>
          <w:bCs/>
          <w:lang w:val="fr-CA"/>
        </w:rPr>
        <w:t>śayana-varaṁ niśi rādhikādhiśiśye |</w:t>
      </w:r>
    </w:p>
    <w:p w:rsidR="004D1C16" w:rsidRPr="005A75DB" w:rsidRDefault="004D1C16">
      <w:pPr>
        <w:rPr>
          <w:rFonts w:eastAsia="MS Minchofalt"/>
          <w:bCs/>
          <w:lang w:val="fr-CA"/>
        </w:rPr>
      </w:pPr>
      <w:r w:rsidRPr="005A75DB">
        <w:rPr>
          <w:rFonts w:eastAsia="MS Minchofalt"/>
          <w:bCs/>
          <w:lang w:val="fr-CA"/>
        </w:rPr>
        <w:t>na kusuma-paṭalaṁ darāpi jaglau</w:t>
      </w:r>
    </w:p>
    <w:p w:rsidR="004D1C16" w:rsidRPr="005A75DB" w:rsidRDefault="004D1C16">
      <w:pPr>
        <w:rPr>
          <w:rFonts w:eastAsia="MS Minchofalt"/>
          <w:bCs/>
          <w:lang w:val="fr-CA"/>
        </w:rPr>
      </w:pPr>
      <w:r w:rsidRPr="005A75DB">
        <w:rPr>
          <w:rFonts w:eastAsia="MS Minchofalt"/>
          <w:bCs/>
          <w:lang w:val="fr-CA"/>
        </w:rPr>
        <w:t>tad-anubhavāt tanur eva sa-vraṇāsīt ||39||</w:t>
      </w:r>
    </w:p>
    <w:p w:rsidR="004D1C16" w:rsidRPr="005A75DB" w:rsidRDefault="004D1C16">
      <w:pPr>
        <w:rPr>
          <w:rFonts w:eastAsia="MS Minchofalt"/>
          <w:bCs/>
          <w:lang w:val="fr-CA"/>
        </w:rPr>
      </w:pPr>
    </w:p>
    <w:p w:rsidR="004D1C16" w:rsidRPr="005A75DB" w:rsidRDefault="004D1C16">
      <w:pPr>
        <w:rPr>
          <w:rFonts w:eastAsia="MS Minchofalt"/>
          <w:lang w:val="fr-CA"/>
        </w:rPr>
      </w:pPr>
      <w:r w:rsidRPr="005A75DB">
        <w:rPr>
          <w:rFonts w:eastAsia="MS Minchofalt"/>
          <w:b/>
          <w:lang w:val="fr-CA"/>
        </w:rPr>
        <w:t>madhyamaṁ</w:t>
      </w:r>
      <w:r w:rsidRPr="005A75DB">
        <w:rPr>
          <w:rFonts w:eastAsia="MS Minchofalt"/>
          <w:lang w:val="fr-CA"/>
        </w:rPr>
        <w:t>, yathā—</w:t>
      </w:r>
    </w:p>
    <w:p w:rsidR="004D1C16" w:rsidRPr="005A75DB" w:rsidRDefault="004D1C16">
      <w:pPr>
        <w:rPr>
          <w:rFonts w:eastAsia="MS Minchofalt"/>
          <w:lang w:val="fr-CA"/>
        </w:rPr>
      </w:pPr>
      <w:r w:rsidRPr="005A75DB">
        <w:rPr>
          <w:rFonts w:eastAsia="MS Minchofalt"/>
          <w:lang w:val="fr-CA"/>
        </w:rPr>
        <w:t xml:space="preserve">citraṁ dhaniṣṭhe tanu-vāsaso’pi </w:t>
      </w: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cīnasya pīna-stani saṅgamena |</w:t>
      </w: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lipteva te lohita-candanena</w:t>
      </w: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mūrtir bindunā sakhi lohitāsīt ||40||</w:t>
      </w:r>
    </w:p>
    <w:p w:rsidR="004D1C16" w:rsidRDefault="004D1C16">
      <w:pPr>
        <w:rPr>
          <w:rFonts w:eastAsia="MS Minchofalt"/>
          <w:lang w:val="pl-PL"/>
        </w:rPr>
      </w:pP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b/>
          <w:bCs/>
          <w:lang w:val="pl-PL"/>
        </w:rPr>
        <w:t>kaniṣṭhaṁ</w:t>
      </w:r>
      <w:r>
        <w:rPr>
          <w:rFonts w:eastAsia="MS Minchofalt"/>
          <w:lang w:val="pl-PL"/>
        </w:rPr>
        <w:t xml:space="preserve">, yathā </w:t>
      </w:r>
      <w:r>
        <w:rPr>
          <w:rFonts w:eastAsia="MS Minchofalt"/>
          <w:color w:val="FF0000"/>
          <w:lang w:val="pl-PL"/>
        </w:rPr>
        <w:t xml:space="preserve">rasa-sudhākare </w:t>
      </w:r>
      <w:r>
        <w:rPr>
          <w:rFonts w:eastAsia="MS Minchofalt"/>
          <w:lang w:val="pl-PL"/>
        </w:rPr>
        <w:t>(</w:t>
      </w:r>
      <w:smartTag w:uri="urn:schemas-microsoft-com:office:smarttags" w:element="metricconverter">
        <w:smartTagPr>
          <w:attr w:name="ProductID" w:val="1.186f"/>
        </w:smartTagPr>
        <w:r>
          <w:rPr>
            <w:rFonts w:eastAsia="MS Minchofalt"/>
            <w:lang w:val="pl-PL"/>
          </w:rPr>
          <w:t>1.186f</w:t>
        </w:r>
      </w:smartTag>
      <w:r>
        <w:rPr>
          <w:rFonts w:eastAsia="MS Minchofalt"/>
          <w:lang w:val="pl-PL"/>
        </w:rPr>
        <w:t>)—</w:t>
      </w:r>
    </w:p>
    <w:p w:rsidR="004D1C16" w:rsidRDefault="004D1C16">
      <w:pPr>
        <w:rPr>
          <w:rFonts w:eastAsia="MS Minchofalt"/>
          <w:color w:val="0000FF"/>
          <w:lang w:val="pl-PL"/>
        </w:rPr>
      </w:pPr>
      <w:r>
        <w:rPr>
          <w:rFonts w:eastAsia="MS Minchofalt"/>
          <w:color w:val="0000FF"/>
          <w:lang w:val="pl-PL"/>
        </w:rPr>
        <w:t>āmodam āmodanam ādadhānaṁ</w:t>
      </w:r>
    </w:p>
    <w:p w:rsidR="004D1C16" w:rsidRDefault="004D1C16">
      <w:pPr>
        <w:rPr>
          <w:rFonts w:eastAsia="MS Minchofalt"/>
          <w:color w:val="0000FF"/>
          <w:lang w:val="pl-PL"/>
        </w:rPr>
      </w:pPr>
      <w:r>
        <w:rPr>
          <w:rFonts w:eastAsia="MS Minchofalt"/>
          <w:color w:val="0000FF"/>
          <w:lang w:val="pl-PL"/>
        </w:rPr>
        <w:t>nilīna-nīlālaka-cañcarīkam |</w:t>
      </w:r>
    </w:p>
    <w:p w:rsidR="004D1C16" w:rsidRDefault="004D1C16">
      <w:pPr>
        <w:rPr>
          <w:rFonts w:eastAsia="MS Minchofalt"/>
          <w:color w:val="0000FF"/>
          <w:lang w:val="pl-PL"/>
        </w:rPr>
      </w:pPr>
      <w:r>
        <w:rPr>
          <w:rFonts w:eastAsia="MS Minchofalt"/>
          <w:color w:val="0000FF"/>
          <w:lang w:val="pl-PL"/>
        </w:rPr>
        <w:t>kṣaṇena padmā-mukha-padmam āsīt</w:t>
      </w:r>
    </w:p>
    <w:p w:rsidR="004D1C16" w:rsidRDefault="004D1C16">
      <w:pPr>
        <w:rPr>
          <w:rFonts w:eastAsia="MS Minchofalt"/>
          <w:color w:val="0000FF"/>
          <w:lang w:val="pl-PL"/>
        </w:rPr>
      </w:pPr>
      <w:r>
        <w:rPr>
          <w:rFonts w:eastAsia="MS Minchofalt"/>
          <w:color w:val="0000FF"/>
          <w:lang w:val="pl-PL"/>
        </w:rPr>
        <w:t>tviṣā raveḥ komalayāpi tāmram ||41||</w:t>
      </w:r>
    </w:p>
    <w:p w:rsidR="004D1C16" w:rsidRDefault="004D1C16">
      <w:pPr>
        <w:rPr>
          <w:rFonts w:eastAsia="MS Minchofalt"/>
          <w:color w:val="0000FF"/>
          <w:lang w:val="pl-PL"/>
        </w:rPr>
      </w:pP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 xml:space="preserve">atha </w:t>
      </w:r>
      <w:r>
        <w:rPr>
          <w:rFonts w:eastAsia="MS Minchofalt"/>
          <w:b/>
          <w:bCs/>
          <w:lang w:val="pl-PL"/>
        </w:rPr>
        <w:t>nāma</w:t>
      </w:r>
      <w:r>
        <w:rPr>
          <w:rFonts w:eastAsia="MS Minchofalt"/>
          <w:lang w:val="pl-PL"/>
        </w:rPr>
        <w:t>, yathā—</w:t>
      </w: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taṭa-bhuvi ravi-putryāḥ paśya gaurāṅgi raṅgī</w:t>
      </w: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sphurati sakhi kuraṅgī-maṇḍale kṛṣṇasāraḥ |</w:t>
      </w: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iti bhavad-abhidhānaṁ śṛṇvatī sā mad-uktau</w:t>
      </w: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sutanur atanu-ghūrṇā-pūra-pūrṇā babhūva ||42||</w:t>
      </w:r>
    </w:p>
    <w:p w:rsidR="004D1C16" w:rsidRDefault="004D1C16">
      <w:pPr>
        <w:rPr>
          <w:rFonts w:eastAsia="MS Minchofalt"/>
          <w:lang w:val="pl-PL"/>
        </w:rPr>
      </w:pP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lang w:val="pl-PL"/>
        </w:rPr>
        <w:t xml:space="preserve">atha </w:t>
      </w:r>
      <w:r>
        <w:rPr>
          <w:rFonts w:eastAsia="MS Minchofalt"/>
          <w:b/>
          <w:bCs/>
          <w:lang w:val="pl-PL"/>
        </w:rPr>
        <w:t>caritam—</w:t>
      </w: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anubhāvāś ca līlā cety ucyate caritaṁ dvidhā |</w:t>
      </w: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agre’nubhāvā vaktavyā līleyaṁ kathyate’dhunā ||43||</w:t>
      </w: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līlā syāc cāru-vikrīḍā tāṇḍavaṁ veṇu-vādanam |</w:t>
      </w: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godohaḥ parvatoddhāro gohūtir gamanādikā ||44||</w:t>
      </w:r>
    </w:p>
    <w:p w:rsidR="004D1C16" w:rsidRDefault="004D1C16">
      <w:pPr>
        <w:rPr>
          <w:rFonts w:eastAsia="MS Minchofalt"/>
          <w:b/>
          <w:bCs/>
          <w:lang w:val="pl-PL"/>
        </w:rPr>
      </w:pP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lang w:val="pl-PL"/>
        </w:rPr>
        <w:t xml:space="preserve">atha </w:t>
      </w:r>
      <w:r>
        <w:rPr>
          <w:rFonts w:eastAsia="MS Minchofalt"/>
          <w:b/>
          <w:bCs/>
          <w:lang w:val="pl-PL"/>
        </w:rPr>
        <w:t>cāru-vikrīḍā—</w:t>
      </w: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rāsa-kandūka-khelādyā cāru-krīḍātra kīrtitā ||45||</w:t>
      </w:r>
    </w:p>
    <w:p w:rsidR="004D1C16" w:rsidRDefault="004D1C16">
      <w:pPr>
        <w:rPr>
          <w:rFonts w:eastAsia="MS Minchofalt"/>
          <w:b/>
          <w:bCs/>
          <w:lang w:val="pl-PL"/>
        </w:rPr>
      </w:pP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lang w:val="pl-PL"/>
        </w:rPr>
        <w:t xml:space="preserve">tatra </w:t>
      </w:r>
      <w:r>
        <w:rPr>
          <w:rFonts w:eastAsia="MS Minchofalt"/>
          <w:b/>
          <w:bCs/>
          <w:lang w:val="pl-PL"/>
        </w:rPr>
        <w:t>rāsaḥ—</w:t>
      </w: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taṁ vilāsavati rāsa-maṇḍale</w:t>
      </w: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puṇḍarīka-nayanaṁ surāṅganāḥ |</w:t>
      </w: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prekṣya sambhṛta-vihāra-vibhramaṁ</w:t>
      </w: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babhramur madana-sambhramormibhiḥ ||46||</w:t>
      </w:r>
    </w:p>
    <w:p w:rsidR="004D1C16" w:rsidRDefault="004D1C16">
      <w:pPr>
        <w:rPr>
          <w:rFonts w:eastAsia="MS Minchofalt"/>
          <w:lang w:val="pl-PL"/>
        </w:rPr>
      </w:pP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kandūka-krīḍā—</w:t>
      </w: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aruṇa-rucim udasya kṣepaṇīṁ kuñcitāgrāṁ</w:t>
      </w: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sarabhasam abhidhāvan vibhramad-dīrgha-veṇiḥ |</w:t>
      </w: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viracayati mukundaḥ kandukāndola-nṛtya-</w:t>
      </w: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dvipula-nayana-bhaṅgī-vibhramaḥ kautukaṁ naḥ ||47||</w:t>
      </w:r>
      <w:r>
        <w:rPr>
          <w:rFonts w:eastAsia="MS Minchofalt"/>
          <w:lang w:val="pl-PL"/>
        </w:rPr>
        <w:br/>
      </w: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tāṇḍavam—</w:t>
      </w: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pracala-pracalāka-kuṇḍalo’yaṁ</w:t>
      </w:r>
    </w:p>
    <w:p w:rsidR="004D1C16" w:rsidRPr="005A75DB" w:rsidRDefault="004D1C16">
      <w:pPr>
        <w:rPr>
          <w:rFonts w:eastAsia="MS Minchofalt"/>
          <w:lang w:val="pl-PL"/>
        </w:rPr>
      </w:pPr>
      <w:r w:rsidRPr="005A75DB">
        <w:rPr>
          <w:rFonts w:eastAsia="MS Minchofalt"/>
          <w:lang w:val="pl-PL"/>
        </w:rPr>
        <w:t>sva-suhṛn-maṇḍala-carcarī-parītaḥ |</w:t>
      </w:r>
    </w:p>
    <w:p w:rsidR="004D1C16" w:rsidRDefault="004D1C16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harir adya naṭan pataṅga-putrī-</w:t>
      </w:r>
    </w:p>
    <w:p w:rsidR="004D1C16" w:rsidRDefault="004D1C16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taṭa-raṅge mama raṅgam ātanoti ||48||</w:t>
      </w:r>
    </w:p>
    <w:p w:rsidR="004D1C16" w:rsidRDefault="004D1C16">
      <w:pPr>
        <w:rPr>
          <w:rFonts w:eastAsia="MS Minchofalt"/>
          <w:lang w:val="fr-CA"/>
        </w:rPr>
      </w:pPr>
    </w:p>
    <w:p w:rsidR="004D1C16" w:rsidRDefault="004D1C16">
      <w:pPr>
        <w:rPr>
          <w:rFonts w:eastAsia="MS Minchofalt"/>
          <w:lang w:val="fr-CA"/>
        </w:rPr>
      </w:pPr>
      <w:r>
        <w:rPr>
          <w:rFonts w:eastAsia="MS Minchofalt"/>
          <w:b/>
          <w:bCs/>
          <w:lang w:val="fr-CA"/>
        </w:rPr>
        <w:t>veṇu-vādanaṁ</w:t>
      </w:r>
      <w:r>
        <w:rPr>
          <w:rFonts w:eastAsia="MS Minchofalt"/>
          <w:lang w:val="fr-CA"/>
        </w:rPr>
        <w:t xml:space="preserve">, yathā </w:t>
      </w:r>
      <w:r>
        <w:rPr>
          <w:rFonts w:eastAsia="MS Minchofalt"/>
          <w:color w:val="FF0000"/>
          <w:lang w:val="fr-CA"/>
        </w:rPr>
        <w:t xml:space="preserve">lalita-mādhave </w:t>
      </w:r>
      <w:r>
        <w:rPr>
          <w:rFonts w:eastAsia="MS Minchofalt"/>
          <w:lang w:val="fr-CA"/>
        </w:rPr>
        <w:t>(4.27)—</w:t>
      </w:r>
    </w:p>
    <w:p w:rsidR="004D1C16" w:rsidRDefault="004D1C16">
      <w:pPr>
        <w:pStyle w:val="BodyTextIndent2"/>
        <w:ind w:left="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jaṅghādhas-taṭa-saṅgi-dakṣiṇa-padaṁ kiñcid vibhugna-trikam-</w:t>
      </w:r>
    </w:p>
    <w:p w:rsidR="004D1C16" w:rsidRDefault="004D1C16">
      <w:pPr>
        <w:pStyle w:val="BodyTextIndent2"/>
        <w:ind w:left="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sāci-stambhita-kandharaṁ sakhi tiraḥ-sañcāri-netrāñcalam |</w:t>
      </w:r>
    </w:p>
    <w:p w:rsidR="004D1C16" w:rsidRDefault="004D1C16">
      <w:pPr>
        <w:pStyle w:val="BodyTextIndent2"/>
        <w:ind w:left="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vaṁśīṁ kuṭmalite dadhānam adhare lolāṅgulī-saṅgatāṁ</w:t>
      </w:r>
    </w:p>
    <w:p w:rsidR="004D1C16" w:rsidRDefault="004D1C16">
      <w:pPr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riṅgad-bhrū-bhramaraṁ varāṅgi paramānandaṁ puraḥ svīkuru ||49||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go-doho</w:t>
      </w:r>
      <w:r>
        <w:rPr>
          <w:noProof w:val="0"/>
          <w:cs/>
          <w:lang w:bidi="sa-IN"/>
        </w:rPr>
        <w:t xml:space="preserve">, yathā </w:t>
      </w:r>
      <w:r>
        <w:rPr>
          <w:noProof w:val="0"/>
          <w:color w:val="FF0000"/>
          <w:cs/>
          <w:lang w:bidi="sa-IN"/>
        </w:rPr>
        <w:t>padyāvalyāṁ</w:t>
      </w:r>
      <w:r>
        <w:rPr>
          <w:b/>
          <w:bCs/>
          <w:noProof w:val="0"/>
          <w:color w:val="FF0000"/>
          <w:cs/>
          <w:lang w:bidi="sa-IN"/>
        </w:rPr>
        <w:t xml:space="preserve"> </w:t>
      </w:r>
      <w:r>
        <w:rPr>
          <w:bCs/>
          <w:noProof w:val="0"/>
          <w:cs/>
          <w:lang w:bidi="sa-IN"/>
        </w:rPr>
        <w:t>(262)—</w:t>
      </w:r>
    </w:p>
    <w:p w:rsidR="004D1C16" w:rsidRDefault="004D1C16">
      <w:pPr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aṅguṣṭhāgrima-yantritāṅgulir asau pādārdha-nīruddha-bhūr</w:t>
      </w:r>
    </w:p>
    <w:p w:rsidR="004D1C16" w:rsidRDefault="004D1C16">
      <w:pPr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āpīnāñcalam ārdrayann iha puro dvitraiḥ</w:t>
      </w:r>
      <w:r>
        <w:rPr>
          <w:rStyle w:val="FootnoteReference"/>
          <w:rFonts w:cs="Balaram"/>
          <w:color w:val="0000FF"/>
        </w:rPr>
        <w:footnoteReference w:id="6"/>
      </w:r>
      <w:r>
        <w:rPr>
          <w:noProof w:val="0"/>
          <w:color w:val="0000FF"/>
          <w:cs/>
          <w:lang w:bidi="sa-IN"/>
        </w:rPr>
        <w:t xml:space="preserve"> payo-bindubhiḥ |</w:t>
      </w:r>
    </w:p>
    <w:p w:rsidR="004D1C16" w:rsidRDefault="004D1C16">
      <w:pPr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nyag-jānu-dvaya-madhya-yantrita-ghaṭī-vaktrāntarāla-skhalad-dhārādhvāna-manoharaṁ sakhi payo gāṁ dogdhi dāmodaraḥ ||50||</w:t>
      </w:r>
    </w:p>
    <w:p w:rsidR="004D1C16" w:rsidRDefault="004D1C16">
      <w:pPr>
        <w:rPr>
          <w:b/>
          <w:bCs/>
          <w:noProof w:val="0"/>
          <w:color w:val="FF000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parvatoddhāraḥ—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udyamya kandukita-manda-rasodarādriṁ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savyaṁ karaṁ kaṭim anu sthagayann asavyam |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smerānanaś cala-dṛg-añcala-cañcarīkaś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cittāmbujaṁ mama hariś caṭulīcakāra ||51||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go-hūtiḥ—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piśaṅgi maṇika-stani praṇata-śṛṅgi piṅgekṣaṇe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mṛdaṅga-mukhi dhūmale śabali haṁsi vaṁśī-priye |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iti sva-surabhī-kulaṁ muhur udīrṇa-hīhī-dhvanir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vidūra-gatam āhvayan harati hanta cittaṁ hariḥ ||52||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gamanam—</w:t>
      </w: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anupada-mada-mandāndoli-dor-argala-śrīḥ</w:t>
      </w: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sura-gaja-guru-garva-stambhi-gambhīra-keliḥ |</w:t>
      </w: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sahacari dara-cañcac-cāru-cūḍā-rucir māṁ</w:t>
      </w: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madayati gati-mudrā-mādhurī mādhavasya ||53||</w:t>
      </w:r>
    </w:p>
    <w:p w:rsidR="004D1C16" w:rsidRDefault="004D1C16">
      <w:pPr>
        <w:rPr>
          <w:rFonts w:eastAsia="MS Minchofalt"/>
          <w:lang w:val="pl-PL"/>
        </w:rPr>
      </w:pP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atha maṇḍanam—</w:t>
      </w: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caturdhā maṇḍanaṁ vāso-bhūṣā-mālyānulepanaiḥ ||54||</w:t>
      </w:r>
    </w:p>
    <w:p w:rsidR="004D1C16" w:rsidRDefault="004D1C16">
      <w:pPr>
        <w:rPr>
          <w:rFonts w:eastAsia="MS Minchofalt"/>
          <w:b/>
          <w:bCs/>
          <w:lang w:val="pl-PL"/>
        </w:rPr>
      </w:pPr>
    </w:p>
    <w:p w:rsidR="004D1C16" w:rsidRPr="005A75DB" w:rsidRDefault="004D1C16">
      <w:pPr>
        <w:rPr>
          <w:rFonts w:eastAsia="MS Minchofalt"/>
          <w:lang w:val="pl-PL"/>
        </w:rPr>
      </w:pPr>
      <w:r w:rsidRPr="005A75DB">
        <w:rPr>
          <w:rFonts w:eastAsia="MS Minchofalt"/>
          <w:b/>
          <w:bCs/>
          <w:lang w:val="pl-PL"/>
        </w:rPr>
        <w:t>atha vastraṁ,</w:t>
      </w:r>
      <w:r w:rsidRPr="005A75DB">
        <w:rPr>
          <w:rFonts w:eastAsia="MS Minchofalt"/>
          <w:lang w:val="pl-PL"/>
        </w:rPr>
        <w:t xml:space="preserve"> yathā—</w:t>
      </w:r>
    </w:p>
    <w:p w:rsidR="004D1C16" w:rsidRPr="005A75DB" w:rsidRDefault="004D1C16">
      <w:pPr>
        <w:rPr>
          <w:rFonts w:eastAsia="MS Minchofalt"/>
          <w:lang w:val="pl-PL"/>
        </w:rPr>
      </w:pPr>
      <w:r w:rsidRPr="005A75DB">
        <w:rPr>
          <w:rFonts w:eastAsia="MS Minchofalt"/>
          <w:lang w:val="pl-PL"/>
        </w:rPr>
        <w:t>ambaraṁ racita-dhairya-saṁvaraṁ</w:t>
      </w: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ramyam ambara-maṇi-prabhojjvalam |</w:t>
      </w: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subhru kiṁ na hi kaṭīra-maṇḍale</w:t>
      </w: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puṇḍarīka-nayanasya paśyasi ||55||</w:t>
      </w:r>
    </w:p>
    <w:p w:rsidR="004D1C16" w:rsidRDefault="004D1C16">
      <w:pPr>
        <w:rPr>
          <w:rFonts w:eastAsia="MS Minchofalt"/>
          <w:lang w:val="pl-PL"/>
        </w:rPr>
      </w:pP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yathā vā—</w:t>
      </w: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amala-kamala-rāga-rāgam etat tava</w:t>
      </w: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jayati sphuṭam adbhutaṁ dukūlam |</w:t>
      </w: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mama hṛdi nija-rāgam atra rādhe</w:t>
      </w: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dadhad api yad dviguṇaṁ babhūva raktam ||56||</w:t>
      </w:r>
    </w:p>
    <w:p w:rsidR="004D1C16" w:rsidRDefault="004D1C16">
      <w:pPr>
        <w:rPr>
          <w:rFonts w:eastAsia="MS Minchofalt"/>
          <w:lang w:val="pl-PL"/>
        </w:rPr>
      </w:pP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b/>
          <w:bCs/>
          <w:lang w:val="pl-PL"/>
        </w:rPr>
        <w:t>bhūṣā,</w:t>
      </w:r>
      <w:r>
        <w:rPr>
          <w:rFonts w:eastAsia="MS Minchofalt"/>
          <w:lang w:val="pl-PL"/>
        </w:rPr>
        <w:t xml:space="preserve"> yathā—</w:t>
      </w: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praharatu hariṇā kadamba-puṣpaṁ</w:t>
      </w: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priya-sakhi śekharitaṁ yad aṅgajāstram |</w:t>
      </w: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bata katham amunāvataṁsito’sau</w:t>
      </w: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mama hṛdi bidhyati nīlakaṇṭha-pakṣaḥ ||57||</w:t>
      </w:r>
    </w:p>
    <w:p w:rsidR="004D1C16" w:rsidRDefault="004D1C16">
      <w:pPr>
        <w:rPr>
          <w:rFonts w:eastAsia="MS Minchofalt"/>
          <w:lang w:val="pl-PL"/>
        </w:rPr>
      </w:pP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yathā vā—</w:t>
      </w: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hāreṇa tāra-dyutinā kapolaḥ</w:t>
      </w: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preṅkholinā kuṇḍalayor yugena |</w:t>
      </w: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uttuṅga-bhāsā kanakāṅgadena</w:t>
      </w: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māṁ lāliteyaṁ lalitā dhinoti ||58||</w:t>
      </w:r>
    </w:p>
    <w:p w:rsidR="004D1C16" w:rsidRDefault="004D1C16">
      <w:pPr>
        <w:rPr>
          <w:rFonts w:eastAsia="MS Minchofalt"/>
          <w:lang w:val="pl-PL"/>
        </w:rPr>
      </w:pP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b/>
          <w:bCs/>
          <w:lang w:val="pl-PL"/>
        </w:rPr>
        <w:t>mālyānulepane,</w:t>
      </w:r>
      <w:r>
        <w:rPr>
          <w:rFonts w:eastAsia="MS Minchofalt"/>
          <w:lang w:val="pl-PL"/>
        </w:rPr>
        <w:t xml:space="preserve"> yathā </w:t>
      </w:r>
      <w:r>
        <w:rPr>
          <w:rFonts w:eastAsia="MS Minchofalt"/>
          <w:color w:val="FF0000"/>
          <w:lang w:val="pl-PL"/>
        </w:rPr>
        <w:t xml:space="preserve">rasa-sudhākare </w:t>
      </w:r>
      <w:r>
        <w:rPr>
          <w:rFonts w:eastAsia="MS Minchofalt"/>
          <w:lang w:val="pl-PL"/>
        </w:rPr>
        <w:t>(1.186a)—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ālolair anumīyate madhukaraiḥ keśeṣu mālya-grahaḥ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kāntiḥ kāpi kapolayoḥ prathayate tāmbūlam antargatam |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aṅgānām anubhūyate parimalair ālepana-prakriyā 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veṣaḥ ko’pi vidagdha eṣa sudṛśaḥ sūte sukhaṁ cakṣuṣoḥ ||59||</w:t>
      </w:r>
    </w:p>
    <w:p w:rsidR="004D1C16" w:rsidRDefault="004D1C16">
      <w:pPr>
        <w:rPr>
          <w:rFonts w:eastAsia="MS Minchofalt"/>
          <w:lang w:val="pl-PL"/>
        </w:rPr>
      </w:pP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yathā vā—</w:t>
      </w: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anaṅga-rāgāya babhūva sadyas</w:t>
      </w: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tavāṅga-rāgo’pi kim aṅganāsu |</w:t>
      </w: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uddāma-bhāvāya tathā kim āsīd</w:t>
      </w: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dāmāpi dāmodara tāvakīnam ||60||</w:t>
      </w:r>
    </w:p>
    <w:p w:rsidR="004D1C16" w:rsidRDefault="004D1C16">
      <w:pPr>
        <w:rPr>
          <w:rFonts w:eastAsia="MS Minchofalt"/>
          <w:lang w:val="pl-PL"/>
        </w:rPr>
      </w:pP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lang w:val="pl-PL"/>
        </w:rPr>
        <w:t xml:space="preserve">atha </w:t>
      </w:r>
      <w:r>
        <w:rPr>
          <w:rFonts w:eastAsia="MS Minchofalt"/>
          <w:b/>
          <w:bCs/>
          <w:lang w:val="pl-PL"/>
        </w:rPr>
        <w:t>sambandhinaḥ—</w:t>
      </w: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lagnāḥ sannihitāś ceti dvidhā sambandhino matāḥ ||61||</w:t>
      </w:r>
    </w:p>
    <w:p w:rsidR="004D1C16" w:rsidRDefault="004D1C16">
      <w:pPr>
        <w:rPr>
          <w:rFonts w:eastAsia="MS Minchofalt"/>
          <w:lang w:val="pl-PL"/>
        </w:rPr>
      </w:pP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lang w:val="pl-PL"/>
        </w:rPr>
        <w:t xml:space="preserve">tatra </w:t>
      </w:r>
      <w:r>
        <w:rPr>
          <w:rFonts w:eastAsia="MS Minchofalt"/>
          <w:b/>
          <w:bCs/>
          <w:lang w:val="pl-PL"/>
        </w:rPr>
        <w:t>lagnāḥ—</w:t>
      </w: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vaṁśī-śṛṅgī-ravau gītaṁ saurabhyaṁ bhūṣaṇa-kvaṇaḥ |</w:t>
      </w: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padāṅkādyā vipañcyādi-nikvāṇāḥ śilpa-kauśalam |</w:t>
      </w: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ity ādayo’tra kathitā lagnāḥ sambandhino budhaiḥ ||62||</w:t>
      </w:r>
    </w:p>
    <w:p w:rsidR="004D1C16" w:rsidRDefault="004D1C16">
      <w:pPr>
        <w:rPr>
          <w:rFonts w:eastAsia="MS Minchofalt"/>
          <w:b/>
          <w:bCs/>
          <w:lang w:val="pl-PL"/>
        </w:rPr>
      </w:pP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bCs/>
          <w:lang w:val="pl-PL"/>
        </w:rPr>
        <w:t xml:space="preserve">tatra </w:t>
      </w:r>
      <w:r>
        <w:rPr>
          <w:rFonts w:eastAsia="MS Minchofalt"/>
          <w:b/>
          <w:lang w:val="pl-PL"/>
        </w:rPr>
        <w:t xml:space="preserve">vaṁśī-ravo, </w:t>
      </w:r>
      <w:r>
        <w:rPr>
          <w:rFonts w:eastAsia="MS Minchofalt"/>
          <w:color w:val="FF0000"/>
          <w:lang w:val="pl-PL"/>
        </w:rPr>
        <w:t xml:space="preserve">dānakeli-kaumudyāṁ </w:t>
      </w:r>
      <w:r>
        <w:rPr>
          <w:rFonts w:eastAsia="MS Minchofalt"/>
          <w:lang w:val="pl-PL"/>
        </w:rPr>
        <w:t>(32)—</w:t>
      </w:r>
    </w:p>
    <w:p w:rsidR="004D1C16" w:rsidRDefault="004D1C16">
      <w:pPr>
        <w:rPr>
          <w:color w:val="0000FF"/>
          <w:lang w:val="pl-PL"/>
        </w:rPr>
      </w:pPr>
      <w:r>
        <w:rPr>
          <w:color w:val="0000FF"/>
          <w:lang w:val="pl-PL"/>
        </w:rPr>
        <w:t>veṇor eṣa kala-svanas taru-latā-vyājṛmbhaṇe dohadaṁ</w:t>
      </w:r>
    </w:p>
    <w:p w:rsidR="004D1C16" w:rsidRDefault="004D1C16">
      <w:pPr>
        <w:rPr>
          <w:color w:val="0000FF"/>
          <w:lang w:val="pl-PL"/>
        </w:rPr>
      </w:pPr>
      <w:r>
        <w:rPr>
          <w:color w:val="0000FF"/>
          <w:lang w:val="pl-PL"/>
        </w:rPr>
        <w:t>sandhyā-garja-bharaḥ pika-dvija-kuhu-svādhyāya-pārāyaṇe |</w:t>
      </w:r>
    </w:p>
    <w:p w:rsidR="004D1C16" w:rsidRDefault="004D1C16">
      <w:pPr>
        <w:rPr>
          <w:color w:val="0000FF"/>
          <w:lang w:val="pl-PL"/>
        </w:rPr>
      </w:pPr>
      <w:r>
        <w:rPr>
          <w:color w:val="0000FF"/>
          <w:lang w:val="pl-PL"/>
        </w:rPr>
        <w:t>ābhīrendu-mukhī-smarānala-śikhotseke salīlānilo</w:t>
      </w:r>
    </w:p>
    <w:p w:rsidR="004D1C16" w:rsidRDefault="004D1C16">
      <w:pPr>
        <w:rPr>
          <w:color w:val="0000FF"/>
          <w:lang w:val="pl-PL"/>
        </w:rPr>
      </w:pPr>
      <w:r>
        <w:rPr>
          <w:color w:val="0000FF"/>
          <w:lang w:val="pl-PL"/>
        </w:rPr>
        <w:t>rādhā-dhairya-dharādharendra-damane dambhohlir unmīlati ||63||</w:t>
      </w:r>
    </w:p>
    <w:p w:rsidR="004D1C16" w:rsidRDefault="004D1C16">
      <w:pPr>
        <w:rPr>
          <w:rFonts w:eastAsia="MS Minchofalt"/>
          <w:lang w:val="pl-PL"/>
        </w:rPr>
      </w:pPr>
    </w:p>
    <w:p w:rsidR="004D1C16" w:rsidRDefault="004D1C16">
      <w:pPr>
        <w:rPr>
          <w:lang w:val="pl-PL"/>
        </w:rPr>
      </w:pPr>
      <w:r>
        <w:rPr>
          <w:lang w:val="pl-PL"/>
        </w:rPr>
        <w:t xml:space="preserve">yathā vā </w:t>
      </w:r>
      <w:r>
        <w:rPr>
          <w:color w:val="FF0000"/>
          <w:lang w:val="pl-PL"/>
        </w:rPr>
        <w:t xml:space="preserve">rasa-sudhākare </w:t>
      </w:r>
      <w:r>
        <w:rPr>
          <w:bCs/>
          <w:lang w:val="pl-PL"/>
        </w:rPr>
        <w:t>(1.100) [</w:t>
      </w:r>
      <w:r>
        <w:rPr>
          <w:color w:val="FF0000"/>
          <w:lang w:val="pl-PL"/>
        </w:rPr>
        <w:t>padyāvalyāṁ</w:t>
      </w:r>
      <w:r>
        <w:rPr>
          <w:lang w:val="pl-PL"/>
        </w:rPr>
        <w:t xml:space="preserve"> (246)]—</w:t>
      </w:r>
    </w:p>
    <w:p w:rsidR="004D1C16" w:rsidRDefault="004D1C16">
      <w:pPr>
        <w:rPr>
          <w:color w:val="0000FF"/>
          <w:lang w:val="pl-PL"/>
        </w:rPr>
      </w:pPr>
      <w:r>
        <w:rPr>
          <w:color w:val="0000FF"/>
          <w:lang w:val="pl-PL"/>
        </w:rPr>
        <w:t>mādhavo madhura-mādhavī-latā-</w:t>
      </w:r>
    </w:p>
    <w:p w:rsidR="004D1C16" w:rsidRDefault="004D1C16">
      <w:pPr>
        <w:rPr>
          <w:color w:val="0000FF"/>
          <w:lang w:val="pl-PL"/>
        </w:rPr>
      </w:pPr>
      <w:r>
        <w:rPr>
          <w:color w:val="0000FF"/>
          <w:lang w:val="pl-PL"/>
        </w:rPr>
        <w:t>maṇḍape paṭu raṭan-madhuvrate |</w:t>
      </w:r>
    </w:p>
    <w:p w:rsidR="004D1C16" w:rsidRDefault="004D1C16">
      <w:pPr>
        <w:rPr>
          <w:color w:val="0000FF"/>
          <w:lang w:val="pl-PL"/>
        </w:rPr>
      </w:pPr>
      <w:r>
        <w:rPr>
          <w:color w:val="0000FF"/>
          <w:lang w:val="pl-PL"/>
        </w:rPr>
        <w:t>saṁjagau śravaṇa-cāru gopikā-</w:t>
      </w:r>
    </w:p>
    <w:p w:rsidR="004D1C16" w:rsidRDefault="004D1C16">
      <w:pPr>
        <w:rPr>
          <w:color w:val="0000FF"/>
          <w:lang w:val="pl-PL"/>
        </w:rPr>
      </w:pPr>
      <w:r>
        <w:rPr>
          <w:color w:val="0000FF"/>
          <w:lang w:val="pl-PL"/>
        </w:rPr>
        <w:t>māna-mīna-vaḍiśena veṇunā ||64||</w:t>
      </w:r>
    </w:p>
    <w:p w:rsidR="004D1C16" w:rsidRDefault="004D1C16">
      <w:pPr>
        <w:rPr>
          <w:rFonts w:eastAsia="MS Minchofalt"/>
          <w:lang w:val="pl-PL"/>
        </w:rPr>
      </w:pP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kṛṣṇa-vaktrendu-niṣṭhyūtaṁ muralī-ninadāmṛtam |</w:t>
      </w: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uddīpanānāṁ sarveṣāṁ madhye pravaram īryate ||65||</w:t>
      </w:r>
    </w:p>
    <w:p w:rsidR="004D1C16" w:rsidRDefault="004D1C16">
      <w:pPr>
        <w:rPr>
          <w:rFonts w:eastAsia="MS Minchofalt"/>
          <w:b/>
          <w:bCs/>
          <w:lang w:val="pl-PL"/>
        </w:rPr>
      </w:pP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śṛṅgī-ravaḥ—</w:t>
      </w: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kaṁsārāteḥ pibatu muralī tasya sad-vaṁśa-janmā</w:t>
      </w: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sā vaktrenduṁ sphuṭam akuṭilā pañcamodgāra-gurvī |</w:t>
      </w: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āsvādyāmuṁ tvam api viṣamā bhaṅgurāṅgāra-kālī</w:t>
      </w: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tuṅgaṁ śṛṅgi dhvanasi yad idaṁ tat tu duḥkhākaroti ||66||</w:t>
      </w:r>
    </w:p>
    <w:p w:rsidR="004D1C16" w:rsidRDefault="004D1C16">
      <w:pPr>
        <w:rPr>
          <w:rFonts w:eastAsia="MS Minchofalt"/>
          <w:lang w:val="pl-PL"/>
        </w:rPr>
      </w:pP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atha gītam—</w:t>
      </w: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 xml:space="preserve">mānānalaṁ me śamayan samiddhaṁ </w:t>
      </w: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gānāmṛtaṁ varṣati kṛṣṇa-meghaḥ |</w:t>
      </w: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mā krudhya vātyāsi sakhi prasīda</w:t>
      </w: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dūre nayāmuṁ nija-vibhrameṇa ||67||</w:t>
      </w:r>
    </w:p>
    <w:p w:rsidR="004D1C16" w:rsidRDefault="004D1C16">
      <w:pPr>
        <w:rPr>
          <w:rFonts w:eastAsia="MS Minchofalt"/>
          <w:lang w:val="pl-PL"/>
        </w:rPr>
      </w:pP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saurabham—</w:t>
      </w: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milati parimalormiḥ kasya roma-śriyāsau</w:t>
      </w: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mama tanu-latikāyāṁ kurvatī kuḍmalāni |</w:t>
      </w: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sakhi viditam ihāgre mādhavaḥ prādurāsīd</w:t>
      </w: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bhuvi surabhitayā yaḥ khyātim aṅgīkaroti ||68||</w:t>
      </w:r>
    </w:p>
    <w:p w:rsidR="004D1C16" w:rsidRDefault="004D1C16">
      <w:pPr>
        <w:rPr>
          <w:rFonts w:eastAsia="MS Minchofalt"/>
          <w:lang w:val="pl-PL"/>
        </w:rPr>
      </w:pPr>
    </w:p>
    <w:p w:rsidR="004D1C16" w:rsidRDefault="004D1C16">
      <w:pPr>
        <w:rPr>
          <w:rFonts w:eastAsia="MS Minchofalt"/>
          <w:bCs/>
          <w:lang w:val="pl-PL"/>
        </w:rPr>
      </w:pPr>
      <w:r>
        <w:rPr>
          <w:rFonts w:eastAsia="MS Minchofalt"/>
          <w:bCs/>
          <w:lang w:val="pl-PL"/>
        </w:rPr>
        <w:t>yathā vā—</w:t>
      </w:r>
    </w:p>
    <w:p w:rsidR="004D1C16" w:rsidRDefault="004D1C16" w:rsidP="0023522F">
      <w:pPr>
        <w:ind w:left="720"/>
        <w:rPr>
          <w:rFonts w:eastAsia="MS Minchofalt"/>
          <w:bCs/>
          <w:lang w:val="pl-PL"/>
        </w:rPr>
      </w:pPr>
      <w:r>
        <w:rPr>
          <w:rFonts w:eastAsia="MS Minchofalt"/>
          <w:bCs/>
          <w:lang w:val="pl-PL"/>
        </w:rPr>
        <w:t>madayati hṛdayaṁ kim apy akāṇḍe</w:t>
      </w:r>
    </w:p>
    <w:p w:rsidR="004D1C16" w:rsidRDefault="004D1C16" w:rsidP="0023522F">
      <w:pPr>
        <w:ind w:left="720"/>
        <w:rPr>
          <w:rFonts w:eastAsia="MS Minchofalt"/>
          <w:bCs/>
          <w:lang w:val="pl-PL"/>
        </w:rPr>
      </w:pPr>
      <w:r>
        <w:rPr>
          <w:rFonts w:eastAsia="MS Minchofalt"/>
          <w:bCs/>
          <w:lang w:val="pl-PL"/>
        </w:rPr>
        <w:t>mama yad idaṁ nava-saurabhaṁ varīyaḥ |</w:t>
      </w:r>
    </w:p>
    <w:p w:rsidR="004D1C16" w:rsidRDefault="004D1C16" w:rsidP="0023522F">
      <w:pPr>
        <w:ind w:left="720"/>
        <w:rPr>
          <w:rFonts w:eastAsia="MS Minchofalt"/>
          <w:bCs/>
          <w:lang w:val="pl-PL"/>
        </w:rPr>
      </w:pPr>
      <w:r>
        <w:rPr>
          <w:rFonts w:eastAsia="MS Minchofalt"/>
          <w:bCs/>
          <w:lang w:val="pl-PL"/>
        </w:rPr>
        <w:t>tad iha kusuma-saṁgrahāya rādhā</w:t>
      </w:r>
    </w:p>
    <w:p w:rsidR="004D1C16" w:rsidRDefault="004D1C16" w:rsidP="0023522F">
      <w:pPr>
        <w:ind w:left="720"/>
        <w:rPr>
          <w:rFonts w:eastAsia="MS Minchofalt"/>
          <w:bCs/>
          <w:lang w:val="pl-PL"/>
        </w:rPr>
      </w:pPr>
      <w:r>
        <w:rPr>
          <w:rFonts w:eastAsia="MS Minchofalt"/>
          <w:bCs/>
          <w:lang w:val="pl-PL"/>
        </w:rPr>
        <w:t>śikhari-taṭe śikhara-dvijā viveśa ||69||</w:t>
      </w:r>
    </w:p>
    <w:p w:rsidR="004D1C16" w:rsidRDefault="004D1C16">
      <w:pPr>
        <w:rPr>
          <w:rFonts w:eastAsia="MS Minchofalt"/>
          <w:bCs/>
          <w:lang w:val="pl-PL"/>
        </w:rPr>
      </w:pPr>
    </w:p>
    <w:p w:rsidR="004D1C16" w:rsidRDefault="004D1C16">
      <w:pPr>
        <w:rPr>
          <w:rFonts w:eastAsia="MS Minchofalt"/>
          <w:b/>
          <w:lang w:val="pl-PL"/>
        </w:rPr>
      </w:pPr>
      <w:r>
        <w:rPr>
          <w:rFonts w:eastAsia="MS Minchofalt"/>
          <w:b/>
          <w:lang w:val="pl-PL"/>
        </w:rPr>
        <w:t>bhūṣaṇa-kvaṇaḥ—</w:t>
      </w:r>
    </w:p>
    <w:p w:rsidR="004D1C16" w:rsidRDefault="004D1C16" w:rsidP="0023522F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kalahaṁsa-nādam iha haṁsa-gāminī</w:t>
      </w:r>
    </w:p>
    <w:p w:rsidR="004D1C16" w:rsidRDefault="004D1C16" w:rsidP="0023522F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niśamayya haṁsa-duhitus taṭāntare |</w:t>
      </w:r>
    </w:p>
    <w:p w:rsidR="004D1C16" w:rsidRDefault="004D1C16" w:rsidP="0023522F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tava nūpura-dhvani-dhiyā pariplavā</w:t>
      </w:r>
    </w:p>
    <w:p w:rsidR="004D1C16" w:rsidRDefault="004D1C16" w:rsidP="0023522F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kalasīṁ na veda śirasaś cyutām api ||70||</w:t>
      </w:r>
    </w:p>
    <w:p w:rsidR="004D1C16" w:rsidRDefault="004D1C16">
      <w:pPr>
        <w:rPr>
          <w:rFonts w:eastAsia="MS Minchofalt"/>
          <w:b/>
          <w:lang w:val="pl-PL"/>
        </w:rPr>
      </w:pPr>
    </w:p>
    <w:p w:rsidR="004D1C16" w:rsidRDefault="004D1C16">
      <w:pPr>
        <w:rPr>
          <w:rFonts w:eastAsia="MS Minchofalt"/>
          <w:b/>
          <w:bCs/>
          <w:color w:val="FF0000"/>
          <w:lang w:val="pl-PL"/>
        </w:rPr>
      </w:pPr>
      <w:r>
        <w:rPr>
          <w:rFonts w:eastAsia="MS Minchofalt"/>
          <w:lang w:val="pl-PL"/>
        </w:rPr>
        <w:t xml:space="preserve">yathā vā </w:t>
      </w:r>
      <w:r>
        <w:rPr>
          <w:rFonts w:eastAsia="MS Minchofalt"/>
          <w:color w:val="FF0000"/>
          <w:lang w:val="pl-PL"/>
        </w:rPr>
        <w:t xml:space="preserve">lalita-mādhave </w:t>
      </w:r>
      <w:r>
        <w:rPr>
          <w:rFonts w:eastAsia="MS Minchofalt"/>
          <w:bCs/>
          <w:lang w:val="pl-PL"/>
        </w:rPr>
        <w:t>(1.51)—</w:t>
      </w:r>
    </w:p>
    <w:p w:rsidR="004D1C16" w:rsidRDefault="004D1C16" w:rsidP="0023522F">
      <w:pPr>
        <w:ind w:left="720"/>
        <w:rPr>
          <w:color w:val="0000FF"/>
          <w:lang w:val="pl-PL"/>
        </w:rPr>
      </w:pPr>
      <w:r>
        <w:rPr>
          <w:color w:val="0000FF"/>
          <w:lang w:val="pl-PL"/>
        </w:rPr>
        <w:t>madhurima-laharībhiḥ stambhayaty ambare yā</w:t>
      </w:r>
    </w:p>
    <w:p w:rsidR="004D1C16" w:rsidRDefault="004D1C16" w:rsidP="0023522F">
      <w:pPr>
        <w:ind w:left="720"/>
        <w:rPr>
          <w:color w:val="0000FF"/>
          <w:lang w:val="pl-PL"/>
        </w:rPr>
      </w:pPr>
      <w:r>
        <w:rPr>
          <w:color w:val="0000FF"/>
          <w:lang w:val="pl-PL"/>
        </w:rPr>
        <w:t>smara-mada-sarasānāṁ sārasānāṁ rutāni |</w:t>
      </w:r>
    </w:p>
    <w:p w:rsidR="004D1C16" w:rsidRDefault="004D1C16" w:rsidP="0023522F">
      <w:pPr>
        <w:ind w:left="720"/>
        <w:rPr>
          <w:color w:val="0000FF"/>
          <w:lang w:val="pl-PL"/>
        </w:rPr>
      </w:pPr>
      <w:r>
        <w:rPr>
          <w:color w:val="0000FF"/>
          <w:lang w:val="pl-PL"/>
        </w:rPr>
        <w:t>iyam udayati rādhā-kiṅkinī-jhaṅkṛtir me</w:t>
      </w:r>
    </w:p>
    <w:p w:rsidR="004D1C16" w:rsidRDefault="004D1C16" w:rsidP="0023522F">
      <w:pPr>
        <w:ind w:left="720"/>
        <w:rPr>
          <w:rFonts w:eastAsia="MS Minchofalt"/>
          <w:bCs/>
          <w:color w:val="0000FF"/>
          <w:lang w:val="pl-PL"/>
        </w:rPr>
      </w:pPr>
      <w:r>
        <w:rPr>
          <w:color w:val="0000FF"/>
          <w:lang w:val="pl-PL"/>
        </w:rPr>
        <w:t>hṛdi pariṇamayantī vikriyāḍambarāṇi ||71||</w:t>
      </w:r>
    </w:p>
    <w:p w:rsidR="004D1C16" w:rsidRDefault="004D1C16">
      <w:pPr>
        <w:rPr>
          <w:rFonts w:eastAsia="MS Minchofalt"/>
          <w:b/>
          <w:bCs/>
          <w:lang w:val="pl-PL"/>
        </w:rPr>
      </w:pP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padāṅkādyāḥ</w:t>
      </w:r>
      <w:r>
        <w:rPr>
          <w:rFonts w:eastAsia="MS Minchofalt"/>
          <w:lang w:val="pl-PL"/>
        </w:rPr>
        <w:t xml:space="preserve">, yathā </w:t>
      </w:r>
      <w:r>
        <w:rPr>
          <w:rFonts w:eastAsia="MS Minchofalt"/>
          <w:color w:val="FF0000"/>
          <w:lang w:val="pl-PL"/>
        </w:rPr>
        <w:t xml:space="preserve">dāna-keli-kaumudyāṁ </w:t>
      </w:r>
      <w:r>
        <w:rPr>
          <w:rFonts w:eastAsia="MS Minchofalt"/>
          <w:bCs/>
          <w:lang w:val="pl-PL"/>
        </w:rPr>
        <w:t>(13)</w:t>
      </w:r>
      <w:r>
        <w:rPr>
          <w:rFonts w:eastAsia="MS Minchofalt"/>
          <w:b/>
          <w:bCs/>
          <w:lang w:val="pl-PL"/>
        </w:rPr>
        <w:t>—</w:t>
      </w:r>
    </w:p>
    <w:p w:rsidR="004D1C16" w:rsidRDefault="004D1C16" w:rsidP="0023522F">
      <w:pPr>
        <w:ind w:left="720"/>
        <w:rPr>
          <w:color w:val="0000FF"/>
          <w:lang w:val="pl-PL"/>
        </w:rPr>
      </w:pPr>
      <w:r>
        <w:rPr>
          <w:color w:val="0000FF"/>
          <w:lang w:val="pl-PL"/>
        </w:rPr>
        <w:t>pada-tatibhir alaṅkṛtojjvaleyaṁ</w:t>
      </w:r>
    </w:p>
    <w:p w:rsidR="004D1C16" w:rsidRDefault="004D1C16" w:rsidP="0023522F">
      <w:pPr>
        <w:ind w:left="720"/>
        <w:rPr>
          <w:color w:val="0000FF"/>
          <w:lang w:val="pl-PL"/>
        </w:rPr>
      </w:pPr>
      <w:r>
        <w:rPr>
          <w:color w:val="0000FF"/>
          <w:lang w:val="pl-PL"/>
        </w:rPr>
        <w:t>dhvaja-kuliśāṅkuśa-paṅkajāṅkitābhiḥ |</w:t>
      </w:r>
    </w:p>
    <w:p w:rsidR="004D1C16" w:rsidRDefault="004D1C16" w:rsidP="0023522F">
      <w:pPr>
        <w:ind w:left="720"/>
        <w:rPr>
          <w:color w:val="0000FF"/>
          <w:lang w:val="pl-PL"/>
        </w:rPr>
      </w:pPr>
      <w:r>
        <w:rPr>
          <w:color w:val="0000FF"/>
          <w:lang w:val="pl-PL"/>
        </w:rPr>
        <w:t>nakhara-luṭhita-kuṭmalāvanālī</w:t>
      </w:r>
    </w:p>
    <w:p w:rsidR="004D1C16" w:rsidRDefault="004D1C16" w:rsidP="0023522F">
      <w:pPr>
        <w:ind w:left="720"/>
        <w:rPr>
          <w:rFonts w:eastAsia="MS Minchofalt"/>
          <w:bCs/>
          <w:color w:val="0000FF"/>
          <w:lang w:val="pl-PL"/>
        </w:rPr>
      </w:pPr>
      <w:r>
        <w:rPr>
          <w:color w:val="0000FF"/>
          <w:lang w:val="pl-PL"/>
        </w:rPr>
        <w:t>kim api dhinoti dhunoti cāntaraṁ me ||72||</w:t>
      </w:r>
    </w:p>
    <w:p w:rsidR="004D1C16" w:rsidRDefault="004D1C16">
      <w:pPr>
        <w:rPr>
          <w:rFonts w:eastAsia="MS Minchofalt"/>
          <w:lang w:val="pl-PL"/>
        </w:rPr>
      </w:pP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b/>
          <w:bCs/>
          <w:lang w:val="pl-PL"/>
        </w:rPr>
        <w:t>vipañcī-nikvāṇo</w:t>
      </w:r>
      <w:r>
        <w:rPr>
          <w:rFonts w:eastAsia="MS Minchofalt"/>
          <w:lang w:val="pl-PL"/>
        </w:rPr>
        <w:t xml:space="preserve">, yathā </w:t>
      </w:r>
      <w:r>
        <w:rPr>
          <w:rFonts w:eastAsia="MS Minchofalt"/>
          <w:color w:val="FF0000"/>
          <w:lang w:val="pl-PL"/>
        </w:rPr>
        <w:t xml:space="preserve">lalita-mādhave </w:t>
      </w:r>
      <w:r>
        <w:rPr>
          <w:rFonts w:eastAsia="MS Minchofalt"/>
          <w:lang w:val="pl-PL"/>
        </w:rPr>
        <w:t>(1.36)—</w:t>
      </w:r>
    </w:p>
    <w:p w:rsidR="004D1C16" w:rsidRDefault="004D1C16" w:rsidP="0023522F">
      <w:pPr>
        <w:pStyle w:val="PlainText"/>
        <w:ind w:left="720" w:firstLine="0"/>
        <w:rPr>
          <w:rFonts w:cs="Balaram"/>
          <w:noProof w:val="0"/>
          <w:color w:val="0000FF"/>
          <w:szCs w:val="24"/>
          <w:cs/>
          <w:lang w:bidi="sa-IN"/>
        </w:rPr>
      </w:pPr>
      <w:r>
        <w:rPr>
          <w:rFonts w:cs="Balaram"/>
          <w:noProof w:val="0"/>
          <w:color w:val="0000FF"/>
          <w:szCs w:val="24"/>
          <w:cs/>
          <w:lang w:bidi="sa-IN"/>
        </w:rPr>
        <w:t>smara-keli-nāṭya-nāndīṁ</w:t>
      </w:r>
    </w:p>
    <w:p w:rsidR="004D1C16" w:rsidRDefault="004D1C16" w:rsidP="0023522F">
      <w:pPr>
        <w:pStyle w:val="PlainText"/>
        <w:ind w:left="720" w:firstLine="0"/>
        <w:rPr>
          <w:rFonts w:cs="Balaram"/>
          <w:noProof w:val="0"/>
          <w:color w:val="0000FF"/>
          <w:szCs w:val="24"/>
          <w:cs/>
          <w:lang w:bidi="sa-IN"/>
        </w:rPr>
      </w:pPr>
      <w:r>
        <w:rPr>
          <w:rFonts w:cs="Balaram"/>
          <w:noProof w:val="0"/>
          <w:color w:val="0000FF"/>
          <w:szCs w:val="24"/>
          <w:cs/>
          <w:lang w:bidi="sa-IN"/>
        </w:rPr>
        <w:t>śabda-brahma-śriyaṁ muhur duhatī |</w:t>
      </w:r>
    </w:p>
    <w:p w:rsidR="004D1C16" w:rsidRDefault="004D1C16" w:rsidP="0023522F">
      <w:pPr>
        <w:pStyle w:val="PlainText"/>
        <w:ind w:left="720" w:firstLine="0"/>
        <w:rPr>
          <w:rFonts w:cs="Balaram"/>
          <w:noProof w:val="0"/>
          <w:color w:val="0000FF"/>
          <w:szCs w:val="24"/>
          <w:cs/>
          <w:lang w:bidi="sa-IN"/>
        </w:rPr>
      </w:pPr>
      <w:r>
        <w:rPr>
          <w:rFonts w:cs="Balaram"/>
          <w:noProof w:val="0"/>
          <w:color w:val="0000FF"/>
          <w:szCs w:val="24"/>
          <w:cs/>
          <w:lang w:bidi="sa-IN"/>
        </w:rPr>
        <w:t xml:space="preserve">vahati mudaṁ mama mahatīm </w:t>
      </w:r>
    </w:p>
    <w:p w:rsidR="004D1C16" w:rsidRDefault="004D1C16" w:rsidP="0023522F">
      <w:pPr>
        <w:pStyle w:val="PlainText"/>
        <w:ind w:left="720" w:firstLine="0"/>
        <w:rPr>
          <w:rFonts w:cs="Balaram"/>
          <w:noProof w:val="0"/>
          <w:color w:val="0000FF"/>
          <w:szCs w:val="24"/>
          <w:cs/>
          <w:lang w:bidi="sa-IN"/>
        </w:rPr>
      </w:pPr>
      <w:r>
        <w:rPr>
          <w:rFonts w:cs="Balaram"/>
          <w:noProof w:val="0"/>
          <w:color w:val="0000FF"/>
          <w:szCs w:val="24"/>
          <w:cs/>
          <w:lang w:bidi="sa-IN"/>
        </w:rPr>
        <w:t>iha mahitā śyāmalā-mahatī ||73||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śilpa-kauśalaṁ</w:t>
      </w:r>
      <w:r>
        <w:rPr>
          <w:bCs/>
          <w:noProof w:val="0"/>
          <w:cs/>
          <w:lang w:bidi="sa-IN"/>
        </w:rPr>
        <w:t>, yathā—</w:t>
      </w:r>
    </w:p>
    <w:p w:rsidR="004D1C16" w:rsidRDefault="004D1C16" w:rsidP="0023522F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vara-kusuma-niveśa-prakriyā-sauṣṭhavena </w:t>
      </w:r>
    </w:p>
    <w:p w:rsidR="004D1C16" w:rsidRDefault="004D1C16" w:rsidP="0023522F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prakaṭita-hari-śilpā paṭṭa-sūtrojjvala-śrīḥ |</w:t>
      </w:r>
    </w:p>
    <w:p w:rsidR="004D1C16" w:rsidRDefault="004D1C16" w:rsidP="0023522F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hṛdi vinihita-kampā nirmimīte srag eṣā</w:t>
      </w:r>
    </w:p>
    <w:p w:rsidR="004D1C16" w:rsidRDefault="004D1C16" w:rsidP="0023522F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niśita-śara-parīta-smāra-tuṇīr aśaṅkām ||74||</w:t>
      </w:r>
    </w:p>
    <w:p w:rsidR="004D1C16" w:rsidRDefault="004D1C16">
      <w:pPr>
        <w:rPr>
          <w:bCs/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atha sannihitāḥ—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nirmālyādyāḥ sannihitā barha-guñjādri-dhātavaḥ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naicikīnāṁ samudayo laguḍī-veṇu-śṛṅgīkāḥ ||75||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tat-preṣṭha-dṛṣṭir godhūlir vṛndāraṇyaṁ tad-āśritāḥ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govardhano ravisutā tathā rāsa-sthalādayaḥ ||76||</w:t>
      </w:r>
    </w:p>
    <w:p w:rsidR="004D1C16" w:rsidRDefault="004D1C16">
      <w:pPr>
        <w:rPr>
          <w:b/>
          <w:bCs/>
          <w:noProof w:val="0"/>
          <w:cs/>
          <w:lang w:bidi="sa-IN"/>
        </w:rPr>
      </w:pPr>
    </w:p>
    <w:p w:rsidR="004D1C16" w:rsidRDefault="004D1C16">
      <w:pPr>
        <w:rPr>
          <w:bCs/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tatra </w:t>
      </w:r>
      <w:r>
        <w:rPr>
          <w:b/>
          <w:bCs/>
          <w:noProof w:val="0"/>
          <w:cs/>
          <w:lang w:bidi="sa-IN"/>
        </w:rPr>
        <w:t>nirmālyādyāḥ</w:t>
      </w:r>
      <w:r>
        <w:rPr>
          <w:noProof w:val="0"/>
          <w:cs/>
          <w:lang w:bidi="sa-IN"/>
        </w:rPr>
        <w:t xml:space="preserve">, yathā </w:t>
      </w:r>
      <w:r>
        <w:rPr>
          <w:noProof w:val="0"/>
          <w:color w:val="FF0000"/>
          <w:cs/>
          <w:lang w:bidi="sa-IN"/>
        </w:rPr>
        <w:t xml:space="preserve">vidagdha-mādhavādau </w:t>
      </w:r>
      <w:r>
        <w:rPr>
          <w:bCs/>
          <w:noProof w:val="0"/>
          <w:cs/>
          <w:lang w:bidi="sa-IN"/>
        </w:rPr>
        <w:t>(2.42)—</w:t>
      </w:r>
    </w:p>
    <w:p w:rsidR="004D1C16" w:rsidRDefault="004D1C16" w:rsidP="0023522F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aṅgottīrṇa-vilepanaṁ sakhi samākṛṣṭi-kriyāyāṁ maṇir</w:t>
      </w:r>
    </w:p>
    <w:p w:rsidR="004D1C16" w:rsidRDefault="004D1C16" w:rsidP="0023522F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mantro hanta muhur vaśīkṛti-vidhau nāmāsya vaṁśī-pateḥ |</w:t>
      </w:r>
    </w:p>
    <w:p w:rsidR="004D1C16" w:rsidRDefault="004D1C16" w:rsidP="0023522F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nirmālya-srag iyaṁ mahauṣadhir iha svāntasya sammohane</w:t>
      </w:r>
    </w:p>
    <w:p w:rsidR="004D1C16" w:rsidRDefault="004D1C16" w:rsidP="0023522F">
      <w:pPr>
        <w:ind w:left="720"/>
        <w:rPr>
          <w:noProof w:val="0"/>
          <w:cs/>
          <w:lang w:bidi="sa-IN"/>
        </w:rPr>
      </w:pPr>
      <w:r>
        <w:rPr>
          <w:noProof w:val="0"/>
          <w:color w:val="0000FF"/>
          <w:cs/>
          <w:lang w:bidi="sa-IN"/>
        </w:rPr>
        <w:t>nāsāṁ kas tisṛṇāṁ gṛṇāti paramācintyāṁ prabhāvāvalīm ||77||</w:t>
      </w:r>
    </w:p>
    <w:p w:rsidR="004D1C16" w:rsidRDefault="004D1C16">
      <w:pPr>
        <w:rPr>
          <w:bCs/>
          <w:noProof w:val="0"/>
          <w:cs/>
          <w:lang w:bidi="sa-IN"/>
        </w:rPr>
      </w:pPr>
    </w:p>
    <w:p w:rsidR="004D1C16" w:rsidRDefault="004D1C16">
      <w:pPr>
        <w:rPr>
          <w:bCs/>
          <w:noProof w:val="0"/>
          <w:cs/>
          <w:lang w:bidi="sa-IN"/>
        </w:rPr>
      </w:pPr>
      <w:r>
        <w:rPr>
          <w:bCs/>
          <w:noProof w:val="0"/>
          <w:cs/>
          <w:lang w:bidi="sa-IN"/>
        </w:rPr>
        <w:t xml:space="preserve">yathā vā </w:t>
      </w:r>
      <w:r>
        <w:rPr>
          <w:bCs/>
          <w:noProof w:val="0"/>
          <w:color w:val="FF0000"/>
          <w:cs/>
          <w:lang w:bidi="sa-IN"/>
        </w:rPr>
        <w:t xml:space="preserve">lalita-mādhave </w:t>
      </w:r>
      <w:r>
        <w:rPr>
          <w:bCs/>
          <w:noProof w:val="0"/>
          <w:cs/>
          <w:lang w:bidi="sa-IN"/>
        </w:rPr>
        <w:t>(6.26)—</w:t>
      </w:r>
    </w:p>
    <w:p w:rsidR="004D1C16" w:rsidRDefault="004D1C16" w:rsidP="0023522F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dukūle’smin kārtasvara-mahasi vistārita-dṛśo</w:t>
      </w:r>
    </w:p>
    <w:p w:rsidR="004D1C16" w:rsidRDefault="004D1C16" w:rsidP="0023522F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vapuḥ kiṁ te phullair vahati tulanāṁ nīpa-kusumaiḥ |</w:t>
      </w:r>
    </w:p>
    <w:p w:rsidR="004D1C16" w:rsidRDefault="004D1C16" w:rsidP="0023522F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truṭantībhiḥ kiṁ vā sphaṭika-maṇi-mālābhir upamāṁ</w:t>
      </w:r>
    </w:p>
    <w:p w:rsidR="004D1C16" w:rsidRDefault="004D1C16" w:rsidP="0023522F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labhante’mī kṣāmodari nayanayos toya-pṛṣatāḥ ||78||</w:t>
      </w:r>
    </w:p>
    <w:p w:rsidR="004D1C16" w:rsidRDefault="004D1C16">
      <w:pPr>
        <w:rPr>
          <w:bCs/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atha barha-guñje</w:t>
      </w:r>
      <w:r>
        <w:rPr>
          <w:bCs/>
          <w:noProof w:val="0"/>
          <w:cs/>
          <w:lang w:bidi="sa-IN"/>
        </w:rPr>
        <w:t xml:space="preserve">, yathā </w:t>
      </w:r>
      <w:r>
        <w:rPr>
          <w:bCs/>
          <w:noProof w:val="0"/>
          <w:color w:val="FF0000"/>
          <w:cs/>
          <w:lang w:bidi="sa-IN"/>
        </w:rPr>
        <w:t xml:space="preserve">vidagdha-mādhave </w:t>
      </w:r>
      <w:r>
        <w:rPr>
          <w:noProof w:val="0"/>
          <w:cs/>
          <w:lang w:bidi="sa-IN"/>
        </w:rPr>
        <w:t>(2.16)—</w:t>
      </w:r>
    </w:p>
    <w:p w:rsidR="004D1C16" w:rsidRDefault="004D1C16" w:rsidP="0023522F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agre prekṣya śikhaṇḍa-khaṇḍam acirād utkampam ālambate</w:t>
      </w:r>
    </w:p>
    <w:p w:rsidR="004D1C16" w:rsidRDefault="004D1C16" w:rsidP="0023522F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guñjānāṁ ca vilokanān muhur asau sāsraṁ parikrośati |</w:t>
      </w:r>
    </w:p>
    <w:p w:rsidR="004D1C16" w:rsidRDefault="004D1C16" w:rsidP="0023522F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no jāne janayann apūrva-naṭana-krīḍā-camatkāritāṁ</w:t>
      </w:r>
    </w:p>
    <w:p w:rsidR="004D1C16" w:rsidRDefault="004D1C16" w:rsidP="0023522F">
      <w:pPr>
        <w:ind w:left="720"/>
        <w:rPr>
          <w:noProof w:val="0"/>
          <w:cs/>
          <w:lang w:bidi="sa-IN"/>
        </w:rPr>
      </w:pPr>
      <w:r>
        <w:rPr>
          <w:noProof w:val="0"/>
          <w:color w:val="0000FF"/>
          <w:cs/>
          <w:lang w:bidi="sa-IN"/>
        </w:rPr>
        <w:t>bālāyāḥ kila citta-bhūmim aviśat ko’yaṁ navīna-grahaḥ ||79||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adri-dhātur</w:t>
      </w:r>
      <w:r>
        <w:rPr>
          <w:noProof w:val="0"/>
          <w:cs/>
          <w:lang w:bidi="sa-IN"/>
        </w:rPr>
        <w:t>, yathā—</w:t>
      </w:r>
    </w:p>
    <w:p w:rsidR="004D1C16" w:rsidRDefault="004D1C16" w:rsidP="0023522F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ābhīra-vṛndādhipa-nandanasya </w:t>
      </w:r>
    </w:p>
    <w:p w:rsidR="004D1C16" w:rsidRDefault="004D1C16" w:rsidP="0023522F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kalevarālaṅkaraṇojjvala-śrīḥ |</w:t>
      </w:r>
    </w:p>
    <w:p w:rsidR="004D1C16" w:rsidRDefault="004D1C16" w:rsidP="0023522F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kṣiptendra-gopāṁśur apāṁśulo’yaṁ</w:t>
      </w:r>
    </w:p>
    <w:p w:rsidR="004D1C16" w:rsidRDefault="004D1C16" w:rsidP="0023522F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tanoti rāgaṁ mama dhātu-rāgaḥ ||80||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naicikī-samudayo</w:t>
      </w:r>
      <w:r>
        <w:rPr>
          <w:noProof w:val="0"/>
          <w:cs/>
          <w:lang w:bidi="sa-IN"/>
        </w:rPr>
        <w:t>, yathā—</w:t>
      </w:r>
    </w:p>
    <w:p w:rsidR="004D1C16" w:rsidRDefault="004D1C16" w:rsidP="0023522F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sandhyā-dyote vilasati gatāḥ prekṣya goṣṭha-prakoṣṭhe </w:t>
      </w:r>
    </w:p>
    <w:p w:rsidR="004D1C16" w:rsidRDefault="004D1C16" w:rsidP="0023522F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hambārambhonmukharita-mukhī-naicikīs tvad-vihīnāḥ |</w:t>
      </w:r>
    </w:p>
    <w:p w:rsidR="004D1C16" w:rsidRDefault="004D1C16" w:rsidP="0023522F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antaś-cintā-culukita-matir yādavendrādya mandā</w:t>
      </w:r>
    </w:p>
    <w:p w:rsidR="004D1C16" w:rsidRDefault="004D1C16" w:rsidP="0023522F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kaṣṭaṁ candrāvalir iha kathaṁ prāṇa-bandhaṁ karotu ||81||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laguḍī</w:t>
      </w:r>
      <w:r>
        <w:rPr>
          <w:noProof w:val="0"/>
          <w:cs/>
          <w:lang w:bidi="sa-IN"/>
        </w:rPr>
        <w:t>, yathā—</w:t>
      </w:r>
    </w:p>
    <w:p w:rsidR="004D1C16" w:rsidRDefault="004D1C16" w:rsidP="0023522F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viṣṭabhya yāṁ bhuvi puraḥ śikharārpitena</w:t>
      </w:r>
    </w:p>
    <w:p w:rsidR="004D1C16" w:rsidRDefault="004D1C16" w:rsidP="0023522F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vinyasta-cāru-cibukena kara-dvayena |</w:t>
      </w:r>
    </w:p>
    <w:p w:rsidR="004D1C16" w:rsidRDefault="004D1C16" w:rsidP="0023522F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dīvyan harir giri-taṭe mudam ādadhān naḥ</w:t>
      </w:r>
    </w:p>
    <w:p w:rsidR="004D1C16" w:rsidRDefault="004D1C16" w:rsidP="0023522F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sā hanta yasṭir adhunā hṛdayaṁ pinaṣṭi ||82||</w:t>
      </w:r>
    </w:p>
    <w:p w:rsidR="004D1C16" w:rsidRDefault="004D1C16">
      <w:pPr>
        <w:rPr>
          <w:b/>
          <w:bCs/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veṇur</w:t>
      </w:r>
      <w:r>
        <w:rPr>
          <w:noProof w:val="0"/>
          <w:cs/>
          <w:lang w:bidi="sa-IN"/>
        </w:rPr>
        <w:t>, yathā—</w:t>
      </w:r>
    </w:p>
    <w:p w:rsidR="004D1C16" w:rsidRDefault="004D1C16" w:rsidP="0023522F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hṛdi nyastā vaṁśī tad-adhara-sudhā-bhāg iti mayā</w:t>
      </w:r>
    </w:p>
    <w:p w:rsidR="004D1C16" w:rsidRDefault="004D1C16" w:rsidP="0023522F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durantaṁ viśleṣa-jvara-garalam asyāḥ śamayitum |</w:t>
      </w:r>
    </w:p>
    <w:p w:rsidR="004D1C16" w:rsidRDefault="004D1C16" w:rsidP="0023522F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vitene sā tūrṇaṁ śata-guṇam idaṁ yādava-pate</w:t>
      </w:r>
    </w:p>
    <w:p w:rsidR="004D1C16" w:rsidRDefault="004D1C16" w:rsidP="0023522F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virakto yatreśas tam iha na hi vā kaḥ praharati ||83||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śṛṅgikā</w:t>
      </w:r>
      <w:r>
        <w:rPr>
          <w:noProof w:val="0"/>
          <w:cs/>
          <w:lang w:bidi="sa-IN"/>
        </w:rPr>
        <w:t>, yathā—</w:t>
      </w:r>
    </w:p>
    <w:p w:rsidR="004D1C16" w:rsidRDefault="004D1C16" w:rsidP="0023522F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valitaṁ vilocanāgre, śavalaṁ dhūlibhir idaṁ balāvaraja |</w:t>
      </w:r>
    </w:p>
    <w:p w:rsidR="004D1C16" w:rsidRDefault="004D1C16" w:rsidP="0023522F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balavat kuvalaya-nayanās tava gavalaṁ kavalayaty adya ||84||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tat-preṣṭha-dṛṣṭir</w:t>
      </w:r>
      <w:r>
        <w:rPr>
          <w:noProof w:val="0"/>
          <w:cs/>
          <w:lang w:bidi="sa-IN"/>
        </w:rPr>
        <w:t>, yathā—</w:t>
      </w:r>
    </w:p>
    <w:p w:rsidR="004D1C16" w:rsidRDefault="004D1C16" w:rsidP="0023522F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sakhi mṛgamada-lekhayā viśākhā-</w:t>
      </w:r>
    </w:p>
    <w:p w:rsidR="004D1C16" w:rsidRDefault="004D1C16" w:rsidP="0023522F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hṛdi makarīr api rādhikā likhantī |</w:t>
      </w:r>
    </w:p>
    <w:p w:rsidR="004D1C16" w:rsidRDefault="004D1C16" w:rsidP="0023522F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subalam avakalayya ghūrṇitāgre</w:t>
      </w:r>
    </w:p>
    <w:p w:rsidR="004D1C16" w:rsidRDefault="004D1C16" w:rsidP="0023522F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pulakavatī vana-mālinaṁ lilekha ||85||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bCs/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yathā vā </w:t>
      </w:r>
      <w:r>
        <w:rPr>
          <w:noProof w:val="0"/>
          <w:color w:val="FF0000"/>
          <w:cs/>
          <w:lang w:bidi="sa-IN"/>
        </w:rPr>
        <w:t xml:space="preserve">lalita-mādhave </w:t>
      </w:r>
      <w:r>
        <w:rPr>
          <w:bCs/>
          <w:noProof w:val="0"/>
          <w:cs/>
          <w:lang w:bidi="sa-IN"/>
        </w:rPr>
        <w:t>(6.43)—</w:t>
      </w:r>
    </w:p>
    <w:p w:rsidR="004D1C16" w:rsidRDefault="004D1C16" w:rsidP="0023522F">
      <w:pPr>
        <w:pStyle w:val="PlainText"/>
        <w:ind w:left="720" w:firstLine="0"/>
        <w:rPr>
          <w:rFonts w:cs="Balaram"/>
          <w:noProof w:val="0"/>
          <w:color w:val="0000FF"/>
          <w:szCs w:val="24"/>
          <w:cs/>
          <w:lang w:bidi="sa-IN"/>
        </w:rPr>
      </w:pPr>
      <w:r>
        <w:rPr>
          <w:rFonts w:cs="Balaram"/>
          <w:noProof w:val="0"/>
          <w:color w:val="0000FF"/>
          <w:szCs w:val="24"/>
          <w:cs/>
          <w:lang w:bidi="sa-IN"/>
        </w:rPr>
        <w:t>nikhila-suhṛdām arthārambhe vilambita-cetasā</w:t>
      </w:r>
    </w:p>
    <w:p w:rsidR="004D1C16" w:rsidRDefault="004D1C16" w:rsidP="0023522F">
      <w:pPr>
        <w:pStyle w:val="PlainText"/>
        <w:ind w:left="720" w:firstLine="0"/>
        <w:rPr>
          <w:rFonts w:cs="Balaram"/>
          <w:noProof w:val="0"/>
          <w:color w:val="0000FF"/>
          <w:szCs w:val="24"/>
          <w:cs/>
          <w:lang w:bidi="sa-IN"/>
        </w:rPr>
      </w:pPr>
      <w:r>
        <w:rPr>
          <w:rFonts w:cs="Balaram"/>
          <w:noProof w:val="0"/>
          <w:color w:val="0000FF"/>
          <w:szCs w:val="24"/>
          <w:cs/>
          <w:lang w:bidi="sa-IN"/>
        </w:rPr>
        <w:t>masṛṇita-śikho yaḥ prāpto'bhūd manāg iva mārdavam |</w:t>
      </w:r>
    </w:p>
    <w:p w:rsidR="004D1C16" w:rsidRDefault="004D1C16" w:rsidP="0023522F">
      <w:pPr>
        <w:pStyle w:val="PlainText"/>
        <w:ind w:left="720" w:firstLine="0"/>
        <w:rPr>
          <w:rFonts w:cs="Balaram"/>
          <w:noProof w:val="0"/>
          <w:color w:val="0000FF"/>
          <w:szCs w:val="24"/>
          <w:cs/>
          <w:lang w:bidi="sa-IN"/>
        </w:rPr>
      </w:pPr>
      <w:r>
        <w:rPr>
          <w:rFonts w:cs="Balaram"/>
          <w:noProof w:val="0"/>
          <w:color w:val="0000FF"/>
          <w:szCs w:val="24"/>
          <w:cs/>
          <w:lang w:bidi="sa-IN"/>
        </w:rPr>
        <w:t>sa khalu lalitā-sāndra-sneha-prasaṅga-ghanībhavan</w:t>
      </w:r>
    </w:p>
    <w:p w:rsidR="004D1C16" w:rsidRDefault="004D1C16" w:rsidP="0023522F">
      <w:pPr>
        <w:ind w:left="720"/>
        <w:rPr>
          <w:bCs/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punar api balād indhe rādhā-viyoga-mayaḥ śikhī ||86||</w:t>
      </w:r>
    </w:p>
    <w:p w:rsidR="004D1C16" w:rsidRDefault="004D1C16">
      <w:pPr>
        <w:rPr>
          <w:b/>
          <w:bCs/>
          <w:noProof w:val="0"/>
          <w:color w:val="FF000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godhūlir,</w:t>
      </w:r>
      <w:r>
        <w:rPr>
          <w:bCs/>
          <w:noProof w:val="0"/>
          <w:cs/>
          <w:lang w:bidi="sa-IN"/>
        </w:rPr>
        <w:t xml:space="preserve"> yathā </w:t>
      </w:r>
      <w:r>
        <w:rPr>
          <w:bCs/>
          <w:noProof w:val="0"/>
          <w:color w:val="FF0000"/>
          <w:cs/>
          <w:lang w:bidi="sa-IN"/>
        </w:rPr>
        <w:t>uddhava-sandeśe</w:t>
      </w:r>
      <w:r>
        <w:rPr>
          <w:b/>
          <w:bCs/>
          <w:noProof w:val="0"/>
          <w:color w:val="FF0000"/>
          <w:cs/>
          <w:lang w:bidi="sa-IN"/>
        </w:rPr>
        <w:t xml:space="preserve"> </w:t>
      </w:r>
      <w:r>
        <w:rPr>
          <w:noProof w:val="0"/>
          <w:cs/>
          <w:lang w:bidi="sa-IN"/>
        </w:rPr>
        <w:t>(37)—</w:t>
      </w:r>
    </w:p>
    <w:p w:rsidR="004D1C16" w:rsidRDefault="004D1C16" w:rsidP="0023522F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ā-pratyūṣād api sumanasāṁ vīthibhir grathyamānā</w:t>
      </w:r>
    </w:p>
    <w:p w:rsidR="004D1C16" w:rsidRDefault="004D1C16" w:rsidP="0023522F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dhatte nāsau sakhi katham aho vaijayantī samāptim |</w:t>
      </w:r>
    </w:p>
    <w:p w:rsidR="004D1C16" w:rsidRDefault="004D1C16" w:rsidP="0023522F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dhinvan gopī-nayana-śikhinaḥ vyoma-kakṣām jagāhe</w:t>
      </w:r>
    </w:p>
    <w:p w:rsidR="004D1C16" w:rsidRDefault="004D1C16" w:rsidP="0023522F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so’yaṁ mugdhe niviḍa-dhavalo dhūli-cakrāmbuvāhaḥ ||87||</w:t>
      </w:r>
    </w:p>
    <w:p w:rsidR="004D1C16" w:rsidRDefault="004D1C16">
      <w:pPr>
        <w:rPr>
          <w:b/>
          <w:bCs/>
          <w:noProof w:val="0"/>
          <w:color w:val="FF0000"/>
          <w:cs/>
          <w:lang w:bidi="sa-IN"/>
        </w:rPr>
      </w:pPr>
    </w:p>
    <w:p w:rsidR="004D1C16" w:rsidRDefault="004D1C16">
      <w:pPr>
        <w:rPr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vṛndāraṇyaṁ</w:t>
      </w:r>
      <w:r>
        <w:rPr>
          <w:bCs/>
          <w:noProof w:val="0"/>
          <w:cs/>
          <w:lang w:bidi="sa-IN"/>
        </w:rPr>
        <w:t>, yathā tatraiva (83)—</w:t>
      </w:r>
    </w:p>
    <w:p w:rsidR="004D1C16" w:rsidRDefault="004D1C16" w:rsidP="0023522F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āśā-pāśaiḥ sakhi nava-navaiḥ kurvatī prāṇa-bandhaṁ</w:t>
      </w:r>
    </w:p>
    <w:p w:rsidR="004D1C16" w:rsidRDefault="004D1C16" w:rsidP="0023522F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jātyā bhīruḥ kati punar ahaṁ vāsarāṇi kṣamiṣye |</w:t>
      </w:r>
    </w:p>
    <w:p w:rsidR="004D1C16" w:rsidRDefault="004D1C16" w:rsidP="0023522F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ete vṛndāvana-viṭapinaḥ smārayantaḥ vilāsān</w:t>
      </w:r>
    </w:p>
    <w:p w:rsidR="004D1C16" w:rsidRDefault="004D1C16" w:rsidP="0023522F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utphullās tān mama kila balān marma nirmūlayanti ||88||</w:t>
      </w:r>
    </w:p>
    <w:p w:rsidR="004D1C16" w:rsidRDefault="004D1C16">
      <w:pPr>
        <w:rPr>
          <w:b/>
          <w:bCs/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tad-āśritāḥ—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tad-āśrityāḥ khagā bhṛṅgā mṛgāḥ kuñjā latās tathā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tulasī karṇikāraś ca kadambādyāś ca kīrtitāḥ ||89||</w:t>
      </w:r>
    </w:p>
    <w:p w:rsidR="004D1C16" w:rsidRDefault="004D1C16">
      <w:pPr>
        <w:rPr>
          <w:b/>
          <w:bCs/>
          <w:noProof w:val="0"/>
          <w:cs/>
          <w:lang w:bidi="sa-IN"/>
        </w:rPr>
      </w:pPr>
    </w:p>
    <w:p w:rsidR="004D1C16" w:rsidRDefault="004D1C16">
      <w:pPr>
        <w:rPr>
          <w:bCs/>
          <w:noProof w:val="0"/>
          <w:cs/>
          <w:lang w:bidi="sa-IN"/>
        </w:rPr>
      </w:pPr>
      <w:r>
        <w:rPr>
          <w:bCs/>
          <w:noProof w:val="0"/>
          <w:cs/>
          <w:lang w:bidi="sa-IN"/>
        </w:rPr>
        <w:t xml:space="preserve">tatra </w:t>
      </w:r>
      <w:r>
        <w:rPr>
          <w:b/>
          <w:bCs/>
          <w:noProof w:val="0"/>
          <w:cs/>
          <w:lang w:bidi="sa-IN"/>
        </w:rPr>
        <w:t>khagāḥ</w:t>
      </w:r>
      <w:r>
        <w:rPr>
          <w:bCs/>
          <w:noProof w:val="0"/>
          <w:cs/>
          <w:lang w:bidi="sa-IN"/>
        </w:rPr>
        <w:t xml:space="preserve">, yathā </w:t>
      </w:r>
      <w:r>
        <w:rPr>
          <w:bCs/>
          <w:noProof w:val="0"/>
          <w:color w:val="FF0000"/>
          <w:cs/>
          <w:lang w:bidi="sa-IN"/>
        </w:rPr>
        <w:t xml:space="preserve">lalita-mādhave </w:t>
      </w:r>
      <w:r>
        <w:rPr>
          <w:bCs/>
          <w:noProof w:val="0"/>
          <w:cs/>
          <w:lang w:bidi="sa-IN"/>
        </w:rPr>
        <w:t>(10.16)—</w:t>
      </w: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kas tān paśyan bhavad-upahṛta-snigdha-piñchāvataṁsān</w:t>
      </w: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kaṁsārāte na khalu śikhinaḥ khidyate goṣṭhavāsī |</w:t>
      </w: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unmīlantaṁ nava-jaladharaṁ nīlam adyāpi matvā</w:t>
      </w:r>
    </w:p>
    <w:p w:rsidR="004D1C16" w:rsidRDefault="004D1C16">
      <w:pPr>
        <w:ind w:left="720"/>
        <w:rPr>
          <w:bCs/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ye tvām antar-mudita-matayas tanvate tāṇḍavāni ||90||</w:t>
      </w:r>
    </w:p>
    <w:p w:rsidR="004D1C16" w:rsidRDefault="004D1C16">
      <w:pPr>
        <w:rPr>
          <w:bCs/>
          <w:noProof w:val="0"/>
          <w:cs/>
          <w:lang w:bidi="sa-IN"/>
        </w:rPr>
      </w:pPr>
    </w:p>
    <w:p w:rsidR="004D1C16" w:rsidRDefault="004D1C16">
      <w:pPr>
        <w:rPr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bhṛṅgāḥ</w:t>
      </w:r>
      <w:r>
        <w:rPr>
          <w:bCs/>
          <w:noProof w:val="0"/>
          <w:cs/>
          <w:lang w:bidi="sa-IN"/>
        </w:rPr>
        <w:t>, yathā—</w:t>
      </w:r>
    </w:p>
    <w:p w:rsidR="004D1C16" w:rsidRDefault="004D1C16">
      <w:pPr>
        <w:ind w:left="720"/>
        <w:rPr>
          <w:bCs/>
          <w:noProof w:val="0"/>
          <w:cs/>
          <w:lang w:bidi="sa-IN"/>
        </w:rPr>
      </w:pPr>
      <w:r>
        <w:rPr>
          <w:bCs/>
          <w:noProof w:val="0"/>
          <w:cs/>
          <w:lang w:bidi="sa-IN"/>
        </w:rPr>
        <w:t>vṛndāvane śravasi ye ninadaṁ vipañcī-</w:t>
      </w:r>
    </w:p>
    <w:p w:rsidR="004D1C16" w:rsidRDefault="004D1C16">
      <w:pPr>
        <w:ind w:left="720"/>
        <w:rPr>
          <w:bCs/>
          <w:noProof w:val="0"/>
          <w:cs/>
          <w:lang w:bidi="sa-IN"/>
        </w:rPr>
      </w:pPr>
      <w:r>
        <w:rPr>
          <w:bCs/>
          <w:noProof w:val="0"/>
          <w:cs/>
          <w:lang w:bidi="sa-IN"/>
        </w:rPr>
        <w:t>niṣṭhyūta-pañcama-manoharam āharantaḥ |</w:t>
      </w:r>
    </w:p>
    <w:p w:rsidR="004D1C16" w:rsidRDefault="004D1C16">
      <w:pPr>
        <w:ind w:left="720"/>
        <w:rPr>
          <w:rFonts w:eastAsia="MS Minchofalt"/>
          <w:bCs/>
          <w:lang w:val="pl-PL"/>
        </w:rPr>
      </w:pPr>
      <w:r>
        <w:rPr>
          <w:rFonts w:eastAsia="MS Minchofalt"/>
          <w:bCs/>
          <w:lang w:val="pl-PL"/>
        </w:rPr>
        <w:t>te ṣaṭpadāḥ kuliśa-ghaṭṭana-ghoram etaṁ</w:t>
      </w:r>
    </w:p>
    <w:p w:rsidR="004D1C16" w:rsidRDefault="004D1C16">
      <w:pPr>
        <w:ind w:left="720"/>
        <w:rPr>
          <w:rFonts w:eastAsia="MS Minchofalt"/>
          <w:bCs/>
          <w:lang w:val="pl-PL"/>
        </w:rPr>
      </w:pPr>
      <w:r>
        <w:rPr>
          <w:rFonts w:eastAsia="MS Minchofalt"/>
          <w:bCs/>
          <w:lang w:val="pl-PL"/>
        </w:rPr>
        <w:t>daive virodhini bhavanti na ke vipakṣāḥ ||91||</w:t>
      </w:r>
    </w:p>
    <w:p w:rsidR="004D1C16" w:rsidRDefault="004D1C16">
      <w:pPr>
        <w:rPr>
          <w:rFonts w:eastAsia="MS Minchofalt"/>
          <w:bCs/>
          <w:lang w:val="pl-PL"/>
        </w:rPr>
      </w:pPr>
    </w:p>
    <w:p w:rsidR="004D1C16" w:rsidRDefault="004D1C16">
      <w:pPr>
        <w:rPr>
          <w:rFonts w:eastAsia="MS Minchofalt"/>
          <w:bCs/>
          <w:lang w:val="pl-PL"/>
        </w:rPr>
      </w:pPr>
      <w:r>
        <w:rPr>
          <w:rFonts w:eastAsia="MS Minchofalt"/>
          <w:b/>
          <w:lang w:val="pl-PL"/>
        </w:rPr>
        <w:t>mṛgāḥ</w:t>
      </w:r>
      <w:r>
        <w:rPr>
          <w:rFonts w:eastAsia="MS Minchofalt"/>
          <w:bCs/>
          <w:lang w:val="pl-PL"/>
        </w:rPr>
        <w:t>, yathā tatraiva—</w:t>
      </w:r>
    </w:p>
    <w:p w:rsidR="004D1C16" w:rsidRDefault="004D1C16">
      <w:pPr>
        <w:ind w:left="720"/>
        <w:rPr>
          <w:rFonts w:eastAsia="MS Minchofalt"/>
          <w:bCs/>
          <w:color w:val="0000FF"/>
          <w:lang w:val="pl-PL"/>
        </w:rPr>
      </w:pPr>
      <w:r>
        <w:rPr>
          <w:rFonts w:eastAsia="MS Minchofalt"/>
          <w:bCs/>
          <w:color w:val="0000FF"/>
          <w:lang w:val="pl-PL"/>
        </w:rPr>
        <w:t>hari hari bhavatībhiḥ svānta-hārī hariṇyo</w:t>
      </w:r>
    </w:p>
    <w:p w:rsidR="004D1C16" w:rsidRDefault="004D1C16">
      <w:pPr>
        <w:ind w:left="720"/>
        <w:rPr>
          <w:rFonts w:eastAsia="MS Minchofalt"/>
          <w:bCs/>
          <w:color w:val="0000FF"/>
          <w:lang w:val="pl-PL"/>
        </w:rPr>
      </w:pPr>
      <w:r>
        <w:rPr>
          <w:rFonts w:eastAsia="MS Minchofalt"/>
          <w:bCs/>
          <w:color w:val="0000FF"/>
          <w:lang w:val="pl-PL"/>
        </w:rPr>
        <w:t>harir iha kim apāṅgātithya-saṅgī vyadhāyi |</w:t>
      </w:r>
    </w:p>
    <w:p w:rsidR="004D1C16" w:rsidRDefault="004D1C16">
      <w:pPr>
        <w:ind w:left="720"/>
        <w:rPr>
          <w:rFonts w:eastAsia="MS Minchofalt"/>
          <w:bCs/>
          <w:color w:val="0000FF"/>
          <w:lang w:val="pl-PL"/>
        </w:rPr>
      </w:pPr>
      <w:r>
        <w:rPr>
          <w:rFonts w:eastAsia="MS Minchofalt"/>
          <w:bCs/>
          <w:color w:val="0000FF"/>
          <w:lang w:val="pl-PL"/>
        </w:rPr>
        <w:t>yad anuraṇita-vaṁśī-kākalībhir mukhebhyaḥ</w:t>
      </w:r>
    </w:p>
    <w:p w:rsidR="004D1C16" w:rsidRDefault="004D1C16">
      <w:pPr>
        <w:ind w:left="720"/>
        <w:rPr>
          <w:rFonts w:eastAsia="MS Minchofalt"/>
          <w:bCs/>
          <w:color w:val="0000FF"/>
          <w:lang w:val="pl-PL"/>
        </w:rPr>
      </w:pPr>
      <w:r>
        <w:rPr>
          <w:rFonts w:eastAsia="MS Minchofalt"/>
          <w:bCs/>
          <w:color w:val="0000FF"/>
          <w:lang w:val="pl-PL"/>
        </w:rPr>
        <w:t>sukha-tṛṇa-kavalā vaḥ sāmi-līḍhāḥ skhalanti ||92||</w:t>
      </w:r>
    </w:p>
    <w:p w:rsidR="004D1C16" w:rsidRDefault="004D1C16">
      <w:pPr>
        <w:rPr>
          <w:rFonts w:eastAsia="MS Minchofalt"/>
          <w:bCs/>
          <w:color w:val="0000FF"/>
          <w:lang w:val="pl-PL"/>
        </w:rPr>
      </w:pP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b/>
          <w:bCs/>
          <w:lang w:val="pl-PL"/>
        </w:rPr>
        <w:t>kuñjāḥ</w:t>
      </w:r>
      <w:r>
        <w:rPr>
          <w:rFonts w:eastAsia="MS Minchofalt"/>
          <w:lang w:val="pl-PL"/>
        </w:rPr>
        <w:t xml:space="preserve">, yathā </w:t>
      </w:r>
      <w:r>
        <w:rPr>
          <w:rFonts w:eastAsia="MS Minchofalt"/>
          <w:color w:val="FF0000"/>
          <w:lang w:val="pl-PL"/>
        </w:rPr>
        <w:t xml:space="preserve">uddhava-sandeśe </w:t>
      </w:r>
      <w:r>
        <w:rPr>
          <w:rFonts w:eastAsia="MS Minchofalt"/>
          <w:lang w:val="pl-PL"/>
        </w:rPr>
        <w:t>(125)—</w:t>
      </w:r>
    </w:p>
    <w:p w:rsidR="004D1C16" w:rsidRDefault="004D1C16">
      <w:pPr>
        <w:ind w:left="720"/>
        <w:rPr>
          <w:color w:val="0000FF"/>
          <w:lang w:val="pl-PL"/>
        </w:rPr>
      </w:pPr>
      <w:r>
        <w:rPr>
          <w:color w:val="0000FF"/>
          <w:lang w:val="pl-PL"/>
        </w:rPr>
        <w:t>labdhāndolaḥ praṇaya-rabhasād eṣa tāmrauṣṭhi namraḥ</w:t>
      </w:r>
    </w:p>
    <w:p w:rsidR="004D1C16" w:rsidRDefault="004D1C16">
      <w:pPr>
        <w:ind w:left="720"/>
        <w:rPr>
          <w:color w:val="0000FF"/>
          <w:lang w:val="pl-PL"/>
        </w:rPr>
      </w:pPr>
      <w:r>
        <w:rPr>
          <w:color w:val="0000FF"/>
          <w:lang w:val="pl-PL"/>
        </w:rPr>
        <w:t>pramlāyantīṁ kim api bhavatīm yācate nanda-sūnuḥ |</w:t>
      </w:r>
    </w:p>
    <w:p w:rsidR="004D1C16" w:rsidRDefault="004D1C16">
      <w:pPr>
        <w:ind w:left="720"/>
        <w:rPr>
          <w:color w:val="0000FF"/>
          <w:lang w:val="pl-PL"/>
        </w:rPr>
      </w:pPr>
      <w:r>
        <w:rPr>
          <w:color w:val="0000FF"/>
          <w:lang w:val="pl-PL"/>
        </w:rPr>
        <w:t>premoddāma-pramada-padavī sākṣiṇī śaila-kakṣe</w:t>
      </w:r>
    </w:p>
    <w:p w:rsidR="004D1C16" w:rsidRDefault="004D1C16">
      <w:pPr>
        <w:ind w:left="720"/>
        <w:rPr>
          <w:color w:val="0000FF"/>
          <w:lang w:val="pl-PL"/>
        </w:rPr>
      </w:pPr>
      <w:r>
        <w:rPr>
          <w:color w:val="0000FF"/>
          <w:lang w:val="pl-PL"/>
        </w:rPr>
        <w:t>draṣṭavyā te katham api na sā mādhavī kuñja-lekhā</w:t>
      </w:r>
      <w:r>
        <w:rPr>
          <w:rStyle w:val="FootnoteReference"/>
          <w:rFonts w:cs="Balaram"/>
          <w:color w:val="0000FF"/>
          <w:lang w:val="pl-PL"/>
        </w:rPr>
        <w:footnoteReference w:id="7"/>
      </w:r>
      <w:r>
        <w:rPr>
          <w:color w:val="0000FF"/>
          <w:lang w:val="pl-PL"/>
        </w:rPr>
        <w:t xml:space="preserve"> ||93||</w:t>
      </w:r>
    </w:p>
    <w:p w:rsidR="004D1C16" w:rsidRDefault="004D1C16">
      <w:pPr>
        <w:rPr>
          <w:rFonts w:eastAsia="MS Minchofalt"/>
          <w:lang w:val="pl-PL"/>
        </w:rPr>
      </w:pP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b/>
          <w:bCs/>
          <w:lang w:val="pl-PL"/>
        </w:rPr>
        <w:t xml:space="preserve">latādir, </w:t>
      </w:r>
      <w:r>
        <w:rPr>
          <w:rFonts w:eastAsia="MS Minchofalt"/>
          <w:lang w:val="pl-PL"/>
        </w:rPr>
        <w:t xml:space="preserve">yathā </w:t>
      </w:r>
      <w:r>
        <w:rPr>
          <w:rFonts w:eastAsia="MS Minchofalt"/>
          <w:color w:val="FF0000"/>
          <w:lang w:val="pl-PL"/>
        </w:rPr>
        <w:t>padyāvalyāṁ</w:t>
      </w:r>
      <w:r>
        <w:rPr>
          <w:rFonts w:eastAsia="MS Minchofalt"/>
          <w:lang w:val="pl-PL"/>
        </w:rPr>
        <w:t xml:space="preserve"> (295)—</w:t>
      </w:r>
    </w:p>
    <w:p w:rsidR="004D1C16" w:rsidRDefault="004D1C16">
      <w:pPr>
        <w:ind w:left="720"/>
        <w:rPr>
          <w:color w:val="0000FF"/>
          <w:lang w:val="pl-PL"/>
        </w:rPr>
      </w:pPr>
      <w:r>
        <w:rPr>
          <w:color w:val="0000FF"/>
          <w:lang w:val="pl-PL"/>
        </w:rPr>
        <w:t>tulasi vilasasi tvaṁ malli jātāsi phullā</w:t>
      </w:r>
    </w:p>
    <w:p w:rsidR="004D1C16" w:rsidRDefault="004D1C16">
      <w:pPr>
        <w:ind w:left="720"/>
        <w:rPr>
          <w:color w:val="0000FF"/>
          <w:lang w:val="pl-PL"/>
        </w:rPr>
      </w:pPr>
      <w:r>
        <w:rPr>
          <w:color w:val="0000FF"/>
          <w:lang w:val="pl-PL"/>
        </w:rPr>
        <w:t>sthala-kamalini bhṛṅge saṅgatāṅgī vibhāsi |</w:t>
      </w:r>
    </w:p>
    <w:p w:rsidR="004D1C16" w:rsidRDefault="004D1C16">
      <w:pPr>
        <w:ind w:left="720"/>
        <w:rPr>
          <w:color w:val="0000FF"/>
          <w:lang w:val="pl-PL"/>
        </w:rPr>
      </w:pPr>
      <w:r>
        <w:rPr>
          <w:color w:val="0000FF"/>
          <w:lang w:val="pl-PL"/>
        </w:rPr>
        <w:t>kathayata bata sakhyaḥ kṣipram asmāsu kasmin</w:t>
      </w:r>
    </w:p>
    <w:p w:rsidR="004D1C16" w:rsidRDefault="004D1C16">
      <w:pPr>
        <w:ind w:left="720"/>
        <w:rPr>
          <w:color w:val="0000FF"/>
          <w:lang w:val="pl-PL"/>
        </w:rPr>
      </w:pPr>
      <w:r>
        <w:rPr>
          <w:color w:val="0000FF"/>
          <w:lang w:val="pl-PL"/>
        </w:rPr>
        <w:t>vasati kapaṭa-kandaḥ kandare nanda-sūnuḥ ||94||</w:t>
      </w:r>
    </w:p>
    <w:p w:rsidR="004D1C16" w:rsidRDefault="004D1C16">
      <w:pPr>
        <w:rPr>
          <w:rFonts w:eastAsia="MS Minchofalt"/>
          <w:lang w:val="pl-PL"/>
        </w:rPr>
      </w:pP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b/>
          <w:bCs/>
          <w:lang w:val="pl-PL"/>
        </w:rPr>
        <w:t>karṇikāro</w:t>
      </w:r>
      <w:r>
        <w:rPr>
          <w:rFonts w:eastAsia="MS Minchofalt"/>
          <w:lang w:val="pl-PL"/>
        </w:rPr>
        <w:t xml:space="preserve">, yathā </w:t>
      </w:r>
      <w:r>
        <w:rPr>
          <w:rFonts w:eastAsia="MS Minchofalt"/>
          <w:color w:val="FF0000"/>
          <w:lang w:val="pl-PL"/>
        </w:rPr>
        <w:t xml:space="preserve">lalita-mādhave </w:t>
      </w:r>
      <w:r>
        <w:rPr>
          <w:rFonts w:eastAsia="MS Minchofalt"/>
          <w:lang w:val="pl-PL"/>
        </w:rPr>
        <w:t>(7.15)—</w:t>
      </w:r>
    </w:p>
    <w:p w:rsidR="004D1C16" w:rsidRDefault="004D1C16">
      <w:pPr>
        <w:ind w:left="720"/>
        <w:rPr>
          <w:color w:val="0000FF"/>
          <w:lang w:val="pl-PL"/>
        </w:rPr>
      </w:pPr>
      <w:r>
        <w:rPr>
          <w:color w:val="0000FF"/>
          <w:lang w:val="pl-PL"/>
        </w:rPr>
        <w:t>rāsāt tirohita-tanuḥ sakhi yasya puṣpaiś</w:t>
      </w:r>
    </w:p>
    <w:p w:rsidR="004D1C16" w:rsidRDefault="004D1C16">
      <w:pPr>
        <w:ind w:left="720"/>
        <w:rPr>
          <w:color w:val="0000FF"/>
          <w:lang w:val="pl-PL"/>
        </w:rPr>
      </w:pPr>
      <w:r>
        <w:rPr>
          <w:color w:val="0000FF"/>
          <w:lang w:val="pl-PL"/>
        </w:rPr>
        <w:t>cūḍāṁ cakāra cikure mama piñcha-cūḍaḥ |</w:t>
      </w:r>
    </w:p>
    <w:p w:rsidR="004D1C16" w:rsidRDefault="004D1C16">
      <w:pPr>
        <w:ind w:left="720"/>
        <w:rPr>
          <w:color w:val="0000FF"/>
          <w:lang w:val="pl-PL"/>
        </w:rPr>
      </w:pPr>
      <w:r>
        <w:rPr>
          <w:color w:val="0000FF"/>
          <w:lang w:val="pl-PL"/>
        </w:rPr>
        <w:t>kūle kalinda-duhitur dhṛta-kandalo’yaṁ</w:t>
      </w:r>
    </w:p>
    <w:p w:rsidR="004D1C16" w:rsidRPr="005A75DB" w:rsidRDefault="004D1C16">
      <w:pPr>
        <w:ind w:left="720"/>
        <w:rPr>
          <w:color w:val="0000FF"/>
          <w:lang w:val="pl-PL"/>
        </w:rPr>
      </w:pPr>
      <w:r w:rsidRPr="005A75DB">
        <w:rPr>
          <w:color w:val="0000FF"/>
          <w:lang w:val="pl-PL"/>
        </w:rPr>
        <w:t>māṁ dandahīti sa muhur nava-karṇikāraḥ ||95||</w:t>
      </w:r>
    </w:p>
    <w:p w:rsidR="004D1C16" w:rsidRPr="005A75DB" w:rsidRDefault="004D1C16">
      <w:pPr>
        <w:rPr>
          <w:color w:val="0000FF"/>
          <w:lang w:val="pl-PL"/>
        </w:rPr>
      </w:pPr>
    </w:p>
    <w:p w:rsidR="004D1C16" w:rsidRPr="005A75DB" w:rsidRDefault="004D1C16">
      <w:pPr>
        <w:rPr>
          <w:lang w:val="pl-PL"/>
        </w:rPr>
      </w:pPr>
      <w:r w:rsidRPr="005A75DB">
        <w:rPr>
          <w:b/>
          <w:bCs/>
          <w:lang w:val="pl-PL"/>
        </w:rPr>
        <w:t>kadambo</w:t>
      </w:r>
      <w:r w:rsidRPr="005A75DB">
        <w:rPr>
          <w:lang w:val="pl-PL"/>
        </w:rPr>
        <w:t>, yathā—</w:t>
      </w:r>
    </w:p>
    <w:p w:rsidR="004D1C16" w:rsidRPr="005A75DB" w:rsidRDefault="004D1C16">
      <w:pPr>
        <w:ind w:left="720"/>
        <w:rPr>
          <w:lang w:val="pl-PL"/>
        </w:rPr>
      </w:pPr>
      <w:r w:rsidRPr="005A75DB">
        <w:rPr>
          <w:lang w:val="pl-PL"/>
        </w:rPr>
        <w:t>sakhi ropito dvipatraḥ</w:t>
      </w:r>
    </w:p>
    <w:p w:rsidR="004D1C16" w:rsidRPr="005A75DB" w:rsidRDefault="004D1C16">
      <w:pPr>
        <w:ind w:left="720"/>
        <w:rPr>
          <w:lang w:val="pl-PL"/>
        </w:rPr>
      </w:pPr>
      <w:r w:rsidRPr="005A75DB">
        <w:rPr>
          <w:lang w:val="pl-PL"/>
        </w:rPr>
        <w:t>śatapatrākṣeṇa yo vraja-dvāri |</w:t>
      </w:r>
    </w:p>
    <w:p w:rsidR="004D1C16" w:rsidRPr="005A75DB" w:rsidRDefault="004D1C16">
      <w:pPr>
        <w:ind w:left="720"/>
        <w:rPr>
          <w:lang w:val="pl-PL"/>
        </w:rPr>
      </w:pPr>
      <w:r w:rsidRPr="005A75DB">
        <w:rPr>
          <w:lang w:val="pl-PL"/>
        </w:rPr>
        <w:t xml:space="preserve">so’yaṁ kadamba-ḍimbhaḥ </w:t>
      </w:r>
    </w:p>
    <w:p w:rsidR="004D1C16" w:rsidRPr="005A75DB" w:rsidRDefault="004D1C16">
      <w:pPr>
        <w:ind w:left="720"/>
        <w:rPr>
          <w:lang w:val="pl-PL"/>
        </w:rPr>
      </w:pPr>
      <w:r w:rsidRPr="005A75DB">
        <w:rPr>
          <w:lang w:val="pl-PL"/>
        </w:rPr>
        <w:t>phullo vallava-vadhūs tudati ||96||</w:t>
      </w:r>
    </w:p>
    <w:p w:rsidR="004D1C16" w:rsidRPr="005A75DB" w:rsidRDefault="004D1C16">
      <w:pPr>
        <w:rPr>
          <w:rFonts w:eastAsia="MS Minchofalt"/>
          <w:lang w:val="pl-PL"/>
        </w:rPr>
      </w:pPr>
    </w:p>
    <w:p w:rsidR="004D1C16" w:rsidRPr="005A75DB" w:rsidRDefault="004D1C16">
      <w:pPr>
        <w:rPr>
          <w:rFonts w:eastAsia="MS Minchofalt"/>
          <w:bCs/>
          <w:lang w:val="pl-PL"/>
        </w:rPr>
      </w:pPr>
      <w:r w:rsidRPr="005A75DB">
        <w:rPr>
          <w:rFonts w:eastAsia="MS Minchofalt"/>
          <w:b/>
          <w:bCs/>
          <w:lang w:val="pl-PL"/>
        </w:rPr>
        <w:t>govardhano</w:t>
      </w:r>
      <w:r w:rsidRPr="005A75DB">
        <w:rPr>
          <w:rFonts w:eastAsia="MS Minchofalt"/>
          <w:lang w:val="pl-PL"/>
        </w:rPr>
        <w:t xml:space="preserve">, yathā </w:t>
      </w:r>
      <w:r w:rsidRPr="005A75DB">
        <w:rPr>
          <w:rFonts w:eastAsia="MS Minchofalt"/>
          <w:color w:val="FF0000"/>
          <w:lang w:val="pl-PL"/>
        </w:rPr>
        <w:t xml:space="preserve">lalita-mādhave </w:t>
      </w:r>
      <w:r w:rsidRPr="005A75DB">
        <w:rPr>
          <w:rFonts w:eastAsia="MS Minchofalt"/>
          <w:bCs/>
          <w:lang w:val="pl-PL"/>
        </w:rPr>
        <w:t>(3.42)—</w:t>
      </w:r>
    </w:p>
    <w:p w:rsidR="004D1C16" w:rsidRPr="005A75DB" w:rsidRDefault="004D1C16">
      <w:pPr>
        <w:ind w:left="720"/>
        <w:rPr>
          <w:color w:val="0000FF"/>
          <w:lang w:val="pl-PL"/>
        </w:rPr>
      </w:pPr>
      <w:r w:rsidRPr="005A75DB">
        <w:rPr>
          <w:color w:val="0000FF"/>
          <w:lang w:val="pl-PL"/>
        </w:rPr>
        <w:t>govardhana tvam iha gokula-saṅgi-bhūmau</w:t>
      </w:r>
    </w:p>
    <w:p w:rsidR="004D1C16" w:rsidRPr="005A75DB" w:rsidRDefault="004D1C16">
      <w:pPr>
        <w:ind w:left="720"/>
        <w:rPr>
          <w:color w:val="0000FF"/>
          <w:lang w:val="pl-PL"/>
        </w:rPr>
      </w:pPr>
      <w:r w:rsidRPr="005A75DB">
        <w:rPr>
          <w:color w:val="0000FF"/>
          <w:lang w:val="pl-PL"/>
        </w:rPr>
        <w:t>tuṅgaiḥ śirobhir abhipadya nabho vibhāsi |</w:t>
      </w:r>
    </w:p>
    <w:p w:rsidR="004D1C16" w:rsidRPr="005A75DB" w:rsidRDefault="004D1C16">
      <w:pPr>
        <w:ind w:left="720"/>
        <w:rPr>
          <w:color w:val="0000FF"/>
          <w:lang w:val="pl-PL"/>
        </w:rPr>
      </w:pPr>
      <w:r w:rsidRPr="005A75DB">
        <w:rPr>
          <w:color w:val="0000FF"/>
          <w:lang w:val="pl-PL"/>
        </w:rPr>
        <w:t>tenāvalokya haritaḥ parito vadāśu</w:t>
      </w:r>
    </w:p>
    <w:p w:rsidR="004D1C16" w:rsidRPr="005A75DB" w:rsidRDefault="004D1C16">
      <w:pPr>
        <w:ind w:left="720"/>
        <w:rPr>
          <w:color w:val="0000FF"/>
          <w:lang w:val="pl-PL"/>
        </w:rPr>
      </w:pPr>
      <w:r w:rsidRPr="005A75DB">
        <w:rPr>
          <w:color w:val="0000FF"/>
          <w:lang w:val="pl-PL"/>
        </w:rPr>
        <w:t>kutrādya vallava-maṇiḥ khalu khelatīti ||97||</w:t>
      </w:r>
    </w:p>
    <w:p w:rsidR="004D1C16" w:rsidRPr="005A75DB" w:rsidRDefault="004D1C16">
      <w:pPr>
        <w:rPr>
          <w:rFonts w:eastAsia="MS Minchofalt"/>
          <w:bCs/>
          <w:lang w:val="pl-PL"/>
        </w:rPr>
      </w:pPr>
    </w:p>
    <w:p w:rsidR="004D1C16" w:rsidRPr="005A75DB" w:rsidRDefault="004D1C16">
      <w:pPr>
        <w:rPr>
          <w:lang w:val="pl-PL"/>
        </w:rPr>
      </w:pPr>
      <w:r w:rsidRPr="005A75DB">
        <w:rPr>
          <w:b/>
          <w:bCs/>
          <w:lang w:val="pl-PL"/>
        </w:rPr>
        <w:t>ravi-sutā,</w:t>
      </w:r>
      <w:r w:rsidRPr="005A75DB">
        <w:rPr>
          <w:lang w:val="pl-PL"/>
        </w:rPr>
        <w:t xml:space="preserve"> yathā </w:t>
      </w:r>
      <w:r w:rsidRPr="005A75DB">
        <w:rPr>
          <w:color w:val="FF0000"/>
          <w:lang w:val="pl-PL"/>
        </w:rPr>
        <w:t>padyāvalyām</w:t>
      </w:r>
      <w:r w:rsidRPr="005A75DB">
        <w:rPr>
          <w:lang w:val="pl-PL"/>
        </w:rPr>
        <w:t xml:space="preserve"> (368)—</w:t>
      </w:r>
    </w:p>
    <w:p w:rsidR="004D1C16" w:rsidRPr="005A75DB" w:rsidRDefault="004D1C16">
      <w:pPr>
        <w:ind w:left="720"/>
        <w:rPr>
          <w:color w:val="0000FF"/>
          <w:lang w:val="pl-PL"/>
        </w:rPr>
      </w:pPr>
      <w:r w:rsidRPr="005A75DB">
        <w:rPr>
          <w:color w:val="0000FF"/>
          <w:lang w:val="pl-PL"/>
        </w:rPr>
        <w:t xml:space="preserve">mathurā-pathika murārer </w:t>
      </w:r>
    </w:p>
    <w:p w:rsidR="004D1C16" w:rsidRPr="005A75DB" w:rsidRDefault="004D1C16">
      <w:pPr>
        <w:ind w:left="720"/>
        <w:rPr>
          <w:color w:val="0000FF"/>
          <w:lang w:val="pl-PL"/>
        </w:rPr>
      </w:pPr>
      <w:r w:rsidRPr="005A75DB">
        <w:rPr>
          <w:color w:val="0000FF"/>
          <w:lang w:val="pl-PL"/>
        </w:rPr>
        <w:t>upageyaṁ dvāri vallavī-vacanam |</w:t>
      </w:r>
    </w:p>
    <w:p w:rsidR="004D1C16" w:rsidRPr="005A75DB" w:rsidRDefault="004D1C16">
      <w:pPr>
        <w:ind w:left="720"/>
        <w:rPr>
          <w:color w:val="0000FF"/>
          <w:lang w:val="pl-PL"/>
        </w:rPr>
      </w:pPr>
      <w:r w:rsidRPr="005A75DB">
        <w:rPr>
          <w:color w:val="0000FF"/>
          <w:lang w:val="pl-PL"/>
        </w:rPr>
        <w:t xml:space="preserve">punar api yamunā-salile </w:t>
      </w:r>
    </w:p>
    <w:p w:rsidR="004D1C16" w:rsidRPr="005A75DB" w:rsidRDefault="004D1C16">
      <w:pPr>
        <w:ind w:left="720"/>
        <w:rPr>
          <w:color w:val="0000FF"/>
          <w:lang w:val="pl-PL"/>
        </w:rPr>
      </w:pPr>
      <w:r w:rsidRPr="005A75DB">
        <w:rPr>
          <w:color w:val="0000FF"/>
          <w:lang w:val="pl-PL"/>
        </w:rPr>
        <w:t>kāliya-garalānalo jvalati ||98||</w:t>
      </w:r>
    </w:p>
    <w:p w:rsidR="004D1C16" w:rsidRPr="005A75DB" w:rsidRDefault="004D1C16">
      <w:pPr>
        <w:rPr>
          <w:lang w:val="pl-PL"/>
        </w:rPr>
      </w:pPr>
    </w:p>
    <w:p w:rsidR="004D1C16" w:rsidRPr="005A75DB" w:rsidRDefault="004D1C16">
      <w:pPr>
        <w:rPr>
          <w:lang w:val="pl-PL"/>
        </w:rPr>
      </w:pPr>
      <w:r w:rsidRPr="005A75DB">
        <w:rPr>
          <w:b/>
          <w:bCs/>
          <w:lang w:val="pl-PL"/>
        </w:rPr>
        <w:t>rāsa-sthalī</w:t>
      </w:r>
      <w:r w:rsidRPr="005A75DB">
        <w:rPr>
          <w:lang w:val="pl-PL"/>
        </w:rPr>
        <w:t>, yathā—</w:t>
      </w:r>
    </w:p>
    <w:p w:rsidR="004D1C16" w:rsidRPr="005A75DB" w:rsidRDefault="004D1C16">
      <w:pPr>
        <w:ind w:left="720"/>
        <w:rPr>
          <w:lang w:val="pl-PL"/>
        </w:rPr>
      </w:pPr>
      <w:r w:rsidRPr="005A75DB">
        <w:rPr>
          <w:lang w:val="pl-PL"/>
        </w:rPr>
        <w:t xml:space="preserve">goṣṭhād apy avalokya māna-śikharocchrāya-śriyā dūrataḥ </w:t>
      </w:r>
    </w:p>
    <w:p w:rsidR="004D1C16" w:rsidRPr="005A75DB" w:rsidRDefault="004D1C16">
      <w:pPr>
        <w:ind w:left="720"/>
        <w:rPr>
          <w:lang w:val="pl-PL"/>
        </w:rPr>
      </w:pPr>
      <w:r w:rsidRPr="005A75DB">
        <w:rPr>
          <w:lang w:val="pl-PL"/>
        </w:rPr>
        <w:t>sadyaḥ khedini citta-catvara-taṭe vaṁśī-vaṭenārpitā |</w:t>
      </w:r>
    </w:p>
    <w:p w:rsidR="004D1C16" w:rsidRPr="005A75DB" w:rsidRDefault="004D1C16">
      <w:pPr>
        <w:ind w:left="720"/>
        <w:rPr>
          <w:lang w:val="pl-PL"/>
        </w:rPr>
      </w:pPr>
      <w:r w:rsidRPr="005A75DB">
        <w:rPr>
          <w:lang w:val="pl-PL"/>
        </w:rPr>
        <w:t>kurvāṇā hṛta-vṛttim indriya-gaṇaṁ sā yādavendrāya te</w:t>
      </w:r>
    </w:p>
    <w:p w:rsidR="004D1C16" w:rsidRPr="005A75DB" w:rsidRDefault="004D1C16">
      <w:pPr>
        <w:ind w:left="720"/>
        <w:rPr>
          <w:lang w:val="pl-PL"/>
        </w:rPr>
      </w:pPr>
      <w:r w:rsidRPr="005A75DB">
        <w:rPr>
          <w:lang w:val="pl-PL"/>
        </w:rPr>
        <w:t>kaṣṭaṁ rāsa-vihāra-bhur viharati prāṇaiḥ kuraṅgī-dṛśām ||99||</w:t>
      </w:r>
    </w:p>
    <w:p w:rsidR="004D1C16" w:rsidRPr="005A75DB" w:rsidRDefault="004D1C16">
      <w:pPr>
        <w:rPr>
          <w:lang w:val="pl-PL"/>
        </w:rPr>
      </w:pPr>
    </w:p>
    <w:p w:rsidR="004D1C16" w:rsidRPr="005A75DB" w:rsidRDefault="004D1C16">
      <w:pPr>
        <w:rPr>
          <w:b/>
          <w:bCs/>
          <w:lang w:val="pl-PL"/>
        </w:rPr>
      </w:pPr>
      <w:r w:rsidRPr="005A75DB">
        <w:rPr>
          <w:lang w:val="pl-PL"/>
        </w:rPr>
        <w:t xml:space="preserve">atha </w:t>
      </w:r>
      <w:r w:rsidRPr="005A75DB">
        <w:rPr>
          <w:b/>
          <w:bCs/>
          <w:lang w:val="pl-PL"/>
        </w:rPr>
        <w:t>taṭasthāḥ—</w:t>
      </w:r>
    </w:p>
    <w:p w:rsidR="004D1C16" w:rsidRPr="005A75DB" w:rsidRDefault="004D1C16">
      <w:pPr>
        <w:rPr>
          <w:b/>
          <w:bCs/>
          <w:lang w:val="pl-PL"/>
        </w:rPr>
      </w:pPr>
      <w:r w:rsidRPr="005A75DB">
        <w:rPr>
          <w:b/>
          <w:bCs/>
          <w:lang w:val="pl-PL"/>
        </w:rPr>
        <w:t>taṭasthāś candrikā-megha-vidyuto mādhavas tathā |</w:t>
      </w:r>
    </w:p>
    <w:p w:rsidR="004D1C16" w:rsidRPr="005A75DB" w:rsidRDefault="004D1C16">
      <w:pPr>
        <w:rPr>
          <w:b/>
          <w:bCs/>
          <w:lang w:val="pl-PL"/>
        </w:rPr>
      </w:pPr>
      <w:r w:rsidRPr="005A75DB">
        <w:rPr>
          <w:b/>
          <w:bCs/>
          <w:lang w:val="pl-PL"/>
        </w:rPr>
        <w:t>śarat-pūrṇa-sudhāṁśuś ca gandhavāha-khagādayaḥ ||100||</w:t>
      </w:r>
    </w:p>
    <w:p w:rsidR="004D1C16" w:rsidRPr="005A75DB" w:rsidRDefault="004D1C16">
      <w:pPr>
        <w:rPr>
          <w:b/>
          <w:bCs/>
          <w:lang w:val="pl-PL"/>
        </w:rPr>
      </w:pPr>
    </w:p>
    <w:p w:rsidR="004D1C16" w:rsidRDefault="004D1C16">
      <w:pPr>
        <w:rPr>
          <w:bCs/>
          <w:lang w:val="fr-CA"/>
        </w:rPr>
      </w:pPr>
      <w:r>
        <w:rPr>
          <w:lang w:val="fr-CA"/>
        </w:rPr>
        <w:t xml:space="preserve">tatra </w:t>
      </w:r>
      <w:r>
        <w:rPr>
          <w:b/>
          <w:bCs/>
          <w:lang w:val="fr-CA"/>
        </w:rPr>
        <w:t>candrikā</w:t>
      </w:r>
      <w:r>
        <w:rPr>
          <w:lang w:val="fr-CA"/>
        </w:rPr>
        <w:t xml:space="preserve">, yathā </w:t>
      </w:r>
      <w:r>
        <w:rPr>
          <w:color w:val="FF0000"/>
          <w:lang w:val="fr-CA"/>
        </w:rPr>
        <w:t>rasa-sudhākare</w:t>
      </w:r>
      <w:r>
        <w:rPr>
          <w:bCs/>
          <w:lang w:val="fr-CA"/>
        </w:rPr>
        <w:t xml:space="preserve"> (1.87)—</w:t>
      </w:r>
    </w:p>
    <w:p w:rsidR="004D1C16" w:rsidRDefault="004D1C16">
      <w:pPr>
        <w:ind w:left="720"/>
        <w:rPr>
          <w:bCs/>
          <w:color w:val="0000FF"/>
          <w:lang w:val="fr-CA"/>
        </w:rPr>
      </w:pPr>
      <w:r>
        <w:rPr>
          <w:bCs/>
          <w:color w:val="0000FF"/>
          <w:lang w:val="fr-CA"/>
        </w:rPr>
        <w:t>durāsade candrikayā sakhī-gaṇair</w:t>
      </w:r>
    </w:p>
    <w:p w:rsidR="004D1C16" w:rsidRDefault="004D1C16">
      <w:pPr>
        <w:ind w:left="720"/>
        <w:rPr>
          <w:bCs/>
          <w:color w:val="0000FF"/>
          <w:lang w:val="fr-CA"/>
        </w:rPr>
      </w:pPr>
      <w:r>
        <w:rPr>
          <w:bCs/>
          <w:color w:val="0000FF"/>
          <w:lang w:val="fr-CA"/>
        </w:rPr>
        <w:t>latāli-kuñje lalitā nigūhitā |</w:t>
      </w:r>
    </w:p>
    <w:p w:rsidR="004D1C16" w:rsidRDefault="004D1C16">
      <w:pPr>
        <w:ind w:left="720"/>
        <w:rPr>
          <w:bCs/>
          <w:color w:val="0000FF"/>
          <w:lang w:val="fr-CA"/>
        </w:rPr>
      </w:pPr>
      <w:r>
        <w:rPr>
          <w:bCs/>
          <w:color w:val="0000FF"/>
          <w:lang w:val="fr-CA"/>
        </w:rPr>
        <w:t>cakora-cañcu-cyuta-kaumudī-kaṇaṁ</w:t>
      </w:r>
    </w:p>
    <w:p w:rsidR="004D1C16" w:rsidRDefault="004D1C16">
      <w:pPr>
        <w:ind w:left="720"/>
        <w:rPr>
          <w:bCs/>
          <w:lang w:val="fr-CA"/>
        </w:rPr>
      </w:pPr>
      <w:r>
        <w:rPr>
          <w:bCs/>
          <w:color w:val="0000FF"/>
          <w:lang w:val="fr-CA"/>
        </w:rPr>
        <w:t>kuto’pi dṛṣṭvā bhajati sma mūrcchanām ||101||</w:t>
      </w:r>
    </w:p>
    <w:p w:rsidR="004D1C16" w:rsidRDefault="004D1C16">
      <w:pPr>
        <w:rPr>
          <w:bCs/>
          <w:color w:val="0000FF"/>
          <w:lang w:val="fr-CA"/>
        </w:rPr>
      </w:pPr>
    </w:p>
    <w:p w:rsidR="004D1C16" w:rsidRDefault="004D1C16">
      <w:pPr>
        <w:rPr>
          <w:bCs/>
          <w:lang w:val="fr-CA"/>
        </w:rPr>
      </w:pPr>
      <w:r>
        <w:rPr>
          <w:b/>
          <w:bCs/>
          <w:lang w:val="fr-CA"/>
        </w:rPr>
        <w:t>megho</w:t>
      </w:r>
      <w:r>
        <w:rPr>
          <w:lang w:val="fr-CA"/>
        </w:rPr>
        <w:t xml:space="preserve">, yathā </w:t>
      </w:r>
      <w:r>
        <w:rPr>
          <w:color w:val="FF0000"/>
          <w:lang w:val="fr-CA"/>
        </w:rPr>
        <w:t>rasa-sudhākare</w:t>
      </w:r>
      <w:r>
        <w:rPr>
          <w:rStyle w:val="FootnoteReference"/>
          <w:rFonts w:cs="Balaram"/>
          <w:bCs/>
          <w:lang w:val="fr-CA"/>
        </w:rPr>
        <w:footnoteReference w:id="8"/>
      </w:r>
      <w:r>
        <w:rPr>
          <w:bCs/>
          <w:lang w:val="fr-CA"/>
        </w:rPr>
        <w:t>—</w:t>
      </w:r>
    </w:p>
    <w:p w:rsidR="004D1C16" w:rsidRDefault="004D1C16">
      <w:pPr>
        <w:ind w:left="720"/>
        <w:rPr>
          <w:color w:val="0000FF"/>
          <w:lang w:val="fr-CA"/>
        </w:rPr>
      </w:pPr>
      <w:r>
        <w:rPr>
          <w:color w:val="0000FF"/>
          <w:lang w:val="fr-CA"/>
        </w:rPr>
        <w:t>vāsaḥ pītaṁ kutukini kutaḥ kutra barhaṁ madāndhe</w:t>
      </w:r>
    </w:p>
    <w:p w:rsidR="004D1C16" w:rsidRDefault="004D1C16">
      <w:pPr>
        <w:ind w:left="720"/>
        <w:rPr>
          <w:color w:val="0000FF"/>
          <w:lang w:val="fr-CA"/>
        </w:rPr>
      </w:pPr>
      <w:r>
        <w:rPr>
          <w:color w:val="0000FF"/>
          <w:lang w:val="fr-CA"/>
        </w:rPr>
        <w:t>kaṁsārir vā kva nu sakhi mudhā sambhramān mā prayāhi |</w:t>
      </w:r>
    </w:p>
    <w:p w:rsidR="004D1C16" w:rsidRDefault="004D1C16">
      <w:pPr>
        <w:ind w:left="720"/>
        <w:rPr>
          <w:color w:val="0000FF"/>
          <w:lang w:val="fr-CA"/>
        </w:rPr>
      </w:pPr>
      <w:r>
        <w:rPr>
          <w:color w:val="0000FF"/>
          <w:lang w:val="fr-CA"/>
        </w:rPr>
        <w:t>paśyottuṅge kṣaṇa-ruci-ghaṭāliṅgitaḥ śaila-śṛṅge</w:t>
      </w:r>
    </w:p>
    <w:p w:rsidR="004D1C16" w:rsidRDefault="004D1C16">
      <w:pPr>
        <w:ind w:left="720"/>
        <w:rPr>
          <w:color w:val="0000FF"/>
          <w:lang w:val="fr-CA"/>
        </w:rPr>
      </w:pPr>
      <w:r>
        <w:rPr>
          <w:color w:val="0000FF"/>
          <w:lang w:val="fr-CA"/>
        </w:rPr>
        <w:t>navyaḥ śakraṁ dadhad udayate kārmucaṁ vār-mug eṣaḥ ||102||</w:t>
      </w:r>
    </w:p>
    <w:p w:rsidR="004D1C16" w:rsidRDefault="004D1C16">
      <w:pPr>
        <w:rPr>
          <w:lang w:val="fr-CA"/>
        </w:rPr>
      </w:pPr>
    </w:p>
    <w:p w:rsidR="004D1C16" w:rsidRDefault="004D1C16">
      <w:pPr>
        <w:rPr>
          <w:bCs/>
          <w:lang w:val="fr-CA"/>
        </w:rPr>
      </w:pPr>
      <w:r>
        <w:rPr>
          <w:b/>
          <w:bCs/>
          <w:lang w:val="fr-CA"/>
        </w:rPr>
        <w:t xml:space="preserve">vidyut, </w:t>
      </w:r>
      <w:r>
        <w:rPr>
          <w:lang w:val="fr-CA"/>
        </w:rPr>
        <w:t xml:space="preserve">yathā </w:t>
      </w:r>
      <w:r>
        <w:rPr>
          <w:color w:val="FF0000"/>
          <w:lang w:val="fr-CA"/>
        </w:rPr>
        <w:t>rasa-sudhākare</w:t>
      </w:r>
      <w:r>
        <w:rPr>
          <w:bCs/>
          <w:lang w:val="fr-CA"/>
        </w:rPr>
        <w:t xml:space="preserve"> (1.98)—</w:t>
      </w:r>
    </w:p>
    <w:p w:rsidR="004D1C16" w:rsidRDefault="004D1C16">
      <w:pPr>
        <w:ind w:left="720"/>
        <w:rPr>
          <w:color w:val="0000FF"/>
          <w:lang w:val="fr-CA"/>
        </w:rPr>
      </w:pPr>
      <w:r>
        <w:rPr>
          <w:color w:val="0000FF"/>
          <w:lang w:val="fr-CA"/>
        </w:rPr>
        <w:t>varṣāsu tāsu kṣaṇa-ruk-prakāśād</w:t>
      </w:r>
    </w:p>
    <w:p w:rsidR="004D1C16" w:rsidRDefault="004D1C16">
      <w:pPr>
        <w:ind w:left="720"/>
        <w:rPr>
          <w:color w:val="0000FF"/>
          <w:lang w:val="fr-CA"/>
        </w:rPr>
      </w:pPr>
      <w:r>
        <w:rPr>
          <w:color w:val="0000FF"/>
          <w:lang w:val="fr-CA"/>
        </w:rPr>
        <w:t>gopāṅganā mādhavam āliliṅga |</w:t>
      </w:r>
    </w:p>
    <w:p w:rsidR="004D1C16" w:rsidRDefault="004D1C16">
      <w:pPr>
        <w:ind w:left="720"/>
        <w:rPr>
          <w:color w:val="0000FF"/>
          <w:lang w:val="fr-CA"/>
        </w:rPr>
      </w:pPr>
      <w:r>
        <w:rPr>
          <w:color w:val="0000FF"/>
          <w:lang w:val="fr-CA"/>
        </w:rPr>
        <w:t>vidyuc ca sā vīkṣya tad-aṅga-śobhāṁ</w:t>
      </w:r>
    </w:p>
    <w:p w:rsidR="004D1C16" w:rsidRDefault="004D1C16">
      <w:pPr>
        <w:ind w:left="720"/>
        <w:rPr>
          <w:color w:val="0000FF"/>
          <w:lang w:val="fr-CA"/>
        </w:rPr>
      </w:pPr>
      <w:r>
        <w:rPr>
          <w:color w:val="0000FF"/>
          <w:lang w:val="fr-CA"/>
        </w:rPr>
        <w:t>hrīṇeva tūrṇaṁ jaladaṁ jagāhe ||103||</w:t>
      </w:r>
    </w:p>
    <w:p w:rsidR="004D1C16" w:rsidRDefault="004D1C16">
      <w:pPr>
        <w:rPr>
          <w:color w:val="0000FF"/>
          <w:lang w:val="fr-CA"/>
        </w:rPr>
      </w:pPr>
    </w:p>
    <w:p w:rsidR="004D1C16" w:rsidRDefault="004D1C16">
      <w:pPr>
        <w:rPr>
          <w:bCs/>
          <w:lang w:val="fr-CA"/>
        </w:rPr>
      </w:pPr>
      <w:r>
        <w:rPr>
          <w:b/>
          <w:lang w:val="fr-CA"/>
        </w:rPr>
        <w:t>vasanto</w:t>
      </w:r>
      <w:r>
        <w:rPr>
          <w:bCs/>
          <w:lang w:val="fr-CA"/>
        </w:rPr>
        <w:t>, yathā—</w:t>
      </w:r>
    </w:p>
    <w:p w:rsidR="004D1C16" w:rsidRDefault="004D1C16">
      <w:pPr>
        <w:ind w:left="720"/>
        <w:rPr>
          <w:bCs/>
          <w:lang w:val="fr-CA"/>
        </w:rPr>
      </w:pPr>
      <w:r>
        <w:rPr>
          <w:bCs/>
          <w:lang w:val="fr-CA"/>
        </w:rPr>
        <w:t xml:space="preserve">ṛtu-hatakaḥ sakhi bhuvane </w:t>
      </w:r>
    </w:p>
    <w:p w:rsidR="004D1C16" w:rsidRDefault="004D1C16">
      <w:pPr>
        <w:ind w:left="720"/>
        <w:rPr>
          <w:bCs/>
          <w:lang w:val="fr-CA"/>
        </w:rPr>
      </w:pPr>
      <w:r>
        <w:rPr>
          <w:bCs/>
          <w:lang w:val="fr-CA"/>
        </w:rPr>
        <w:t>kim avatatīrṣur babhūvādya |</w:t>
      </w:r>
    </w:p>
    <w:p w:rsidR="004D1C16" w:rsidRDefault="004D1C16">
      <w:pPr>
        <w:ind w:left="720"/>
        <w:rPr>
          <w:bCs/>
          <w:lang w:val="fr-CA"/>
        </w:rPr>
      </w:pPr>
      <w:r>
        <w:rPr>
          <w:bCs/>
          <w:lang w:val="fr-CA"/>
        </w:rPr>
        <w:t xml:space="preserve">mandādaram alivṛndaṁ </w:t>
      </w:r>
    </w:p>
    <w:p w:rsidR="004D1C16" w:rsidRDefault="004D1C16">
      <w:pPr>
        <w:ind w:left="720"/>
        <w:rPr>
          <w:bCs/>
          <w:lang w:val="fr-CA"/>
        </w:rPr>
      </w:pPr>
      <w:r>
        <w:rPr>
          <w:bCs/>
          <w:lang w:val="fr-CA"/>
        </w:rPr>
        <w:t>vṛndāvana-kunda-saṅgame yad abhūt ||104||</w:t>
      </w:r>
    </w:p>
    <w:p w:rsidR="004D1C16" w:rsidRDefault="004D1C16">
      <w:pPr>
        <w:rPr>
          <w:b/>
          <w:lang w:val="fr-CA"/>
        </w:rPr>
      </w:pPr>
    </w:p>
    <w:p w:rsidR="004D1C16" w:rsidRDefault="004D1C16">
      <w:pPr>
        <w:rPr>
          <w:bCs/>
          <w:lang w:val="fr-CA"/>
        </w:rPr>
      </w:pPr>
      <w:r>
        <w:rPr>
          <w:b/>
          <w:lang w:val="fr-CA"/>
        </w:rPr>
        <w:t>śarat</w:t>
      </w:r>
      <w:r>
        <w:rPr>
          <w:bCs/>
          <w:lang w:val="fr-CA"/>
        </w:rPr>
        <w:t>, yathā—</w:t>
      </w:r>
    </w:p>
    <w:p w:rsidR="004D1C16" w:rsidRDefault="004D1C16">
      <w:pPr>
        <w:ind w:left="720"/>
        <w:rPr>
          <w:bCs/>
          <w:lang w:val="fr-CA"/>
        </w:rPr>
      </w:pPr>
      <w:r>
        <w:rPr>
          <w:bCs/>
          <w:lang w:val="fr-CA"/>
        </w:rPr>
        <w:t>kalahaṁsojjvala-jalpā</w:t>
      </w:r>
    </w:p>
    <w:p w:rsidR="004D1C16" w:rsidRDefault="004D1C16">
      <w:pPr>
        <w:ind w:left="720"/>
        <w:rPr>
          <w:bCs/>
          <w:lang w:val="fr-CA"/>
        </w:rPr>
      </w:pPr>
      <w:r>
        <w:rPr>
          <w:bCs/>
          <w:lang w:val="fr-CA"/>
        </w:rPr>
        <w:t>prakaṭita-vṛndāvanoru-mādhuryā |</w:t>
      </w:r>
    </w:p>
    <w:p w:rsidR="004D1C16" w:rsidRDefault="004D1C16">
      <w:pPr>
        <w:ind w:left="720"/>
        <w:rPr>
          <w:bCs/>
          <w:lang w:val="fr-CA"/>
        </w:rPr>
      </w:pPr>
      <w:r>
        <w:rPr>
          <w:bCs/>
          <w:lang w:val="fr-CA"/>
        </w:rPr>
        <w:t>dhṛtim apahartuṁ sakhi me</w:t>
      </w:r>
    </w:p>
    <w:p w:rsidR="004D1C16" w:rsidRDefault="004D1C16">
      <w:pPr>
        <w:ind w:left="720"/>
        <w:rPr>
          <w:bCs/>
          <w:lang w:val="fr-CA"/>
        </w:rPr>
      </w:pPr>
      <w:r>
        <w:rPr>
          <w:bCs/>
          <w:lang w:val="fr-CA"/>
        </w:rPr>
        <w:t>dūtīva hareḥ śaran militā ||105||</w:t>
      </w:r>
    </w:p>
    <w:p w:rsidR="004D1C16" w:rsidRDefault="004D1C16">
      <w:pPr>
        <w:rPr>
          <w:bCs/>
          <w:lang w:val="fr-CA"/>
        </w:rPr>
      </w:pPr>
    </w:p>
    <w:p w:rsidR="004D1C16" w:rsidRDefault="004D1C16">
      <w:pPr>
        <w:rPr>
          <w:bCs/>
          <w:lang w:val="fr-CA"/>
        </w:rPr>
      </w:pPr>
      <w:r>
        <w:rPr>
          <w:b/>
          <w:lang w:val="fr-CA"/>
        </w:rPr>
        <w:t>pūrṇa-sudhāṁśur</w:t>
      </w:r>
      <w:r>
        <w:rPr>
          <w:bCs/>
          <w:lang w:val="fr-CA"/>
        </w:rPr>
        <w:t>, yathā—</w:t>
      </w:r>
    </w:p>
    <w:p w:rsidR="004D1C16" w:rsidRDefault="004D1C16">
      <w:pPr>
        <w:ind w:left="720"/>
        <w:rPr>
          <w:bCs/>
          <w:lang w:val="fr-CA"/>
        </w:rPr>
      </w:pPr>
      <w:r>
        <w:rPr>
          <w:bCs/>
          <w:lang w:val="fr-CA"/>
        </w:rPr>
        <w:t>rākā-sudhāṁśur abhavan na tamāṁsi hartuṁ</w:t>
      </w:r>
    </w:p>
    <w:p w:rsidR="004D1C16" w:rsidRDefault="004D1C16">
      <w:pPr>
        <w:ind w:left="720"/>
        <w:rPr>
          <w:bCs/>
          <w:lang w:val="fr-CA"/>
        </w:rPr>
      </w:pPr>
      <w:r>
        <w:rPr>
          <w:bCs/>
          <w:lang w:val="fr-CA"/>
        </w:rPr>
        <w:t>vṛndāṭavī-jaṭharagāny adhunāpi śaktaḥ |</w:t>
      </w:r>
    </w:p>
    <w:p w:rsidR="004D1C16" w:rsidRDefault="004D1C16">
      <w:pPr>
        <w:ind w:left="720"/>
        <w:rPr>
          <w:bCs/>
          <w:lang w:val="fr-CA"/>
        </w:rPr>
      </w:pPr>
      <w:r>
        <w:rPr>
          <w:bCs/>
          <w:lang w:val="fr-CA"/>
        </w:rPr>
        <w:t>rākā-sudhāṁśu-mukhi tāni tavonnatāni</w:t>
      </w:r>
    </w:p>
    <w:p w:rsidR="004D1C16" w:rsidRDefault="004D1C16">
      <w:pPr>
        <w:ind w:left="720"/>
        <w:rPr>
          <w:bCs/>
          <w:lang w:val="fr-CA"/>
        </w:rPr>
      </w:pPr>
      <w:r>
        <w:rPr>
          <w:bCs/>
          <w:lang w:val="fr-CA"/>
        </w:rPr>
        <w:t>hṛt-kandarāstara-carāṇi kathaṁ jahāra ||106||</w:t>
      </w:r>
    </w:p>
    <w:p w:rsidR="004D1C16" w:rsidRDefault="004D1C16">
      <w:pPr>
        <w:rPr>
          <w:bCs/>
          <w:lang w:val="fr-CA"/>
        </w:rPr>
      </w:pPr>
    </w:p>
    <w:p w:rsidR="004D1C16" w:rsidRDefault="004D1C16">
      <w:pPr>
        <w:rPr>
          <w:lang w:val="fr-CA"/>
        </w:rPr>
      </w:pPr>
      <w:r>
        <w:rPr>
          <w:b/>
          <w:lang w:val="fr-CA"/>
        </w:rPr>
        <w:t>gandhavāho</w:t>
      </w:r>
      <w:r>
        <w:rPr>
          <w:bCs/>
          <w:lang w:val="fr-CA"/>
        </w:rPr>
        <w:t xml:space="preserve">, yathā </w:t>
      </w:r>
      <w:r>
        <w:rPr>
          <w:bCs/>
          <w:color w:val="FF0000"/>
          <w:lang w:val="fr-CA"/>
        </w:rPr>
        <w:t xml:space="preserve">śrī-gīta-govinde </w:t>
      </w:r>
      <w:r>
        <w:rPr>
          <w:lang w:val="fr-CA"/>
        </w:rPr>
        <w:t>(7.39)—</w:t>
      </w:r>
    </w:p>
    <w:p w:rsidR="004D1C16" w:rsidRDefault="004D1C16">
      <w:pPr>
        <w:ind w:left="720"/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 xml:space="preserve">mano-bhavānandana-candanānila </w:t>
      </w:r>
    </w:p>
    <w:p w:rsidR="004D1C16" w:rsidRDefault="004D1C16">
      <w:pPr>
        <w:ind w:left="720"/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 xml:space="preserve">prasīda re dakṣiṇa muñca vāmatām | </w:t>
      </w:r>
    </w:p>
    <w:p w:rsidR="004D1C16" w:rsidRDefault="004D1C16">
      <w:pPr>
        <w:ind w:left="720"/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 xml:space="preserve">kṣaṇaṁ jagat-prāṇa vidhāya mādhavaṁ </w:t>
      </w:r>
    </w:p>
    <w:p w:rsidR="004D1C16" w:rsidRDefault="004D1C16">
      <w:pPr>
        <w:ind w:left="720"/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>puro mama prāṇa-haro bhaviṣyasi ||107||</w:t>
      </w:r>
    </w:p>
    <w:p w:rsidR="004D1C16" w:rsidRDefault="004D1C16">
      <w:pPr>
        <w:rPr>
          <w:lang w:val="fr-CA"/>
        </w:rPr>
      </w:pPr>
    </w:p>
    <w:p w:rsidR="004D1C16" w:rsidRDefault="004D1C16">
      <w:pPr>
        <w:rPr>
          <w:bCs/>
          <w:lang w:val="fr-CA"/>
        </w:rPr>
      </w:pPr>
      <w:r>
        <w:rPr>
          <w:b/>
          <w:lang w:val="fr-CA"/>
        </w:rPr>
        <w:t>khagāḥ</w:t>
      </w:r>
      <w:r>
        <w:rPr>
          <w:bCs/>
          <w:lang w:val="fr-CA"/>
        </w:rPr>
        <w:t>, yathā—</w:t>
      </w:r>
    </w:p>
    <w:p w:rsidR="004D1C16" w:rsidRDefault="004D1C16">
      <w:pPr>
        <w:ind w:left="720"/>
        <w:rPr>
          <w:bCs/>
          <w:lang w:val="fr-CA"/>
        </w:rPr>
      </w:pPr>
      <w:r>
        <w:rPr>
          <w:bCs/>
          <w:lang w:val="fr-CA"/>
        </w:rPr>
        <w:t>mānena sārdhaṁ paśupāla-subhruvāṁ</w:t>
      </w:r>
    </w:p>
    <w:p w:rsidR="004D1C16" w:rsidRDefault="004D1C16">
      <w:pPr>
        <w:ind w:left="720"/>
        <w:rPr>
          <w:bCs/>
          <w:lang w:val="fr-CA"/>
        </w:rPr>
      </w:pPr>
      <w:r>
        <w:rPr>
          <w:bCs/>
          <w:lang w:val="fr-CA"/>
        </w:rPr>
        <w:t>marāla-mālā calitā ghanāgame |</w:t>
      </w:r>
    </w:p>
    <w:p w:rsidR="004D1C16" w:rsidRDefault="004D1C16">
      <w:pPr>
        <w:ind w:left="720"/>
        <w:rPr>
          <w:bCs/>
          <w:lang w:val="fr-CA"/>
        </w:rPr>
      </w:pPr>
      <w:r>
        <w:rPr>
          <w:bCs/>
          <w:lang w:val="fr-CA"/>
        </w:rPr>
        <w:t>kadamba-kuñje vijihīrṣayā samaṁ</w:t>
      </w:r>
    </w:p>
    <w:p w:rsidR="004D1C16" w:rsidRDefault="004D1C16">
      <w:pPr>
        <w:ind w:left="720"/>
        <w:rPr>
          <w:bCs/>
          <w:lang w:val="fr-CA"/>
        </w:rPr>
      </w:pPr>
      <w:r>
        <w:rPr>
          <w:bCs/>
          <w:lang w:val="fr-CA"/>
        </w:rPr>
        <w:t>samāgatā nāgari cātakāvalī ||108||</w:t>
      </w:r>
    </w:p>
    <w:p w:rsidR="004D1C16" w:rsidRDefault="004D1C16">
      <w:pPr>
        <w:rPr>
          <w:bCs/>
          <w:lang w:val="fr-CA"/>
        </w:rPr>
      </w:pPr>
    </w:p>
    <w:p w:rsidR="004D1C16" w:rsidRDefault="004D1C16">
      <w:pPr>
        <w:rPr>
          <w:b/>
          <w:lang w:val="fr-CA"/>
        </w:rPr>
      </w:pPr>
      <w:r>
        <w:rPr>
          <w:b/>
          <w:lang w:val="fr-CA"/>
        </w:rPr>
        <w:t>ādi-śabdāt sakhī-sneha ātmany uddīpano varaḥ ||109||</w:t>
      </w:r>
    </w:p>
    <w:p w:rsidR="004D1C16" w:rsidRDefault="004D1C16">
      <w:pPr>
        <w:rPr>
          <w:bCs/>
          <w:lang w:val="fr-CA"/>
        </w:rPr>
      </w:pPr>
    </w:p>
    <w:p w:rsidR="004D1C16" w:rsidRDefault="004D1C16">
      <w:pPr>
        <w:rPr>
          <w:bCs/>
          <w:lang w:val="fr-CA"/>
        </w:rPr>
      </w:pPr>
      <w:r>
        <w:rPr>
          <w:bCs/>
          <w:lang w:val="fr-CA"/>
        </w:rPr>
        <w:t>yathā—</w:t>
      </w:r>
    </w:p>
    <w:p w:rsidR="004D1C16" w:rsidRDefault="004D1C16">
      <w:pPr>
        <w:ind w:left="720"/>
        <w:rPr>
          <w:bCs/>
          <w:lang w:val="fr-CA"/>
        </w:rPr>
      </w:pPr>
      <w:r>
        <w:rPr>
          <w:bCs/>
          <w:lang w:val="fr-CA"/>
        </w:rPr>
        <w:t>harim avekṣya puro guruto bhiyā</w:t>
      </w:r>
    </w:p>
    <w:p w:rsidR="004D1C16" w:rsidRDefault="004D1C16">
      <w:pPr>
        <w:ind w:left="720"/>
        <w:rPr>
          <w:bCs/>
          <w:lang w:val="fr-CA"/>
        </w:rPr>
      </w:pPr>
      <w:r>
        <w:rPr>
          <w:bCs/>
          <w:lang w:val="fr-CA"/>
        </w:rPr>
        <w:t>muhur abhūn mukulan-nava-vibhramā |</w:t>
      </w:r>
    </w:p>
    <w:p w:rsidR="004D1C16" w:rsidRDefault="004D1C16">
      <w:pPr>
        <w:ind w:left="720"/>
        <w:rPr>
          <w:bCs/>
          <w:lang w:val="fr-CA"/>
        </w:rPr>
      </w:pPr>
      <w:r>
        <w:rPr>
          <w:bCs/>
          <w:lang w:val="fr-CA"/>
        </w:rPr>
        <w:t xml:space="preserve">lalitayā vivṛte nija-sauhṛde </w:t>
      </w:r>
    </w:p>
    <w:p w:rsidR="004D1C16" w:rsidRDefault="004D1C16">
      <w:pPr>
        <w:ind w:left="720"/>
        <w:rPr>
          <w:bCs/>
          <w:lang w:val="fr-CA"/>
        </w:rPr>
      </w:pPr>
      <w:r>
        <w:rPr>
          <w:bCs/>
          <w:lang w:val="fr-CA"/>
        </w:rPr>
        <w:t>cala-dṛg-añcalam ādhita rādhikā ||110||</w:t>
      </w:r>
    </w:p>
    <w:p w:rsidR="004D1C16" w:rsidRDefault="004D1C16">
      <w:pPr>
        <w:rPr>
          <w:bCs/>
          <w:lang w:val="fr-CA"/>
        </w:rPr>
      </w:pPr>
    </w:p>
    <w:p w:rsidR="004D1C16" w:rsidRDefault="004D1C16">
      <w:pPr>
        <w:jc w:val="center"/>
        <w:rPr>
          <w:lang w:val="fr-CA"/>
        </w:rPr>
      </w:pPr>
      <w:r>
        <w:rPr>
          <w:lang w:val="fr-CA"/>
        </w:rPr>
        <w:t xml:space="preserve">iti śrī-śrī-ujjvala-nīlamaṇau </w:t>
      </w:r>
    </w:p>
    <w:p w:rsidR="004D1C16" w:rsidRDefault="004D1C16">
      <w:pPr>
        <w:jc w:val="center"/>
        <w:rPr>
          <w:lang w:val="fr-CA"/>
        </w:rPr>
      </w:pPr>
      <w:r>
        <w:rPr>
          <w:lang w:val="fr-CA"/>
        </w:rPr>
        <w:t xml:space="preserve">uddīpana-vibhāva-bheda-prakaraṇam </w:t>
      </w:r>
    </w:p>
    <w:p w:rsidR="004D1C16" w:rsidRDefault="004D1C16">
      <w:pPr>
        <w:jc w:val="center"/>
        <w:rPr>
          <w:lang w:val="fr-CA"/>
        </w:rPr>
      </w:pPr>
      <w:r>
        <w:rPr>
          <w:lang w:val="fr-CA"/>
        </w:rPr>
        <w:t>||10||</w:t>
      </w:r>
    </w:p>
    <w:p w:rsidR="004D1C16" w:rsidRDefault="004D1C16">
      <w:pPr>
        <w:rPr>
          <w:lang w:val="fr-CA"/>
        </w:rPr>
      </w:pPr>
    </w:p>
    <w:p w:rsidR="004D1C16" w:rsidRDefault="004D1C16">
      <w:pPr>
        <w:jc w:val="center"/>
        <w:rPr>
          <w:lang w:val="fr-CA"/>
        </w:rPr>
      </w:pPr>
      <w:r>
        <w:rPr>
          <w:lang w:val="fr-CA"/>
        </w:rPr>
        <w:t xml:space="preserve"> —o)0(o—</w:t>
      </w:r>
    </w:p>
    <w:p w:rsidR="004D1C16" w:rsidRDefault="004D1C16">
      <w:pPr>
        <w:rPr>
          <w:lang w:val="fr-CA"/>
        </w:rPr>
      </w:pPr>
    </w:p>
    <w:p w:rsidR="004D1C16" w:rsidRDefault="004D1C16">
      <w:pPr>
        <w:jc w:val="center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(11)</w:t>
      </w:r>
    </w:p>
    <w:p w:rsidR="004D1C16" w:rsidRDefault="004D1C16">
      <w:pPr>
        <w:pStyle w:val="Heading1"/>
        <w:rPr>
          <w:rFonts w:cs="Balaram"/>
          <w:noProof w:val="0"/>
          <w:szCs w:val="36"/>
          <w:cs/>
          <w:lang w:bidi="sa-IN"/>
        </w:rPr>
      </w:pPr>
      <w:r>
        <w:rPr>
          <w:rFonts w:cs="Balaram"/>
          <w:noProof w:val="0"/>
          <w:szCs w:val="36"/>
          <w:cs/>
          <w:lang w:bidi="sa-IN"/>
        </w:rPr>
        <w:t xml:space="preserve">atha anubhāva-prakaraṇam </w:t>
      </w:r>
    </w:p>
    <w:p w:rsidR="004D1C16" w:rsidRDefault="004D1C16">
      <w:pPr>
        <w:rPr>
          <w:rFonts w:eastAsia="MS Minchofalt"/>
          <w:lang w:val="fr-CA"/>
        </w:rPr>
      </w:pPr>
    </w:p>
    <w:p w:rsidR="004D1C16" w:rsidRDefault="004D1C16">
      <w:pPr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anubhāvās tv alaṅkārās tathaivodbhāsvarābhidhāḥ |</w:t>
      </w:r>
    </w:p>
    <w:p w:rsidR="004D1C16" w:rsidRDefault="004D1C16">
      <w:pPr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vācikāś ceti vidvadbhis tridhāmī parikīrtitāḥ ||1||</w:t>
      </w:r>
    </w:p>
    <w:p w:rsidR="004D1C16" w:rsidRDefault="004D1C16">
      <w:pPr>
        <w:rPr>
          <w:rFonts w:eastAsia="MS Minchofalt"/>
          <w:b/>
          <w:bCs/>
          <w:lang w:val="fr-CA"/>
        </w:rPr>
      </w:pPr>
    </w:p>
    <w:p w:rsidR="004D1C16" w:rsidRDefault="004D1C16">
      <w:pPr>
        <w:rPr>
          <w:rFonts w:eastAsia="MS Minchofalt"/>
          <w:b/>
          <w:bCs/>
          <w:lang w:val="fr-CA"/>
        </w:rPr>
      </w:pPr>
      <w:r>
        <w:rPr>
          <w:rFonts w:eastAsia="MS Minchofalt"/>
          <w:lang w:val="fr-CA"/>
        </w:rPr>
        <w:t xml:space="preserve">tatra </w:t>
      </w:r>
      <w:r>
        <w:rPr>
          <w:rFonts w:eastAsia="MS Minchofalt"/>
          <w:b/>
          <w:bCs/>
          <w:lang w:val="fr-CA"/>
        </w:rPr>
        <w:t>alaṅkārāḥ—</w:t>
      </w:r>
    </w:p>
    <w:p w:rsidR="004D1C16" w:rsidRDefault="004D1C16">
      <w:pPr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yauvane sattvajās tāsām alaṅkārās tu viṁśatiḥ |</w:t>
      </w:r>
    </w:p>
    <w:p w:rsidR="004D1C16" w:rsidRDefault="004D1C16">
      <w:pPr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udayanty adbhutāḥ kānte sarvathābhiniveśataḥ ||2||</w:t>
      </w:r>
    </w:p>
    <w:p w:rsidR="004D1C16" w:rsidRDefault="004D1C16">
      <w:pPr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bhāvo hāvaś ca helā ca proktās tatra trayo’ṅgajāḥ ||3||</w:t>
      </w:r>
    </w:p>
    <w:p w:rsidR="004D1C16" w:rsidRDefault="004D1C16">
      <w:pPr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śobhā kāntiś ca dīptiś ca mādhuryaṁ ca pragalbhatā |</w:t>
      </w:r>
    </w:p>
    <w:p w:rsidR="004D1C16" w:rsidRDefault="004D1C16">
      <w:pPr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audāryaṁ dhairyam ity ete saptaiva syur ayatnajāḥ ||4||</w:t>
      </w:r>
    </w:p>
    <w:p w:rsidR="004D1C16" w:rsidRDefault="004D1C16">
      <w:pPr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līlā vilāso vicchittir vibhramaḥ kilakiñcitam |</w:t>
      </w:r>
    </w:p>
    <w:p w:rsidR="004D1C16" w:rsidRDefault="004D1C16">
      <w:pPr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moṭṭāyitaṁ kuṭṭamitaṁ bibboko lalitaṁ tathā |</w:t>
      </w:r>
    </w:p>
    <w:p w:rsidR="004D1C16" w:rsidRDefault="004D1C16">
      <w:pPr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vikṛtaṁ ceti vijñeyā daśa tāsāṁ svabhāvajāḥ ||5||</w:t>
      </w:r>
    </w:p>
    <w:p w:rsidR="004D1C16" w:rsidRDefault="004D1C16">
      <w:pPr>
        <w:rPr>
          <w:rFonts w:eastAsia="MS Minchofalt"/>
          <w:b/>
          <w:bCs/>
          <w:lang w:val="fr-CA"/>
        </w:rPr>
      </w:pPr>
    </w:p>
    <w:p w:rsidR="004D1C16" w:rsidRDefault="004D1C16">
      <w:pPr>
        <w:rPr>
          <w:rFonts w:eastAsia="MS Minchofalt"/>
          <w:b/>
          <w:bCs/>
          <w:lang w:val="fr-CA"/>
        </w:rPr>
      </w:pPr>
      <w:r>
        <w:rPr>
          <w:rFonts w:eastAsia="MS Minchofalt"/>
          <w:lang w:val="fr-CA"/>
        </w:rPr>
        <w:t xml:space="preserve">tatra </w:t>
      </w:r>
      <w:r>
        <w:rPr>
          <w:rFonts w:eastAsia="MS Minchofalt"/>
          <w:b/>
          <w:bCs/>
          <w:lang w:val="fr-CA"/>
        </w:rPr>
        <w:t>bhāvaḥ—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 xml:space="preserve">prādurbhāvaṁ vrajaty eva raty-ākhye bhāva ujjvale | 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nirvikārātmake citte bhāvaḥ prathama-vikriyā ||6||</w:t>
      </w:r>
    </w:p>
    <w:p w:rsidR="004D1C16" w:rsidRDefault="004D1C16">
      <w:pPr>
        <w:rPr>
          <w:rFonts w:eastAsia="MS Minchofalt"/>
          <w:b/>
          <w:bCs/>
          <w:lang w:val="fr-CA"/>
        </w:rPr>
      </w:pPr>
    </w:p>
    <w:p w:rsidR="004D1C16" w:rsidRDefault="004D1C16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tathā hy uktaṁ (rasa-sudhākare 1.192)—</w:t>
      </w:r>
    </w:p>
    <w:p w:rsidR="004D1C16" w:rsidRDefault="004D1C16">
      <w:pPr>
        <w:ind w:left="720"/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>cittasyāvikṛtiḥ sattvaṁ vikṛteḥ kāraṇe sati |</w:t>
      </w:r>
    </w:p>
    <w:p w:rsidR="004D1C16" w:rsidRDefault="004D1C16">
      <w:pPr>
        <w:ind w:left="720"/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>tatrādyā vikriyā bhāvo bījasyādi-vikāravat ||7||</w:t>
      </w:r>
    </w:p>
    <w:p w:rsidR="004D1C16" w:rsidRDefault="004D1C16">
      <w:pPr>
        <w:rPr>
          <w:rFonts w:eastAsia="MS Minchofalt"/>
          <w:lang w:val="fr-CA"/>
        </w:rPr>
      </w:pPr>
    </w:p>
    <w:p w:rsidR="004D1C16" w:rsidRDefault="004D1C16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yathā—</w:t>
      </w:r>
    </w:p>
    <w:p w:rsidR="004D1C16" w:rsidRDefault="004D1C16">
      <w:pPr>
        <w:ind w:left="720"/>
        <w:rPr>
          <w:rFonts w:eastAsia="MS Minchofalt"/>
          <w:lang w:val="fr-CA"/>
        </w:rPr>
      </w:pPr>
      <w:r>
        <w:rPr>
          <w:rFonts w:eastAsia="MS Minchofalt"/>
          <w:lang w:val="fr-CA"/>
        </w:rPr>
        <w:t>pitur goṣṭhe sphīte kusumini purā khāṇḍava-vane</w:t>
      </w:r>
    </w:p>
    <w:p w:rsidR="004D1C16" w:rsidRDefault="004D1C16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na te dṛṣṭvā saṅkrandanam api manaḥ spandanam agāt |</w:t>
      </w:r>
    </w:p>
    <w:p w:rsidR="004D1C16" w:rsidRDefault="004D1C16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puro vṛndāraṇye viharati mukunde sakhi mudā</w:t>
      </w:r>
    </w:p>
    <w:p w:rsidR="004D1C16" w:rsidRDefault="004D1C16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kim āndolād akṣṇaḥ  śruti-kumudam indīvaram abhūt ||8||</w:t>
      </w:r>
    </w:p>
    <w:p w:rsidR="004D1C16" w:rsidRDefault="004D1C16">
      <w:pPr>
        <w:rPr>
          <w:rFonts w:eastAsia="MS Minchofalt"/>
          <w:lang w:val="pl-PL"/>
        </w:rPr>
      </w:pP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lang w:val="pl-PL"/>
        </w:rPr>
        <w:t xml:space="preserve">atha </w:t>
      </w:r>
      <w:r>
        <w:rPr>
          <w:rFonts w:eastAsia="MS Minchofalt"/>
          <w:b/>
          <w:bCs/>
          <w:lang w:val="pl-PL"/>
        </w:rPr>
        <w:t>hāvaḥ—</w:t>
      </w: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grīvā-recaka-saṁyukto bhrū-netrādi-vikāśa-kṛt |</w:t>
      </w: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bhāvād īṣat-prakāśo yaḥ sa hāva iti kathyate ||9||</w:t>
      </w:r>
    </w:p>
    <w:p w:rsidR="004D1C16" w:rsidRDefault="004D1C16">
      <w:pPr>
        <w:rPr>
          <w:rFonts w:eastAsia="MS Minchofalt"/>
          <w:lang w:val="pl-PL"/>
        </w:rPr>
      </w:pP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yathā—</w:t>
      </w:r>
    </w:p>
    <w:p w:rsidR="004D1C16" w:rsidRDefault="004D1C16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sāci-stambhita-kaṇṭhi kuḍmalavatīṁ netrālir abhyeti te</w:t>
      </w:r>
    </w:p>
    <w:p w:rsidR="004D1C16" w:rsidRDefault="004D1C16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ghūrṇan karṇa-latāṁ manāg vikasitā bhrū-vallarī nṛtyati |</w:t>
      </w:r>
    </w:p>
    <w:p w:rsidR="004D1C16" w:rsidRDefault="004D1C16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atra prādurabhūt taṭe sumanasām ullāsakas tvat-puro</w:t>
      </w:r>
    </w:p>
    <w:p w:rsidR="004D1C16" w:rsidRDefault="004D1C16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gaurāṅgi prathamaṁ vana-priya-vadhū-bandhuḥ sphuṭaṁ mādhavaḥ ||10||</w:t>
      </w:r>
    </w:p>
    <w:p w:rsidR="004D1C16" w:rsidRDefault="004D1C16">
      <w:pPr>
        <w:rPr>
          <w:rFonts w:eastAsia="MS Minchofalt"/>
          <w:lang w:val="pl-PL"/>
        </w:rPr>
      </w:pP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lang w:val="pl-PL"/>
        </w:rPr>
        <w:t xml:space="preserve">atha </w:t>
      </w:r>
      <w:r>
        <w:rPr>
          <w:rFonts w:eastAsia="MS Minchofalt"/>
          <w:b/>
          <w:bCs/>
          <w:lang w:val="pl-PL"/>
        </w:rPr>
        <w:t>helā—</w:t>
      </w: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hāva eva bhaved dhelā vyakta-śṛṅgāra-sūcakaḥ ||11||</w:t>
      </w:r>
    </w:p>
    <w:p w:rsidR="004D1C16" w:rsidRDefault="004D1C16">
      <w:pPr>
        <w:rPr>
          <w:rFonts w:eastAsia="MS Minchofalt"/>
          <w:b/>
          <w:bCs/>
          <w:lang w:val="pl-PL" w:bidi="sa-IN"/>
        </w:rPr>
      </w:pPr>
    </w:p>
    <w:p w:rsidR="004D1C16" w:rsidRDefault="004D1C16">
      <w:pPr>
        <w:rPr>
          <w:rFonts w:eastAsia="MS Minchofalt"/>
          <w:lang w:val="pl-PL" w:bidi="sa-IN"/>
        </w:rPr>
      </w:pPr>
      <w:r>
        <w:rPr>
          <w:rFonts w:eastAsia="MS Minchofalt"/>
          <w:lang w:val="pl-PL" w:bidi="sa-IN"/>
        </w:rPr>
        <w:t>yathā—</w:t>
      </w:r>
    </w:p>
    <w:p w:rsidR="004D1C16" w:rsidRDefault="004D1C16">
      <w:pPr>
        <w:ind w:left="720"/>
        <w:rPr>
          <w:rFonts w:eastAsia="MS Minchofalt"/>
          <w:lang w:val="pl-PL" w:bidi="sa-IN"/>
        </w:rPr>
      </w:pPr>
      <w:r>
        <w:rPr>
          <w:rFonts w:eastAsia="MS Minchofalt"/>
          <w:lang w:val="pl-PL" w:bidi="sa-IN"/>
        </w:rPr>
        <w:t xml:space="preserve">śrute veṇau vakṣaḥ sphurita-kucam ādhmātam api te </w:t>
      </w:r>
    </w:p>
    <w:p w:rsidR="004D1C16" w:rsidRDefault="004D1C16">
      <w:pPr>
        <w:ind w:left="720"/>
        <w:rPr>
          <w:rFonts w:eastAsia="MS Minchofalt"/>
          <w:lang w:val="pl-PL" w:bidi="sa-IN"/>
        </w:rPr>
      </w:pPr>
      <w:r>
        <w:rPr>
          <w:rFonts w:eastAsia="MS Minchofalt"/>
          <w:lang w:val="pl-PL" w:bidi="sa-IN"/>
        </w:rPr>
        <w:t>tiro-vikṣiptākṣaṁ pulakita-kapolaṁ ca vadanam |</w:t>
      </w:r>
    </w:p>
    <w:p w:rsidR="004D1C16" w:rsidRDefault="004D1C16">
      <w:pPr>
        <w:ind w:left="720"/>
        <w:rPr>
          <w:rFonts w:eastAsia="MS Minchofalt"/>
          <w:lang w:val="pl-PL" w:bidi="sa-IN"/>
        </w:rPr>
      </w:pPr>
      <w:r>
        <w:rPr>
          <w:rFonts w:eastAsia="MS Minchofalt"/>
          <w:lang w:val="pl-PL" w:bidi="sa-IN"/>
        </w:rPr>
        <w:t>skhalat-kāñci svedārgalita-sicayaṁ cāpi jaghanaṁ</w:t>
      </w:r>
    </w:p>
    <w:p w:rsidR="004D1C16" w:rsidRDefault="004D1C16">
      <w:pPr>
        <w:ind w:left="720"/>
        <w:rPr>
          <w:rFonts w:eastAsia="MS Minchofalt"/>
          <w:lang w:val="pl-PL" w:bidi="sa-IN"/>
        </w:rPr>
      </w:pPr>
      <w:r>
        <w:rPr>
          <w:rFonts w:eastAsia="MS Minchofalt"/>
          <w:lang w:val="pl-PL" w:bidi="sa-IN"/>
        </w:rPr>
        <w:t>pramādaṁ mā kārṣīḥ sakhi carati savye gurujanaḥ ||12||</w:t>
      </w:r>
    </w:p>
    <w:p w:rsidR="004D1C16" w:rsidRDefault="004D1C16">
      <w:pPr>
        <w:rPr>
          <w:rFonts w:eastAsia="MS Minchofalt"/>
          <w:lang w:val="pl-PL" w:bidi="sa-IN"/>
        </w:rPr>
      </w:pP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lang w:val="pl-PL"/>
        </w:rPr>
        <w:t xml:space="preserve">atha </w:t>
      </w:r>
      <w:r>
        <w:rPr>
          <w:rFonts w:eastAsia="MS Minchofalt"/>
          <w:b/>
          <w:bCs/>
          <w:lang w:val="pl-PL"/>
        </w:rPr>
        <w:t xml:space="preserve">ayatnajāḥ | </w:t>
      </w:r>
      <w:r>
        <w:rPr>
          <w:rFonts w:eastAsia="MS Minchofalt"/>
          <w:lang w:val="pl-PL"/>
        </w:rPr>
        <w:t xml:space="preserve">tatra </w:t>
      </w:r>
      <w:r>
        <w:rPr>
          <w:rFonts w:eastAsia="MS Minchofalt"/>
          <w:b/>
          <w:bCs/>
          <w:lang w:val="pl-PL"/>
        </w:rPr>
        <w:t>śobhā—-</w:t>
      </w: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sā śobhā rūpa-bhogādyair yat syād aṅga-vibhūṣaṇam ||13||</w:t>
      </w:r>
    </w:p>
    <w:p w:rsidR="004D1C16" w:rsidRDefault="004D1C16">
      <w:pPr>
        <w:rPr>
          <w:rFonts w:eastAsia="MS Minchofalt"/>
          <w:b/>
          <w:bCs/>
          <w:lang w:val="pl-PL"/>
        </w:rPr>
      </w:pPr>
    </w:p>
    <w:p w:rsidR="004D1C16" w:rsidRDefault="004D1C16">
      <w:pPr>
        <w:rPr>
          <w:lang w:val="pl-PL"/>
        </w:rPr>
      </w:pPr>
      <w:r>
        <w:rPr>
          <w:lang w:val="pl-PL"/>
        </w:rPr>
        <w:t>yathā—</w:t>
      </w:r>
    </w:p>
    <w:p w:rsidR="004D1C16" w:rsidRDefault="004D1C16">
      <w:pPr>
        <w:ind w:left="720"/>
        <w:rPr>
          <w:lang w:val="pl-PL"/>
        </w:rPr>
      </w:pPr>
      <w:r>
        <w:rPr>
          <w:lang w:val="pl-PL"/>
        </w:rPr>
        <w:t>dhṛtvā raktāṅguli-kiśalayair nīpa-śākhāṁ viśākhā</w:t>
      </w:r>
    </w:p>
    <w:p w:rsidR="004D1C16" w:rsidRDefault="004D1C16">
      <w:pPr>
        <w:ind w:left="720"/>
        <w:rPr>
          <w:lang w:val="pl-PL"/>
        </w:rPr>
      </w:pPr>
      <w:r>
        <w:rPr>
          <w:lang w:val="pl-PL"/>
        </w:rPr>
        <w:t>niṣkrāmantī vratati-bhavanāt prātar udghūrṇitākṣī |</w:t>
      </w:r>
    </w:p>
    <w:p w:rsidR="004D1C16" w:rsidRDefault="004D1C16">
      <w:pPr>
        <w:ind w:left="720"/>
        <w:rPr>
          <w:lang w:val="pl-PL"/>
        </w:rPr>
      </w:pPr>
      <w:r>
        <w:rPr>
          <w:lang w:val="pl-PL"/>
        </w:rPr>
        <w:t>veṇīm aṁsopari viluṭhatīm ardha-muktāṁ vahantī</w:t>
      </w:r>
    </w:p>
    <w:p w:rsidR="004D1C16" w:rsidRDefault="004D1C16">
      <w:pPr>
        <w:ind w:left="720"/>
        <w:rPr>
          <w:lang w:val="pl-PL"/>
        </w:rPr>
      </w:pPr>
      <w:r>
        <w:rPr>
          <w:lang w:val="pl-PL"/>
        </w:rPr>
        <w:t>lagnā svānte mama na hi bahiḥ seyam adyāpy ayāsīt ||14||</w:t>
      </w:r>
    </w:p>
    <w:p w:rsidR="004D1C16" w:rsidRDefault="004D1C16">
      <w:pPr>
        <w:rPr>
          <w:lang w:val="pl-PL"/>
        </w:rPr>
      </w:pPr>
    </w:p>
    <w:p w:rsidR="004D1C16" w:rsidRDefault="004D1C16">
      <w:pPr>
        <w:rPr>
          <w:b/>
          <w:bCs/>
          <w:lang w:val="pl-PL"/>
        </w:rPr>
      </w:pPr>
      <w:r>
        <w:rPr>
          <w:lang w:val="pl-PL"/>
        </w:rPr>
        <w:t xml:space="preserve">atha </w:t>
      </w:r>
      <w:r>
        <w:rPr>
          <w:b/>
          <w:bCs/>
          <w:lang w:val="pl-PL"/>
        </w:rPr>
        <w:t>kāntiḥ—</w:t>
      </w:r>
    </w:p>
    <w:p w:rsidR="004D1C16" w:rsidRDefault="004D1C16">
      <w:pPr>
        <w:rPr>
          <w:b/>
          <w:bCs/>
          <w:lang w:val="pl-PL"/>
        </w:rPr>
      </w:pPr>
      <w:r>
        <w:rPr>
          <w:b/>
          <w:bCs/>
          <w:lang w:val="pl-PL"/>
        </w:rPr>
        <w:t>śobhaiva kāntir ākhyātā manmathāpyāyanojjvalā ||15||</w:t>
      </w:r>
    </w:p>
    <w:p w:rsidR="004D1C16" w:rsidRDefault="004D1C16">
      <w:pPr>
        <w:rPr>
          <w:lang w:val="pl-PL"/>
        </w:rPr>
      </w:pPr>
    </w:p>
    <w:p w:rsidR="004D1C16" w:rsidRDefault="004D1C16">
      <w:pPr>
        <w:rPr>
          <w:lang w:val="pl-PL"/>
        </w:rPr>
      </w:pPr>
      <w:r>
        <w:rPr>
          <w:lang w:val="pl-PL"/>
        </w:rPr>
        <w:t>yathā—</w:t>
      </w:r>
    </w:p>
    <w:p w:rsidR="004D1C16" w:rsidRDefault="004D1C16">
      <w:pPr>
        <w:ind w:left="720"/>
        <w:rPr>
          <w:lang w:val="pl-PL"/>
        </w:rPr>
      </w:pPr>
      <w:r>
        <w:rPr>
          <w:lang w:val="pl-PL"/>
        </w:rPr>
        <w:t>prakṛti-madhura-mūrtir bāḍham atrāpy udañcat-</w:t>
      </w:r>
    </w:p>
    <w:p w:rsidR="004D1C16" w:rsidRDefault="004D1C16">
      <w:pPr>
        <w:ind w:left="720"/>
        <w:rPr>
          <w:lang w:val="pl-PL"/>
        </w:rPr>
      </w:pPr>
      <w:r>
        <w:rPr>
          <w:lang w:val="pl-PL"/>
        </w:rPr>
        <w:t>taruṇima-nava-lakṣmī-lekhayāliṅgitāṅgī |</w:t>
      </w:r>
    </w:p>
    <w:p w:rsidR="004D1C16" w:rsidRDefault="004D1C16">
      <w:pPr>
        <w:ind w:left="720"/>
        <w:rPr>
          <w:lang w:val="pl-PL"/>
        </w:rPr>
      </w:pPr>
      <w:r>
        <w:rPr>
          <w:lang w:val="pl-PL"/>
        </w:rPr>
        <w:t>vara-madana-vihārair adya tatrāpy udārā</w:t>
      </w:r>
    </w:p>
    <w:p w:rsidR="004D1C16" w:rsidRDefault="004D1C16">
      <w:pPr>
        <w:ind w:left="720"/>
        <w:rPr>
          <w:lang w:val="pl-PL"/>
        </w:rPr>
      </w:pPr>
      <w:r>
        <w:rPr>
          <w:lang w:val="pl-PL"/>
        </w:rPr>
        <w:t>madayati hṛdayaṁ me rundhatī rādhikeyam ||16||</w:t>
      </w:r>
    </w:p>
    <w:p w:rsidR="004D1C16" w:rsidRDefault="004D1C16">
      <w:pPr>
        <w:rPr>
          <w:lang w:val="pl-PL"/>
        </w:rPr>
      </w:pPr>
    </w:p>
    <w:p w:rsidR="004D1C16" w:rsidRDefault="004D1C16">
      <w:pPr>
        <w:rPr>
          <w:b/>
          <w:bCs/>
          <w:lang w:val="pl-PL"/>
        </w:rPr>
      </w:pPr>
      <w:r>
        <w:rPr>
          <w:lang w:val="pl-PL"/>
        </w:rPr>
        <w:t xml:space="preserve">atha </w:t>
      </w:r>
      <w:r>
        <w:rPr>
          <w:b/>
          <w:bCs/>
          <w:lang w:val="pl-PL"/>
        </w:rPr>
        <w:t>dīptiḥ—</w:t>
      </w:r>
    </w:p>
    <w:p w:rsidR="004D1C16" w:rsidRDefault="004D1C16">
      <w:pPr>
        <w:rPr>
          <w:b/>
          <w:bCs/>
          <w:lang w:val="pl-PL"/>
        </w:rPr>
      </w:pPr>
      <w:r>
        <w:rPr>
          <w:b/>
          <w:bCs/>
          <w:lang w:val="pl-PL"/>
        </w:rPr>
        <w:t>kāntir eva vayo-bhoga-deśa-kāla-guṇādibhiḥ ||</w:t>
      </w:r>
    </w:p>
    <w:p w:rsidR="004D1C16" w:rsidRDefault="004D1C16">
      <w:pPr>
        <w:rPr>
          <w:b/>
          <w:bCs/>
          <w:lang w:val="pl-PL"/>
        </w:rPr>
      </w:pPr>
      <w:r>
        <w:rPr>
          <w:b/>
          <w:bCs/>
          <w:lang w:val="pl-PL"/>
        </w:rPr>
        <w:t>uddīpitātivistāraṁ prāptā ced dīptir ucyate ||17||</w:t>
      </w:r>
    </w:p>
    <w:p w:rsidR="004D1C16" w:rsidRDefault="004D1C16">
      <w:pPr>
        <w:rPr>
          <w:rFonts w:eastAsia="MS Minchofalt"/>
          <w:b/>
          <w:bCs/>
          <w:lang w:val="pl-PL"/>
        </w:rPr>
      </w:pP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yathā—</w:t>
      </w:r>
    </w:p>
    <w:p w:rsidR="004D1C16" w:rsidRDefault="004D1C16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nimīlan-netra-śrīr acaṭula-paṭīrācala-marun-</w:t>
      </w:r>
    </w:p>
    <w:p w:rsidR="004D1C16" w:rsidRDefault="004D1C16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nipīta-svedāmbus truṭad-amala-hārojjvala-kucā |</w:t>
      </w:r>
    </w:p>
    <w:p w:rsidR="004D1C16" w:rsidRDefault="004D1C16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nikuñje kṣiptāṅgī śaśi-kiraṇa-kirmīrita-taṭe</w:t>
      </w:r>
    </w:p>
    <w:p w:rsidR="004D1C16" w:rsidRDefault="004D1C16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kiśorī sā tene hari-manasi rādhā manasijam ||18||</w:t>
      </w:r>
    </w:p>
    <w:p w:rsidR="004D1C16" w:rsidRDefault="004D1C16">
      <w:pPr>
        <w:rPr>
          <w:rFonts w:eastAsia="MS Minchofalt"/>
          <w:lang w:val="pl-PL"/>
        </w:rPr>
      </w:pP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lang w:val="pl-PL"/>
        </w:rPr>
        <w:t xml:space="preserve">atha </w:t>
      </w:r>
      <w:r>
        <w:rPr>
          <w:rFonts w:eastAsia="MS Minchofalt"/>
          <w:b/>
          <w:bCs/>
          <w:lang w:val="pl-PL"/>
        </w:rPr>
        <w:t>mādhuryam—-</w:t>
      </w: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mādhuryaṁ nāma ceṣṭānāṁ sarvāvasthāsu cārutā ||19||</w:t>
      </w:r>
    </w:p>
    <w:p w:rsidR="004D1C16" w:rsidRDefault="004D1C16">
      <w:pPr>
        <w:rPr>
          <w:rFonts w:eastAsia="MS Minchofalt"/>
          <w:bCs/>
          <w:lang w:val="pl-PL"/>
        </w:rPr>
      </w:pPr>
    </w:p>
    <w:p w:rsidR="004D1C16" w:rsidRDefault="004D1C16">
      <w:pPr>
        <w:rPr>
          <w:rFonts w:eastAsia="MS Minchofalt"/>
          <w:bCs/>
          <w:lang w:val="pl-PL"/>
        </w:rPr>
      </w:pPr>
      <w:r>
        <w:rPr>
          <w:rFonts w:eastAsia="MS Minchofalt"/>
          <w:bCs/>
          <w:lang w:val="pl-PL"/>
        </w:rPr>
        <w:t>yathā—</w:t>
      </w:r>
    </w:p>
    <w:p w:rsidR="004D1C16" w:rsidRDefault="004D1C16">
      <w:pPr>
        <w:ind w:left="720"/>
        <w:rPr>
          <w:rFonts w:eastAsia="MS Minchofalt"/>
          <w:bCs/>
          <w:lang w:val="pl-PL"/>
        </w:rPr>
      </w:pPr>
      <w:r>
        <w:rPr>
          <w:rFonts w:eastAsia="MS Minchofalt"/>
          <w:bCs/>
          <w:lang w:val="pl-PL"/>
        </w:rPr>
        <w:t>asavyaṁ kaṁsārer bhuja-śirasi dhṛtvā pulakinaṁ</w:t>
      </w:r>
    </w:p>
    <w:p w:rsidR="004D1C16" w:rsidRDefault="004D1C16">
      <w:pPr>
        <w:ind w:left="720"/>
        <w:rPr>
          <w:rFonts w:eastAsia="MS Minchofalt"/>
          <w:bCs/>
          <w:lang w:val="pl-PL"/>
        </w:rPr>
      </w:pPr>
      <w:r>
        <w:rPr>
          <w:rFonts w:eastAsia="MS Minchofalt"/>
          <w:bCs/>
          <w:lang w:val="pl-PL"/>
        </w:rPr>
        <w:t>nija-śroṇyāṁ savyaṁ karam anṛju-viṣkambhita-padā |</w:t>
      </w:r>
    </w:p>
    <w:p w:rsidR="004D1C16" w:rsidRDefault="004D1C16">
      <w:pPr>
        <w:ind w:left="720"/>
        <w:rPr>
          <w:rFonts w:eastAsia="MS Minchofalt"/>
          <w:bCs/>
          <w:lang w:val="pl-PL"/>
        </w:rPr>
      </w:pPr>
      <w:r>
        <w:rPr>
          <w:rFonts w:eastAsia="MS Minchofalt"/>
          <w:bCs/>
          <w:lang w:val="pl-PL"/>
        </w:rPr>
        <w:t>dadhānā mūrdhānaṁ laghutara-tiraḥ-sraṁsinam iyaṁ</w:t>
      </w:r>
    </w:p>
    <w:p w:rsidR="004D1C16" w:rsidRDefault="004D1C16">
      <w:pPr>
        <w:ind w:left="720"/>
        <w:rPr>
          <w:rFonts w:eastAsia="MS Minchofalt"/>
          <w:bCs/>
          <w:lang w:val="pl-PL"/>
        </w:rPr>
      </w:pPr>
      <w:r>
        <w:rPr>
          <w:rFonts w:eastAsia="MS Minchofalt"/>
          <w:bCs/>
          <w:lang w:val="pl-PL"/>
        </w:rPr>
        <w:t>babhau rāsottīrṇā muhur alasa-mūrtiḥ śaśimukhī ||20||</w:t>
      </w:r>
    </w:p>
    <w:p w:rsidR="004D1C16" w:rsidRDefault="004D1C16">
      <w:pPr>
        <w:rPr>
          <w:rFonts w:eastAsia="MS Minchofalt"/>
          <w:bCs/>
          <w:lang w:val="pl-PL"/>
        </w:rPr>
      </w:pPr>
    </w:p>
    <w:p w:rsidR="004D1C16" w:rsidRDefault="004D1C16">
      <w:pPr>
        <w:rPr>
          <w:rFonts w:eastAsia="MS Minchofalt"/>
          <w:b/>
          <w:lang w:val="pl-PL"/>
        </w:rPr>
      </w:pPr>
      <w:r>
        <w:rPr>
          <w:rFonts w:eastAsia="MS Minchofalt"/>
          <w:bCs/>
          <w:lang w:val="pl-PL"/>
        </w:rPr>
        <w:t xml:space="preserve">atha </w:t>
      </w:r>
      <w:r>
        <w:rPr>
          <w:rFonts w:eastAsia="MS Minchofalt"/>
          <w:b/>
          <w:lang w:val="pl-PL"/>
        </w:rPr>
        <w:t>pragalbhatā—-</w:t>
      </w: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niḥśaṅkatvaṁ prayogeṣu budhair uktā pragalbhatā ||21||</w:t>
      </w:r>
    </w:p>
    <w:p w:rsidR="004D1C16" w:rsidRDefault="004D1C16">
      <w:pPr>
        <w:rPr>
          <w:rFonts w:eastAsia="MS Minchofalt"/>
          <w:b/>
          <w:bCs/>
          <w:lang w:val="pl-PL"/>
        </w:rPr>
      </w:pP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 xml:space="preserve">yathā </w:t>
      </w:r>
      <w:r>
        <w:rPr>
          <w:rFonts w:eastAsia="MS Minchofalt"/>
          <w:color w:val="FF0000"/>
          <w:lang w:val="pl-PL"/>
        </w:rPr>
        <w:t xml:space="preserve">vidagdha-mādhave </w:t>
      </w:r>
      <w:r>
        <w:rPr>
          <w:rFonts w:eastAsia="MS Minchofalt"/>
          <w:lang w:val="pl-PL"/>
        </w:rPr>
        <w:t>(7.40)—</w:t>
      </w:r>
    </w:p>
    <w:p w:rsidR="004D1C16" w:rsidRDefault="004D1C16">
      <w:pPr>
        <w:ind w:left="720"/>
        <w:rPr>
          <w:color w:val="0000FF"/>
          <w:lang w:val="pl-PL"/>
        </w:rPr>
      </w:pPr>
      <w:r>
        <w:rPr>
          <w:color w:val="0000FF"/>
          <w:lang w:val="pl-PL"/>
        </w:rPr>
        <w:t>prātikūlyam iva yad vivṛṇvatī</w:t>
      </w:r>
    </w:p>
    <w:p w:rsidR="004D1C16" w:rsidRDefault="004D1C16">
      <w:pPr>
        <w:ind w:left="720"/>
        <w:rPr>
          <w:color w:val="0000FF"/>
          <w:lang w:val="pl-PL"/>
        </w:rPr>
      </w:pPr>
      <w:r>
        <w:rPr>
          <w:color w:val="0000FF"/>
          <w:lang w:val="pl-PL"/>
        </w:rPr>
        <w:t>rādhikā rada-nakhārpaṇoddhūrā |</w:t>
      </w:r>
    </w:p>
    <w:p w:rsidR="004D1C16" w:rsidRDefault="004D1C16">
      <w:pPr>
        <w:ind w:left="720"/>
        <w:rPr>
          <w:color w:val="0000FF"/>
          <w:lang w:val="pl-PL"/>
        </w:rPr>
      </w:pPr>
      <w:r>
        <w:rPr>
          <w:color w:val="0000FF"/>
          <w:lang w:val="pl-PL"/>
        </w:rPr>
        <w:t>keli-karmaṇi gatā pravīṇatāṁ</w:t>
      </w:r>
    </w:p>
    <w:p w:rsidR="004D1C16" w:rsidRDefault="004D1C16">
      <w:pPr>
        <w:ind w:left="720"/>
        <w:rPr>
          <w:color w:val="0000FF"/>
          <w:lang w:val="pl-PL"/>
        </w:rPr>
      </w:pPr>
      <w:r>
        <w:rPr>
          <w:color w:val="0000FF"/>
          <w:lang w:val="pl-PL"/>
        </w:rPr>
        <w:t>tena tuṣṭim atulāṁ harir yayau ||22||</w:t>
      </w:r>
    </w:p>
    <w:p w:rsidR="004D1C16" w:rsidRDefault="004D1C16">
      <w:pPr>
        <w:rPr>
          <w:rFonts w:eastAsia="MS Minchofalt"/>
          <w:b/>
          <w:bCs/>
          <w:lang w:val="pl-PL"/>
        </w:rPr>
      </w:pP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lang w:val="pl-PL"/>
        </w:rPr>
        <w:t xml:space="preserve">atha </w:t>
      </w:r>
      <w:r>
        <w:rPr>
          <w:rFonts w:eastAsia="MS Minchofalt"/>
          <w:b/>
          <w:bCs/>
          <w:lang w:val="pl-PL"/>
        </w:rPr>
        <w:t>audāryam—</w:t>
      </w: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audāryaṁ vinayaṁ prāhuḥ sarvāvasthāgataṁ budhāḥ ||23||</w:t>
      </w:r>
    </w:p>
    <w:p w:rsidR="004D1C16" w:rsidRDefault="004D1C16">
      <w:pPr>
        <w:rPr>
          <w:rFonts w:eastAsia="MS Minchofalt"/>
          <w:lang w:val="pl-PL"/>
        </w:rPr>
      </w:pP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 xml:space="preserve">yathā </w:t>
      </w:r>
      <w:r>
        <w:rPr>
          <w:rFonts w:eastAsia="MS Minchofalt"/>
          <w:color w:val="FF0000"/>
          <w:lang w:val="pl-PL"/>
        </w:rPr>
        <w:t xml:space="preserve">vidagdha-mādhave </w:t>
      </w:r>
      <w:r>
        <w:rPr>
          <w:rFonts w:eastAsia="MS Minchofalt"/>
          <w:lang w:val="pl-PL"/>
        </w:rPr>
        <w:t>(4.13) —</w:t>
      </w:r>
    </w:p>
    <w:p w:rsidR="004D1C16" w:rsidRDefault="004D1C16">
      <w:pPr>
        <w:ind w:left="720"/>
        <w:rPr>
          <w:rFonts w:eastAsia="MS Minchofalt"/>
          <w:color w:val="0000FF"/>
          <w:lang w:val="pl-PL"/>
        </w:rPr>
      </w:pPr>
      <w:r>
        <w:rPr>
          <w:rFonts w:eastAsia="MS Minchofalt"/>
          <w:color w:val="0000FF"/>
          <w:lang w:val="pl-PL"/>
        </w:rPr>
        <w:t xml:space="preserve">nyaviśata nayanānte kāpi sāralya-niṣṭhā </w:t>
      </w:r>
    </w:p>
    <w:p w:rsidR="004D1C16" w:rsidRDefault="004D1C16">
      <w:pPr>
        <w:ind w:left="720"/>
        <w:rPr>
          <w:rFonts w:eastAsia="MS Minchofalt"/>
          <w:color w:val="0000FF"/>
          <w:lang w:val="pl-PL"/>
        </w:rPr>
      </w:pPr>
      <w:r>
        <w:rPr>
          <w:rFonts w:eastAsia="MS Minchofalt"/>
          <w:color w:val="0000FF"/>
          <w:lang w:val="pl-PL"/>
        </w:rPr>
        <w:t>vacasi ca vinayena stotra-bhaṅgī nyavātsīt |</w:t>
      </w:r>
    </w:p>
    <w:p w:rsidR="004D1C16" w:rsidRDefault="004D1C16">
      <w:pPr>
        <w:ind w:left="720"/>
        <w:rPr>
          <w:rFonts w:eastAsia="MS Minchofalt"/>
          <w:color w:val="0000FF"/>
          <w:lang w:val="pl-PL"/>
        </w:rPr>
      </w:pPr>
      <w:r>
        <w:rPr>
          <w:rFonts w:eastAsia="MS Minchofalt"/>
          <w:color w:val="0000FF"/>
          <w:lang w:val="pl-PL"/>
        </w:rPr>
        <w:t>ajani ca mayi bhūyān sambhramas tena tasyā</w:t>
      </w:r>
    </w:p>
    <w:p w:rsidR="004D1C16" w:rsidRDefault="004D1C16">
      <w:pPr>
        <w:ind w:left="720"/>
        <w:rPr>
          <w:rFonts w:eastAsia="MS Minchofalt"/>
          <w:color w:val="0000FF"/>
          <w:lang w:val="pl-PL"/>
        </w:rPr>
      </w:pPr>
      <w:r>
        <w:rPr>
          <w:rFonts w:eastAsia="MS Minchofalt"/>
          <w:color w:val="0000FF"/>
          <w:lang w:val="pl-PL"/>
        </w:rPr>
        <w:t>vyavṛṇuta hṛdi manyuṁ suṣṭhu dākṣiṇyam eva ||24||</w:t>
      </w:r>
    </w:p>
    <w:p w:rsidR="004D1C16" w:rsidRDefault="004D1C16">
      <w:pPr>
        <w:rPr>
          <w:rFonts w:eastAsia="MS Minchofalt"/>
          <w:lang w:val="pl-PL"/>
        </w:rPr>
      </w:pP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yathā vā—</w:t>
      </w:r>
    </w:p>
    <w:p w:rsidR="004D1C16" w:rsidRDefault="004D1C16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kṛtajño’pi premojjvala-matir api sphāra-vinayo’py</w:t>
      </w:r>
    </w:p>
    <w:p w:rsidR="004D1C16" w:rsidRDefault="004D1C16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abhijñānāṁ cuḍāmaṇir api kṛpā-nīradhir api |</w:t>
      </w:r>
    </w:p>
    <w:p w:rsidR="004D1C16" w:rsidRDefault="004D1C16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yad antaḥ-svaccho’pi smarati na harir gokula-bhuvaṁ</w:t>
      </w:r>
    </w:p>
    <w:p w:rsidR="004D1C16" w:rsidRDefault="004D1C16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mamaivedaṁ janmāntara-durita-dusṭa-druma-phalam ||25||</w:t>
      </w:r>
    </w:p>
    <w:p w:rsidR="004D1C16" w:rsidRDefault="004D1C16">
      <w:pPr>
        <w:rPr>
          <w:rFonts w:eastAsia="MS Minchofalt"/>
          <w:lang w:val="pl-PL"/>
        </w:rPr>
      </w:pP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lang w:val="pl-PL"/>
        </w:rPr>
        <w:t xml:space="preserve">atha </w:t>
      </w:r>
      <w:r>
        <w:rPr>
          <w:rFonts w:eastAsia="MS Minchofalt"/>
          <w:b/>
          <w:bCs/>
          <w:lang w:val="pl-PL"/>
        </w:rPr>
        <w:t>dhairyam—</w:t>
      </w: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sthirā cittonnatir yā tu tad dhairyam iti kīrtyate ||26||</w:t>
      </w:r>
    </w:p>
    <w:p w:rsidR="004D1C16" w:rsidRDefault="004D1C16">
      <w:pPr>
        <w:rPr>
          <w:rFonts w:eastAsia="MS Minchofalt"/>
          <w:b/>
          <w:bCs/>
          <w:lang w:val="pl-PL"/>
        </w:rPr>
      </w:pPr>
    </w:p>
    <w:p w:rsidR="004D1C16" w:rsidRPr="005A75DB" w:rsidRDefault="004D1C16">
      <w:pPr>
        <w:rPr>
          <w:rFonts w:eastAsia="MS Minchofalt"/>
          <w:bCs/>
          <w:lang w:val="pl-PL"/>
        </w:rPr>
      </w:pPr>
      <w:r>
        <w:rPr>
          <w:bCs/>
          <w:noProof w:val="0"/>
          <w:cs/>
          <w:lang w:bidi="sa-IN"/>
        </w:rPr>
        <w:t xml:space="preserve">yathā </w:t>
      </w:r>
      <w:r>
        <w:rPr>
          <w:bCs/>
          <w:noProof w:val="0"/>
          <w:color w:val="FF0000"/>
          <w:cs/>
          <w:lang w:bidi="sa-IN"/>
        </w:rPr>
        <w:t xml:space="preserve">lalita-mādhave </w:t>
      </w:r>
      <w:r w:rsidRPr="005A75DB">
        <w:rPr>
          <w:rFonts w:eastAsia="MS Minchofalt"/>
          <w:bCs/>
          <w:lang w:val="pl-PL"/>
        </w:rPr>
        <w:t>(</w:t>
      </w:r>
      <w:r>
        <w:rPr>
          <w:bCs/>
          <w:noProof w:val="0"/>
          <w:cs/>
          <w:lang w:bidi="sa-IN"/>
        </w:rPr>
        <w:t>7.7</w:t>
      </w:r>
      <w:r w:rsidRPr="005A75DB">
        <w:rPr>
          <w:rFonts w:eastAsia="MS Minchofalt"/>
          <w:bCs/>
          <w:lang w:val="pl-PL"/>
        </w:rPr>
        <w:t>)</w:t>
      </w:r>
      <w:r w:rsidRPr="005A75DB">
        <w:rPr>
          <w:rFonts w:eastAsia="MS Minchofalt"/>
          <w:lang w:val="pl-PL"/>
        </w:rPr>
        <w:t>—</w:t>
      </w: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audāsīnya-dhurā-parīta-hṛdayaḥ kāṭhinyam ālambatāṁ</w:t>
      </w: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kāmaṁ śyāmala-sundaro mayi sakhi svairī sahasraṁ samāḥ |</w:t>
      </w: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kintu bhrānti-bharād api kṣaṇam idaṁ tatra priyebhyaḥ priye</w:t>
      </w: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ceto janmani janmani praṇayitād āsyaṁ na me hāsyati ||27||</w:t>
      </w:r>
    </w:p>
    <w:p w:rsidR="004D1C16" w:rsidRDefault="004D1C16">
      <w:pPr>
        <w:rPr>
          <w:b/>
          <w:bCs/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atha </w:t>
      </w:r>
      <w:r>
        <w:rPr>
          <w:b/>
          <w:bCs/>
          <w:noProof w:val="0"/>
          <w:cs/>
          <w:lang w:bidi="sa-IN"/>
        </w:rPr>
        <w:t>svabhāvajāḥ |</w:t>
      </w:r>
      <w:r>
        <w:rPr>
          <w:bCs/>
          <w:noProof w:val="0"/>
          <w:cs/>
          <w:lang w:bidi="sa-IN"/>
        </w:rPr>
        <w:t xml:space="preserve"> tatra </w:t>
      </w:r>
      <w:r>
        <w:rPr>
          <w:b/>
          <w:bCs/>
          <w:noProof w:val="0"/>
          <w:cs/>
          <w:lang w:bidi="sa-IN"/>
        </w:rPr>
        <w:t>līlā—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priyānukaraṇaṁ līlā ramyair veśa-kriyādibhiḥ ||28||</w:t>
      </w:r>
    </w:p>
    <w:p w:rsidR="004D1C16" w:rsidRDefault="004D1C16">
      <w:pPr>
        <w:rPr>
          <w:b/>
          <w:bCs/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yathā </w:t>
      </w:r>
      <w:r>
        <w:rPr>
          <w:noProof w:val="0"/>
          <w:color w:val="FF0000"/>
          <w:cs/>
          <w:lang w:bidi="sa-IN"/>
        </w:rPr>
        <w:t>viṣṇu-purāṇe</w:t>
      </w:r>
      <w:r>
        <w:rPr>
          <w:noProof w:val="0"/>
          <w:cs/>
          <w:lang w:bidi="sa-IN"/>
        </w:rPr>
        <w:t xml:space="preserve"> (5.13.27)—</w:t>
      </w: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duṣṭa-kāliya tiṣṭhādya kṛṣṇo’ham iti cāparā |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olor w:val="0000FF"/>
          <w:cs/>
          <w:lang w:bidi="sa-IN"/>
        </w:rPr>
        <w:t>bāhum āsphoṭya kṛṣṇasya līlā-sarvasvam ādade ||29||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yathā vā </w:t>
      </w:r>
      <w:r>
        <w:rPr>
          <w:noProof w:val="0"/>
          <w:color w:val="FF0000"/>
          <w:cs/>
          <w:lang w:bidi="sa-IN"/>
        </w:rPr>
        <w:t>chando-mañjaryām</w:t>
      </w:r>
      <w:r>
        <w:rPr>
          <w:noProof w:val="0"/>
          <w:cs/>
          <w:lang w:bidi="sa-IN"/>
        </w:rPr>
        <w:t>—</w:t>
      </w: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mṛgamada-kṛta-carcā pīta-kauṣeya-vāsā</w:t>
      </w: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rucira-śikhi-śikhaṇḍā baddha-dhammilla-pāśā |</w:t>
      </w: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anṛju-nihitam aṁse vaṁśam utkvāṇayantī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olor w:val="0000FF"/>
          <w:cs/>
          <w:lang w:bidi="sa-IN"/>
        </w:rPr>
        <w:t>kṛta-madhuripu-veṣā mālinī pātu rādhā ||30||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atha </w:t>
      </w:r>
      <w:r>
        <w:rPr>
          <w:b/>
          <w:bCs/>
          <w:noProof w:val="0"/>
          <w:cs/>
          <w:lang w:bidi="sa-IN"/>
        </w:rPr>
        <w:t>vilāsaḥ—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gati-sthānāsanādīnāṁ mukha-netrādi-karmaṇām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tātkālikaṁ tu vaiśiṣṭyaṁ vilāsaḥ priya-saṅgajam ||31||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yathā—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ruṇatsi purataḥ sphuraty aghahare kathaṁ nāsikā-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śikha-grathita-mauktikonnamana-kaitavena smitam |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nirāsthad aciraṁ sudhā-kiraṇa-kaumudī-mādhurīṁ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manāg api tavodgatā madhura-danti danta-dyutiḥ ||32||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yathā vā—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adhyāsīnam amuṁ kadamba-nikaṭe krīḍā-kuṭīra-sthalīm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ābhīrendra-kumāram atra rabhasād ālokayantyāḥ puraḥ |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digdhā dugdha-samudra-mugdha-laharī-lāvaṇya-nisyandibhiḥ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kālindī tava dṛk-taraṅgita-bharais tanvaṅgi gaṅgāyate ||33||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atha </w:t>
      </w:r>
      <w:r>
        <w:rPr>
          <w:b/>
          <w:bCs/>
          <w:noProof w:val="0"/>
          <w:cs/>
          <w:lang w:bidi="sa-IN"/>
        </w:rPr>
        <w:t>vicchittiḥ—</w:t>
      </w:r>
    </w:p>
    <w:p w:rsidR="004D1C16" w:rsidRDefault="004D1C16">
      <w:pPr>
        <w:rPr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ākalpa-kalpanālpāpi vicchittiḥ kānti-poṣa-kṛt ||34||</w:t>
      </w:r>
    </w:p>
    <w:p w:rsidR="004D1C16" w:rsidRDefault="004D1C16">
      <w:pPr>
        <w:rPr>
          <w:bCs/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bCs/>
          <w:noProof w:val="0"/>
          <w:cs/>
          <w:lang w:bidi="sa-IN"/>
        </w:rPr>
        <w:t>yathā</w:t>
      </w:r>
      <w:r>
        <w:rPr>
          <w:noProof w:val="0"/>
          <w:cs/>
          <w:lang w:bidi="sa-IN"/>
        </w:rPr>
        <w:t>—</w:t>
      </w:r>
    </w:p>
    <w:p w:rsidR="004D1C16" w:rsidRDefault="004D1C16">
      <w:pPr>
        <w:ind w:left="720"/>
        <w:rPr>
          <w:bCs/>
          <w:noProof w:val="0"/>
          <w:cs/>
          <w:lang w:bidi="sa-IN"/>
        </w:rPr>
      </w:pPr>
      <w:r>
        <w:rPr>
          <w:bCs/>
          <w:noProof w:val="0"/>
          <w:cs/>
          <w:lang w:bidi="sa-IN"/>
        </w:rPr>
        <w:t>mākanda-patreṇa mukunda-cetaḥ</w:t>
      </w:r>
    </w:p>
    <w:p w:rsidR="004D1C16" w:rsidRDefault="004D1C16">
      <w:pPr>
        <w:ind w:left="720"/>
        <w:rPr>
          <w:bCs/>
          <w:noProof w:val="0"/>
          <w:cs/>
          <w:lang w:bidi="sa-IN"/>
        </w:rPr>
      </w:pPr>
      <w:r>
        <w:rPr>
          <w:bCs/>
          <w:noProof w:val="0"/>
          <w:cs/>
          <w:lang w:bidi="sa-IN"/>
        </w:rPr>
        <w:t>pramodinī māruta-kampitena |</w:t>
      </w:r>
    </w:p>
    <w:p w:rsidR="004D1C16" w:rsidRDefault="004D1C16">
      <w:pPr>
        <w:ind w:left="720"/>
        <w:rPr>
          <w:bCs/>
          <w:noProof w:val="0"/>
          <w:cs/>
          <w:lang w:bidi="sa-IN"/>
        </w:rPr>
      </w:pPr>
      <w:r>
        <w:rPr>
          <w:bCs/>
          <w:noProof w:val="0"/>
          <w:cs/>
          <w:lang w:bidi="sa-IN"/>
        </w:rPr>
        <w:t>raktena karṇābharaṇīkṛtena</w:t>
      </w:r>
    </w:p>
    <w:p w:rsidR="004D1C16" w:rsidRDefault="004D1C16">
      <w:pPr>
        <w:ind w:left="720"/>
        <w:rPr>
          <w:bCs/>
          <w:noProof w:val="0"/>
          <w:cs/>
          <w:lang w:bidi="sa-IN"/>
        </w:rPr>
      </w:pPr>
      <w:r>
        <w:rPr>
          <w:bCs/>
          <w:noProof w:val="0"/>
          <w:cs/>
          <w:lang w:bidi="sa-IN"/>
        </w:rPr>
        <w:t>rādhā-mukhāmbhoruham ullalāsa ||35||</w:t>
      </w:r>
    </w:p>
    <w:p w:rsidR="004D1C16" w:rsidRDefault="004D1C16">
      <w:pPr>
        <w:rPr>
          <w:bCs/>
          <w:noProof w:val="0"/>
          <w:cs/>
          <w:lang w:bidi="sa-IN"/>
        </w:rPr>
      </w:pPr>
    </w:p>
    <w:p w:rsidR="004D1C16" w:rsidRDefault="004D1C16">
      <w:pPr>
        <w:rPr>
          <w:bCs/>
          <w:noProof w:val="0"/>
          <w:cs/>
          <w:lang w:bidi="sa-IN"/>
        </w:rPr>
      </w:pPr>
      <w:r>
        <w:rPr>
          <w:bCs/>
          <w:noProof w:val="0"/>
          <w:cs/>
          <w:lang w:bidi="sa-IN"/>
        </w:rPr>
        <w:t xml:space="preserve">yathā vā </w:t>
      </w:r>
      <w:r>
        <w:rPr>
          <w:bCs/>
          <w:noProof w:val="0"/>
          <w:color w:val="FF0000"/>
          <w:cs/>
          <w:lang w:bidi="sa-IN"/>
        </w:rPr>
        <w:t>hari-vaṁśe</w:t>
      </w:r>
      <w:r>
        <w:rPr>
          <w:bCs/>
          <w:noProof w:val="0"/>
          <w:cs/>
          <w:lang w:bidi="sa-IN"/>
        </w:rPr>
        <w:t>—</w:t>
      </w:r>
    </w:p>
    <w:p w:rsidR="004D1C16" w:rsidRDefault="004D1C16">
      <w:pPr>
        <w:ind w:left="720"/>
        <w:rPr>
          <w:bCs/>
          <w:noProof w:val="0"/>
          <w:color w:val="0000FF"/>
          <w:cs/>
          <w:lang w:bidi="sa-IN"/>
        </w:rPr>
      </w:pPr>
      <w:r>
        <w:rPr>
          <w:bCs/>
          <w:noProof w:val="0"/>
          <w:color w:val="0000FF"/>
          <w:cs/>
          <w:lang w:bidi="sa-IN"/>
        </w:rPr>
        <w:t>ekenāmala-patreṇa kaṇṭha-sūtrāvalambinā |</w:t>
      </w:r>
    </w:p>
    <w:p w:rsidR="004D1C16" w:rsidRDefault="004D1C16">
      <w:pPr>
        <w:ind w:left="720"/>
        <w:rPr>
          <w:bCs/>
          <w:noProof w:val="0"/>
          <w:color w:val="0000FF"/>
          <w:cs/>
          <w:lang w:bidi="sa-IN"/>
        </w:rPr>
      </w:pPr>
      <w:r>
        <w:rPr>
          <w:bCs/>
          <w:noProof w:val="0"/>
          <w:color w:val="0000FF"/>
          <w:cs/>
          <w:lang w:bidi="sa-IN"/>
        </w:rPr>
        <w:t>rarāja barhi-patreṇa manda-māruta-kampinā ||36||</w:t>
      </w:r>
    </w:p>
    <w:p w:rsidR="004D1C16" w:rsidRDefault="004D1C16">
      <w:pPr>
        <w:rPr>
          <w:bCs/>
          <w:noProof w:val="0"/>
          <w:color w:val="0000FF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sakhī-yatnād iva dhṛtir maṇḍanānāṁ priyāgasi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serṣyāvajñā vara-strībhir vicchittir iti kecana ||37||</w:t>
      </w:r>
    </w:p>
    <w:p w:rsidR="004D1C16" w:rsidRDefault="004D1C16">
      <w:pPr>
        <w:rPr>
          <w:bCs/>
          <w:noProof w:val="0"/>
          <w:cs/>
          <w:lang w:bidi="sa-IN"/>
        </w:rPr>
      </w:pPr>
    </w:p>
    <w:p w:rsidR="004D1C16" w:rsidRDefault="004D1C16">
      <w:pPr>
        <w:rPr>
          <w:bCs/>
          <w:noProof w:val="0"/>
          <w:cs/>
          <w:lang w:bidi="sa-IN"/>
        </w:rPr>
      </w:pPr>
      <w:r>
        <w:rPr>
          <w:bCs/>
          <w:noProof w:val="0"/>
          <w:cs/>
          <w:lang w:bidi="sa-IN"/>
        </w:rPr>
        <w:t>yathā—</w:t>
      </w:r>
    </w:p>
    <w:p w:rsidR="004D1C16" w:rsidRDefault="004D1C16">
      <w:pPr>
        <w:ind w:left="720"/>
        <w:rPr>
          <w:bCs/>
          <w:noProof w:val="0"/>
          <w:cs/>
          <w:lang w:bidi="sa-IN"/>
        </w:rPr>
      </w:pPr>
      <w:r>
        <w:rPr>
          <w:bCs/>
          <w:noProof w:val="0"/>
          <w:cs/>
          <w:lang w:bidi="sa-IN"/>
        </w:rPr>
        <w:t>mudrāṁ gāḍhatarāṁ vidhāya nihite dūrīkuruṣvāṅgade</w:t>
      </w:r>
    </w:p>
    <w:p w:rsidR="004D1C16" w:rsidRDefault="004D1C16">
      <w:pPr>
        <w:ind w:left="720"/>
        <w:rPr>
          <w:bCs/>
          <w:noProof w:val="0"/>
          <w:cs/>
          <w:lang w:bidi="sa-IN"/>
        </w:rPr>
      </w:pPr>
      <w:r>
        <w:rPr>
          <w:bCs/>
          <w:noProof w:val="0"/>
          <w:cs/>
          <w:lang w:bidi="sa-IN"/>
        </w:rPr>
        <w:t>granthiṁ nyasya kaṭhoram arpita-matiḥ kaṇṭhān maṇiṁ bhraṁśaya |</w:t>
      </w:r>
    </w:p>
    <w:p w:rsidR="004D1C16" w:rsidRDefault="004D1C16">
      <w:pPr>
        <w:ind w:left="720"/>
        <w:rPr>
          <w:bCs/>
          <w:noProof w:val="0"/>
          <w:cs/>
          <w:lang w:bidi="sa-IN"/>
        </w:rPr>
      </w:pPr>
      <w:r>
        <w:rPr>
          <w:bCs/>
          <w:noProof w:val="0"/>
          <w:cs/>
          <w:lang w:bidi="sa-IN"/>
        </w:rPr>
        <w:t>mugdhe kṛṣṇa-bhujaṅga-dṛṣṭi-kalayā durvārayā dūṣite</w:t>
      </w:r>
    </w:p>
    <w:p w:rsidR="004D1C16" w:rsidRDefault="004D1C16">
      <w:pPr>
        <w:ind w:left="720"/>
        <w:rPr>
          <w:bCs/>
          <w:noProof w:val="0"/>
          <w:cs/>
          <w:lang w:bidi="sa-IN"/>
        </w:rPr>
      </w:pPr>
      <w:r>
        <w:rPr>
          <w:bCs/>
          <w:noProof w:val="0"/>
          <w:cs/>
          <w:lang w:bidi="sa-IN"/>
        </w:rPr>
        <w:t>ratnālaṅkaraṇe manāg api manas tṛṣṇāṁ na puṣṇāti me ||38||</w:t>
      </w:r>
    </w:p>
    <w:p w:rsidR="004D1C16" w:rsidRDefault="004D1C16">
      <w:pPr>
        <w:rPr>
          <w:bCs/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atha </w:t>
      </w:r>
      <w:r>
        <w:rPr>
          <w:b/>
          <w:bCs/>
          <w:noProof w:val="0"/>
          <w:cs/>
          <w:lang w:bidi="sa-IN"/>
        </w:rPr>
        <w:t>vibhramaḥ—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vallabha-prāpti-velāyāṁ madanāveśa-sambhramāt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vibhramo hāra-mālyādi-bhūṣā-sthāna-viparyayaḥ ||39||</w:t>
      </w:r>
    </w:p>
    <w:p w:rsidR="004D1C16" w:rsidRDefault="004D1C16">
      <w:pPr>
        <w:rPr>
          <w:b/>
          <w:bCs/>
          <w:noProof w:val="0"/>
          <w:cs/>
          <w:lang w:bidi="sa-IN"/>
        </w:rPr>
      </w:pPr>
    </w:p>
    <w:p w:rsidR="004D1C16" w:rsidRDefault="004D1C16">
      <w:pPr>
        <w:rPr>
          <w:bCs/>
          <w:noProof w:val="0"/>
          <w:cs/>
          <w:lang w:bidi="sa-IN"/>
        </w:rPr>
      </w:pPr>
      <w:r>
        <w:rPr>
          <w:bCs/>
          <w:noProof w:val="0"/>
          <w:cs/>
          <w:lang w:bidi="sa-IN"/>
        </w:rPr>
        <w:t xml:space="preserve">yathā </w:t>
      </w:r>
      <w:r>
        <w:rPr>
          <w:bCs/>
          <w:noProof w:val="0"/>
          <w:color w:val="FF0000"/>
          <w:cs/>
          <w:lang w:bidi="sa-IN"/>
        </w:rPr>
        <w:t xml:space="preserve">vidagdha-mādhave </w:t>
      </w:r>
      <w:r>
        <w:rPr>
          <w:bCs/>
          <w:noProof w:val="0"/>
          <w:cs/>
          <w:lang w:bidi="sa-IN"/>
        </w:rPr>
        <w:t>(4.21)</w:t>
      </w:r>
      <w:r>
        <w:rPr>
          <w:noProof w:val="0"/>
          <w:cs/>
          <w:lang w:bidi="sa-IN"/>
        </w:rPr>
        <w:t>—</w:t>
      </w:r>
      <w:r>
        <w:rPr>
          <w:bCs/>
          <w:noProof w:val="0"/>
          <w:cs/>
          <w:lang w:bidi="sa-IN"/>
        </w:rPr>
        <w:t xml:space="preserve"> </w:t>
      </w: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dhammillopari nīla-ratna-racito hāras tvayāropito</w:t>
      </w: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vinyastaḥ kuca-kumbhayoḥ kurvalaya-śreṇī-kṛto garbhakaḥ |</w:t>
      </w: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 xml:space="preserve">aṅge carcitam añjanaṁ vinihitā kastūrikā netrayoḥ 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olor w:val="0000FF"/>
          <w:cs/>
          <w:lang w:bidi="sa-IN"/>
        </w:rPr>
        <w:t>kaṁsārer abhisāra-sambhrama-bharān manye jagad vismṛtam ||40||</w:t>
      </w:r>
    </w:p>
    <w:p w:rsidR="004D1C16" w:rsidRDefault="004D1C16">
      <w:pPr>
        <w:rPr>
          <w:bCs/>
          <w:noProof w:val="0"/>
          <w:cs/>
          <w:lang w:bidi="sa-IN"/>
        </w:rPr>
      </w:pPr>
    </w:p>
    <w:p w:rsidR="004D1C16" w:rsidRDefault="004D1C16">
      <w:pPr>
        <w:rPr>
          <w:bCs/>
          <w:noProof w:val="0"/>
          <w:cs/>
          <w:lang w:bidi="sa-IN"/>
        </w:rPr>
      </w:pPr>
      <w:r>
        <w:rPr>
          <w:bCs/>
          <w:noProof w:val="0"/>
          <w:cs/>
          <w:lang w:bidi="sa-IN"/>
        </w:rPr>
        <w:t xml:space="preserve">yathā vā, </w:t>
      </w:r>
      <w:r>
        <w:rPr>
          <w:bCs/>
          <w:noProof w:val="0"/>
          <w:color w:val="FF0000"/>
          <w:cs/>
          <w:lang w:bidi="sa-IN"/>
        </w:rPr>
        <w:t xml:space="preserve">śrī-daśame </w:t>
      </w:r>
      <w:r>
        <w:rPr>
          <w:bCs/>
          <w:noProof w:val="0"/>
          <w:cs/>
          <w:lang w:bidi="sa-IN"/>
        </w:rPr>
        <w:t>(10.29.7)</w:t>
      </w:r>
      <w:r>
        <w:rPr>
          <w:noProof w:val="0"/>
          <w:cs/>
          <w:lang w:bidi="sa-IN"/>
        </w:rPr>
        <w:t>—</w:t>
      </w: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limpantyaḥ pramṛjantyo’nyā añjantyaḥ kāś ca locane |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olor w:val="0000FF"/>
          <w:cs/>
          <w:lang w:bidi="sa-IN"/>
        </w:rPr>
        <w:t>vyatyasta-vastrābharaṇāḥ kāścit kṛṣṇāntikaṁ yayuḥ ||41||</w:t>
      </w:r>
    </w:p>
    <w:p w:rsidR="004D1C16" w:rsidRDefault="004D1C16">
      <w:pPr>
        <w:rPr>
          <w:bCs/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adhīnasyāpi sevāyāṁ kāntasyānabhinandanam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vibhramo vāmatodrekāt syād ity ākhyāti kaścana ||42||</w:t>
      </w:r>
    </w:p>
    <w:p w:rsidR="004D1C16" w:rsidRDefault="004D1C16">
      <w:pPr>
        <w:rPr>
          <w:b/>
          <w:bCs/>
          <w:noProof w:val="0"/>
          <w:cs/>
          <w:lang w:bidi="sa-IN"/>
        </w:rPr>
      </w:pPr>
    </w:p>
    <w:p w:rsidR="004D1C16" w:rsidRDefault="004D1C16">
      <w:pPr>
        <w:rPr>
          <w:bCs/>
          <w:noProof w:val="0"/>
          <w:cs/>
          <w:lang w:bidi="sa-IN"/>
        </w:rPr>
      </w:pPr>
      <w:r>
        <w:rPr>
          <w:bCs/>
          <w:noProof w:val="0"/>
          <w:cs/>
          <w:lang w:bidi="sa-IN"/>
        </w:rPr>
        <w:t>yathā—</w:t>
      </w:r>
    </w:p>
    <w:p w:rsidR="004D1C16" w:rsidRDefault="004D1C16">
      <w:pPr>
        <w:ind w:left="720"/>
        <w:rPr>
          <w:bCs/>
          <w:noProof w:val="0"/>
          <w:cs/>
          <w:lang w:bidi="sa-IN"/>
        </w:rPr>
      </w:pPr>
      <w:r>
        <w:rPr>
          <w:bCs/>
          <w:noProof w:val="0"/>
          <w:cs/>
          <w:lang w:bidi="sa-IN"/>
        </w:rPr>
        <w:t>tvaṁ govinda mayāsi kiṁ nu kavarī-bandhārtham abhyarthitaḥ</w:t>
      </w:r>
    </w:p>
    <w:p w:rsidR="004D1C16" w:rsidRDefault="004D1C16">
      <w:pPr>
        <w:ind w:left="720"/>
        <w:rPr>
          <w:bCs/>
          <w:noProof w:val="0"/>
          <w:cs/>
          <w:lang w:bidi="sa-IN"/>
        </w:rPr>
      </w:pPr>
      <w:r>
        <w:rPr>
          <w:bCs/>
          <w:noProof w:val="0"/>
          <w:cs/>
          <w:lang w:bidi="sa-IN"/>
        </w:rPr>
        <w:t>kleśenālam abaddha eva cikura-stomo mudaṁ dogdhi me |</w:t>
      </w:r>
    </w:p>
    <w:p w:rsidR="004D1C16" w:rsidRDefault="004D1C16">
      <w:pPr>
        <w:ind w:left="720"/>
        <w:rPr>
          <w:bCs/>
          <w:noProof w:val="0"/>
          <w:cs/>
          <w:lang w:bidi="sa-IN"/>
        </w:rPr>
      </w:pPr>
      <w:r>
        <w:rPr>
          <w:bCs/>
          <w:noProof w:val="0"/>
          <w:cs/>
          <w:lang w:bidi="sa-IN"/>
        </w:rPr>
        <w:t>vaktrasyāpi na mājjanaṁ kuru ghanaṁ gharmā</w:t>
      </w:r>
      <w:r>
        <w:rPr>
          <w:rFonts w:eastAsia="MS Minchofalt"/>
          <w:bCs/>
          <w:lang w:val="en-US"/>
        </w:rPr>
        <w:t>mb</w:t>
      </w:r>
      <w:r>
        <w:rPr>
          <w:bCs/>
          <w:noProof w:val="0"/>
          <w:cs/>
          <w:lang w:bidi="sa-IN"/>
        </w:rPr>
        <w:t>u me rocate</w:t>
      </w:r>
    </w:p>
    <w:p w:rsidR="004D1C16" w:rsidRDefault="004D1C16">
      <w:pPr>
        <w:ind w:left="720"/>
        <w:rPr>
          <w:bCs/>
          <w:noProof w:val="0"/>
          <w:cs/>
          <w:lang w:bidi="sa-IN"/>
        </w:rPr>
      </w:pPr>
      <w:r>
        <w:rPr>
          <w:bCs/>
          <w:noProof w:val="0"/>
          <w:cs/>
          <w:lang w:bidi="sa-IN"/>
        </w:rPr>
        <w:t>naivottaṁsaya mālatīr mama śiraḥ khedaṁ bhareṇāpsyati ||43||</w:t>
      </w:r>
    </w:p>
    <w:p w:rsidR="004D1C16" w:rsidRDefault="004D1C16">
      <w:pPr>
        <w:rPr>
          <w:bCs/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Cs/>
          <w:noProof w:val="0"/>
          <w:cs/>
          <w:lang w:bidi="sa-IN"/>
        </w:rPr>
        <w:t xml:space="preserve">atha </w:t>
      </w:r>
      <w:r>
        <w:rPr>
          <w:b/>
          <w:bCs/>
          <w:noProof w:val="0"/>
          <w:cs/>
          <w:lang w:bidi="sa-IN"/>
        </w:rPr>
        <w:t>kilakiñcitam—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garvābhilāṣa-rudita-smitāsūyā-bhaya-krudhām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saṅkarī-karaṇaṁ harṣād ucyate kila-kiñcitam ||44||</w:t>
      </w:r>
    </w:p>
    <w:p w:rsidR="004D1C16" w:rsidRDefault="004D1C16">
      <w:pPr>
        <w:rPr>
          <w:bCs/>
          <w:noProof w:val="0"/>
          <w:cs/>
          <w:lang w:bidi="sa-IN"/>
        </w:rPr>
      </w:pPr>
    </w:p>
    <w:p w:rsidR="004D1C16" w:rsidRDefault="004D1C16">
      <w:pPr>
        <w:pStyle w:val="Footer"/>
        <w:tabs>
          <w:tab w:val="clear" w:pos="4153"/>
          <w:tab w:val="clear" w:pos="8306"/>
        </w:tabs>
        <w:rPr>
          <w:bCs/>
          <w:noProof w:val="0"/>
          <w:cs/>
          <w:lang w:bidi="sa-IN"/>
        </w:rPr>
      </w:pPr>
      <w:r>
        <w:rPr>
          <w:bCs/>
          <w:noProof w:val="0"/>
          <w:cs/>
          <w:lang w:bidi="sa-IN"/>
        </w:rPr>
        <w:t>yathā—</w:t>
      </w:r>
    </w:p>
    <w:p w:rsidR="004D1C16" w:rsidRDefault="004D1C16">
      <w:pPr>
        <w:ind w:left="720"/>
        <w:rPr>
          <w:bCs/>
          <w:noProof w:val="0"/>
          <w:cs/>
          <w:lang w:bidi="sa-IN"/>
        </w:rPr>
      </w:pPr>
      <w:r>
        <w:rPr>
          <w:bCs/>
          <w:noProof w:val="0"/>
          <w:cs/>
          <w:lang w:bidi="sa-IN"/>
        </w:rPr>
        <w:t>mayā jātollāsaṁ priya-sahacarī locana-pathe</w:t>
      </w:r>
    </w:p>
    <w:p w:rsidR="004D1C16" w:rsidRDefault="004D1C16">
      <w:pPr>
        <w:ind w:left="720"/>
        <w:rPr>
          <w:bCs/>
          <w:noProof w:val="0"/>
          <w:cs/>
          <w:lang w:bidi="sa-IN"/>
        </w:rPr>
      </w:pPr>
      <w:r>
        <w:rPr>
          <w:bCs/>
          <w:noProof w:val="0"/>
          <w:cs/>
          <w:lang w:bidi="sa-IN"/>
        </w:rPr>
        <w:t>balān nyaste rādhā-kuca-mukulayoḥ pāṇi-kamale |</w:t>
      </w:r>
    </w:p>
    <w:p w:rsidR="004D1C16" w:rsidRDefault="004D1C16">
      <w:pPr>
        <w:ind w:left="720"/>
        <w:rPr>
          <w:bCs/>
          <w:noProof w:val="0"/>
          <w:cs/>
          <w:lang w:bidi="sa-IN"/>
        </w:rPr>
      </w:pPr>
      <w:r>
        <w:rPr>
          <w:bCs/>
          <w:noProof w:val="0"/>
          <w:cs/>
          <w:lang w:bidi="sa-IN"/>
        </w:rPr>
        <w:t>udañcad-bhrū-bhedaṁ sapulakam avaṣṭambhi valitaṁ</w:t>
      </w:r>
    </w:p>
    <w:p w:rsidR="004D1C16" w:rsidRDefault="004D1C16">
      <w:pPr>
        <w:ind w:left="720"/>
        <w:rPr>
          <w:bCs/>
          <w:noProof w:val="0"/>
          <w:cs/>
          <w:lang w:bidi="sa-IN"/>
        </w:rPr>
      </w:pPr>
      <w:r>
        <w:rPr>
          <w:bCs/>
          <w:noProof w:val="0"/>
          <w:cs/>
          <w:lang w:bidi="sa-IN"/>
        </w:rPr>
        <w:t>smarāmy antas tasyāḥ smita-rudita-kānta-dyuti mukham ||45||</w:t>
      </w:r>
    </w:p>
    <w:p w:rsidR="004D1C16" w:rsidRDefault="004D1C16">
      <w:pPr>
        <w:rPr>
          <w:bCs/>
          <w:noProof w:val="0"/>
          <w:cs/>
          <w:lang w:bidi="sa-IN"/>
        </w:rPr>
      </w:pPr>
      <w:r>
        <w:rPr>
          <w:bCs/>
          <w:noProof w:val="0"/>
          <w:cs/>
          <w:lang w:bidi="sa-IN"/>
        </w:rPr>
        <w:t xml:space="preserve"> </w:t>
      </w:r>
    </w:p>
    <w:p w:rsidR="004D1C16" w:rsidRDefault="004D1C16">
      <w:pPr>
        <w:rPr>
          <w:bCs/>
          <w:noProof w:val="0"/>
          <w:cs/>
          <w:lang w:bidi="sa-IN"/>
        </w:rPr>
      </w:pPr>
      <w:r>
        <w:rPr>
          <w:bCs/>
          <w:noProof w:val="0"/>
          <w:cs/>
          <w:lang w:bidi="sa-IN"/>
        </w:rPr>
        <w:t xml:space="preserve">yathā vā </w:t>
      </w:r>
      <w:r>
        <w:rPr>
          <w:bCs/>
          <w:noProof w:val="0"/>
          <w:color w:val="FF0000"/>
          <w:cs/>
          <w:lang w:bidi="sa-IN"/>
        </w:rPr>
        <w:t>dāna-keli-kaumudyāṁ</w:t>
      </w:r>
      <w:r>
        <w:rPr>
          <w:bCs/>
          <w:noProof w:val="0"/>
          <w:cs/>
          <w:lang w:bidi="sa-IN"/>
        </w:rPr>
        <w:t xml:space="preserve"> (1)</w:t>
      </w:r>
      <w:r>
        <w:rPr>
          <w:noProof w:val="0"/>
          <w:cs/>
          <w:lang w:bidi="sa-IN"/>
        </w:rPr>
        <w:t>—</w:t>
      </w: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antaḥ-smeratayojjvalā jala-kaṇa-vyākīrṇa-pakṣmāṅkurā</w:t>
      </w: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kiñcit pāṭalitāñcalā rasikatotsiktā puraḥ kuñcatī |</w:t>
      </w: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ruddhāyāḥ pathi mādhavena madhura-vyābhugna-tārottarā</w:t>
      </w:r>
    </w:p>
    <w:p w:rsidR="004D1C16" w:rsidRDefault="004D1C16">
      <w:pPr>
        <w:ind w:left="720"/>
        <w:rPr>
          <w:bCs/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rādhāyāḥ kilakiñcita-stavakinī dṛṣṭiḥ śriyaṁ vaḥ kriyāt ||46||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atha </w:t>
      </w:r>
      <w:r>
        <w:rPr>
          <w:b/>
          <w:bCs/>
          <w:noProof w:val="0"/>
          <w:cs/>
          <w:lang w:bidi="sa-IN"/>
        </w:rPr>
        <w:t>moṭṭāyitam—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kānta-smaraṇa-vārtādau hṛdi tad-bhāva-bhāvataḥ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prākaṭyam abhilāṣasya moṭṭāyitam udīryate ||47||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yathā—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na brūte klama-bījam ālibhir alaṁ pṛṣṭāpi pālī yadā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cāturyeṇa tad-agratas tava kathā tābhis tadā prastutā |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tāṁ pītāmbara jṛmbhamāṇa-vadanāmbhojā kṣaṇaṁ śṛṇvatī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bimboṣṭhī pulakai</w:t>
      </w:r>
      <w:r>
        <w:rPr>
          <w:rFonts w:eastAsia="MS Minchofalt"/>
          <w:lang w:val="en-US"/>
        </w:rPr>
        <w:t>r</w:t>
      </w:r>
      <w:r>
        <w:rPr>
          <w:noProof w:val="0"/>
          <w:cs/>
          <w:lang w:bidi="sa-IN"/>
        </w:rPr>
        <w:t xml:space="preserve"> viḍambitavatī phullāṁ kadamba-śriyam ||48||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Cs/>
          <w:noProof w:val="0"/>
          <w:cs/>
          <w:lang w:bidi="sa-IN"/>
        </w:rPr>
        <w:t xml:space="preserve">atha </w:t>
      </w:r>
      <w:r>
        <w:rPr>
          <w:b/>
          <w:bCs/>
          <w:noProof w:val="0"/>
          <w:cs/>
          <w:lang w:bidi="sa-IN"/>
        </w:rPr>
        <w:t>kuṭṭamitam—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stanādharādi-grahaṇe hṛt-prītāv api sambhramāt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bahiḥ krodho vyathitavat proktaṁ kuṭṭamitaṁ budhaiḥ ||49||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rFonts w:eastAsia="MS Minchofalt"/>
          <w:lang w:val="en-US"/>
        </w:rPr>
      </w:pPr>
      <w:r>
        <w:rPr>
          <w:noProof w:val="0"/>
          <w:cs/>
          <w:lang w:bidi="sa-IN"/>
        </w:rPr>
        <w:t>yathā—</w:t>
      </w:r>
    </w:p>
    <w:p w:rsidR="004D1C16" w:rsidRDefault="004D1C16">
      <w:pPr>
        <w:ind w:left="720"/>
        <w:rPr>
          <w:rFonts w:eastAsia="MS Minchofalt"/>
          <w:lang w:val="en-US"/>
        </w:rPr>
      </w:pPr>
      <w:r>
        <w:rPr>
          <w:rFonts w:eastAsia="MS Minchofalt"/>
          <w:lang w:val="en-US"/>
        </w:rPr>
        <w:t>karauddhatyaṁ hanta sthagaya kavarī me vighaṭate</w:t>
      </w:r>
    </w:p>
    <w:p w:rsidR="004D1C16" w:rsidRDefault="004D1C16">
      <w:pPr>
        <w:ind w:left="720"/>
        <w:rPr>
          <w:rFonts w:eastAsia="MS Minchofalt"/>
          <w:lang w:val="en-US"/>
        </w:rPr>
      </w:pPr>
      <w:r>
        <w:rPr>
          <w:rFonts w:eastAsia="MS Minchofalt"/>
          <w:lang w:val="en-US"/>
        </w:rPr>
        <w:t>dukūlaṁ ca nyañcaty aghahara tavāstāṁ vihasitam |</w:t>
      </w:r>
    </w:p>
    <w:p w:rsidR="004D1C16" w:rsidRDefault="004D1C16">
      <w:pPr>
        <w:ind w:left="720"/>
        <w:rPr>
          <w:rFonts w:eastAsia="MS Minchofalt"/>
          <w:lang w:val="en-US"/>
        </w:rPr>
      </w:pPr>
      <w:r>
        <w:rPr>
          <w:rFonts w:eastAsia="MS Minchofalt"/>
          <w:lang w:val="en-US"/>
        </w:rPr>
        <w:t>kim ārabdhaḥ kartuṁ tam anavasare nirdaya madāt</w:t>
      </w:r>
    </w:p>
    <w:p w:rsidR="004D1C16" w:rsidRDefault="004D1C16">
      <w:pPr>
        <w:ind w:left="720"/>
        <w:rPr>
          <w:rFonts w:eastAsia="MS Minchofalt"/>
          <w:lang w:val="en-US"/>
        </w:rPr>
      </w:pPr>
      <w:r>
        <w:rPr>
          <w:rFonts w:eastAsia="MS Minchofalt"/>
          <w:lang w:val="en-US"/>
        </w:rPr>
        <w:t>patāmy eṣā pāde vitara śayituṁ me kṣaṇam api ||50||</w:t>
      </w:r>
    </w:p>
    <w:p w:rsidR="004D1C16" w:rsidRDefault="004D1C16">
      <w:pPr>
        <w:rPr>
          <w:rFonts w:eastAsia="MS Minchofalt"/>
          <w:lang w:val="en-US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yathā vā—</w:t>
      </w:r>
    </w:p>
    <w:p w:rsidR="004D1C16" w:rsidRDefault="004D1C16">
      <w:pPr>
        <w:ind w:left="720"/>
        <w:rPr>
          <w:rFonts w:eastAsia="MS Minchofalt"/>
          <w:lang w:val="en-US"/>
        </w:rPr>
      </w:pPr>
      <w:r>
        <w:rPr>
          <w:rFonts w:eastAsia="MS Minchofalt"/>
          <w:lang w:val="en-US"/>
        </w:rPr>
        <w:t>na bhrū-latāṁ kuṭilaya kṣipa naiva hastaṁ</w:t>
      </w:r>
    </w:p>
    <w:p w:rsidR="004D1C16" w:rsidRDefault="004D1C16">
      <w:pPr>
        <w:ind w:left="720"/>
        <w:rPr>
          <w:rFonts w:eastAsia="MS Minchofalt"/>
          <w:lang w:val="en-US"/>
        </w:rPr>
      </w:pPr>
      <w:r>
        <w:rPr>
          <w:rFonts w:eastAsia="MS Minchofalt"/>
          <w:lang w:val="en-US"/>
        </w:rPr>
        <w:t>vaktraṁ ca kaṇṭakita-gaṇḍam idaṁ na rundhi |</w:t>
      </w:r>
    </w:p>
    <w:p w:rsidR="004D1C16" w:rsidRDefault="004D1C16">
      <w:pPr>
        <w:ind w:left="720"/>
        <w:rPr>
          <w:rFonts w:eastAsia="MS Minchofalt"/>
          <w:lang w:val="en-US"/>
        </w:rPr>
      </w:pPr>
      <w:r>
        <w:rPr>
          <w:rFonts w:eastAsia="MS Minchofalt"/>
          <w:lang w:val="en-US"/>
        </w:rPr>
        <w:t>prīṇātu sundari tavādhara-bandhu-jīve</w:t>
      </w:r>
    </w:p>
    <w:p w:rsidR="004D1C16" w:rsidRDefault="004D1C16">
      <w:pPr>
        <w:ind w:left="720"/>
        <w:rPr>
          <w:rFonts w:eastAsia="MS Minchofalt"/>
          <w:lang w:val="en-US"/>
        </w:rPr>
      </w:pPr>
      <w:r>
        <w:rPr>
          <w:rFonts w:eastAsia="MS Minchofalt"/>
          <w:lang w:val="en-US"/>
        </w:rPr>
        <w:t>pītvā madhuni madhure madhusūdano’sau ||51||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atha </w:t>
      </w:r>
      <w:r>
        <w:rPr>
          <w:b/>
          <w:bCs/>
          <w:noProof w:val="0"/>
          <w:cs/>
          <w:lang w:bidi="sa-IN"/>
        </w:rPr>
        <w:t>bibbokaḥ—</w:t>
      </w:r>
      <w:r>
        <w:rPr>
          <w:noProof w:val="0"/>
          <w:cs/>
          <w:lang w:bidi="sa-IN"/>
        </w:rPr>
        <w:t>-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bibboko māna-garvābhyāṁ syād abhīṣṭe’py anādaraḥ ||52||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tatra </w:t>
      </w:r>
      <w:r>
        <w:rPr>
          <w:b/>
          <w:bCs/>
          <w:noProof w:val="0"/>
          <w:cs/>
          <w:lang w:bidi="sa-IN"/>
        </w:rPr>
        <w:t>garveṇa</w:t>
      </w:r>
      <w:r>
        <w:rPr>
          <w:noProof w:val="0"/>
          <w:cs/>
          <w:lang w:bidi="sa-IN"/>
        </w:rPr>
        <w:t>, yathā—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priyokti-lakṣeṇa vipakṣa-sannidhau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svīkāritāṁ paśya śikhaṇḍa-maulinā |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śyāmātivāmā hṛdayaṅgamām api 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srajaṁ darāghrāya nirāsa helayā ||53||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yathā vā—</w:t>
      </w:r>
    </w:p>
    <w:p w:rsidR="004D1C16" w:rsidRDefault="004D1C16">
      <w:pPr>
        <w:ind w:left="720"/>
        <w:rPr>
          <w:rFonts w:eastAsia="MS Minchofalt"/>
          <w:lang w:val="en-US"/>
        </w:rPr>
      </w:pPr>
      <w:r>
        <w:rPr>
          <w:rFonts w:eastAsia="MS Minchofalt"/>
          <w:lang w:val="en-US"/>
        </w:rPr>
        <w:t>sphuraty agre tiṣṭhan sakhi tava mukha-ksipta-nayanaḥ</w:t>
      </w:r>
    </w:p>
    <w:p w:rsidR="004D1C16" w:rsidRDefault="004D1C16">
      <w:pPr>
        <w:ind w:left="720"/>
        <w:rPr>
          <w:rFonts w:eastAsia="MS Minchofalt"/>
          <w:lang w:val="en-US"/>
        </w:rPr>
      </w:pPr>
      <w:r>
        <w:rPr>
          <w:rFonts w:eastAsia="MS Minchofalt"/>
          <w:lang w:val="en-US"/>
        </w:rPr>
        <w:t>pratīkṣāṁ kṛtvāyaṁ bhavad-avasarasyāgha-damanaḥ |</w:t>
      </w:r>
    </w:p>
    <w:p w:rsidR="004D1C16" w:rsidRDefault="004D1C16">
      <w:pPr>
        <w:ind w:left="720"/>
        <w:rPr>
          <w:rFonts w:eastAsia="MS Minchofalt"/>
          <w:lang w:val="en-US"/>
        </w:rPr>
      </w:pPr>
      <w:r>
        <w:rPr>
          <w:rFonts w:eastAsia="MS Minchofalt"/>
          <w:lang w:val="en-US"/>
        </w:rPr>
        <w:t xml:space="preserve">dṛśoccair gāmbhīrya-grathita-guru-helā-gahanayā </w:t>
      </w:r>
    </w:p>
    <w:p w:rsidR="004D1C16" w:rsidRDefault="004D1C16">
      <w:pPr>
        <w:ind w:left="720"/>
        <w:rPr>
          <w:rFonts w:eastAsia="MS Minchofalt"/>
          <w:lang w:val="en-US"/>
        </w:rPr>
      </w:pPr>
      <w:r>
        <w:rPr>
          <w:rFonts w:eastAsia="MS Minchofalt"/>
          <w:lang w:val="en-US"/>
        </w:rPr>
        <w:t>hasantīva kṣīve tvam iha vanamālāṁ racayasi ||54||</w:t>
      </w:r>
    </w:p>
    <w:p w:rsidR="004D1C16" w:rsidRDefault="004D1C16">
      <w:pPr>
        <w:rPr>
          <w:rFonts w:eastAsia="MS Minchofalt"/>
          <w:lang w:val="en-US"/>
        </w:rPr>
      </w:pPr>
    </w:p>
    <w:p w:rsidR="004D1C16" w:rsidRDefault="004D1C16">
      <w:pPr>
        <w:rPr>
          <w:rFonts w:eastAsia="MS Minchofalt"/>
          <w:lang w:val="en-US"/>
        </w:rPr>
      </w:pPr>
      <w:r>
        <w:rPr>
          <w:rFonts w:eastAsia="MS Minchofalt"/>
          <w:b/>
          <w:bCs/>
          <w:lang w:val="en-US"/>
        </w:rPr>
        <w:t>mānena</w:t>
      </w:r>
      <w:r>
        <w:rPr>
          <w:rFonts w:eastAsia="MS Minchofalt"/>
          <w:lang w:val="en-US"/>
        </w:rPr>
        <w:t>, yathā—</w:t>
      </w:r>
    </w:p>
    <w:p w:rsidR="004D1C16" w:rsidRDefault="004D1C16">
      <w:pPr>
        <w:ind w:left="720"/>
        <w:rPr>
          <w:rFonts w:eastAsia="MS Minchofalt"/>
          <w:lang w:val="en-US"/>
        </w:rPr>
      </w:pPr>
      <w:r>
        <w:rPr>
          <w:rFonts w:eastAsia="MS Minchofalt"/>
          <w:lang w:val="en-US"/>
        </w:rPr>
        <w:t>hariṇā sakhi cāṭu-maṇḍalīṁ</w:t>
      </w:r>
    </w:p>
    <w:p w:rsidR="004D1C16" w:rsidRDefault="004D1C16">
      <w:pPr>
        <w:ind w:left="720"/>
        <w:rPr>
          <w:rFonts w:eastAsia="MS Minchofalt"/>
          <w:lang w:val="en-US"/>
        </w:rPr>
      </w:pPr>
      <w:r>
        <w:rPr>
          <w:rFonts w:eastAsia="MS Minchofalt"/>
          <w:lang w:val="en-US"/>
        </w:rPr>
        <w:t>kriyamāṇām avamanya manyutaḥ |</w:t>
      </w:r>
    </w:p>
    <w:p w:rsidR="004D1C16" w:rsidRDefault="004D1C16">
      <w:pPr>
        <w:ind w:left="720"/>
        <w:rPr>
          <w:rFonts w:eastAsia="MS Minchofalt"/>
          <w:lang w:val="en-US"/>
        </w:rPr>
      </w:pPr>
      <w:r>
        <w:rPr>
          <w:rFonts w:eastAsia="MS Minchofalt"/>
          <w:lang w:val="en-US"/>
        </w:rPr>
        <w:t xml:space="preserve">na vṛthādya suśikṣitām api </w:t>
      </w:r>
    </w:p>
    <w:p w:rsidR="004D1C16" w:rsidRDefault="004D1C16">
      <w:pPr>
        <w:ind w:left="720"/>
        <w:rPr>
          <w:rFonts w:eastAsia="MS Minchofalt"/>
          <w:lang w:val="en-US"/>
        </w:rPr>
      </w:pPr>
      <w:r>
        <w:rPr>
          <w:rFonts w:eastAsia="MS Minchofalt"/>
          <w:lang w:val="en-US"/>
        </w:rPr>
        <w:t>svayam adhyāpaya gauri śārikām ||55||</w:t>
      </w:r>
    </w:p>
    <w:p w:rsidR="004D1C16" w:rsidRDefault="004D1C16">
      <w:pPr>
        <w:rPr>
          <w:rFonts w:eastAsia="MS Minchofalt"/>
          <w:lang w:val="en-US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atha </w:t>
      </w:r>
      <w:r>
        <w:rPr>
          <w:b/>
          <w:bCs/>
          <w:noProof w:val="0"/>
          <w:cs/>
          <w:lang w:bidi="sa-IN"/>
        </w:rPr>
        <w:t>lalitam—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vinyāsa-bhaṅgi-raṅgānāṁ bhrū-vilāsa-manoharāḥ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sukumārā bhaved yatra lalitaṁ tad udīritam ||56||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yathā—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subhrū-bhaṅgam ananaṅga-bāṇa-jananīr ālokayantī latāḥ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sollāsaṁ pada-paṅkaje diśi diśi preṅkholayanty ujjvalā |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gandhākṛṣṭa-dhiyaḥ kareṇa mṛdunā vyādhunvatī ṣaṭ-padān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rādhā nandati kuñja-kandara-taṭe vṛndāvana-śrīr iva ||57||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atha </w:t>
      </w:r>
      <w:r>
        <w:rPr>
          <w:b/>
          <w:bCs/>
          <w:noProof w:val="0"/>
          <w:cs/>
          <w:lang w:bidi="sa-IN"/>
        </w:rPr>
        <w:t>vikṛtam—</w:t>
      </w:r>
    </w:p>
    <w:p w:rsidR="004D1C16" w:rsidRDefault="004D1C16">
      <w:pPr>
        <w:pStyle w:val="Header"/>
        <w:tabs>
          <w:tab w:val="clear" w:pos="4153"/>
          <w:tab w:val="clear" w:pos="8306"/>
        </w:tabs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hrī-mānerṣyādibhir yatra nocyate sva-vivakṣitam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vyajyate ceṣṭayaivedaṁ vikṛtaṁ tad vidur budhāḥ ||58||</w:t>
      </w:r>
    </w:p>
    <w:p w:rsidR="004D1C16" w:rsidRDefault="004D1C16">
      <w:pPr>
        <w:rPr>
          <w:b/>
          <w:bCs/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tatra </w:t>
      </w:r>
      <w:r>
        <w:rPr>
          <w:b/>
          <w:bCs/>
          <w:noProof w:val="0"/>
          <w:cs/>
          <w:lang w:bidi="sa-IN"/>
        </w:rPr>
        <w:t>hriyā</w:t>
      </w:r>
      <w:r>
        <w:rPr>
          <w:noProof w:val="0"/>
          <w:cs/>
          <w:lang w:bidi="sa-IN"/>
        </w:rPr>
        <w:t>, yathā—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niśamayya mukunda man-mukhād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bhavad-abhyarthitam atra sundarī |</w:t>
      </w:r>
    </w:p>
    <w:p w:rsidR="004D1C16" w:rsidRDefault="004D1C16">
      <w:pPr>
        <w:ind w:left="720"/>
        <w:rPr>
          <w:lang w:val="pl-PL"/>
        </w:rPr>
      </w:pPr>
      <w:r>
        <w:rPr>
          <w:lang w:val="pl-PL"/>
        </w:rPr>
        <w:t>na girābhinananda kintu sā</w:t>
      </w:r>
    </w:p>
    <w:p w:rsidR="004D1C16" w:rsidRDefault="004D1C16">
      <w:pPr>
        <w:ind w:left="720"/>
        <w:rPr>
          <w:lang w:val="pl-PL"/>
        </w:rPr>
      </w:pPr>
      <w:r>
        <w:rPr>
          <w:lang w:val="pl-PL"/>
        </w:rPr>
        <w:t>pulakenaiva kapola-śobhinā ||59||</w:t>
      </w:r>
    </w:p>
    <w:p w:rsidR="004D1C16" w:rsidRDefault="004D1C16">
      <w:pPr>
        <w:rPr>
          <w:lang w:val="pl-PL"/>
        </w:rPr>
      </w:pPr>
    </w:p>
    <w:p w:rsidR="004D1C16" w:rsidRDefault="004D1C16">
      <w:pPr>
        <w:rPr>
          <w:lang w:val="pl-PL"/>
        </w:rPr>
      </w:pPr>
      <w:r>
        <w:rPr>
          <w:lang w:val="pl-PL"/>
        </w:rPr>
        <w:t>yathā vā—</w:t>
      </w:r>
    </w:p>
    <w:p w:rsidR="004D1C16" w:rsidRDefault="004D1C16">
      <w:pPr>
        <w:ind w:left="720"/>
        <w:rPr>
          <w:lang w:val="pl-PL"/>
        </w:rPr>
      </w:pPr>
      <w:r>
        <w:rPr>
          <w:lang w:val="pl-PL"/>
        </w:rPr>
        <w:t>na para-puruse dṛṣṭi-ksepo varākṣi tavocitas</w:t>
      </w:r>
    </w:p>
    <w:p w:rsidR="004D1C16" w:rsidRDefault="004D1C16">
      <w:pPr>
        <w:ind w:left="720"/>
        <w:rPr>
          <w:lang w:val="pl-PL"/>
        </w:rPr>
      </w:pPr>
      <w:r>
        <w:rPr>
          <w:lang w:val="pl-PL"/>
        </w:rPr>
        <w:t>tvam asi kulajā sādhvī vaktraṁ prasīda vivartaya |</w:t>
      </w: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>iti pathi mayā narmaṇy ukte harer nava-vīkṣaṇe</w:t>
      </w: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>sadayam udayat-kārpaṇyaṁ mām avaikṣata rādhikā ||60||</w:t>
      </w:r>
    </w:p>
    <w:p w:rsidR="004D1C16" w:rsidRDefault="004D1C16">
      <w:pPr>
        <w:rPr>
          <w:b/>
          <w:bCs/>
          <w:lang w:val="fr-CA"/>
        </w:rPr>
      </w:pPr>
    </w:p>
    <w:p w:rsidR="004D1C16" w:rsidRDefault="004D1C16">
      <w:pPr>
        <w:rPr>
          <w:lang w:val="fr-CA"/>
        </w:rPr>
      </w:pPr>
      <w:r>
        <w:rPr>
          <w:b/>
          <w:bCs/>
          <w:lang w:val="fr-CA"/>
        </w:rPr>
        <w:t>mānena</w:t>
      </w:r>
      <w:r>
        <w:rPr>
          <w:lang w:val="fr-CA"/>
        </w:rPr>
        <w:t>, yathā—</w:t>
      </w: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>mayāsaktavati prasādana-vidhau vismṛtya candra-grahaṁ</w:t>
      </w: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>tad-vijñapti-samutsukāpi vijahau maunaṁ na sā māninī |</w:t>
      </w: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>kintu śyāmala-ratna-sampuṭa-dalenāvṛtya kiñcin mukhaṁ</w:t>
      </w: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>satyā smārayati sma vismṛtam asau mām auparāgīṁ śriyam ||61||</w:t>
      </w:r>
    </w:p>
    <w:p w:rsidR="004D1C16" w:rsidRDefault="004D1C16">
      <w:pPr>
        <w:rPr>
          <w:lang w:val="fr-CA"/>
        </w:rPr>
      </w:pPr>
    </w:p>
    <w:p w:rsidR="004D1C16" w:rsidRDefault="004D1C16">
      <w:pPr>
        <w:rPr>
          <w:lang w:val="fr-CA"/>
        </w:rPr>
      </w:pPr>
      <w:r>
        <w:rPr>
          <w:b/>
          <w:bCs/>
          <w:lang w:val="fr-CA"/>
        </w:rPr>
        <w:t>īrsyayā</w:t>
      </w:r>
      <w:r>
        <w:rPr>
          <w:lang w:val="fr-CA"/>
        </w:rPr>
        <w:t>, yathā—</w:t>
      </w: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>vitara taskari me muralīṁ hṛtā-</w:t>
      </w: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>miti mad-uddhara-jalpa-vivṛttayā |</w:t>
      </w: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>bhrukuṭi-bhaṅguram arka-sutā-taṭe</w:t>
      </w: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>sapadi rādhikayāham udīkṣitaḥ ||62||</w:t>
      </w:r>
    </w:p>
    <w:p w:rsidR="004D1C16" w:rsidRDefault="004D1C16">
      <w:pPr>
        <w:rPr>
          <w:lang w:val="fr-CA"/>
        </w:rPr>
      </w:pPr>
    </w:p>
    <w:p w:rsidR="004D1C16" w:rsidRDefault="004D1C16">
      <w:pPr>
        <w:rPr>
          <w:b/>
          <w:lang w:val="fr-CA"/>
        </w:rPr>
      </w:pPr>
      <w:r>
        <w:rPr>
          <w:b/>
          <w:lang w:val="fr-CA"/>
        </w:rPr>
        <w:t>alaṅkārā nigaditā viṁśatir gātra-citta-jāḥ |</w:t>
      </w:r>
    </w:p>
    <w:p w:rsidR="004D1C16" w:rsidRDefault="004D1C16">
      <w:pPr>
        <w:rPr>
          <w:b/>
          <w:lang w:val="fr-CA"/>
        </w:rPr>
      </w:pPr>
      <w:r>
        <w:rPr>
          <w:b/>
          <w:lang w:val="fr-CA"/>
        </w:rPr>
        <w:t>amī yathocitaṁ jñeyā mādhave’pi manīṣibhiḥ ||63||</w:t>
      </w:r>
    </w:p>
    <w:p w:rsidR="004D1C16" w:rsidRDefault="004D1C16">
      <w:pPr>
        <w:rPr>
          <w:b/>
          <w:lang w:val="fr-CA"/>
        </w:rPr>
      </w:pPr>
      <w:r>
        <w:rPr>
          <w:b/>
          <w:lang w:val="fr-CA"/>
        </w:rPr>
        <w:t>kaiścid anye’py alaṅkārāḥ proktā nātra mayoditāḥ |</w:t>
      </w:r>
    </w:p>
    <w:p w:rsidR="004D1C16" w:rsidRDefault="004D1C16">
      <w:pPr>
        <w:rPr>
          <w:b/>
          <w:lang w:val="fr-CA"/>
        </w:rPr>
      </w:pPr>
      <w:r>
        <w:rPr>
          <w:b/>
          <w:lang w:val="fr-CA"/>
        </w:rPr>
        <w:t>muner asammatatvena kintu dvitayam ucyate |</w:t>
      </w:r>
    </w:p>
    <w:p w:rsidR="004D1C16" w:rsidRDefault="004D1C16">
      <w:pPr>
        <w:rPr>
          <w:b/>
          <w:lang w:val="fr-CA"/>
        </w:rPr>
      </w:pPr>
      <w:r>
        <w:rPr>
          <w:b/>
          <w:lang w:val="fr-CA"/>
        </w:rPr>
        <w:t>maugdhyaṁ ca cakitaṁ ceti kiñcin mādhurya-poṣaṇāt ||64||</w:t>
      </w:r>
    </w:p>
    <w:p w:rsidR="004D1C16" w:rsidRDefault="004D1C16">
      <w:pPr>
        <w:rPr>
          <w:b/>
          <w:lang w:val="fr-CA"/>
        </w:rPr>
      </w:pPr>
    </w:p>
    <w:p w:rsidR="004D1C16" w:rsidRDefault="004D1C16">
      <w:pPr>
        <w:rPr>
          <w:b/>
          <w:lang w:val="fr-CA"/>
        </w:rPr>
      </w:pPr>
      <w:r>
        <w:rPr>
          <w:bCs/>
          <w:lang w:val="fr-CA"/>
        </w:rPr>
        <w:t xml:space="preserve">tatra </w:t>
      </w:r>
      <w:r>
        <w:rPr>
          <w:b/>
          <w:lang w:val="fr-CA"/>
        </w:rPr>
        <w:t>maugdhyam—</w:t>
      </w:r>
    </w:p>
    <w:p w:rsidR="004D1C16" w:rsidRDefault="004D1C16">
      <w:pPr>
        <w:rPr>
          <w:b/>
          <w:lang w:val="fr-CA"/>
        </w:rPr>
      </w:pPr>
      <w:r>
        <w:rPr>
          <w:b/>
          <w:lang w:val="fr-CA"/>
        </w:rPr>
        <w:t>jñātasyāpy ajñavat pṛcchā priyāgre maugdhyam īritam ||65||</w:t>
      </w:r>
    </w:p>
    <w:p w:rsidR="004D1C16" w:rsidRDefault="004D1C16">
      <w:pPr>
        <w:rPr>
          <w:b/>
          <w:lang w:val="fr-CA"/>
        </w:rPr>
      </w:pPr>
    </w:p>
    <w:p w:rsidR="004D1C16" w:rsidRDefault="004D1C16">
      <w:pPr>
        <w:rPr>
          <w:lang w:val="fr-CA"/>
        </w:rPr>
      </w:pPr>
      <w:r>
        <w:rPr>
          <w:lang w:val="fr-CA"/>
        </w:rPr>
        <w:t xml:space="preserve">yathā </w:t>
      </w:r>
      <w:r>
        <w:rPr>
          <w:color w:val="FF0000"/>
          <w:lang w:val="fr-CA"/>
        </w:rPr>
        <w:t>muktā-carite</w:t>
      </w:r>
      <w:r>
        <w:rPr>
          <w:lang w:val="fr-CA"/>
        </w:rPr>
        <w:t>—</w:t>
      </w:r>
    </w:p>
    <w:p w:rsidR="004D1C16" w:rsidRDefault="004D1C16">
      <w:pPr>
        <w:ind w:left="720"/>
        <w:rPr>
          <w:color w:val="0000FF"/>
          <w:lang w:val="fr-CA"/>
        </w:rPr>
      </w:pPr>
      <w:r>
        <w:rPr>
          <w:color w:val="0000FF"/>
          <w:lang w:val="fr-CA"/>
        </w:rPr>
        <w:t>kās tā latāḥ kva vā santi kena vā kila ropitāḥ |</w:t>
      </w:r>
    </w:p>
    <w:p w:rsidR="004D1C16" w:rsidRDefault="004D1C16">
      <w:pPr>
        <w:ind w:left="720"/>
        <w:rPr>
          <w:color w:val="0000FF"/>
          <w:lang w:val="fr-CA"/>
        </w:rPr>
      </w:pPr>
      <w:r>
        <w:rPr>
          <w:color w:val="0000FF"/>
          <w:lang w:val="fr-CA"/>
        </w:rPr>
        <w:t>nātha mat-kaṅkaṇa-nyastaṁ yāsāṁ muktāphalaṁ phalam ||66||</w:t>
      </w:r>
    </w:p>
    <w:p w:rsidR="004D1C16" w:rsidRDefault="004D1C16">
      <w:pPr>
        <w:rPr>
          <w:color w:val="0000FF"/>
          <w:lang w:val="fr-CA"/>
        </w:rPr>
      </w:pP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cakitam—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priyāgre cakitaṁ bhīter asthāne’pi bhayaṁ mahat ||67||</w:t>
      </w:r>
    </w:p>
    <w:p w:rsidR="004D1C16" w:rsidRDefault="004D1C16">
      <w:pPr>
        <w:rPr>
          <w:rFonts w:eastAsia="MS Minchofalt"/>
          <w:bCs/>
          <w:lang w:val="fr-CA"/>
        </w:rPr>
      </w:pPr>
    </w:p>
    <w:p w:rsidR="004D1C16" w:rsidRDefault="004D1C16">
      <w:pPr>
        <w:rPr>
          <w:rFonts w:eastAsia="MS Minchofalt"/>
          <w:bCs/>
          <w:lang w:val="fr-CA"/>
        </w:rPr>
      </w:pPr>
      <w:r>
        <w:rPr>
          <w:rFonts w:eastAsia="MS Minchofalt"/>
          <w:bCs/>
          <w:lang w:val="fr-CA"/>
        </w:rPr>
        <w:t>yathā—</w:t>
      </w:r>
    </w:p>
    <w:p w:rsidR="004D1C16" w:rsidRDefault="004D1C16">
      <w:pPr>
        <w:ind w:left="720"/>
        <w:rPr>
          <w:rFonts w:eastAsia="MS Minchofalt"/>
          <w:bCs/>
          <w:lang w:val="fr-CA"/>
        </w:rPr>
      </w:pPr>
      <w:r>
        <w:rPr>
          <w:rFonts w:eastAsia="MS Minchofalt"/>
          <w:bCs/>
          <w:lang w:val="fr-CA"/>
        </w:rPr>
        <w:t xml:space="preserve">rakṣa rakṣa muhur eṣa bhīṣaṇo </w:t>
      </w:r>
    </w:p>
    <w:p w:rsidR="004D1C16" w:rsidRDefault="004D1C16">
      <w:pPr>
        <w:ind w:left="720"/>
        <w:rPr>
          <w:rFonts w:eastAsia="MS Minchofalt"/>
          <w:bCs/>
          <w:lang w:val="fr-CA"/>
        </w:rPr>
      </w:pPr>
      <w:r>
        <w:rPr>
          <w:rFonts w:eastAsia="MS Minchofalt"/>
          <w:bCs/>
          <w:lang w:val="fr-CA"/>
        </w:rPr>
        <w:t>dhāvati śravaṇa-campakaṁ mama |</w:t>
      </w:r>
    </w:p>
    <w:p w:rsidR="004D1C16" w:rsidRDefault="004D1C16">
      <w:pPr>
        <w:ind w:left="720"/>
        <w:rPr>
          <w:rFonts w:eastAsia="MS Minchofalt"/>
          <w:bCs/>
          <w:lang w:val="fr-CA"/>
        </w:rPr>
      </w:pPr>
      <w:r>
        <w:rPr>
          <w:rFonts w:eastAsia="MS Minchofalt"/>
          <w:bCs/>
          <w:lang w:val="fr-CA"/>
        </w:rPr>
        <w:t>ity udīrya madhupād viśaṅkitā</w:t>
      </w:r>
    </w:p>
    <w:p w:rsidR="004D1C16" w:rsidRDefault="004D1C16">
      <w:pPr>
        <w:ind w:left="720"/>
        <w:rPr>
          <w:rFonts w:eastAsia="MS Minchofalt"/>
          <w:bCs/>
          <w:lang w:val="fr-CA"/>
        </w:rPr>
      </w:pPr>
      <w:r>
        <w:rPr>
          <w:rFonts w:eastAsia="MS Minchofalt"/>
          <w:bCs/>
          <w:lang w:val="fr-CA"/>
        </w:rPr>
        <w:t>sasvaje hariṇa-locanā harim ||68||</w:t>
      </w:r>
    </w:p>
    <w:p w:rsidR="004D1C16" w:rsidRDefault="004D1C16">
      <w:pPr>
        <w:rPr>
          <w:rFonts w:eastAsia="MS Minchofalt"/>
          <w:bCs/>
          <w:lang w:val="fr-CA"/>
        </w:rPr>
      </w:pPr>
    </w:p>
    <w:p w:rsidR="004D1C16" w:rsidRDefault="004D1C16">
      <w:pPr>
        <w:jc w:val="center"/>
        <w:rPr>
          <w:rFonts w:eastAsia="MS Minchofalt"/>
          <w:bCs/>
          <w:lang w:val="fr-CA"/>
        </w:rPr>
      </w:pPr>
      <w:r>
        <w:rPr>
          <w:rFonts w:eastAsia="MS Minchofalt"/>
          <w:bCs/>
          <w:lang w:val="fr-CA"/>
        </w:rPr>
        <w:t>ity alaṅkāra-vivṛtiḥ</w:t>
      </w:r>
    </w:p>
    <w:p w:rsidR="004D1C16" w:rsidRDefault="004D1C16">
      <w:pPr>
        <w:jc w:val="center"/>
        <w:rPr>
          <w:rFonts w:eastAsia="MS Minchofalt"/>
          <w:bCs/>
          <w:lang w:val="fr-CA"/>
        </w:rPr>
      </w:pPr>
    </w:p>
    <w:p w:rsidR="004D1C16" w:rsidRDefault="004D1C16">
      <w:pPr>
        <w:jc w:val="center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atha udbhāsvarāḥ</w:t>
      </w:r>
    </w:p>
    <w:p w:rsidR="004D1C16" w:rsidRDefault="004D1C16">
      <w:pPr>
        <w:rPr>
          <w:rFonts w:eastAsia="MS Minchofalt"/>
          <w:lang w:val="fr-CA"/>
        </w:rPr>
      </w:pPr>
    </w:p>
    <w:p w:rsidR="004D1C16" w:rsidRDefault="004D1C16">
      <w:pPr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udbhāsante sva-dhāmnīti proktā udbhāsvarā budhaiḥ ||69||</w:t>
      </w:r>
    </w:p>
    <w:p w:rsidR="004D1C16" w:rsidRDefault="004D1C16">
      <w:pPr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nīvy-uttarīya-dhammilla-sraṁsanaṁ gātra-moṭanam |</w:t>
      </w:r>
    </w:p>
    <w:p w:rsidR="004D1C16" w:rsidRDefault="004D1C16">
      <w:pPr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jṛmbhā ghrāṇasya phullatvaṁ niśvāsādyāś ca te matāḥ ||70||</w:t>
      </w:r>
    </w:p>
    <w:p w:rsidR="004D1C16" w:rsidRDefault="004D1C16">
      <w:pPr>
        <w:rPr>
          <w:rFonts w:eastAsia="MS Minchofalt"/>
          <w:b/>
          <w:bCs/>
          <w:lang w:val="fr-CA"/>
        </w:rPr>
      </w:pPr>
    </w:p>
    <w:p w:rsidR="004D1C16" w:rsidRDefault="004D1C16">
      <w:pPr>
        <w:rPr>
          <w:rFonts w:eastAsia="MS Minchofalt"/>
          <w:color w:val="FF0000"/>
          <w:lang w:val="fr-CA"/>
        </w:rPr>
      </w:pPr>
      <w:r>
        <w:rPr>
          <w:rFonts w:eastAsia="MS Minchofalt"/>
          <w:b/>
          <w:bCs/>
          <w:lang w:val="fr-CA"/>
        </w:rPr>
        <w:t>tatra nīvi-sraṁsanaṁ</w:t>
      </w:r>
      <w:r>
        <w:rPr>
          <w:rFonts w:eastAsia="MS Minchofalt"/>
          <w:lang w:val="fr-CA"/>
        </w:rPr>
        <w:t xml:space="preserve">, yathā </w:t>
      </w:r>
      <w:r>
        <w:rPr>
          <w:rFonts w:eastAsia="MS Minchofalt"/>
          <w:color w:val="FF0000"/>
          <w:lang w:val="fr-CA"/>
        </w:rPr>
        <w:t xml:space="preserve">vidagdha-mādhave </w:t>
      </w:r>
      <w:r>
        <w:rPr>
          <w:rFonts w:eastAsia="MS Minchofalt" w:cs="Mangal"/>
          <w:lang w:val="fr-CA" w:bidi="sa-IN"/>
        </w:rPr>
        <w:t>(</w:t>
      </w:r>
      <w:r>
        <w:rPr>
          <w:lang w:val="fr-CA"/>
        </w:rPr>
        <w:t>7.41)—-</w:t>
      </w:r>
    </w:p>
    <w:p w:rsidR="004D1C16" w:rsidRDefault="004D1C16">
      <w:pPr>
        <w:ind w:left="720"/>
        <w:rPr>
          <w:color w:val="0000FF"/>
          <w:lang w:val="fr-CA"/>
        </w:rPr>
      </w:pPr>
      <w:r>
        <w:rPr>
          <w:color w:val="0000FF"/>
          <w:lang w:val="fr-CA"/>
        </w:rPr>
        <w:t>nairañjanyam upeyatuḥ parigalan-modāśruṇī locane</w:t>
      </w:r>
    </w:p>
    <w:p w:rsidR="004D1C16" w:rsidRDefault="004D1C16">
      <w:pPr>
        <w:ind w:left="720"/>
        <w:rPr>
          <w:color w:val="0000FF"/>
          <w:lang w:val="fr-CA"/>
        </w:rPr>
      </w:pPr>
      <w:r>
        <w:rPr>
          <w:color w:val="0000FF"/>
          <w:lang w:val="fr-CA"/>
        </w:rPr>
        <w:t>svedoddhūta-vilepanaṁ kila kuca-dvandvaṁ jahau rāgitām |</w:t>
      </w:r>
    </w:p>
    <w:p w:rsidR="004D1C16" w:rsidRDefault="004D1C16">
      <w:pPr>
        <w:ind w:left="720"/>
        <w:rPr>
          <w:color w:val="0000FF"/>
          <w:lang w:val="fr-CA"/>
        </w:rPr>
      </w:pPr>
      <w:r>
        <w:rPr>
          <w:color w:val="0000FF"/>
          <w:lang w:val="fr-CA"/>
        </w:rPr>
        <w:t>yogautsukyam agād uraḥ sphurad iti prekṣyodayaṁ saṅgināṁ</w:t>
      </w:r>
    </w:p>
    <w:p w:rsidR="004D1C16" w:rsidRDefault="004D1C16">
      <w:pPr>
        <w:ind w:left="720"/>
        <w:rPr>
          <w:rFonts w:eastAsia="MS Minchofalt"/>
          <w:bCs/>
          <w:color w:val="0000FF"/>
          <w:lang w:val="fr-CA"/>
        </w:rPr>
      </w:pPr>
      <w:r>
        <w:rPr>
          <w:color w:val="0000FF"/>
          <w:lang w:val="fr-CA"/>
        </w:rPr>
        <w:t>rādhe nīvir iyaṁ tava ślatha-guṇā śaṅke mumukṣāṁ dadhe ||71||</w:t>
      </w:r>
    </w:p>
    <w:p w:rsidR="004D1C16" w:rsidRDefault="004D1C16">
      <w:pPr>
        <w:rPr>
          <w:rFonts w:eastAsia="MS Minchofalt"/>
          <w:lang w:val="fr-CA"/>
        </w:rPr>
      </w:pPr>
    </w:p>
    <w:p w:rsidR="004D1C16" w:rsidRDefault="004D1C16">
      <w:pPr>
        <w:rPr>
          <w:rFonts w:eastAsia="MS Minchofalt"/>
          <w:lang w:val="fr-CA"/>
        </w:rPr>
      </w:pPr>
      <w:r>
        <w:rPr>
          <w:rFonts w:eastAsia="MS Minchofalt"/>
          <w:b/>
          <w:bCs/>
          <w:lang w:val="fr-CA"/>
        </w:rPr>
        <w:t>uttarīya-sraṁsanaṁ</w:t>
      </w:r>
      <w:r>
        <w:rPr>
          <w:rFonts w:eastAsia="MS Minchofalt"/>
          <w:lang w:val="fr-CA"/>
        </w:rPr>
        <w:t>, yathā—</w:t>
      </w:r>
    </w:p>
    <w:p w:rsidR="004D1C16" w:rsidRDefault="004D1C16">
      <w:pPr>
        <w:ind w:left="720"/>
        <w:rPr>
          <w:rFonts w:eastAsia="MS Minchofalt"/>
          <w:lang w:val="fr-CA"/>
        </w:rPr>
      </w:pPr>
      <w:r>
        <w:rPr>
          <w:rFonts w:eastAsia="MS Minchofalt"/>
          <w:lang w:val="fr-CA"/>
        </w:rPr>
        <w:t>tava hṛdi mama rāgāt ko’pi rāgo gariṣṭhaḥ</w:t>
      </w:r>
    </w:p>
    <w:p w:rsidR="004D1C16" w:rsidRDefault="004D1C16">
      <w:pPr>
        <w:ind w:left="720"/>
        <w:rPr>
          <w:rFonts w:eastAsia="MS Minchofalt"/>
          <w:lang w:val="fr-CA"/>
        </w:rPr>
      </w:pPr>
      <w:r>
        <w:rPr>
          <w:rFonts w:eastAsia="MS Minchofalt"/>
          <w:lang w:val="fr-CA"/>
        </w:rPr>
        <w:t>sphurati tad apasṛtya vyaktam etaṁ karomi |</w:t>
      </w:r>
    </w:p>
    <w:p w:rsidR="004D1C16" w:rsidRDefault="004D1C16">
      <w:pPr>
        <w:ind w:left="720"/>
        <w:rPr>
          <w:rFonts w:eastAsia="MS Minchofalt"/>
          <w:lang w:val="fr-CA"/>
        </w:rPr>
      </w:pPr>
      <w:r>
        <w:rPr>
          <w:rFonts w:eastAsia="MS Minchofalt"/>
          <w:lang w:val="fr-CA"/>
        </w:rPr>
        <w:t>iti khalu hṛdayāt te rādhike rodhakāri</w:t>
      </w:r>
    </w:p>
    <w:p w:rsidR="004D1C16" w:rsidRDefault="004D1C16">
      <w:pPr>
        <w:ind w:left="720"/>
        <w:rPr>
          <w:rFonts w:eastAsia="MS Minchofalt"/>
          <w:lang w:val="fr-CA"/>
        </w:rPr>
      </w:pPr>
      <w:r>
        <w:rPr>
          <w:rFonts w:eastAsia="MS Minchofalt"/>
          <w:lang w:val="fr-CA"/>
        </w:rPr>
        <w:t>cyutam iva purato me mañju māñjiṣṭha-vāsaḥ ||72||</w:t>
      </w:r>
    </w:p>
    <w:p w:rsidR="004D1C16" w:rsidRDefault="004D1C16">
      <w:pPr>
        <w:rPr>
          <w:rFonts w:eastAsia="MS Minchofalt"/>
          <w:lang w:val="fr-CA"/>
        </w:rPr>
      </w:pPr>
    </w:p>
    <w:p w:rsidR="004D1C16" w:rsidRDefault="004D1C16">
      <w:pPr>
        <w:rPr>
          <w:rFonts w:eastAsia="MS Minchofalt"/>
          <w:lang w:val="fr-CA"/>
        </w:rPr>
      </w:pPr>
      <w:r>
        <w:rPr>
          <w:rFonts w:eastAsia="MS Minchofalt"/>
          <w:b/>
          <w:bCs/>
          <w:lang w:val="fr-CA"/>
        </w:rPr>
        <w:t>dhammilla-sraṁsanaṁ</w:t>
      </w:r>
      <w:r>
        <w:rPr>
          <w:rFonts w:eastAsia="MS Minchofalt"/>
          <w:lang w:val="fr-CA"/>
        </w:rPr>
        <w:t>, yathā—</w:t>
      </w:r>
    </w:p>
    <w:p w:rsidR="004D1C16" w:rsidRDefault="004D1C16">
      <w:pPr>
        <w:ind w:left="720"/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sphurati mura-dviṣi purato </w:t>
      </w:r>
    </w:p>
    <w:p w:rsidR="004D1C16" w:rsidRDefault="004D1C16">
      <w:pPr>
        <w:ind w:left="720"/>
        <w:rPr>
          <w:rFonts w:eastAsia="MS Minchofalt"/>
          <w:lang w:val="fr-CA"/>
        </w:rPr>
      </w:pPr>
      <w:r>
        <w:rPr>
          <w:rFonts w:eastAsia="MS Minchofalt"/>
          <w:lang w:val="fr-CA"/>
        </w:rPr>
        <w:t>durātmanām api vimuktide gauri |</w:t>
      </w:r>
    </w:p>
    <w:p w:rsidR="004D1C16" w:rsidRDefault="004D1C16">
      <w:pPr>
        <w:ind w:left="720"/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nādbhutam idaṁ yadīyuḥ </w:t>
      </w:r>
    </w:p>
    <w:p w:rsidR="004D1C16" w:rsidRDefault="004D1C16">
      <w:pPr>
        <w:ind w:left="720"/>
        <w:rPr>
          <w:rFonts w:eastAsia="MS Minchofalt"/>
          <w:lang w:val="fr-CA"/>
        </w:rPr>
      </w:pPr>
      <w:r>
        <w:rPr>
          <w:rFonts w:eastAsia="MS Minchofalt"/>
          <w:lang w:val="fr-CA"/>
        </w:rPr>
        <w:t>saṁyaminas te kacā muktim ||73||</w:t>
      </w:r>
    </w:p>
    <w:p w:rsidR="004D1C16" w:rsidRDefault="004D1C16">
      <w:pPr>
        <w:rPr>
          <w:rFonts w:eastAsia="MS Minchofalt"/>
          <w:b/>
          <w:bCs/>
          <w:lang w:val="fr-CA"/>
        </w:rPr>
      </w:pPr>
    </w:p>
    <w:p w:rsidR="004D1C16" w:rsidRDefault="004D1C16">
      <w:pPr>
        <w:rPr>
          <w:rFonts w:eastAsia="MS Minchofalt"/>
          <w:lang w:val="fr-CA"/>
        </w:rPr>
      </w:pPr>
      <w:r>
        <w:rPr>
          <w:rFonts w:eastAsia="MS Minchofalt"/>
          <w:b/>
          <w:bCs/>
          <w:lang w:val="fr-CA"/>
        </w:rPr>
        <w:t>gātra-moṭanaṁ</w:t>
      </w:r>
      <w:r>
        <w:rPr>
          <w:rFonts w:eastAsia="MS Minchofalt"/>
          <w:lang w:val="fr-CA"/>
        </w:rPr>
        <w:t>, yathā—</w:t>
      </w:r>
    </w:p>
    <w:p w:rsidR="004D1C16" w:rsidRDefault="004D1C16">
      <w:pPr>
        <w:ind w:left="720"/>
        <w:rPr>
          <w:rFonts w:eastAsia="MS Minchofalt"/>
          <w:lang w:val="fr-CA"/>
        </w:rPr>
      </w:pPr>
      <w:r>
        <w:rPr>
          <w:rFonts w:eastAsia="MS Minchofalt"/>
          <w:lang w:val="fr-CA"/>
        </w:rPr>
        <w:t>vrajāṅgane vallava-puṅgavasya</w:t>
      </w:r>
    </w:p>
    <w:p w:rsidR="004D1C16" w:rsidRDefault="004D1C16">
      <w:pPr>
        <w:ind w:left="720"/>
        <w:rPr>
          <w:rFonts w:eastAsia="MS Minchofalt"/>
          <w:lang w:val="fr-CA"/>
        </w:rPr>
      </w:pPr>
      <w:r>
        <w:rPr>
          <w:rFonts w:eastAsia="MS Minchofalt"/>
          <w:lang w:val="fr-CA"/>
        </w:rPr>
        <w:t>puraḥ kuraṅgī-nayanā salīlam |</w:t>
      </w:r>
    </w:p>
    <w:p w:rsidR="004D1C16" w:rsidRDefault="004D1C16">
      <w:pPr>
        <w:ind w:left="720"/>
        <w:rPr>
          <w:rFonts w:eastAsia="MS Minchofalt"/>
          <w:lang w:val="fr-CA"/>
        </w:rPr>
      </w:pPr>
      <w:r>
        <w:rPr>
          <w:rFonts w:eastAsia="MS Minchofalt"/>
          <w:lang w:val="fr-CA"/>
        </w:rPr>
        <w:t>apy aṅga-bhaṅgaṁ kila kurvatīyam</w:t>
      </w:r>
    </w:p>
    <w:p w:rsidR="004D1C16" w:rsidRDefault="004D1C16">
      <w:pPr>
        <w:ind w:left="720"/>
        <w:rPr>
          <w:rFonts w:eastAsia="MS Minchofalt"/>
          <w:lang w:val="fr-CA"/>
        </w:rPr>
      </w:pPr>
      <w:r>
        <w:rPr>
          <w:rFonts w:eastAsia="MS Minchofalt"/>
          <w:lang w:val="fr-CA"/>
        </w:rPr>
        <w:t>anaṅga-bhaṅgaṁ tarasā vyatānīt ||74||</w:t>
      </w:r>
    </w:p>
    <w:p w:rsidR="004D1C16" w:rsidRDefault="004D1C16">
      <w:pPr>
        <w:rPr>
          <w:rFonts w:eastAsia="MS Minchofalt"/>
          <w:lang w:val="fr-CA"/>
        </w:rPr>
      </w:pPr>
    </w:p>
    <w:p w:rsidR="004D1C16" w:rsidRDefault="004D1C16">
      <w:pPr>
        <w:rPr>
          <w:rFonts w:eastAsia="MS Minchofalt"/>
          <w:lang w:val="fr-CA"/>
        </w:rPr>
      </w:pPr>
      <w:r>
        <w:rPr>
          <w:rFonts w:eastAsia="MS Minchofalt"/>
          <w:b/>
          <w:bCs/>
          <w:lang w:val="fr-CA"/>
        </w:rPr>
        <w:t>jṛmbhā</w:t>
      </w:r>
      <w:r>
        <w:rPr>
          <w:rFonts w:eastAsia="MS Minchofalt"/>
          <w:lang w:val="fr-CA"/>
        </w:rPr>
        <w:t>, yathā—</w:t>
      </w:r>
    </w:p>
    <w:p w:rsidR="004D1C16" w:rsidRDefault="004D1C16">
      <w:pPr>
        <w:pStyle w:val="Quote"/>
        <w:rPr>
          <w:noProof w:val="0"/>
          <w:color w:val="auto"/>
          <w:cs/>
          <w:lang w:bidi="sa-IN"/>
        </w:rPr>
      </w:pPr>
      <w:r>
        <w:rPr>
          <w:noProof w:val="0"/>
          <w:color w:val="auto"/>
          <w:cs/>
          <w:lang w:bidi="sa-IN"/>
        </w:rPr>
        <w:t>puṣpair avetya viśikhair bhavatīm asādhyāṁ</w:t>
      </w:r>
    </w:p>
    <w:p w:rsidR="004D1C16" w:rsidRDefault="004D1C16">
      <w:pPr>
        <w:pStyle w:val="Quote"/>
        <w:rPr>
          <w:noProof w:val="0"/>
          <w:color w:val="auto"/>
          <w:cs/>
          <w:lang w:bidi="sa-IN"/>
        </w:rPr>
      </w:pPr>
      <w:r>
        <w:rPr>
          <w:noProof w:val="0"/>
          <w:color w:val="auto"/>
          <w:cs/>
          <w:lang w:bidi="sa-IN"/>
        </w:rPr>
        <w:t>sādhvīm adhītya madanaḥ kila jṛmbhaṇāstrām |</w:t>
      </w:r>
    </w:p>
    <w:p w:rsidR="004D1C16" w:rsidRDefault="004D1C16">
      <w:pPr>
        <w:pStyle w:val="Quote"/>
        <w:rPr>
          <w:noProof w:val="0"/>
          <w:color w:val="auto"/>
          <w:cs/>
          <w:lang w:bidi="sa-IN"/>
        </w:rPr>
      </w:pPr>
      <w:r>
        <w:rPr>
          <w:noProof w:val="0"/>
          <w:color w:val="auto"/>
          <w:cs/>
          <w:lang w:bidi="sa-IN"/>
        </w:rPr>
        <w:t>candrāvali prasabham eva vaśīcakāra</w:t>
      </w:r>
    </w:p>
    <w:p w:rsidR="004D1C16" w:rsidRDefault="004D1C16">
      <w:pPr>
        <w:pStyle w:val="Quote"/>
        <w:rPr>
          <w:noProof w:val="0"/>
          <w:color w:val="auto"/>
          <w:cs/>
          <w:lang w:bidi="sa-IN"/>
        </w:rPr>
      </w:pPr>
      <w:r>
        <w:rPr>
          <w:noProof w:val="0"/>
          <w:color w:val="auto"/>
          <w:cs/>
          <w:lang w:bidi="sa-IN"/>
        </w:rPr>
        <w:t>yad goṣṭha-sīmani muhuḥ sakhi jṛmbhase’dya ||75||</w:t>
      </w:r>
    </w:p>
    <w:p w:rsidR="004D1C16" w:rsidRDefault="004D1C16">
      <w:pPr>
        <w:rPr>
          <w:rFonts w:eastAsia="MS Minchofalt"/>
          <w:lang w:val="fr-CA"/>
        </w:rPr>
      </w:pPr>
    </w:p>
    <w:p w:rsidR="004D1C16" w:rsidRDefault="004D1C16">
      <w:pPr>
        <w:rPr>
          <w:rFonts w:eastAsia="MS Minchofalt"/>
          <w:lang w:val="fr-CA"/>
        </w:rPr>
      </w:pPr>
      <w:r>
        <w:rPr>
          <w:rFonts w:eastAsia="MS Minchofalt"/>
          <w:b/>
          <w:bCs/>
          <w:lang w:val="fr-CA"/>
        </w:rPr>
        <w:t>ghrāṇa-phullatvaṁ</w:t>
      </w:r>
      <w:r>
        <w:rPr>
          <w:rFonts w:eastAsia="MS Minchofalt"/>
          <w:lang w:val="fr-CA"/>
        </w:rPr>
        <w:t>, yathā—</w:t>
      </w:r>
    </w:p>
    <w:p w:rsidR="004D1C16" w:rsidRDefault="004D1C16">
      <w:pPr>
        <w:pStyle w:val="Quote"/>
        <w:rPr>
          <w:noProof w:val="0"/>
          <w:color w:val="auto"/>
          <w:cs/>
          <w:lang w:bidi="sa-IN"/>
        </w:rPr>
      </w:pPr>
      <w:r>
        <w:rPr>
          <w:noProof w:val="0"/>
          <w:color w:val="auto"/>
          <w:cs/>
          <w:lang w:bidi="sa-IN"/>
        </w:rPr>
        <w:t>racita-śikhara-śobhārambham ambhoruhākṣī</w:t>
      </w:r>
    </w:p>
    <w:p w:rsidR="004D1C16" w:rsidRDefault="004D1C16">
      <w:pPr>
        <w:pStyle w:val="Quote"/>
        <w:rPr>
          <w:noProof w:val="0"/>
          <w:color w:val="auto"/>
          <w:cs/>
          <w:lang w:bidi="sa-IN"/>
        </w:rPr>
      </w:pPr>
      <w:r>
        <w:rPr>
          <w:noProof w:val="0"/>
          <w:color w:val="auto"/>
          <w:cs/>
          <w:lang w:bidi="sa-IN"/>
        </w:rPr>
        <w:t>śvasita-pavana-dolāndolinā mauktikena |</w:t>
      </w:r>
    </w:p>
    <w:p w:rsidR="004D1C16" w:rsidRDefault="004D1C16">
      <w:pPr>
        <w:pStyle w:val="Quote"/>
        <w:rPr>
          <w:noProof w:val="0"/>
          <w:color w:val="auto"/>
          <w:cs/>
          <w:lang w:bidi="sa-IN"/>
        </w:rPr>
      </w:pPr>
      <w:r>
        <w:rPr>
          <w:noProof w:val="0"/>
          <w:color w:val="auto"/>
          <w:cs/>
          <w:lang w:bidi="sa-IN"/>
        </w:rPr>
        <w:t>puṭa-yugam atiphullaṁ bibhratī nāsikāyāṁ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olor w:val="auto"/>
          <w:cs/>
          <w:lang w:bidi="sa-IN"/>
        </w:rPr>
        <w:t>mama manasi vilagnā darśanād eva rādhā ||76||</w:t>
      </w:r>
    </w:p>
    <w:p w:rsidR="004D1C16" w:rsidRDefault="004D1C16">
      <w:pPr>
        <w:rPr>
          <w:rFonts w:eastAsia="MS Minchofalt"/>
          <w:lang w:val="fr-CA"/>
        </w:rPr>
      </w:pPr>
    </w:p>
    <w:p w:rsidR="004D1C16" w:rsidRDefault="004D1C16">
      <w:pPr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yadyapy ete viśeṣāḥ syur moṭṭāyita-vilāsayoḥ |</w:t>
      </w:r>
    </w:p>
    <w:p w:rsidR="004D1C16" w:rsidRDefault="004D1C16">
      <w:pPr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śobhā-viśeṣa-poṣitvāt tathāpi pṛthag īritāḥ ||77||</w:t>
      </w:r>
    </w:p>
    <w:p w:rsidR="004D1C16" w:rsidRDefault="004D1C16">
      <w:pPr>
        <w:rPr>
          <w:rFonts w:eastAsia="MS Minchofalt"/>
          <w:b/>
          <w:bCs/>
          <w:lang w:val="fr-CA"/>
        </w:rPr>
      </w:pPr>
    </w:p>
    <w:p w:rsidR="004D1C16" w:rsidRDefault="004D1C16">
      <w:pPr>
        <w:rPr>
          <w:rFonts w:eastAsia="MS Minchofalt"/>
          <w:b/>
          <w:bCs/>
          <w:lang w:val="fr-CA"/>
        </w:rPr>
      </w:pPr>
      <w:r>
        <w:rPr>
          <w:rFonts w:eastAsia="MS Minchofalt"/>
          <w:lang w:val="fr-CA"/>
        </w:rPr>
        <w:t xml:space="preserve">atha </w:t>
      </w:r>
      <w:r>
        <w:rPr>
          <w:rFonts w:eastAsia="MS Minchofalt"/>
          <w:b/>
          <w:bCs/>
          <w:lang w:val="fr-CA"/>
        </w:rPr>
        <w:t>vācikāḥ—</w:t>
      </w:r>
    </w:p>
    <w:p w:rsidR="004D1C16" w:rsidRDefault="004D1C16">
      <w:pPr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ālāpaś ca vilāpaś ca saṁlāpaś ca pralāpakaḥ |</w:t>
      </w:r>
    </w:p>
    <w:p w:rsidR="004D1C16" w:rsidRDefault="004D1C16">
      <w:pPr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anulāpo’palāpaś ca sandeśaś cātideśakaḥ ||78||</w:t>
      </w:r>
    </w:p>
    <w:p w:rsidR="004D1C16" w:rsidRDefault="004D1C16">
      <w:pPr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apadeśopadeśau ca nirdeśo vyapadeśakaḥ |</w:t>
      </w:r>
    </w:p>
    <w:p w:rsidR="004D1C16" w:rsidRDefault="004D1C16">
      <w:pPr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kīrtitā vacanārambhā dvādaśāmī manīṣibhiḥ ||79||</w:t>
      </w:r>
    </w:p>
    <w:p w:rsidR="004D1C16" w:rsidRDefault="004D1C16">
      <w:pPr>
        <w:rPr>
          <w:rFonts w:eastAsia="MS Minchofalt"/>
          <w:b/>
          <w:bCs/>
          <w:lang w:val="fr-CA"/>
        </w:rPr>
      </w:pPr>
    </w:p>
    <w:p w:rsidR="004D1C16" w:rsidRDefault="004D1C16">
      <w:pPr>
        <w:rPr>
          <w:rFonts w:eastAsia="MS Minchofalt"/>
          <w:b/>
          <w:lang w:val="fr-CA"/>
        </w:rPr>
      </w:pPr>
      <w:r>
        <w:rPr>
          <w:rFonts w:eastAsia="MS Minchofalt"/>
          <w:bCs/>
          <w:lang w:val="fr-CA"/>
        </w:rPr>
        <w:t xml:space="preserve">tatra </w:t>
      </w:r>
      <w:r>
        <w:rPr>
          <w:rFonts w:eastAsia="MS Minchofalt"/>
          <w:b/>
          <w:lang w:val="fr-CA"/>
        </w:rPr>
        <w:t>ālāpaḥ—</w:t>
      </w:r>
    </w:p>
    <w:p w:rsidR="004D1C16" w:rsidRDefault="004D1C16">
      <w:pPr>
        <w:rPr>
          <w:rFonts w:eastAsia="MS Minchofalt"/>
          <w:b/>
          <w:lang w:val="fr-CA"/>
        </w:rPr>
      </w:pPr>
      <w:r>
        <w:rPr>
          <w:rFonts w:eastAsia="MS Minchofalt"/>
          <w:b/>
          <w:lang w:val="fr-CA"/>
        </w:rPr>
        <w:t>cāṭu-priyoktir ālāpaḥ ||80||</w:t>
      </w:r>
    </w:p>
    <w:p w:rsidR="004D1C16" w:rsidRDefault="004D1C16">
      <w:pPr>
        <w:rPr>
          <w:rFonts w:eastAsia="MS Minchofalt"/>
          <w:b/>
          <w:lang w:val="fr-CA"/>
        </w:rPr>
      </w:pPr>
    </w:p>
    <w:p w:rsidR="004D1C16" w:rsidRDefault="004D1C16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yathā </w:t>
      </w:r>
      <w:r>
        <w:rPr>
          <w:rFonts w:eastAsia="MS Minchofalt"/>
          <w:color w:val="FF0000"/>
          <w:lang w:val="fr-CA"/>
        </w:rPr>
        <w:t>śrī-daśame</w:t>
      </w:r>
      <w:r>
        <w:rPr>
          <w:rFonts w:eastAsia="MS Minchofalt" w:cs="Mangal"/>
          <w:lang w:val="fr-CA" w:bidi="sa-IN"/>
        </w:rPr>
        <w:t>(</w:t>
      </w:r>
      <w:r>
        <w:rPr>
          <w:rFonts w:eastAsia="MS Minchofalt"/>
          <w:lang w:val="fr-CA"/>
        </w:rPr>
        <w:t>10.29.40)—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kā stry aṅga te kala-padāyata-mūrcchitena 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sammohitā’rya</w:t>
      </w:r>
      <w:r>
        <w:rPr>
          <w:lang w:val="en-US"/>
        </w:rPr>
        <w:t>-</w:t>
      </w:r>
      <w:r>
        <w:rPr>
          <w:noProof w:val="0"/>
          <w:cs/>
          <w:lang w:bidi="sa-IN"/>
        </w:rPr>
        <w:t>padavīṁ na calet trilokyām |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trailokya-saubhagam idaṁ ca nirīkṣya rūpaṁ 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yad go-dvija-druma-mṛgān pulakāny abibhrat ||81||</w:t>
      </w:r>
    </w:p>
    <w:p w:rsidR="004D1C16" w:rsidRDefault="004D1C16">
      <w:pPr>
        <w:rPr>
          <w:rFonts w:eastAsia="MS Minchofalt"/>
          <w:lang w:val="pl-PL"/>
        </w:rPr>
      </w:pP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 xml:space="preserve">yathā vā </w:t>
      </w:r>
      <w:r>
        <w:rPr>
          <w:rFonts w:eastAsia="MS Minchofalt"/>
          <w:color w:val="FF0000"/>
          <w:lang w:val="pl-PL"/>
        </w:rPr>
        <w:t xml:space="preserve">vidagdha-mādhave </w:t>
      </w:r>
      <w:r>
        <w:rPr>
          <w:rFonts w:eastAsia="MS Minchofalt" w:cs="Mangal"/>
          <w:lang w:val="pl-PL" w:bidi="sa-IN"/>
        </w:rPr>
        <w:t>(</w:t>
      </w:r>
      <w:r>
        <w:rPr>
          <w:rFonts w:eastAsia="MS Minchofalt"/>
          <w:lang w:val="pl-PL"/>
        </w:rPr>
        <w:t>5.31)—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kaṭhorā bhava mṛdvī vā prāṇās tvam asi rādhike |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asti nānyā cakorasya candralekhāṁ vinā gatiḥ ||82||</w:t>
      </w:r>
    </w:p>
    <w:p w:rsidR="004D1C16" w:rsidRDefault="004D1C16">
      <w:pPr>
        <w:rPr>
          <w:rFonts w:eastAsia="MS Minchofalt"/>
          <w:color w:val="0000FF"/>
          <w:lang w:val="pl-PL"/>
        </w:rPr>
      </w:pP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lang w:val="pl-PL"/>
        </w:rPr>
        <w:t xml:space="preserve">atha </w:t>
      </w:r>
      <w:r>
        <w:rPr>
          <w:rFonts w:eastAsia="MS Minchofalt"/>
          <w:b/>
          <w:bCs/>
          <w:lang w:val="pl-PL"/>
        </w:rPr>
        <w:t>vilāpaḥ—</w:t>
      </w: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vilāpo duḥkhajaṁ vacaḥ ||83||</w:t>
      </w:r>
    </w:p>
    <w:p w:rsidR="004D1C16" w:rsidRDefault="004D1C16">
      <w:pPr>
        <w:rPr>
          <w:rFonts w:eastAsia="MS Minchofalt"/>
          <w:b/>
          <w:bCs/>
          <w:lang w:val="pl-PL"/>
        </w:rPr>
      </w:pPr>
    </w:p>
    <w:p w:rsidR="004D1C16" w:rsidRPr="005A75DB" w:rsidRDefault="004D1C16">
      <w:pPr>
        <w:rPr>
          <w:rFonts w:eastAsia="MS Minchofalt"/>
          <w:bCs/>
          <w:lang w:val="pl-PL"/>
        </w:rPr>
      </w:pPr>
      <w:r w:rsidRPr="005A75DB">
        <w:rPr>
          <w:rFonts w:eastAsia="MS Minchofalt"/>
          <w:bCs/>
          <w:lang w:val="pl-PL"/>
        </w:rPr>
        <w:t xml:space="preserve">yathā </w:t>
      </w:r>
      <w:r w:rsidRPr="005A75DB">
        <w:rPr>
          <w:rFonts w:eastAsia="MS Minchofalt"/>
          <w:bCs/>
          <w:color w:val="FF0000"/>
          <w:lang w:val="pl-PL"/>
        </w:rPr>
        <w:t xml:space="preserve">śrī-daśame </w:t>
      </w:r>
      <w:r w:rsidRPr="005A75DB">
        <w:rPr>
          <w:rFonts w:eastAsia="MS Minchofalt" w:cs="Mangal"/>
          <w:bCs/>
          <w:lang w:val="pl-PL" w:bidi="sa-IN"/>
        </w:rPr>
        <w:t>(</w:t>
      </w:r>
      <w:r w:rsidRPr="005A75DB">
        <w:rPr>
          <w:rFonts w:eastAsia="MS Minchofalt"/>
          <w:bCs/>
          <w:lang w:val="pl-PL"/>
        </w:rPr>
        <w:t>10.47.47</w:t>
      </w:r>
      <w:r w:rsidRPr="005A75DB">
        <w:rPr>
          <w:rFonts w:eastAsia="MS Minchofalt" w:cs="Mangal"/>
          <w:bCs/>
          <w:lang w:val="pl-PL" w:bidi="sa-IN"/>
        </w:rPr>
        <w:t>)</w:t>
      </w:r>
      <w:r w:rsidRPr="005A75DB">
        <w:rPr>
          <w:rFonts w:eastAsia="MS Minchofalt"/>
          <w:bCs/>
          <w:lang w:val="pl-PL"/>
        </w:rPr>
        <w:t>—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paraṁ saukhyaṁ hi nairāśyaṁ svairiṇy apy āha piṅgalā |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taj jānatīnāṁ naḥ kṛṣṇe tathāpy āśā duratyayā ||84||</w:t>
      </w:r>
    </w:p>
    <w:p w:rsidR="004D1C16" w:rsidRDefault="004D1C16">
      <w:pPr>
        <w:rPr>
          <w:rFonts w:eastAsia="MS Minchofalt"/>
          <w:bCs/>
          <w:lang w:val="fr-CA"/>
        </w:rPr>
      </w:pPr>
    </w:p>
    <w:p w:rsidR="004D1C16" w:rsidRDefault="004D1C16">
      <w:pPr>
        <w:rPr>
          <w:rFonts w:eastAsia="MS Minchofalt"/>
          <w:b/>
          <w:lang w:val="fr-CA"/>
        </w:rPr>
      </w:pPr>
      <w:r>
        <w:rPr>
          <w:rFonts w:eastAsia="MS Minchofalt"/>
          <w:b/>
          <w:lang w:val="fr-CA"/>
        </w:rPr>
        <w:t>saṁlāpaḥ</w:t>
      </w:r>
      <w:r>
        <w:rPr>
          <w:rFonts w:eastAsia="MS Minchofalt"/>
          <w:bCs/>
          <w:lang w:val="fr-CA"/>
        </w:rPr>
        <w:t>—</w:t>
      </w:r>
    </w:p>
    <w:p w:rsidR="004D1C16" w:rsidRDefault="004D1C16">
      <w:pPr>
        <w:rPr>
          <w:rFonts w:eastAsia="MS Minchofalt"/>
          <w:b/>
          <w:lang w:val="fr-CA"/>
        </w:rPr>
      </w:pPr>
      <w:r>
        <w:rPr>
          <w:rFonts w:eastAsia="MS Minchofalt"/>
          <w:b/>
          <w:lang w:val="fr-CA"/>
        </w:rPr>
        <w:t>ukti-pratyuktimad-vākyaṁ saṁlāpa iti kīrtyate ||85||</w:t>
      </w:r>
    </w:p>
    <w:p w:rsidR="004D1C16" w:rsidRDefault="004D1C16">
      <w:pPr>
        <w:rPr>
          <w:rFonts w:eastAsia="MS Minchofalt"/>
          <w:b/>
          <w:lang w:val="fr-CA"/>
        </w:rPr>
      </w:pPr>
    </w:p>
    <w:p w:rsidR="004D1C16" w:rsidRDefault="004D1C16">
      <w:pPr>
        <w:rPr>
          <w:lang w:val="fr-CA"/>
        </w:rPr>
      </w:pPr>
      <w:r>
        <w:rPr>
          <w:lang w:val="fr-CA"/>
        </w:rPr>
        <w:t xml:space="preserve">yathā </w:t>
      </w:r>
      <w:r>
        <w:rPr>
          <w:color w:val="FF0000"/>
          <w:lang w:val="fr-CA"/>
        </w:rPr>
        <w:t>padyāvalyāṁ</w:t>
      </w:r>
      <w:r>
        <w:rPr>
          <w:lang w:val="fr-CA"/>
        </w:rPr>
        <w:t xml:space="preserve"> (269)—-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uttiṣṭhārāt tarau me taruṇi mama taroḥ śaktir ārohaṇe kā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sākṣād ākhyāmi mugdhe taraṇim iha raver ākhyayā kā ratir me |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vārteyaṁ nau-prasaṅge katham api bhavitā nāvayoḥ saṅgamārthā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vārtāpīti smitāsyaṁ jita-girim ajitaṁ rādhayārādhayāmi ||86||</w:t>
      </w:r>
    </w:p>
    <w:p w:rsidR="004D1C16" w:rsidRDefault="004D1C16">
      <w:pPr>
        <w:rPr>
          <w:rFonts w:eastAsia="MS Minchofalt"/>
          <w:lang w:val="fr-CA"/>
        </w:rPr>
      </w:pPr>
    </w:p>
    <w:p w:rsidR="004D1C16" w:rsidRDefault="004D1C16">
      <w:pPr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pralāpaḥ</w:t>
      </w:r>
      <w:r>
        <w:rPr>
          <w:rFonts w:eastAsia="MS Minchofalt"/>
          <w:bCs/>
          <w:lang w:val="fr-CA"/>
        </w:rPr>
        <w:t>—</w:t>
      </w:r>
    </w:p>
    <w:p w:rsidR="004D1C16" w:rsidRDefault="004D1C16">
      <w:pPr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vyarthālāpaḥ pralāpaḥ syāt ||87||</w:t>
      </w:r>
    </w:p>
    <w:p w:rsidR="004D1C16" w:rsidRDefault="004D1C16">
      <w:pPr>
        <w:rPr>
          <w:rFonts w:eastAsia="MS Minchofalt"/>
          <w:b/>
          <w:bCs/>
          <w:lang w:val="fr-CA"/>
        </w:rPr>
      </w:pPr>
    </w:p>
    <w:p w:rsidR="004D1C16" w:rsidRDefault="004D1C16">
      <w:pPr>
        <w:pStyle w:val="Footer"/>
        <w:tabs>
          <w:tab w:val="clear" w:pos="4153"/>
          <w:tab w:val="clear" w:pos="8306"/>
        </w:tabs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yathā—</w:t>
      </w:r>
    </w:p>
    <w:p w:rsidR="004D1C16" w:rsidRDefault="004D1C16">
      <w:pPr>
        <w:ind w:left="720"/>
        <w:rPr>
          <w:rFonts w:eastAsia="MS Minchofalt"/>
          <w:lang w:val="fr-CA"/>
        </w:rPr>
      </w:pPr>
      <w:r>
        <w:rPr>
          <w:rFonts w:eastAsia="MS Minchofalt"/>
          <w:lang w:val="fr-CA"/>
        </w:rPr>
        <w:t>karoti nādaṁ muralī ralī ralī</w:t>
      </w:r>
    </w:p>
    <w:p w:rsidR="004D1C16" w:rsidRDefault="004D1C16">
      <w:pPr>
        <w:ind w:left="720"/>
        <w:rPr>
          <w:rFonts w:eastAsia="MS Minchofalt"/>
          <w:lang w:val="fr-CA"/>
        </w:rPr>
      </w:pPr>
      <w:r>
        <w:rPr>
          <w:rFonts w:eastAsia="MS Minchofalt"/>
          <w:lang w:val="fr-CA"/>
        </w:rPr>
        <w:t>vrajāṅganā-hṛn-mathanaṁ thanaṁ thanam |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tato vidūnā bhajate jate jate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hare bhavantaṁ lalitā litā litā ||88||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anulāpaḥ—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anulāpo muhur vacaḥ ||89||</w:t>
      </w:r>
    </w:p>
    <w:p w:rsidR="004D1C16" w:rsidRDefault="004D1C16">
      <w:pPr>
        <w:rPr>
          <w:b/>
          <w:bCs/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yathā—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kṛṣṇaḥ kṛṣṇo nahi nahi tāpiñcho’yaṁ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veṇur veṇur nahi nahi bhṛṅgodghoṣaḥ |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guñjā guñjā nahi nahi bandhūkālī 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netre netre nahi nahi padma-dvandvam ||90||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apalāpaḥ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apalāpas tu pūrvoktasyānyathā yojanaṁ bhavet ||91||</w:t>
      </w:r>
    </w:p>
    <w:p w:rsidR="004D1C16" w:rsidRDefault="004D1C16">
      <w:pPr>
        <w:rPr>
          <w:b/>
          <w:bCs/>
          <w:noProof w:val="0"/>
          <w:cs/>
          <w:lang w:bidi="sa-IN"/>
        </w:rPr>
      </w:pPr>
    </w:p>
    <w:p w:rsidR="004D1C16" w:rsidRDefault="004D1C16">
      <w:pPr>
        <w:pStyle w:val="Footer"/>
        <w:tabs>
          <w:tab w:val="clear" w:pos="4153"/>
          <w:tab w:val="clear" w:pos="8306"/>
        </w:tabs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yathā—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phullojjvala-vana-mālaṁ kāmayate kā na mādhavaṁ pramadā |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haraye spṛhayasi rādhe nahi nahi vairiṇi vasantāya ||92||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sandeśaḥ—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sandeśas tu proṣitasya sva-vārtā-preṣaṇaṁ bhavet ||93||</w:t>
      </w:r>
    </w:p>
    <w:p w:rsidR="004D1C16" w:rsidRDefault="004D1C16">
      <w:pPr>
        <w:rPr>
          <w:b/>
          <w:bCs/>
          <w:noProof w:val="0"/>
          <w:cs/>
          <w:lang w:bidi="sa-IN"/>
        </w:rPr>
      </w:pPr>
    </w:p>
    <w:p w:rsidR="004D1C16" w:rsidRDefault="004D1C16">
      <w:pPr>
        <w:rPr>
          <w:bCs/>
          <w:noProof w:val="0"/>
          <w:cs/>
          <w:lang w:bidi="sa-IN"/>
        </w:rPr>
      </w:pPr>
      <w:r>
        <w:rPr>
          <w:bCs/>
          <w:noProof w:val="0"/>
          <w:cs/>
          <w:lang w:bidi="sa-IN"/>
        </w:rPr>
        <w:t>yathā—</w:t>
      </w:r>
    </w:p>
    <w:p w:rsidR="004D1C16" w:rsidRDefault="004D1C16">
      <w:pPr>
        <w:ind w:left="720"/>
        <w:rPr>
          <w:bCs/>
          <w:noProof w:val="0"/>
          <w:cs/>
          <w:lang w:bidi="sa-IN"/>
        </w:rPr>
      </w:pPr>
      <w:r>
        <w:rPr>
          <w:bCs/>
          <w:noProof w:val="0"/>
          <w:cs/>
          <w:lang w:bidi="sa-IN"/>
        </w:rPr>
        <w:t>vyāhara mathurānāthe mama sandeśa-prahelikāṁ pāntha |</w:t>
      </w:r>
    </w:p>
    <w:p w:rsidR="004D1C16" w:rsidRDefault="004D1C16">
      <w:pPr>
        <w:ind w:left="720"/>
        <w:rPr>
          <w:bCs/>
          <w:noProof w:val="0"/>
          <w:cs/>
          <w:lang w:bidi="sa-IN"/>
        </w:rPr>
      </w:pPr>
      <w:r>
        <w:rPr>
          <w:bCs/>
          <w:noProof w:val="0"/>
          <w:cs/>
          <w:lang w:bidi="sa-IN"/>
        </w:rPr>
        <w:t>vikalā kṛtā kuhūbhir labhate candrāvalī kva layam ||94||</w:t>
      </w:r>
    </w:p>
    <w:p w:rsidR="004D1C16" w:rsidRDefault="004D1C16">
      <w:pPr>
        <w:rPr>
          <w:bCs/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atideśaḥ—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so’tideśas tad uktāni mad-uktānīti yad vacaḥ ||95||</w:t>
      </w:r>
    </w:p>
    <w:p w:rsidR="004D1C16" w:rsidRDefault="004D1C16">
      <w:pPr>
        <w:rPr>
          <w:b/>
          <w:bCs/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yathā—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vṛthā kṛthās tvaṁ vicikitsitāni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mā gokulādhīśvara-nandanātra |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gāndharvikāyā giram antarasthāṁ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vīṇeva gītiṁ lalitā vyanakti ||96||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atha </w:t>
      </w:r>
      <w:r>
        <w:rPr>
          <w:b/>
          <w:bCs/>
          <w:noProof w:val="0"/>
          <w:cs/>
          <w:lang w:bidi="sa-IN"/>
        </w:rPr>
        <w:t>apadeśaḥ—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anyārtha-kathanaṁ yat tu so’padeśa itīritaḥ ||97||</w:t>
      </w:r>
    </w:p>
    <w:p w:rsidR="004D1C16" w:rsidRDefault="004D1C16">
      <w:pPr>
        <w:rPr>
          <w:b/>
          <w:bCs/>
          <w:noProof w:val="0"/>
          <w:cs/>
          <w:lang w:bidi="sa-IN"/>
        </w:rPr>
      </w:pPr>
    </w:p>
    <w:p w:rsidR="004D1C16" w:rsidRDefault="004D1C16">
      <w:pPr>
        <w:pStyle w:val="Footer"/>
        <w:tabs>
          <w:tab w:val="clear" w:pos="4153"/>
          <w:tab w:val="clear" w:pos="8306"/>
        </w:tabs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yathā—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rFonts w:eastAsia="MS Minchofalt"/>
          <w:lang w:val="en-US"/>
        </w:rPr>
        <w:t>dhat</w:t>
      </w:r>
      <w:r>
        <w:rPr>
          <w:noProof w:val="0"/>
          <w:cs/>
          <w:lang w:bidi="sa-IN"/>
        </w:rPr>
        <w:t>te vikṣatam ujjvalaṁ pṛthu-phala-dvandvaṁ navā dāḍimī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bhṛṅgeṇa vraṇitaṁ madhūni pibatā tāmraṁ ca puṣpa-dvayam |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ity ākarṇya sakhī-giraṁ guru-janāloke kila śyāmalā 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cailena stanayor yugaṁ vyavadadhe danta-cchadau pāṇinā ||98||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upadeśaḥ—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yat tu śikṣārtha-vacanam upadeśaḥ sa ucyate ||99||</w:t>
      </w:r>
    </w:p>
    <w:p w:rsidR="004D1C16" w:rsidRDefault="004D1C16">
      <w:pPr>
        <w:rPr>
          <w:b/>
          <w:bCs/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yathā </w:t>
      </w:r>
      <w:r>
        <w:rPr>
          <w:noProof w:val="0"/>
          <w:color w:val="FF0000"/>
          <w:cs/>
          <w:lang w:bidi="sa-IN"/>
        </w:rPr>
        <w:t>chando-mañjaryām</w:t>
      </w:r>
      <w:r>
        <w:rPr>
          <w:noProof w:val="0"/>
          <w:cs/>
          <w:lang w:bidi="sa-IN"/>
        </w:rPr>
        <w:t>—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mugdhe yauvana-lakṣmīr vidyud-vibhrama-lolā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trailokyādbhuta-rūpo govindo’tidurāpaḥ |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tad</w:t>
      </w:r>
      <w:r>
        <w:rPr>
          <w:lang w:val="en-US"/>
        </w:rPr>
        <w:t xml:space="preserve"> </w:t>
      </w:r>
      <w:r>
        <w:rPr>
          <w:noProof w:val="0"/>
          <w:cs/>
          <w:lang w:bidi="sa-IN"/>
        </w:rPr>
        <w:t>vṛndāvana-kuñje guñjad-bhṛṅga-sanāthe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śrī-nāthena sametā svacchandaṁ kuru kelim ||100||</w:t>
      </w:r>
    </w:p>
    <w:p w:rsidR="004D1C16" w:rsidRDefault="004D1C16">
      <w:pPr>
        <w:rPr>
          <w:bCs/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nirdeśaḥ—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nirdeśas tu bhavet so’yam aham ity ādi-bhāṣaṇam ||101||</w:t>
      </w:r>
    </w:p>
    <w:p w:rsidR="004D1C16" w:rsidRDefault="004D1C16">
      <w:pPr>
        <w:rPr>
          <w:b/>
          <w:bCs/>
          <w:noProof w:val="0"/>
          <w:cs/>
          <w:lang w:bidi="sa-IN"/>
        </w:rPr>
      </w:pPr>
    </w:p>
    <w:p w:rsidR="004D1C16" w:rsidRDefault="004D1C16">
      <w:pPr>
        <w:pStyle w:val="Footer"/>
        <w:tabs>
          <w:tab w:val="clear" w:pos="4153"/>
          <w:tab w:val="clear" w:pos="8306"/>
        </w:tabs>
        <w:rPr>
          <w:bCs/>
          <w:noProof w:val="0"/>
          <w:cs/>
          <w:lang w:bidi="sa-IN"/>
        </w:rPr>
      </w:pPr>
      <w:r>
        <w:rPr>
          <w:bCs/>
          <w:noProof w:val="0"/>
          <w:cs/>
          <w:lang w:bidi="sa-IN"/>
        </w:rPr>
        <w:t>yathā—</w:t>
      </w:r>
    </w:p>
    <w:p w:rsidR="004D1C16" w:rsidRDefault="004D1C16">
      <w:pPr>
        <w:ind w:left="720"/>
        <w:rPr>
          <w:bCs/>
          <w:noProof w:val="0"/>
          <w:cs/>
          <w:lang w:bidi="sa-IN"/>
        </w:rPr>
      </w:pPr>
      <w:r>
        <w:rPr>
          <w:bCs/>
          <w:noProof w:val="0"/>
          <w:cs/>
          <w:lang w:bidi="sa-IN"/>
        </w:rPr>
        <w:t>seyaṁ me bhaginī rādhā laliteyaṁ ca me sakhī |</w:t>
      </w:r>
    </w:p>
    <w:p w:rsidR="004D1C16" w:rsidRDefault="004D1C16">
      <w:pPr>
        <w:ind w:left="720"/>
        <w:rPr>
          <w:bCs/>
          <w:noProof w:val="0"/>
          <w:cs/>
          <w:lang w:bidi="sa-IN"/>
        </w:rPr>
      </w:pPr>
      <w:r>
        <w:rPr>
          <w:bCs/>
          <w:noProof w:val="0"/>
          <w:cs/>
          <w:lang w:bidi="sa-IN"/>
        </w:rPr>
        <w:t>viśākheyam ahaṁ kṛṣṇa tisraḥ puṣpārtham āgatāḥ ||102||</w:t>
      </w:r>
    </w:p>
    <w:p w:rsidR="004D1C16" w:rsidRDefault="004D1C16">
      <w:pPr>
        <w:rPr>
          <w:bCs/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vyapadeśaḥ—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vyājenātmābhilāṣoktir vyapadeśa itīryate ||103||</w:t>
      </w:r>
      <w:r>
        <w:rPr>
          <w:b/>
          <w:bCs/>
          <w:noProof w:val="0"/>
          <w:cs/>
          <w:lang w:bidi="sa-IN"/>
        </w:rPr>
        <w:br/>
      </w:r>
    </w:p>
    <w:p w:rsidR="004D1C16" w:rsidRDefault="004D1C16">
      <w:pPr>
        <w:pStyle w:val="Footer"/>
        <w:tabs>
          <w:tab w:val="clear" w:pos="4153"/>
          <w:tab w:val="clear" w:pos="8306"/>
        </w:tabs>
        <w:rPr>
          <w:bCs/>
          <w:noProof w:val="0"/>
          <w:cs/>
          <w:lang w:bidi="sa-IN"/>
        </w:rPr>
      </w:pPr>
      <w:r>
        <w:rPr>
          <w:bCs/>
          <w:noProof w:val="0"/>
          <w:cs/>
          <w:lang w:bidi="sa-IN"/>
        </w:rPr>
        <w:t>yathā—</w:t>
      </w:r>
    </w:p>
    <w:p w:rsidR="004D1C16" w:rsidRDefault="004D1C16">
      <w:pPr>
        <w:ind w:left="720"/>
        <w:rPr>
          <w:bCs/>
          <w:noProof w:val="0"/>
          <w:cs/>
          <w:lang w:bidi="sa-IN"/>
        </w:rPr>
      </w:pPr>
      <w:r>
        <w:rPr>
          <w:bCs/>
          <w:noProof w:val="0"/>
          <w:cs/>
          <w:lang w:bidi="sa-IN"/>
        </w:rPr>
        <w:t>vilasan-navaka-stavakā kāmya-vane paśya mālatī milati |</w:t>
      </w:r>
    </w:p>
    <w:p w:rsidR="004D1C16" w:rsidRDefault="004D1C16">
      <w:pPr>
        <w:ind w:left="720"/>
        <w:rPr>
          <w:bCs/>
          <w:noProof w:val="0"/>
          <w:cs/>
          <w:lang w:bidi="sa-IN"/>
        </w:rPr>
      </w:pPr>
      <w:r>
        <w:rPr>
          <w:bCs/>
          <w:noProof w:val="0"/>
          <w:cs/>
          <w:lang w:bidi="sa-IN"/>
        </w:rPr>
        <w:t>katham iva cumbasi tumbīm athavā bhramaro’si kiṁ brūmaḥ ||104||</w:t>
      </w:r>
    </w:p>
    <w:p w:rsidR="004D1C16" w:rsidRDefault="004D1C16">
      <w:pPr>
        <w:rPr>
          <w:bCs/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anubhāvā bhavanty ete rase sarvatra vācikāḥ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mādhuryādhikya-poṣitvād ihaiva parikīrtitāḥ ||105||</w:t>
      </w:r>
    </w:p>
    <w:p w:rsidR="004D1C16" w:rsidRDefault="004D1C16">
      <w:pPr>
        <w:rPr>
          <w:b/>
          <w:bCs/>
          <w:noProof w:val="0"/>
          <w:cs/>
          <w:lang w:bidi="sa-IN"/>
        </w:rPr>
      </w:pPr>
    </w:p>
    <w:p w:rsidR="004D1C16" w:rsidRDefault="004D1C16">
      <w:pPr>
        <w:jc w:val="center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iti śrī-śrī-ujjvala-nīlamaṇau anubhāva-prakaraṇam </w:t>
      </w:r>
    </w:p>
    <w:p w:rsidR="004D1C16" w:rsidRDefault="004D1C16">
      <w:pPr>
        <w:jc w:val="center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||11||</w:t>
      </w:r>
    </w:p>
    <w:p w:rsidR="004D1C16" w:rsidRDefault="004D1C16">
      <w:pPr>
        <w:jc w:val="center"/>
        <w:rPr>
          <w:noProof w:val="0"/>
          <w:cs/>
          <w:lang w:bidi="sa-IN"/>
        </w:rPr>
      </w:pPr>
    </w:p>
    <w:p w:rsidR="004D1C16" w:rsidRDefault="004D1C16">
      <w:pPr>
        <w:jc w:val="center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 —o)0(o—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jc w:val="center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(12)</w:t>
      </w:r>
    </w:p>
    <w:p w:rsidR="004D1C16" w:rsidRDefault="004D1C16">
      <w:pPr>
        <w:pStyle w:val="Heading1"/>
        <w:rPr>
          <w:rFonts w:cs="Balaram"/>
          <w:noProof w:val="0"/>
          <w:szCs w:val="36"/>
          <w:cs/>
          <w:lang w:bidi="sa-IN"/>
        </w:rPr>
      </w:pPr>
      <w:r>
        <w:rPr>
          <w:rFonts w:cs="Balaram"/>
          <w:noProof w:val="0"/>
          <w:szCs w:val="36"/>
          <w:cs/>
          <w:lang w:bidi="sa-IN"/>
        </w:rPr>
        <w:t xml:space="preserve">atha sāttvika-prakaraṇam 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bCs/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tatra </w:t>
      </w:r>
      <w:r>
        <w:rPr>
          <w:b/>
          <w:bCs/>
          <w:noProof w:val="0"/>
          <w:cs/>
          <w:lang w:bidi="sa-IN"/>
        </w:rPr>
        <w:t>stambhaḥ, sa harṣād</w:t>
      </w:r>
      <w:r>
        <w:rPr>
          <w:noProof w:val="0"/>
          <w:cs/>
          <w:lang w:bidi="sa-IN"/>
        </w:rPr>
        <w:t xml:space="preserve">, yathā </w:t>
      </w:r>
      <w:r>
        <w:rPr>
          <w:noProof w:val="0"/>
          <w:color w:val="FF0000"/>
          <w:cs/>
          <w:lang w:bidi="sa-IN"/>
        </w:rPr>
        <w:t>dāna-keli-kaumudyām</w:t>
      </w:r>
      <w:r>
        <w:rPr>
          <w:bCs/>
          <w:noProof w:val="0"/>
          <w:cs/>
          <w:lang w:bidi="sa-IN"/>
        </w:rPr>
        <w:t xml:space="preserve"> (36)—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abhyukṣya niṣkaṁ patayālunā muhuḥ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svedena niṣkampatayā vyavasthitā |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pañcālikā-kuñcita-locanā kathaṁ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pañcālikā-dharmam avāpa rādhikā ||1||</w:t>
      </w:r>
    </w:p>
    <w:p w:rsidR="004D1C16" w:rsidRDefault="004D1C16">
      <w:pPr>
        <w:rPr>
          <w:noProof w:val="0"/>
          <w:color w:val="0000FF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bhayād</w:t>
      </w:r>
      <w:r>
        <w:rPr>
          <w:noProof w:val="0"/>
          <w:cs/>
          <w:lang w:bidi="sa-IN"/>
        </w:rPr>
        <w:t>, yathā—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ghana-stanita-cakreṇa cakiteyaṁ ghana-stanī |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babhūva harim āliṅgya niścalāṅgī vrajāṅganā ||2||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ab/>
      </w:r>
      <w:r>
        <w:rPr>
          <w:noProof w:val="0"/>
          <w:cs/>
          <w:lang w:bidi="sa-IN"/>
        </w:rPr>
        <w:tab/>
      </w:r>
      <w:r>
        <w:rPr>
          <w:noProof w:val="0"/>
          <w:cs/>
          <w:lang w:bidi="sa-IN"/>
        </w:rPr>
        <w:tab/>
      </w:r>
      <w:r>
        <w:rPr>
          <w:noProof w:val="0"/>
          <w:cs/>
          <w:lang w:bidi="sa-IN"/>
        </w:rPr>
        <w:tab/>
      </w:r>
      <w:r>
        <w:rPr>
          <w:noProof w:val="0"/>
          <w:cs/>
          <w:lang w:bidi="sa-IN"/>
        </w:rPr>
        <w:tab/>
        <w:t>— digdho’yam |</w:t>
      </w:r>
    </w:p>
    <w:p w:rsidR="004D1C16" w:rsidRDefault="004D1C16">
      <w:pPr>
        <w:rPr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āścaryād</w:t>
      </w:r>
      <w:r>
        <w:rPr>
          <w:noProof w:val="0"/>
          <w:cs/>
          <w:lang w:bidi="sa-IN"/>
        </w:rPr>
        <w:t>, yathā—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tava madhurima-sampadaṁ vilakṣ</w:t>
      </w:r>
      <w:r>
        <w:rPr>
          <w:lang w:val="en-US"/>
        </w:rPr>
        <w:t>y</w:t>
      </w:r>
      <w:r>
        <w:rPr>
          <w:noProof w:val="0"/>
          <w:cs/>
          <w:lang w:bidi="sa-IN"/>
        </w:rPr>
        <w:t>a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trijagad-alakṣya-tulāṁ mukunda rādhā |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kalaya hṛdi balavac</w:t>
      </w:r>
      <w:r>
        <w:rPr>
          <w:rStyle w:val="FootnoteReference"/>
          <w:rFonts w:cs="Balaram"/>
          <w:bCs/>
          <w:noProof w:val="0"/>
          <w:szCs w:val="28"/>
          <w:cs/>
        </w:rPr>
        <w:footnoteReference w:id="9"/>
      </w:r>
      <w:r>
        <w:rPr>
          <w:noProof w:val="0"/>
          <w:cs/>
          <w:lang w:bidi="sa-IN"/>
        </w:rPr>
        <w:t>-camatkriyāsau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samajani nirnimiṣā ca niścalā ca ||3||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viṣādād</w:t>
      </w:r>
      <w:r>
        <w:rPr>
          <w:noProof w:val="0"/>
          <w:cs/>
          <w:lang w:bidi="sa-IN"/>
        </w:rPr>
        <w:t>, yathā—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vilambam ambhoruha-locanasya 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vilokya sambhāvita-vipralambhā |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saṅketa-gehasya nitāntam aṅke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citrāyitā tatra babhūva citrā ||4||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amarṣād</w:t>
      </w:r>
      <w:r>
        <w:rPr>
          <w:noProof w:val="0"/>
          <w:cs/>
          <w:lang w:bidi="sa-IN"/>
        </w:rPr>
        <w:t>, yathā—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mādhavasya parivartita-gotrāṁ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śyāmalā niśi giraṁ niśamayya |</w:t>
      </w:r>
      <w:r>
        <w:rPr>
          <w:noProof w:val="0"/>
          <w:cs/>
          <w:lang w:bidi="sa-IN"/>
        </w:rPr>
        <w:br/>
        <w:t xml:space="preserve">deva-yoṣid iva nirnimiṣākṣī 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chāyayā ca rahitā kṣaṇam ayāsīt ||5||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bCs/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atha </w:t>
      </w:r>
      <w:r>
        <w:rPr>
          <w:b/>
          <w:bCs/>
          <w:noProof w:val="0"/>
          <w:cs/>
          <w:lang w:bidi="sa-IN"/>
        </w:rPr>
        <w:t>svedaḥ, sa harṣād</w:t>
      </w:r>
      <w:r>
        <w:rPr>
          <w:bCs/>
          <w:noProof w:val="0"/>
          <w:cs/>
          <w:lang w:bidi="sa-IN"/>
        </w:rPr>
        <w:t xml:space="preserve">, yathā </w:t>
      </w:r>
      <w:r>
        <w:rPr>
          <w:bCs/>
          <w:noProof w:val="0"/>
          <w:color w:val="FF0000"/>
          <w:cs/>
          <w:lang w:bidi="sa-IN"/>
        </w:rPr>
        <w:t xml:space="preserve">viṣṇu-purāṇe </w:t>
      </w:r>
      <w:r>
        <w:rPr>
          <w:bCs/>
          <w:noProof w:val="0"/>
          <w:cs/>
          <w:lang w:bidi="sa-IN"/>
        </w:rPr>
        <w:t>(5.13.55)—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gopī-kapola-saṁśleṣam abhipatya harer bhujau |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pulakodgama-śasyāya svedāmbu-ghanatāṁ gatau ||6||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yathā vā—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dhruvam ujjvala-candra-kānta-yaṣṭyā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vidhinā mādhava nirmitāsti rādhā |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yad udañcati tāvakāsya-candre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dravatāṁ sveda-bhara-cchalād bibharti ||7||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bhayād</w:t>
      </w:r>
      <w:r>
        <w:rPr>
          <w:noProof w:val="0"/>
          <w:cs/>
          <w:lang w:bidi="sa-IN"/>
        </w:rPr>
        <w:t>, yathā—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mā bhūr viśākhe taralā vidūrataḥ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patis tavāsau niviḍā latā-kuṭi |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mahā prayatnena kṛtāḥ kapolayoḥ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svedoda-bindur makarīr vilumpati ||8||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krodhād</w:t>
      </w:r>
      <w:r>
        <w:rPr>
          <w:noProof w:val="0"/>
          <w:cs/>
          <w:lang w:bidi="sa-IN"/>
        </w:rPr>
        <w:t>, yathā—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khinnāpi gotra-skhalanena pālī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śālīna-bhāvaṁ chalato vyatānīt |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tathāpi tasyāḥ paṭam ārdrayantī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svedāmbu-vṛṣṭiḥ krudham ācacakṣe ||9||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atha </w:t>
      </w:r>
      <w:r>
        <w:rPr>
          <w:b/>
          <w:bCs/>
          <w:noProof w:val="0"/>
          <w:cs/>
          <w:lang w:bidi="sa-IN"/>
        </w:rPr>
        <w:t>romāñcaḥ | sa āścaryād</w:t>
      </w:r>
      <w:r>
        <w:rPr>
          <w:noProof w:val="0"/>
          <w:cs/>
          <w:lang w:bidi="sa-IN"/>
        </w:rPr>
        <w:t>, yathā—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cumbantam ālokya camūru-cakṣuṣāṁ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camūr amūṣāṁ yugapan mura-dviṣam |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vyomāṅgane tatra surāṅganāvalī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romāñcitā vistṛta-dṛṣṭir ābabhau ||10||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harṣād</w:t>
      </w:r>
      <w:r>
        <w:rPr>
          <w:noProof w:val="0"/>
          <w:cs/>
          <w:lang w:bidi="sa-IN"/>
        </w:rPr>
        <w:t xml:space="preserve">, yathā </w:t>
      </w:r>
      <w:r>
        <w:rPr>
          <w:noProof w:val="0"/>
          <w:color w:val="FF0000"/>
          <w:cs/>
          <w:lang w:bidi="sa-IN"/>
        </w:rPr>
        <w:t xml:space="preserve">śrī-daśame </w:t>
      </w:r>
      <w:r>
        <w:rPr>
          <w:noProof w:val="0"/>
          <w:cs/>
          <w:lang w:bidi="sa-IN"/>
        </w:rPr>
        <w:t>(10.32.8)—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taṁ kācin netra-randhreṇa hṛdi-kṛtya nimīlya ca |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pulakāṅguly-upaguhyās te yogīvānanda-samplutā ||11||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olor w:val="FF0000"/>
          <w:cs/>
          <w:lang w:bidi="sa-IN"/>
        </w:rPr>
      </w:pPr>
      <w:r>
        <w:rPr>
          <w:noProof w:val="0"/>
          <w:cs/>
          <w:lang w:bidi="sa-IN"/>
        </w:rPr>
        <w:t xml:space="preserve">yathā vā </w:t>
      </w:r>
      <w:r>
        <w:rPr>
          <w:noProof w:val="0"/>
          <w:color w:val="FF0000"/>
          <w:cs/>
          <w:lang w:bidi="sa-IN"/>
        </w:rPr>
        <w:t>śrī-rukmiṇī-svayaṁvare</w:t>
      </w:r>
      <w:r>
        <w:rPr>
          <w:noProof w:val="0"/>
          <w:cs/>
          <w:lang w:bidi="sa-IN"/>
        </w:rPr>
        <w:t>—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romāṇi sarvāṇy api bāla-bhāvāt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priya-śriyaṁ draṣṭum ivotsukāni |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tasyās tadā korakitāṅga-yaṣṭer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udgrīvikā-dānam ivā</w:t>
      </w:r>
      <w:r>
        <w:rPr>
          <w:lang w:val="en-US"/>
        </w:rPr>
        <w:t>nv</w:t>
      </w:r>
      <w:r>
        <w:rPr>
          <w:noProof w:val="0"/>
          <w:cs/>
          <w:lang w:bidi="sa-IN"/>
        </w:rPr>
        <w:t>abh</w:t>
      </w:r>
      <w:r>
        <w:rPr>
          <w:lang w:val="en-US"/>
        </w:rPr>
        <w:t>ū</w:t>
      </w:r>
      <w:r>
        <w:rPr>
          <w:noProof w:val="0"/>
          <w:cs/>
          <w:lang w:bidi="sa-IN"/>
        </w:rPr>
        <w:t>van ||12||</w:t>
      </w:r>
    </w:p>
    <w:p w:rsidR="004D1C16" w:rsidRDefault="004D1C16">
      <w:pPr>
        <w:rPr>
          <w:noProof w:val="0"/>
          <w:color w:val="0000FF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bhayād</w:t>
      </w:r>
      <w:r>
        <w:rPr>
          <w:noProof w:val="0"/>
          <w:cs/>
          <w:lang w:bidi="sa-IN"/>
        </w:rPr>
        <w:t>, yathā—</w:t>
      </w: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>parimala-caṭule dvirepha-vṛnde</w:t>
      </w: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>mukham abhi dhāvati kampitāṅga-yaṣṭiḥ |</w:t>
      </w: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>vipula-pulaka-pālir adya pālī</w:t>
      </w: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>harim adharīkṛta-hrī-</w:t>
      </w:r>
      <w:r w:rsidRPr="00F9431A">
        <w:rPr>
          <w:noProof w:val="0"/>
          <w:cs/>
        </w:rPr>
        <w:t>dh</w:t>
      </w:r>
      <w:r w:rsidRPr="00F9431A">
        <w:rPr>
          <w:noProof w:val="0"/>
          <w:cs/>
          <w:lang w:bidi="sa-IN"/>
        </w:rPr>
        <w:t>u</w:t>
      </w:r>
      <w:r w:rsidRPr="00F9431A">
        <w:rPr>
          <w:noProof w:val="0"/>
          <w:cs/>
        </w:rPr>
        <w:t xml:space="preserve">rāliliṅga </w:t>
      </w:r>
      <w:r>
        <w:rPr>
          <w:lang w:val="fr-CA"/>
        </w:rPr>
        <w:t>||13||</w:t>
      </w:r>
    </w:p>
    <w:p w:rsidR="004D1C16" w:rsidRDefault="004D1C16">
      <w:pPr>
        <w:rPr>
          <w:rFonts w:eastAsia="MS Minchofalt"/>
          <w:b/>
          <w:bCs/>
          <w:lang w:val="fr-CA"/>
        </w:rPr>
      </w:pPr>
    </w:p>
    <w:p w:rsidR="004D1C16" w:rsidRDefault="004D1C16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atha </w:t>
      </w:r>
      <w:r>
        <w:rPr>
          <w:rFonts w:eastAsia="MS Minchofalt"/>
          <w:b/>
          <w:bCs/>
          <w:lang w:val="fr-CA"/>
        </w:rPr>
        <w:t>svara-bhaṅgaḥ</w:t>
      </w:r>
      <w:r>
        <w:rPr>
          <w:rFonts w:eastAsia="MS Minchofalt"/>
          <w:lang w:val="fr-CA"/>
        </w:rPr>
        <w:t xml:space="preserve">, sa viṣādād yathā </w:t>
      </w:r>
      <w:r>
        <w:rPr>
          <w:rFonts w:eastAsia="MS Minchofalt"/>
          <w:color w:val="FF0000"/>
          <w:lang w:val="fr-CA"/>
        </w:rPr>
        <w:t xml:space="preserve">śrī-gīta-govinde </w:t>
      </w:r>
      <w:r>
        <w:rPr>
          <w:rFonts w:eastAsia="MS Minchofalt"/>
          <w:lang w:val="fr-CA"/>
        </w:rPr>
        <w:t>(6.10)</w:t>
      </w:r>
      <w:r>
        <w:rPr>
          <w:lang w:val="fr-CA"/>
        </w:rPr>
        <w:t>—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vipula-pulaka-pāliḥ sphīta-sīt-kāram antar-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janita-jaḍimam-kāku-vyākulaṁ vyāharantī |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tava kitava vidhāyāmanda-kandarpa-cintāṁ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rasa-jala-nidhi-magnā dhyāna-lagnā mṛgākṣī ||14||</w:t>
      </w:r>
    </w:p>
    <w:p w:rsidR="004D1C16" w:rsidRDefault="004D1C16">
      <w:pPr>
        <w:rPr>
          <w:noProof w:val="0"/>
          <w:color w:val="0000FF"/>
          <w:cs/>
          <w:lang w:bidi="sa-IN"/>
        </w:rPr>
      </w:pPr>
    </w:p>
    <w:p w:rsidR="004D1C16" w:rsidRDefault="004D1C16">
      <w:pPr>
        <w:rPr>
          <w:rFonts w:eastAsia="MS Minchofalt"/>
          <w:lang w:val="fr-CA"/>
        </w:rPr>
      </w:pPr>
      <w:r>
        <w:rPr>
          <w:rFonts w:eastAsia="MS Minchofalt"/>
          <w:b/>
          <w:bCs/>
          <w:lang w:val="fr-CA"/>
        </w:rPr>
        <w:t>vismayād</w:t>
      </w:r>
      <w:r>
        <w:rPr>
          <w:rFonts w:eastAsia="MS Minchofalt"/>
          <w:lang w:val="fr-CA"/>
        </w:rPr>
        <w:t>, yathā—</w:t>
      </w:r>
    </w:p>
    <w:p w:rsidR="004D1C16" w:rsidRDefault="004D1C16">
      <w:pPr>
        <w:ind w:left="720"/>
        <w:rPr>
          <w:rFonts w:eastAsia="MS Minchofalt"/>
          <w:lang w:val="fr-CA"/>
        </w:rPr>
      </w:pPr>
      <w:r>
        <w:rPr>
          <w:rFonts w:eastAsia="MS Minchofalt"/>
          <w:lang w:val="fr-CA"/>
        </w:rPr>
        <w:t>guru-sambhrama-stimita-kaṇṭhayā mayā</w:t>
      </w:r>
    </w:p>
    <w:p w:rsidR="004D1C16" w:rsidRDefault="004D1C16">
      <w:pPr>
        <w:ind w:left="720"/>
        <w:rPr>
          <w:rFonts w:eastAsia="MS Minchofalt"/>
          <w:lang w:val="fr-CA"/>
        </w:rPr>
      </w:pPr>
      <w:r>
        <w:rPr>
          <w:rFonts w:eastAsia="MS Minchofalt"/>
          <w:lang w:val="fr-CA"/>
        </w:rPr>
        <w:t>kara-saṁjñayāpi bahudhāvabodhitā |</w:t>
      </w:r>
    </w:p>
    <w:p w:rsidR="004D1C16" w:rsidRPr="005A75DB" w:rsidRDefault="004D1C16">
      <w:pPr>
        <w:ind w:left="720"/>
        <w:rPr>
          <w:rFonts w:eastAsia="MS Minchofalt"/>
          <w:lang w:val="fr-CA"/>
        </w:rPr>
      </w:pPr>
      <w:r w:rsidRPr="005A75DB">
        <w:rPr>
          <w:rFonts w:eastAsia="MS Minchofalt"/>
          <w:lang w:val="fr-CA"/>
        </w:rPr>
        <w:t>na punas tvam atra hari-veṇu-vādane</w:t>
      </w:r>
    </w:p>
    <w:p w:rsidR="004D1C16" w:rsidRPr="005A75DB" w:rsidRDefault="004D1C16">
      <w:pPr>
        <w:ind w:left="720"/>
        <w:rPr>
          <w:rFonts w:eastAsia="MS Minchofalt"/>
          <w:lang w:val="fr-CA"/>
        </w:rPr>
      </w:pPr>
      <w:r w:rsidRPr="005A75DB">
        <w:rPr>
          <w:rFonts w:eastAsia="MS Minchofalt"/>
          <w:lang w:val="fr-CA"/>
        </w:rPr>
        <w:t>pulakān vilokitavatī latāsv api ||15||</w:t>
      </w:r>
    </w:p>
    <w:p w:rsidR="004D1C16" w:rsidRPr="005A75DB" w:rsidRDefault="004D1C16">
      <w:pPr>
        <w:rPr>
          <w:rFonts w:eastAsia="MS Minchofalt"/>
          <w:lang w:val="fr-CA"/>
        </w:rPr>
      </w:pPr>
    </w:p>
    <w:p w:rsidR="004D1C16" w:rsidRPr="005A75DB" w:rsidRDefault="004D1C16">
      <w:pPr>
        <w:rPr>
          <w:rFonts w:eastAsia="MS Minchofalt"/>
          <w:lang w:val="fr-CA"/>
        </w:rPr>
      </w:pPr>
      <w:r w:rsidRPr="005A75DB">
        <w:rPr>
          <w:rFonts w:eastAsia="MS Minchofalt"/>
          <w:b/>
          <w:bCs/>
          <w:lang w:val="fr-CA"/>
        </w:rPr>
        <w:t>amarṣād</w:t>
      </w:r>
      <w:r w:rsidRPr="005A75DB">
        <w:rPr>
          <w:rFonts w:eastAsia="MS Minchofalt"/>
          <w:lang w:val="fr-CA"/>
        </w:rPr>
        <w:t>, yathā—</w:t>
      </w:r>
    </w:p>
    <w:p w:rsidR="004D1C16" w:rsidRPr="005A75DB" w:rsidRDefault="004D1C16">
      <w:pPr>
        <w:ind w:left="720"/>
        <w:rPr>
          <w:rFonts w:eastAsia="MS Minchofalt"/>
          <w:lang w:val="fr-CA"/>
        </w:rPr>
      </w:pPr>
      <w:r w:rsidRPr="005A75DB">
        <w:rPr>
          <w:rFonts w:eastAsia="MS Minchofalt"/>
          <w:lang w:val="fr-CA"/>
        </w:rPr>
        <w:t>preyasyaḥ paramādbhutāḥ kati na me dīvyanti goṣṭhāntare</w:t>
      </w:r>
    </w:p>
    <w:p w:rsidR="004D1C16" w:rsidRPr="005A75DB" w:rsidRDefault="004D1C16">
      <w:pPr>
        <w:ind w:left="720"/>
        <w:rPr>
          <w:rFonts w:eastAsia="MS Minchofalt"/>
          <w:lang w:val="fr-CA"/>
        </w:rPr>
      </w:pPr>
      <w:r w:rsidRPr="005A75DB">
        <w:rPr>
          <w:rFonts w:eastAsia="MS Minchofalt"/>
          <w:lang w:val="fr-CA"/>
        </w:rPr>
        <w:t>tāsāṁ nojjvala-narma-bhaṅgibhir api prāpto’smi tuṣṭiṁ tathā |</w:t>
      </w:r>
    </w:p>
    <w:p w:rsidR="004D1C16" w:rsidRPr="005A75DB" w:rsidRDefault="004D1C16">
      <w:pPr>
        <w:ind w:left="720"/>
        <w:rPr>
          <w:rFonts w:eastAsia="MS Minchofalt"/>
          <w:lang w:val="fr-CA"/>
        </w:rPr>
      </w:pPr>
      <w:r w:rsidRPr="005A75DB">
        <w:rPr>
          <w:rFonts w:eastAsia="MS Minchofalt"/>
          <w:lang w:val="fr-CA"/>
        </w:rPr>
        <w:t>dvitrair adya muhus taraṅgad-adhara-grastārdha-varṇair yathā</w:t>
      </w:r>
    </w:p>
    <w:p w:rsidR="004D1C16" w:rsidRPr="005A75DB" w:rsidRDefault="004D1C16">
      <w:pPr>
        <w:ind w:left="720"/>
        <w:rPr>
          <w:rFonts w:eastAsia="MS Minchofalt"/>
          <w:lang w:val="fr-CA"/>
        </w:rPr>
      </w:pPr>
      <w:r w:rsidRPr="005A75DB">
        <w:rPr>
          <w:rFonts w:eastAsia="MS Minchofalt"/>
          <w:lang w:val="fr-CA"/>
        </w:rPr>
        <w:t>rādhāyāḥ sakhi roṣa-gadgada-padair ākṣepa-vāg-bindubhiḥ ||16||</w:t>
      </w:r>
    </w:p>
    <w:p w:rsidR="004D1C16" w:rsidRPr="005A75DB" w:rsidRDefault="004D1C16">
      <w:pPr>
        <w:rPr>
          <w:rFonts w:eastAsia="MS Minchofalt"/>
          <w:lang w:val="fr-CA"/>
        </w:rPr>
      </w:pPr>
    </w:p>
    <w:p w:rsidR="004D1C16" w:rsidRPr="005A75DB" w:rsidRDefault="004D1C16">
      <w:pPr>
        <w:rPr>
          <w:rFonts w:eastAsia="MS Minchofalt"/>
          <w:color w:val="FF0000"/>
          <w:lang w:val="fr-CA"/>
        </w:rPr>
      </w:pPr>
      <w:r w:rsidRPr="005A75DB">
        <w:rPr>
          <w:rFonts w:eastAsia="MS Minchofalt"/>
          <w:b/>
          <w:bCs/>
          <w:lang w:val="fr-CA"/>
        </w:rPr>
        <w:t xml:space="preserve">harṣād, </w:t>
      </w:r>
      <w:r w:rsidRPr="005A75DB">
        <w:rPr>
          <w:rFonts w:eastAsia="MS Minchofalt"/>
          <w:lang w:val="fr-CA"/>
        </w:rPr>
        <w:t xml:space="preserve">yathā </w:t>
      </w:r>
      <w:r w:rsidRPr="005A75DB">
        <w:rPr>
          <w:rFonts w:eastAsia="MS Minchofalt"/>
          <w:color w:val="FF0000"/>
          <w:lang w:val="fr-CA"/>
        </w:rPr>
        <w:t>śrī-rukmiṇī-svayaṁvare</w:t>
      </w:r>
      <w:r w:rsidRPr="005A75DB">
        <w:rPr>
          <w:lang w:val="fr-CA"/>
        </w:rPr>
        <w:t>—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paśyema taṁ bhūya iti bruvāṇāṁ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sakhīṁ vacobhiḥ kila sā tatarja |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na prīti-karṇe-japatāṁ gatāni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vidāmbabhūva smara-vaikṛtāni ||17||</w:t>
      </w:r>
    </w:p>
    <w:p w:rsidR="004D1C16" w:rsidRDefault="004D1C16">
      <w:pPr>
        <w:rPr>
          <w:rFonts w:eastAsia="MS Minchofalt"/>
          <w:color w:val="0000FF"/>
          <w:lang w:val="pl-PL"/>
        </w:rPr>
      </w:pPr>
    </w:p>
    <w:p w:rsidR="004D1C16" w:rsidRDefault="004D1C16">
      <w:pPr>
        <w:rPr>
          <w:rFonts w:eastAsia="MS Minchofalt"/>
          <w:bCs/>
          <w:lang w:val="pl-PL"/>
        </w:rPr>
      </w:pPr>
      <w:r>
        <w:rPr>
          <w:rFonts w:eastAsia="MS Minchofalt"/>
          <w:b/>
          <w:bCs/>
          <w:lang w:val="pl-PL"/>
        </w:rPr>
        <w:t>bhīter</w:t>
      </w:r>
      <w:r>
        <w:rPr>
          <w:rFonts w:eastAsia="MS Minchofalt"/>
          <w:bCs/>
          <w:lang w:val="pl-PL"/>
        </w:rPr>
        <w:t>, yathā—</w:t>
      </w:r>
    </w:p>
    <w:p w:rsidR="004D1C16" w:rsidRDefault="004D1C16">
      <w:pPr>
        <w:ind w:left="720"/>
        <w:rPr>
          <w:rFonts w:eastAsia="MS Minchofalt"/>
          <w:bCs/>
          <w:lang w:val="pl-PL"/>
        </w:rPr>
      </w:pPr>
      <w:r>
        <w:rPr>
          <w:rFonts w:eastAsia="MS Minchofalt"/>
          <w:bCs/>
          <w:lang w:val="pl-PL"/>
        </w:rPr>
        <w:t>prathama-saṅgama-narmaṇi sādhvasa-</w:t>
      </w:r>
    </w:p>
    <w:p w:rsidR="004D1C16" w:rsidRDefault="004D1C16">
      <w:pPr>
        <w:ind w:left="720"/>
        <w:rPr>
          <w:rFonts w:eastAsia="MS Minchofalt"/>
          <w:bCs/>
          <w:lang w:val="pl-PL"/>
        </w:rPr>
      </w:pPr>
      <w:r>
        <w:rPr>
          <w:rFonts w:eastAsia="MS Minchofalt"/>
          <w:bCs/>
          <w:lang w:val="pl-PL"/>
        </w:rPr>
        <w:t>skhalitayāpi girā sakhi rādhikā |</w:t>
      </w:r>
    </w:p>
    <w:p w:rsidR="004D1C16" w:rsidRDefault="004D1C16">
      <w:pPr>
        <w:ind w:left="720"/>
        <w:rPr>
          <w:rFonts w:eastAsia="MS Minchofalt"/>
          <w:bCs/>
          <w:lang w:val="pl-PL"/>
        </w:rPr>
      </w:pPr>
      <w:r>
        <w:rPr>
          <w:rFonts w:eastAsia="MS Minchofalt"/>
          <w:bCs/>
          <w:lang w:val="pl-PL"/>
        </w:rPr>
        <w:t>nava-sudhā-hradinīṁ madirekṣaṇā</w:t>
      </w:r>
    </w:p>
    <w:p w:rsidR="004D1C16" w:rsidRDefault="004D1C16">
      <w:pPr>
        <w:ind w:left="720"/>
        <w:rPr>
          <w:rFonts w:eastAsia="MS Minchofalt"/>
          <w:bCs/>
          <w:lang w:val="pl-PL"/>
        </w:rPr>
      </w:pPr>
      <w:r>
        <w:rPr>
          <w:rFonts w:eastAsia="MS Minchofalt"/>
          <w:bCs/>
          <w:lang w:val="pl-PL"/>
        </w:rPr>
        <w:t>śruti-taṭe mama kāñcid avīvahat ||18||</w:t>
      </w:r>
    </w:p>
    <w:p w:rsidR="004D1C16" w:rsidRDefault="004D1C16">
      <w:pPr>
        <w:rPr>
          <w:rFonts w:eastAsia="MS Minchofalt"/>
          <w:bCs/>
          <w:lang w:val="pl-PL"/>
        </w:rPr>
      </w:pPr>
    </w:p>
    <w:p w:rsidR="004D1C16" w:rsidRDefault="004D1C16">
      <w:pPr>
        <w:rPr>
          <w:rFonts w:eastAsia="MS Minchofalt"/>
          <w:bCs/>
          <w:lang w:val="fr-CA"/>
        </w:rPr>
      </w:pPr>
      <w:r>
        <w:rPr>
          <w:rFonts w:eastAsia="MS Minchofalt"/>
          <w:b/>
          <w:bCs/>
          <w:lang w:val="fr-CA"/>
        </w:rPr>
        <w:t>atha vepathuḥ, sa trāsena</w:t>
      </w:r>
      <w:r>
        <w:rPr>
          <w:rFonts w:eastAsia="MS Minchofalt"/>
          <w:bCs/>
          <w:lang w:val="fr-CA"/>
        </w:rPr>
        <w:t>, yathā—</w:t>
      </w:r>
    </w:p>
    <w:p w:rsidR="004D1C16" w:rsidRDefault="004D1C16">
      <w:pPr>
        <w:ind w:left="720"/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keśavo yuvati-veśa-bhāg ayaṁ </w:t>
      </w:r>
    </w:p>
    <w:p w:rsidR="004D1C16" w:rsidRDefault="004D1C16">
      <w:pPr>
        <w:ind w:left="720"/>
        <w:rPr>
          <w:rFonts w:eastAsia="MS Minchofalt"/>
          <w:lang w:val="fr-CA"/>
        </w:rPr>
      </w:pPr>
      <w:r>
        <w:rPr>
          <w:rFonts w:eastAsia="MS Minchofalt"/>
          <w:lang w:val="fr-CA"/>
        </w:rPr>
        <w:t>bāliśaḥ kila patis tavāgrataḥ |</w:t>
      </w:r>
    </w:p>
    <w:p w:rsidR="004D1C16" w:rsidRDefault="004D1C16">
      <w:pPr>
        <w:ind w:left="720"/>
        <w:rPr>
          <w:rFonts w:eastAsia="MS Minchofalt"/>
          <w:lang w:val="fr-CA"/>
        </w:rPr>
      </w:pPr>
      <w:r>
        <w:rPr>
          <w:rFonts w:eastAsia="MS Minchofalt"/>
          <w:lang w:val="fr-CA"/>
        </w:rPr>
        <w:t>rādhike tad api mūrtir adya te</w:t>
      </w:r>
    </w:p>
    <w:p w:rsidR="004D1C16" w:rsidRDefault="004D1C16">
      <w:pPr>
        <w:ind w:left="720"/>
        <w:rPr>
          <w:rFonts w:eastAsia="MS Minchofalt"/>
          <w:lang w:val="fr-CA"/>
        </w:rPr>
      </w:pPr>
      <w:r>
        <w:rPr>
          <w:rFonts w:eastAsia="MS Minchofalt"/>
          <w:lang w:val="fr-CA"/>
        </w:rPr>
        <w:t>kiṁ pravāta-kadalī-tulāṁ dadhe ||19||</w:t>
      </w:r>
    </w:p>
    <w:p w:rsidR="004D1C16" w:rsidRDefault="004D1C16">
      <w:pPr>
        <w:rPr>
          <w:rFonts w:ascii="Times New Roman" w:eastAsia="MS Minchofalt" w:hAnsi="Times New Roman"/>
          <w:lang w:val="fr-CA"/>
        </w:rPr>
      </w:pPr>
    </w:p>
    <w:p w:rsidR="004D1C16" w:rsidRDefault="004D1C16">
      <w:pPr>
        <w:rPr>
          <w:rFonts w:eastAsia="MS Minchofalt"/>
          <w:bCs/>
          <w:lang w:val="pl-PL"/>
        </w:rPr>
      </w:pPr>
      <w:r>
        <w:rPr>
          <w:rFonts w:eastAsia="MS Minchofalt"/>
          <w:b/>
          <w:bCs/>
          <w:lang w:val="pl-PL"/>
        </w:rPr>
        <w:t>amarṣeṇa</w:t>
      </w:r>
      <w:r>
        <w:rPr>
          <w:rFonts w:eastAsia="MS Minchofalt"/>
          <w:bCs/>
          <w:lang w:val="pl-PL"/>
        </w:rPr>
        <w:t>, yathā—</w:t>
      </w:r>
    </w:p>
    <w:p w:rsidR="004D1C16" w:rsidRDefault="004D1C16">
      <w:pPr>
        <w:ind w:left="720"/>
        <w:rPr>
          <w:rFonts w:eastAsia="MS Minchofalt"/>
          <w:bCs/>
          <w:lang w:val="pl-PL"/>
        </w:rPr>
      </w:pPr>
      <w:r>
        <w:rPr>
          <w:rFonts w:eastAsia="MS Minchofalt"/>
          <w:bCs/>
          <w:lang w:val="pl-PL"/>
        </w:rPr>
        <w:t>yadi kupitāsi na padme</w:t>
      </w:r>
    </w:p>
    <w:p w:rsidR="004D1C16" w:rsidRDefault="004D1C16">
      <w:pPr>
        <w:ind w:left="720"/>
        <w:rPr>
          <w:rFonts w:eastAsia="MS Minchofalt"/>
          <w:bCs/>
          <w:lang w:val="pl-PL"/>
        </w:rPr>
      </w:pPr>
      <w:r>
        <w:rPr>
          <w:rFonts w:eastAsia="MS Minchofalt"/>
          <w:bCs/>
          <w:lang w:val="pl-PL"/>
        </w:rPr>
        <w:t>kiṁ tanur utkampate prasabham |</w:t>
      </w:r>
    </w:p>
    <w:p w:rsidR="004D1C16" w:rsidRDefault="004D1C16">
      <w:pPr>
        <w:ind w:left="720"/>
        <w:rPr>
          <w:rFonts w:eastAsia="MS Minchofalt"/>
          <w:bCs/>
          <w:lang w:val="pl-PL"/>
        </w:rPr>
      </w:pPr>
      <w:r>
        <w:rPr>
          <w:rFonts w:eastAsia="MS Minchofalt"/>
          <w:bCs/>
          <w:lang w:val="pl-PL"/>
        </w:rPr>
        <w:t>vicalati kuto nivāte</w:t>
      </w:r>
    </w:p>
    <w:p w:rsidR="004D1C16" w:rsidRDefault="004D1C16">
      <w:pPr>
        <w:ind w:left="720"/>
        <w:rPr>
          <w:rFonts w:eastAsia="MS Minchofalt"/>
          <w:bCs/>
          <w:lang w:val="pl-PL"/>
        </w:rPr>
      </w:pPr>
      <w:r>
        <w:rPr>
          <w:rFonts w:eastAsia="MS Minchofalt"/>
          <w:bCs/>
          <w:lang w:val="pl-PL"/>
        </w:rPr>
        <w:t>dīpa-śikhā nirbhara-snigdhā ||20||</w:t>
      </w:r>
    </w:p>
    <w:p w:rsidR="004D1C16" w:rsidRDefault="004D1C16">
      <w:pPr>
        <w:rPr>
          <w:rFonts w:eastAsia="MS Minchofalt"/>
          <w:bCs/>
          <w:lang w:val="pl-PL"/>
        </w:rPr>
      </w:pPr>
    </w:p>
    <w:p w:rsidR="004D1C16" w:rsidRDefault="004D1C16">
      <w:pPr>
        <w:rPr>
          <w:rFonts w:eastAsia="MS Minchofalt"/>
          <w:bCs/>
          <w:lang w:val="pl-PL"/>
        </w:rPr>
      </w:pPr>
      <w:r>
        <w:rPr>
          <w:rFonts w:eastAsia="MS Minchofalt"/>
          <w:b/>
          <w:bCs/>
          <w:lang w:val="pl-PL"/>
        </w:rPr>
        <w:t>harṣeṇa</w:t>
      </w:r>
      <w:r>
        <w:rPr>
          <w:rFonts w:eastAsia="MS Minchofalt"/>
          <w:bCs/>
          <w:lang w:val="pl-PL"/>
        </w:rPr>
        <w:t>, yathā—</w:t>
      </w:r>
    </w:p>
    <w:p w:rsidR="004D1C16" w:rsidRDefault="004D1C16">
      <w:pPr>
        <w:ind w:left="720"/>
        <w:rPr>
          <w:rFonts w:eastAsia="MS Minchofalt"/>
          <w:bCs/>
          <w:lang w:val="pl-PL"/>
        </w:rPr>
      </w:pPr>
      <w:r>
        <w:rPr>
          <w:rFonts w:eastAsia="MS Minchofalt"/>
          <w:bCs/>
          <w:lang w:val="pl-PL"/>
        </w:rPr>
        <w:t>vallava-rāja-kumāre</w:t>
      </w:r>
    </w:p>
    <w:p w:rsidR="004D1C16" w:rsidRDefault="004D1C16">
      <w:pPr>
        <w:ind w:left="720"/>
        <w:rPr>
          <w:rFonts w:eastAsia="MS Minchofalt"/>
          <w:bCs/>
          <w:lang w:val="pl-PL"/>
        </w:rPr>
      </w:pPr>
      <w:r>
        <w:rPr>
          <w:rFonts w:eastAsia="MS Minchofalt"/>
          <w:bCs/>
          <w:lang w:val="pl-PL"/>
        </w:rPr>
        <w:t>milite purataḥ kim ātta-kampāsi |</w:t>
      </w:r>
    </w:p>
    <w:p w:rsidR="004D1C16" w:rsidRDefault="004D1C16">
      <w:pPr>
        <w:ind w:left="720"/>
        <w:rPr>
          <w:rFonts w:eastAsia="MS Minchofalt"/>
          <w:bCs/>
          <w:lang w:val="pl-PL"/>
        </w:rPr>
      </w:pPr>
      <w:r>
        <w:rPr>
          <w:rFonts w:eastAsia="MS Minchofalt"/>
          <w:bCs/>
          <w:lang w:val="pl-PL"/>
        </w:rPr>
        <w:t xml:space="preserve">tava peśalāsmi pārśve </w:t>
      </w:r>
    </w:p>
    <w:p w:rsidR="004D1C16" w:rsidRDefault="004D1C16">
      <w:pPr>
        <w:ind w:left="720"/>
        <w:rPr>
          <w:rFonts w:eastAsia="MS Minchofalt"/>
          <w:bCs/>
          <w:lang w:val="pl-PL"/>
        </w:rPr>
      </w:pPr>
      <w:r>
        <w:rPr>
          <w:rFonts w:eastAsia="MS Minchofalt"/>
          <w:bCs/>
          <w:lang w:val="pl-PL"/>
        </w:rPr>
        <w:t>laliteyaṁ pariharātaṅkam ||21||</w:t>
      </w:r>
    </w:p>
    <w:p w:rsidR="004D1C16" w:rsidRDefault="004D1C16">
      <w:pPr>
        <w:rPr>
          <w:rFonts w:eastAsia="MS Minchofalt"/>
          <w:bCs/>
          <w:lang w:val="pl-PL"/>
        </w:rPr>
      </w:pPr>
    </w:p>
    <w:p w:rsidR="004D1C16" w:rsidRDefault="004D1C16">
      <w:pPr>
        <w:rPr>
          <w:rFonts w:eastAsia="MS Minchofalt"/>
          <w:bCs/>
          <w:lang w:val="pl-PL"/>
        </w:rPr>
      </w:pPr>
      <w:r w:rsidRPr="003853D2">
        <w:rPr>
          <w:rFonts w:eastAsia="MS Minchofalt"/>
          <w:lang w:val="pl-PL"/>
        </w:rPr>
        <w:t xml:space="preserve">atha </w:t>
      </w:r>
      <w:r>
        <w:rPr>
          <w:rFonts w:eastAsia="MS Minchofalt"/>
          <w:b/>
          <w:bCs/>
          <w:lang w:val="pl-PL"/>
        </w:rPr>
        <w:t>vaivarṇyam, tad viṣādād</w:t>
      </w:r>
      <w:r>
        <w:rPr>
          <w:rFonts w:eastAsia="MS Minchofalt"/>
          <w:bCs/>
          <w:lang w:val="pl-PL"/>
        </w:rPr>
        <w:t>, yathā—</w:t>
      </w:r>
    </w:p>
    <w:p w:rsidR="004D1C16" w:rsidRDefault="004D1C16">
      <w:pPr>
        <w:ind w:left="720"/>
        <w:rPr>
          <w:rFonts w:eastAsia="MS Minchofalt"/>
          <w:bCs/>
          <w:lang w:val="pl-PL"/>
        </w:rPr>
      </w:pPr>
      <w:r>
        <w:rPr>
          <w:rFonts w:eastAsia="MS Minchofalt"/>
          <w:bCs/>
          <w:lang w:val="pl-PL"/>
        </w:rPr>
        <w:t>madhurima-bharair muktasyālaṁ kalaṅkita-kuṅkumair</w:t>
      </w:r>
    </w:p>
    <w:p w:rsidR="004D1C16" w:rsidRDefault="004D1C16">
      <w:pPr>
        <w:ind w:left="720"/>
        <w:rPr>
          <w:rFonts w:eastAsia="MS Minchofalt"/>
          <w:bCs/>
          <w:lang w:val="pl-PL"/>
        </w:rPr>
      </w:pPr>
      <w:r>
        <w:rPr>
          <w:rFonts w:eastAsia="MS Minchofalt"/>
          <w:bCs/>
          <w:lang w:val="pl-PL"/>
        </w:rPr>
        <w:t>dvirada-radana-śyenīm ābhāṁ cirāya vitanvataḥ |</w:t>
      </w:r>
    </w:p>
    <w:p w:rsidR="004D1C16" w:rsidRDefault="004D1C16">
      <w:pPr>
        <w:ind w:left="720"/>
        <w:rPr>
          <w:rFonts w:eastAsia="MS Minchofalt"/>
          <w:bCs/>
          <w:lang w:val="pl-PL"/>
        </w:rPr>
      </w:pPr>
      <w:r>
        <w:rPr>
          <w:rFonts w:eastAsia="MS Minchofalt"/>
          <w:bCs/>
          <w:lang w:val="pl-PL"/>
        </w:rPr>
        <w:t>vidhur api tulām āptas tasyā mukhasya bakī-ripo</w:t>
      </w:r>
    </w:p>
    <w:p w:rsidR="004D1C16" w:rsidRDefault="004D1C16">
      <w:pPr>
        <w:ind w:left="720"/>
        <w:rPr>
          <w:rFonts w:eastAsia="MS Minchofalt"/>
          <w:bCs/>
          <w:lang w:val="pl-PL"/>
        </w:rPr>
      </w:pPr>
      <w:r>
        <w:rPr>
          <w:rFonts w:eastAsia="MS Minchofalt"/>
          <w:bCs/>
          <w:lang w:val="pl-PL"/>
        </w:rPr>
        <w:t>vada param ataḥ sāraṅgyākṣyāḥ kim asti viḍambanam ||22||</w:t>
      </w:r>
    </w:p>
    <w:p w:rsidR="004D1C16" w:rsidRDefault="004D1C16">
      <w:pPr>
        <w:rPr>
          <w:rFonts w:eastAsia="MS Minchofalt"/>
          <w:bCs/>
          <w:lang w:val="pl-PL"/>
        </w:rPr>
      </w:pPr>
    </w:p>
    <w:p w:rsidR="004D1C16" w:rsidRDefault="004D1C16">
      <w:pPr>
        <w:rPr>
          <w:rFonts w:eastAsia="MS Minchofalt"/>
          <w:bCs/>
          <w:lang w:val="pl-PL"/>
        </w:rPr>
      </w:pPr>
      <w:r>
        <w:rPr>
          <w:rFonts w:eastAsia="MS Minchofalt"/>
          <w:b/>
          <w:bCs/>
          <w:lang w:val="pl-PL"/>
        </w:rPr>
        <w:t>roṣād</w:t>
      </w:r>
      <w:r>
        <w:rPr>
          <w:rFonts w:eastAsia="MS Minchofalt"/>
          <w:bCs/>
          <w:lang w:val="pl-PL"/>
        </w:rPr>
        <w:t>, yathā—</w:t>
      </w:r>
    </w:p>
    <w:p w:rsidR="004D1C16" w:rsidRDefault="004D1C16">
      <w:pPr>
        <w:ind w:left="720"/>
        <w:rPr>
          <w:rFonts w:eastAsia="MS Minchofalt"/>
          <w:bCs/>
          <w:lang w:val="pl-PL"/>
        </w:rPr>
      </w:pPr>
      <w:r>
        <w:rPr>
          <w:rFonts w:eastAsia="MS Minchofalt"/>
          <w:bCs/>
          <w:lang w:val="pl-PL"/>
        </w:rPr>
        <w:t>vilasati kila vṛndāraṇya-līlā-vihāre</w:t>
      </w:r>
    </w:p>
    <w:p w:rsidR="004D1C16" w:rsidRDefault="004D1C16">
      <w:pPr>
        <w:ind w:left="720"/>
        <w:rPr>
          <w:rFonts w:eastAsia="MS Minchofalt"/>
          <w:bCs/>
          <w:lang w:val="pl-PL"/>
        </w:rPr>
      </w:pPr>
      <w:r>
        <w:rPr>
          <w:rFonts w:eastAsia="MS Minchofalt"/>
          <w:bCs/>
          <w:lang w:val="pl-PL"/>
        </w:rPr>
        <w:t>kathaya katham akāṇḍe tāmra-vaktrāsi vṛttā |</w:t>
      </w:r>
    </w:p>
    <w:p w:rsidR="004D1C16" w:rsidRDefault="004D1C16">
      <w:pPr>
        <w:ind w:left="720"/>
        <w:rPr>
          <w:rFonts w:eastAsia="MS Minchofalt"/>
          <w:bCs/>
          <w:lang w:val="pl-PL"/>
        </w:rPr>
      </w:pPr>
      <w:r>
        <w:rPr>
          <w:rFonts w:eastAsia="MS Minchofalt"/>
          <w:bCs/>
          <w:lang w:val="pl-PL"/>
        </w:rPr>
        <w:t>prasarad-udaya-rāga-grasta-pūrṇendu-bimbā</w:t>
      </w:r>
    </w:p>
    <w:p w:rsidR="004D1C16" w:rsidRDefault="004D1C16">
      <w:pPr>
        <w:ind w:left="720"/>
        <w:rPr>
          <w:rFonts w:eastAsia="MS Minchofalt"/>
          <w:bCs/>
          <w:lang w:val="pl-PL"/>
        </w:rPr>
      </w:pPr>
      <w:r>
        <w:rPr>
          <w:rFonts w:eastAsia="MS Minchofalt"/>
          <w:bCs/>
          <w:lang w:val="pl-PL"/>
        </w:rPr>
        <w:t>kim iva sakhi niśīthe śāradī jāyate dyauḥ ||23||</w:t>
      </w:r>
    </w:p>
    <w:p w:rsidR="004D1C16" w:rsidRDefault="004D1C16">
      <w:pPr>
        <w:rPr>
          <w:rFonts w:eastAsia="MS Minchofalt"/>
          <w:bCs/>
          <w:lang w:val="pl-PL"/>
        </w:rPr>
      </w:pPr>
    </w:p>
    <w:p w:rsidR="004D1C16" w:rsidRDefault="004D1C16">
      <w:pPr>
        <w:rPr>
          <w:rFonts w:eastAsia="MS Minchofalt"/>
          <w:bCs/>
          <w:lang w:val="pl-PL"/>
        </w:rPr>
      </w:pPr>
      <w:r>
        <w:rPr>
          <w:rFonts w:eastAsia="MS Minchofalt"/>
          <w:b/>
          <w:bCs/>
          <w:lang w:val="pl-PL"/>
        </w:rPr>
        <w:t>bhīter</w:t>
      </w:r>
      <w:r>
        <w:rPr>
          <w:rFonts w:eastAsia="MS Minchofalt"/>
          <w:bCs/>
          <w:lang w:val="pl-PL"/>
        </w:rPr>
        <w:t>, yathā—</w:t>
      </w:r>
    </w:p>
    <w:p w:rsidR="004D1C16" w:rsidRDefault="004D1C16">
      <w:pPr>
        <w:ind w:left="720"/>
        <w:rPr>
          <w:rFonts w:eastAsia="MS Minchofalt"/>
          <w:bCs/>
          <w:lang w:val="pl-PL"/>
        </w:rPr>
      </w:pPr>
      <w:r>
        <w:rPr>
          <w:rFonts w:eastAsia="MS Minchofalt"/>
          <w:bCs/>
          <w:lang w:val="pl-PL"/>
        </w:rPr>
        <w:t>krīḍantyās taṭa-bhuvi mādhavena sārdhaṁ</w:t>
      </w:r>
    </w:p>
    <w:p w:rsidR="004D1C16" w:rsidRDefault="004D1C16">
      <w:pPr>
        <w:ind w:left="720"/>
        <w:rPr>
          <w:rFonts w:eastAsia="MS Minchofalt"/>
          <w:bCs/>
          <w:lang w:val="pl-PL"/>
        </w:rPr>
      </w:pPr>
      <w:r>
        <w:rPr>
          <w:rFonts w:eastAsia="MS Minchofalt"/>
          <w:bCs/>
          <w:lang w:val="pl-PL"/>
        </w:rPr>
        <w:t>tatrārāt patim avalokya viklavāyāḥ |</w:t>
      </w:r>
    </w:p>
    <w:p w:rsidR="004D1C16" w:rsidRDefault="004D1C16">
      <w:pPr>
        <w:ind w:left="720"/>
        <w:rPr>
          <w:rFonts w:eastAsia="MS Minchofalt"/>
          <w:bCs/>
          <w:lang w:val="pl-PL"/>
        </w:rPr>
      </w:pPr>
      <w:r>
        <w:rPr>
          <w:rFonts w:eastAsia="MS Minchofalt"/>
          <w:bCs/>
          <w:lang w:val="pl-PL"/>
        </w:rPr>
        <w:t>rādhāyās tanum anu kālimā tathāsīt</w:t>
      </w:r>
    </w:p>
    <w:p w:rsidR="004D1C16" w:rsidRDefault="004D1C16">
      <w:pPr>
        <w:ind w:left="720"/>
        <w:rPr>
          <w:rFonts w:eastAsia="MS Minchofalt"/>
          <w:bCs/>
          <w:lang w:val="pl-PL"/>
        </w:rPr>
      </w:pPr>
      <w:r>
        <w:rPr>
          <w:rFonts w:eastAsia="MS Minchofalt"/>
          <w:bCs/>
          <w:lang w:val="pl-PL"/>
        </w:rPr>
        <w:t>teneyaṁ kim api yathā na paryacāyi ||24||</w:t>
      </w:r>
    </w:p>
    <w:p w:rsidR="004D1C16" w:rsidRDefault="004D1C16">
      <w:pPr>
        <w:rPr>
          <w:rFonts w:eastAsia="MS Minchofalt"/>
          <w:bCs/>
          <w:lang w:val="pl-PL"/>
        </w:rPr>
      </w:pP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 xml:space="preserve">atha </w:t>
      </w:r>
      <w:r>
        <w:rPr>
          <w:rFonts w:eastAsia="MS Minchofalt"/>
          <w:b/>
          <w:bCs/>
          <w:lang w:val="pl-PL"/>
        </w:rPr>
        <w:t>aśru</w:t>
      </w:r>
      <w:r>
        <w:rPr>
          <w:rFonts w:eastAsia="MS Minchofalt"/>
          <w:lang w:val="pl-PL"/>
        </w:rPr>
        <w:t xml:space="preserve">, tatra </w:t>
      </w:r>
      <w:r>
        <w:rPr>
          <w:rFonts w:eastAsia="MS Minchofalt"/>
          <w:b/>
          <w:bCs/>
          <w:lang w:val="pl-PL"/>
        </w:rPr>
        <w:t>harṣād</w:t>
      </w:r>
      <w:r>
        <w:rPr>
          <w:rFonts w:eastAsia="MS Minchofalt"/>
          <w:lang w:val="pl-PL"/>
        </w:rPr>
        <w:t xml:space="preserve">, yathā </w:t>
      </w:r>
      <w:r>
        <w:rPr>
          <w:rFonts w:eastAsia="MS Minchofalt"/>
          <w:color w:val="FF0000"/>
          <w:lang w:val="pl-PL"/>
        </w:rPr>
        <w:t xml:space="preserve">śrī-gīta-govinde </w:t>
      </w:r>
      <w:r>
        <w:rPr>
          <w:rFonts w:eastAsia="MS Minchofalt"/>
          <w:lang w:val="pl-PL"/>
        </w:rPr>
        <w:t>(11.32)</w:t>
      </w:r>
      <w:r>
        <w:rPr>
          <w:lang w:val="pl-PL"/>
        </w:rPr>
        <w:t>—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atikramyāpāṅgaṁ śravaṇa-patha-paryanta-gamana-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prayāsenevākṣṇos taralatara-tāraṁ gamitayoḥ |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idānīṁ rādhāyāḥ priyatama-samāloka-samaye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papāta svedāmbu-prasara iva harṣāśru-nikaraḥ ||25||</w:t>
      </w:r>
    </w:p>
    <w:p w:rsidR="004D1C16" w:rsidRDefault="004D1C16">
      <w:pPr>
        <w:rPr>
          <w:rFonts w:eastAsia="MS Minchofalt"/>
          <w:lang w:val="pl-PL"/>
        </w:rPr>
      </w:pP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phulla-gaṇḍaṁ sa-romāñcaṁ bāṣpam ānanda-jaṁ matam ||26||</w:t>
      </w:r>
    </w:p>
    <w:p w:rsidR="004D1C16" w:rsidRDefault="004D1C16">
      <w:pPr>
        <w:rPr>
          <w:rFonts w:eastAsia="MS Minchofalt"/>
          <w:b/>
          <w:bCs/>
          <w:lang w:val="pl-PL"/>
        </w:rPr>
      </w:pP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b/>
          <w:bCs/>
          <w:lang w:val="pl-PL"/>
        </w:rPr>
        <w:t>roṣād,</w:t>
      </w:r>
      <w:r>
        <w:rPr>
          <w:rFonts w:eastAsia="MS Minchofalt"/>
          <w:lang w:val="pl-PL"/>
        </w:rPr>
        <w:t xml:space="preserve"> yathā—</w:t>
      </w:r>
    </w:p>
    <w:p w:rsidR="004D1C16" w:rsidRDefault="004D1C16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prātar muradviṣam uraḥ-sphurad-anya-nārī-</w:t>
      </w:r>
    </w:p>
    <w:p w:rsidR="004D1C16" w:rsidRDefault="004D1C16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patrāṅkura-prakara-lakṣaṇam īkṣamāṇā |</w:t>
      </w:r>
    </w:p>
    <w:p w:rsidR="004D1C16" w:rsidRDefault="004D1C16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aprocya kiñcid api kuñcita-dṛṣṭir eṣā</w:t>
      </w:r>
    </w:p>
    <w:p w:rsidR="004D1C16" w:rsidRDefault="004D1C16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roṣāśru-bindu-bharam indumukhī mumoca ||27||</w:t>
      </w:r>
    </w:p>
    <w:p w:rsidR="004D1C16" w:rsidRDefault="004D1C16">
      <w:pPr>
        <w:rPr>
          <w:rFonts w:eastAsia="MS Minchofalt"/>
          <w:lang w:val="pl-PL"/>
        </w:rPr>
      </w:pP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 xml:space="preserve">yathā vā </w:t>
      </w:r>
      <w:r>
        <w:rPr>
          <w:rFonts w:eastAsia="MS Minchofalt"/>
          <w:color w:val="FF0000"/>
          <w:lang w:val="pl-PL"/>
        </w:rPr>
        <w:t>bilvamaṅgale</w:t>
      </w:r>
      <w:r>
        <w:rPr>
          <w:lang w:val="pl-PL"/>
        </w:rPr>
        <w:t>—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rādhe’parādhena vinaiva kasmād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asmāsu vācaḥ paruṣā ruṣā te |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aho kathaṁ te kucayoḥ prathante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hārānukārās taralāśru-dhārāḥ ||28||</w:t>
      </w:r>
    </w:p>
    <w:p w:rsidR="004D1C16" w:rsidRDefault="004D1C16">
      <w:pPr>
        <w:rPr>
          <w:rFonts w:eastAsia="MS Minchofalt"/>
          <w:color w:val="0000FF"/>
          <w:lang w:val="pl-PL"/>
        </w:rPr>
      </w:pP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śiraḥ-kampi sa-niśvāsaṁ sphurad-oṣṭha-kapolakam |</w:t>
      </w: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kaṭākṣa-bhrukuṭī-vaktraṁ strīṇām īrṣyottha-rodanam ||29||</w:t>
      </w:r>
    </w:p>
    <w:p w:rsidR="004D1C16" w:rsidRDefault="004D1C16">
      <w:pPr>
        <w:rPr>
          <w:rFonts w:eastAsia="MS Minchofalt"/>
          <w:lang w:val="pl-PL"/>
        </w:rPr>
      </w:pPr>
    </w:p>
    <w:p w:rsidR="004D1C16" w:rsidRDefault="004D1C16">
      <w:pPr>
        <w:rPr>
          <w:lang w:val="pl-PL"/>
        </w:rPr>
      </w:pPr>
      <w:r>
        <w:rPr>
          <w:b/>
          <w:bCs/>
          <w:lang w:val="pl-PL"/>
        </w:rPr>
        <w:t xml:space="preserve">viṣādād, </w:t>
      </w:r>
      <w:r>
        <w:rPr>
          <w:lang w:val="pl-PL"/>
        </w:rPr>
        <w:t xml:space="preserve">yathā </w:t>
      </w:r>
      <w:r>
        <w:rPr>
          <w:color w:val="FF0000"/>
          <w:lang w:val="pl-PL"/>
        </w:rPr>
        <w:t>padyāvalyām</w:t>
      </w:r>
      <w:r>
        <w:rPr>
          <w:lang w:val="pl-PL"/>
        </w:rPr>
        <w:t xml:space="preserve"> (349)—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malinaṁ nayanāñjanāmbubhir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mukha-candraṁ karabhoru mā kuru |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karuṇā-varuṇālayo haris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tvayi bhūyaḥ karuṇāṁ vidhāsyati ||30||</w:t>
      </w:r>
    </w:p>
    <w:p w:rsidR="004D1C16" w:rsidRDefault="004D1C16">
      <w:pPr>
        <w:rPr>
          <w:color w:val="0000FF"/>
          <w:lang w:val="pl-PL"/>
        </w:rPr>
      </w:pPr>
    </w:p>
    <w:p w:rsidR="004D1C16" w:rsidRDefault="004D1C16">
      <w:pPr>
        <w:rPr>
          <w:lang w:val="pl-PL"/>
        </w:rPr>
      </w:pPr>
      <w:r>
        <w:rPr>
          <w:lang w:val="pl-PL"/>
        </w:rPr>
        <w:t xml:space="preserve">atha </w:t>
      </w:r>
      <w:r>
        <w:rPr>
          <w:b/>
          <w:bCs/>
          <w:lang w:val="pl-PL"/>
        </w:rPr>
        <w:t>pralayaḥ, sa sukhena,</w:t>
      </w:r>
      <w:r>
        <w:rPr>
          <w:lang w:val="pl-PL"/>
        </w:rPr>
        <w:t xml:space="preserve"> yathā—</w:t>
      </w:r>
    </w:p>
    <w:p w:rsidR="004D1C16" w:rsidRDefault="004D1C16">
      <w:pPr>
        <w:ind w:left="720"/>
        <w:rPr>
          <w:lang w:val="pl-PL"/>
        </w:rPr>
      </w:pPr>
      <w:r>
        <w:rPr>
          <w:lang w:val="pl-PL"/>
        </w:rPr>
        <w:t>jaṅghe sthāvaratāṁ gate parihṛta-spandā dvayī netrayoḥ</w:t>
      </w:r>
    </w:p>
    <w:p w:rsidR="004D1C16" w:rsidRDefault="004D1C16">
      <w:pPr>
        <w:ind w:left="720"/>
        <w:rPr>
          <w:lang w:val="pl-PL"/>
        </w:rPr>
      </w:pPr>
      <w:r>
        <w:rPr>
          <w:lang w:val="pl-PL"/>
        </w:rPr>
        <w:t>kaṇṭha kuṇṭhita-nisvano vighaṭita-śvāsā ca nāsā-puṭī |</w:t>
      </w:r>
    </w:p>
    <w:p w:rsidR="004D1C16" w:rsidRDefault="004D1C16">
      <w:pPr>
        <w:ind w:left="720"/>
        <w:rPr>
          <w:lang w:val="pl-PL"/>
        </w:rPr>
      </w:pPr>
      <w:r>
        <w:rPr>
          <w:lang w:val="pl-PL"/>
        </w:rPr>
        <w:t>rādhāyāḥ parama-pramoda-sudhayā dhautaṁ puro mādhave</w:t>
      </w:r>
    </w:p>
    <w:p w:rsidR="004D1C16" w:rsidRDefault="004D1C16">
      <w:pPr>
        <w:ind w:left="720"/>
        <w:rPr>
          <w:lang w:val="pl-PL"/>
        </w:rPr>
      </w:pPr>
      <w:r>
        <w:rPr>
          <w:lang w:val="pl-PL"/>
        </w:rPr>
        <w:t>sākṣātkāram ite mano’pi munivan manye samādhiṁ dadhe ||31||</w:t>
      </w:r>
    </w:p>
    <w:p w:rsidR="004D1C16" w:rsidRDefault="004D1C16">
      <w:pPr>
        <w:rPr>
          <w:lang w:val="pl-PL"/>
        </w:rPr>
      </w:pPr>
    </w:p>
    <w:p w:rsidR="004D1C16" w:rsidRDefault="004D1C16">
      <w:pPr>
        <w:rPr>
          <w:bCs/>
          <w:lang w:val="pl-PL"/>
        </w:rPr>
      </w:pPr>
      <w:r>
        <w:rPr>
          <w:b/>
          <w:bCs/>
          <w:lang w:val="pl-PL"/>
        </w:rPr>
        <w:t>duḥkhena</w:t>
      </w:r>
      <w:r>
        <w:rPr>
          <w:bCs/>
          <w:lang w:val="pl-PL"/>
        </w:rPr>
        <w:t xml:space="preserve">, yathā </w:t>
      </w:r>
      <w:r>
        <w:rPr>
          <w:bCs/>
          <w:color w:val="FF0000"/>
          <w:lang w:val="pl-PL"/>
        </w:rPr>
        <w:t xml:space="preserve">lalita-mādhave </w:t>
      </w:r>
      <w:r>
        <w:rPr>
          <w:bCs/>
          <w:lang w:val="pl-PL"/>
        </w:rPr>
        <w:t>(3.61)—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daṁśaḥ kaṁsa-nṛpasya vakṣasi ruṣā kṛṣṇorageṇārpyatāṁ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dūre goṣṭha-taḍāga-jīvanam ito yenāpajahre hariḥ |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hā dhik kaḥ śaraṇaṁ bhaven mṛdi luṭhad-gātrīyam antaḥ-klamād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ābhīrī-śapharī-tatiḥ śithilita-śvāsormir āmīlati ||32||</w:t>
      </w:r>
    </w:p>
    <w:p w:rsidR="004D1C16" w:rsidRDefault="004D1C16">
      <w:pPr>
        <w:rPr>
          <w:bCs/>
          <w:lang w:val="pl-PL"/>
        </w:rPr>
      </w:pPr>
    </w:p>
    <w:p w:rsidR="004D1C16" w:rsidRDefault="004D1C16">
      <w:pPr>
        <w:rPr>
          <w:b/>
          <w:lang w:val="pl-PL"/>
        </w:rPr>
      </w:pPr>
      <w:r>
        <w:rPr>
          <w:bCs/>
          <w:lang w:val="pl-PL"/>
        </w:rPr>
        <w:t xml:space="preserve">atha </w:t>
      </w:r>
      <w:r>
        <w:rPr>
          <w:b/>
          <w:lang w:val="pl-PL"/>
        </w:rPr>
        <w:t>eṣu dhūmāyitāḥ—</w:t>
      </w:r>
    </w:p>
    <w:p w:rsidR="004D1C16" w:rsidRDefault="004D1C16">
      <w:pPr>
        <w:ind w:left="720"/>
        <w:rPr>
          <w:lang w:val="pl-PL"/>
        </w:rPr>
      </w:pPr>
      <w:r>
        <w:rPr>
          <w:lang w:val="pl-PL"/>
        </w:rPr>
        <w:t>surāṅgane sakhi madhurāpur āṅgane</w:t>
      </w:r>
    </w:p>
    <w:p w:rsidR="004D1C16" w:rsidRDefault="004D1C16">
      <w:pPr>
        <w:ind w:left="720"/>
        <w:rPr>
          <w:lang w:val="pl-PL"/>
        </w:rPr>
      </w:pPr>
      <w:r>
        <w:rPr>
          <w:lang w:val="pl-PL"/>
        </w:rPr>
        <w:t>puraḥ purātana-puruṣasya vīkṣayā |</w:t>
      </w:r>
    </w:p>
    <w:p w:rsidR="004D1C16" w:rsidRDefault="004D1C16">
      <w:pPr>
        <w:ind w:left="720"/>
        <w:rPr>
          <w:lang w:val="pl-PL"/>
        </w:rPr>
      </w:pPr>
      <w:r>
        <w:rPr>
          <w:lang w:val="pl-PL"/>
        </w:rPr>
        <w:t xml:space="preserve">tavākṣiṇī jala-kaṇa-sākṣiṇī kutaḥ </w:t>
      </w:r>
    </w:p>
    <w:p w:rsidR="004D1C16" w:rsidRDefault="004D1C16">
      <w:pPr>
        <w:ind w:left="720"/>
        <w:rPr>
          <w:lang w:val="pl-PL"/>
        </w:rPr>
      </w:pPr>
      <w:r>
        <w:rPr>
          <w:lang w:val="pl-PL"/>
        </w:rPr>
        <w:t>kathaṁ punaḥ pulaki ca gaṇḍa-maṇḍalam ||33||</w:t>
      </w:r>
    </w:p>
    <w:p w:rsidR="004D1C16" w:rsidRDefault="004D1C16">
      <w:pPr>
        <w:rPr>
          <w:lang w:val="pl-PL"/>
        </w:rPr>
      </w:pPr>
    </w:p>
    <w:p w:rsidR="004D1C16" w:rsidRDefault="004D1C16">
      <w:pPr>
        <w:rPr>
          <w:b/>
          <w:lang w:val="pl-PL"/>
        </w:rPr>
      </w:pPr>
      <w:r>
        <w:rPr>
          <w:b/>
          <w:lang w:val="pl-PL"/>
        </w:rPr>
        <w:t>jvalitāḥ—</w:t>
      </w:r>
    </w:p>
    <w:p w:rsidR="004D1C16" w:rsidRDefault="004D1C16">
      <w:pPr>
        <w:ind w:left="720"/>
        <w:rPr>
          <w:lang w:val="pl-PL"/>
        </w:rPr>
      </w:pPr>
      <w:r>
        <w:rPr>
          <w:lang w:val="pl-PL"/>
        </w:rPr>
        <w:t>sakhi stabdhībhāvaṁ bhajati nitarām uru-yugalaṁ</w:t>
      </w:r>
    </w:p>
    <w:p w:rsidR="004D1C16" w:rsidRDefault="004D1C16">
      <w:pPr>
        <w:ind w:left="720"/>
        <w:rPr>
          <w:lang w:val="pl-PL"/>
        </w:rPr>
      </w:pPr>
      <w:r>
        <w:rPr>
          <w:lang w:val="pl-PL"/>
        </w:rPr>
        <w:t>tanujālī harṣaṁ yugam api tavākṣṇoḥ sarasatām |</w:t>
      </w:r>
    </w:p>
    <w:p w:rsidR="004D1C16" w:rsidRDefault="004D1C16">
      <w:pPr>
        <w:ind w:left="720"/>
        <w:rPr>
          <w:lang w:val="pl-PL"/>
        </w:rPr>
      </w:pPr>
      <w:r>
        <w:rPr>
          <w:lang w:val="pl-PL"/>
        </w:rPr>
        <w:t>tad unnītaṁ dhanye rahasi kara-paṅkeruha-talaṁ</w:t>
      </w:r>
    </w:p>
    <w:p w:rsidR="004D1C16" w:rsidRDefault="004D1C16">
      <w:pPr>
        <w:ind w:left="720"/>
        <w:rPr>
          <w:lang w:val="pl-PL"/>
        </w:rPr>
      </w:pPr>
      <w:r>
        <w:rPr>
          <w:lang w:val="pl-PL"/>
        </w:rPr>
        <w:t>prapannas te diṣṭyā nalina-mukhi nīlo nidhir abhūt ||34||</w:t>
      </w:r>
    </w:p>
    <w:p w:rsidR="004D1C16" w:rsidRDefault="004D1C16">
      <w:pPr>
        <w:rPr>
          <w:lang w:val="pl-PL"/>
        </w:rPr>
      </w:pPr>
    </w:p>
    <w:p w:rsidR="004D1C16" w:rsidRDefault="004D1C16">
      <w:pPr>
        <w:rPr>
          <w:lang w:val="pl-PL"/>
        </w:rPr>
      </w:pPr>
      <w:r>
        <w:rPr>
          <w:lang w:val="pl-PL"/>
        </w:rPr>
        <w:t xml:space="preserve">atha </w:t>
      </w:r>
      <w:r>
        <w:rPr>
          <w:b/>
          <w:bCs/>
          <w:lang w:val="pl-PL"/>
        </w:rPr>
        <w:t>dīptāḥ</w:t>
      </w:r>
      <w:r>
        <w:rPr>
          <w:lang w:val="pl-PL"/>
        </w:rPr>
        <w:t xml:space="preserve">, yathā </w:t>
      </w:r>
      <w:r>
        <w:rPr>
          <w:color w:val="FF0000"/>
          <w:lang w:val="pl-PL"/>
        </w:rPr>
        <w:t xml:space="preserve">vidagdha-mādhave </w:t>
      </w:r>
      <w:r>
        <w:rPr>
          <w:lang w:val="pl-PL"/>
        </w:rPr>
        <w:t>(1.36)—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kṣauṇiṁ paṅkilayanti paṅkaja-rucor akṣṇoḥ payo-bindavaḥ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śvāsās tāṇḍavayanti pāṇḍu-vadane dūrād urojāṁśukam |</w:t>
      </w:r>
    </w:p>
    <w:p w:rsidR="004D1C16" w:rsidRDefault="004D1C16">
      <w:pPr>
        <w:pStyle w:val="Quote"/>
        <w:rPr>
          <w:lang w:val="fr-CA"/>
        </w:rPr>
      </w:pPr>
      <w:r>
        <w:rPr>
          <w:lang w:val="fr-CA"/>
        </w:rPr>
        <w:t>mūrtiṁ danturayanti santatam amī romāñca-puñjāś ca te</w:t>
      </w:r>
    </w:p>
    <w:p w:rsidR="004D1C16" w:rsidRDefault="004D1C16">
      <w:pPr>
        <w:pStyle w:val="Quote"/>
        <w:rPr>
          <w:lang w:val="fr-CA"/>
        </w:rPr>
      </w:pPr>
      <w:r>
        <w:rPr>
          <w:lang w:val="fr-CA"/>
        </w:rPr>
        <w:t>manye mādhava-mādhurī-śravaṇayor abhyāsam abhyāyayau ||35||</w:t>
      </w:r>
    </w:p>
    <w:p w:rsidR="004D1C16" w:rsidRDefault="004D1C16">
      <w:pPr>
        <w:rPr>
          <w:lang w:val="fr-CA"/>
        </w:rPr>
      </w:pP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uddīptāḥ—</w:t>
      </w: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>snātā netraja-nirjhareṇa dadhatī svedāmbu-muktāvaliṁ</w:t>
      </w: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>romāñcotkara-kañcukena nicitā śrī-khaṇḍa-pāṇḍu-dyutiḥ |</w:t>
      </w: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>khañjan-mañjula-bhāratī savayasā yuktā sphuratīty asau</w:t>
      </w: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>sajjā te nava-saṅgamāya lalitā stambhāśritā vartate ||36||</w:t>
      </w:r>
    </w:p>
    <w:p w:rsidR="004D1C16" w:rsidRDefault="004D1C16">
      <w:pPr>
        <w:rPr>
          <w:lang w:val="fr-CA"/>
        </w:rPr>
      </w:pP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uddīptānāṁ bhidā eva sūddīptāḥ santi kutracit |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sāttvikāḥ paramotkarṣa-koṭim atraiva bibhrati ||37||</w:t>
      </w:r>
    </w:p>
    <w:p w:rsidR="004D1C16" w:rsidRDefault="004D1C16">
      <w:pPr>
        <w:rPr>
          <w:lang w:val="fr-CA"/>
        </w:rPr>
      </w:pPr>
    </w:p>
    <w:p w:rsidR="004D1C16" w:rsidRDefault="004D1C16">
      <w:pPr>
        <w:rPr>
          <w:lang w:val="fr-CA"/>
        </w:rPr>
      </w:pPr>
      <w:r>
        <w:rPr>
          <w:lang w:val="fr-CA"/>
        </w:rPr>
        <w:t>yathā—</w:t>
      </w: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>svedair darśita-durdinā vidadhatī bāṣpāmbubhir nistṛṣo</w:t>
      </w: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>vatsīraṅga-ruhālibhir mukulinī-phullābhir āmūlataḥ |</w:t>
      </w: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>śrutvā te muralīṁ tathābhavad iyaṁ rādhā yathārādhyate</w:t>
      </w: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>mugdhair mādhava bhāratī-pratikṛtir bhrāntyādya vidyārthibhiḥ ||38||</w:t>
      </w:r>
    </w:p>
    <w:p w:rsidR="004D1C16" w:rsidRDefault="004D1C16">
      <w:pPr>
        <w:rPr>
          <w:lang w:val="fr-CA"/>
        </w:rPr>
      </w:pPr>
    </w:p>
    <w:p w:rsidR="004D1C16" w:rsidRDefault="004D1C16">
      <w:pPr>
        <w:jc w:val="center"/>
        <w:rPr>
          <w:lang w:val="fr-CA"/>
        </w:rPr>
      </w:pPr>
      <w:r>
        <w:rPr>
          <w:lang w:val="fr-CA"/>
        </w:rPr>
        <w:t xml:space="preserve">iti śrī-śrī-ujjvala-nīlamaṇau sāttvika-prakaraṇam </w:t>
      </w:r>
    </w:p>
    <w:p w:rsidR="004D1C16" w:rsidRDefault="004D1C16">
      <w:pPr>
        <w:jc w:val="center"/>
        <w:rPr>
          <w:lang w:val="fr-CA"/>
        </w:rPr>
      </w:pPr>
      <w:r>
        <w:rPr>
          <w:lang w:val="fr-CA"/>
        </w:rPr>
        <w:t>||12||</w:t>
      </w:r>
    </w:p>
    <w:p w:rsidR="004D1C16" w:rsidRDefault="004D1C16">
      <w:pPr>
        <w:jc w:val="center"/>
        <w:rPr>
          <w:lang w:val="fr-CA"/>
        </w:rPr>
      </w:pPr>
      <w:r>
        <w:rPr>
          <w:lang w:val="fr-CA"/>
        </w:rPr>
        <w:t xml:space="preserve"> —o)0(o—</w:t>
      </w:r>
    </w:p>
    <w:p w:rsidR="004D1C16" w:rsidRDefault="004D1C16">
      <w:pPr>
        <w:rPr>
          <w:lang w:val="fr-CA"/>
        </w:rPr>
      </w:pPr>
    </w:p>
    <w:p w:rsidR="004D1C16" w:rsidRDefault="004D1C16">
      <w:pPr>
        <w:jc w:val="center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(13)</w:t>
      </w:r>
    </w:p>
    <w:p w:rsidR="004D1C16" w:rsidRDefault="004D1C16">
      <w:pPr>
        <w:pStyle w:val="Heading1"/>
        <w:rPr>
          <w:rFonts w:cs="Balaram"/>
          <w:noProof w:val="0"/>
          <w:szCs w:val="36"/>
          <w:cs/>
          <w:lang w:bidi="sa-IN"/>
        </w:rPr>
      </w:pPr>
      <w:r>
        <w:rPr>
          <w:rFonts w:cs="Balaram"/>
          <w:noProof w:val="0"/>
          <w:szCs w:val="36"/>
          <w:cs/>
          <w:lang w:bidi="sa-IN"/>
        </w:rPr>
        <w:t xml:space="preserve">atha vyabhicāri-prakaraṇam </w:t>
      </w:r>
    </w:p>
    <w:p w:rsidR="004D1C16" w:rsidRDefault="004D1C16">
      <w:pPr>
        <w:rPr>
          <w:lang w:val="fr-CA"/>
        </w:rPr>
      </w:pPr>
    </w:p>
    <w:p w:rsidR="004D1C16" w:rsidRDefault="004D1C16">
      <w:pPr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nirvedādyās trayastriṁśad-bhāvā ye parikīrtitāḥ |</w:t>
      </w:r>
    </w:p>
    <w:p w:rsidR="004D1C16" w:rsidRDefault="004D1C16">
      <w:pPr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augryālasye vinā te’tra vijñeyā vyabhicāriṇaḥ ||1||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sakhyādiṣu nija-premāpy atra sañcāritāṁ vrajet ||2||</w:t>
      </w:r>
    </w:p>
    <w:p w:rsidR="004D1C16" w:rsidRDefault="004D1C16">
      <w:pPr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sākṣād-aṅgatyā neṣṭā kintv atra maraṇādayaḥ |</w:t>
      </w:r>
    </w:p>
    <w:p w:rsidR="004D1C16" w:rsidRDefault="004D1C16">
      <w:pPr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vardhyamānās tu yuktyāmī guṇatām upacinvate ||3||</w:t>
      </w:r>
    </w:p>
    <w:p w:rsidR="004D1C16" w:rsidRDefault="004D1C16">
      <w:pPr>
        <w:rPr>
          <w:rFonts w:eastAsia="MS Minchofalt"/>
          <w:lang w:val="fr-CA"/>
        </w:rPr>
      </w:pPr>
    </w:p>
    <w:p w:rsidR="004D1C16" w:rsidRDefault="004D1C16">
      <w:pPr>
        <w:rPr>
          <w:rFonts w:eastAsia="MS Minchofalt"/>
          <w:lang w:val="fr-CA"/>
        </w:rPr>
      </w:pPr>
      <w:r>
        <w:rPr>
          <w:rFonts w:eastAsia="MS Minchofalt"/>
          <w:bCs/>
          <w:lang w:val="fr-CA"/>
        </w:rPr>
        <w:t xml:space="preserve">tatra </w:t>
      </w:r>
      <w:r>
        <w:rPr>
          <w:rFonts w:eastAsia="MS Minchofalt"/>
          <w:b/>
          <w:lang w:val="fr-CA"/>
        </w:rPr>
        <w:t>nirvedaḥ</w:t>
      </w:r>
      <w:r>
        <w:rPr>
          <w:rFonts w:eastAsia="MS Minchofalt"/>
          <w:bCs/>
          <w:lang w:val="fr-CA"/>
        </w:rPr>
        <w:t xml:space="preserve">, sa </w:t>
      </w:r>
      <w:r>
        <w:rPr>
          <w:rFonts w:eastAsia="MS Minchofalt"/>
          <w:b/>
          <w:lang w:val="fr-CA"/>
        </w:rPr>
        <w:t>mahārtyā</w:t>
      </w:r>
      <w:r>
        <w:rPr>
          <w:rFonts w:eastAsia="MS Minchofalt"/>
          <w:bCs/>
          <w:lang w:val="fr-CA"/>
        </w:rPr>
        <w:t xml:space="preserve">, yathā </w:t>
      </w:r>
      <w:r>
        <w:rPr>
          <w:rFonts w:eastAsia="MS Minchofalt"/>
          <w:bCs/>
          <w:color w:val="FF0000"/>
          <w:lang w:val="fr-CA"/>
        </w:rPr>
        <w:t xml:space="preserve">vidagdha-mādhave </w:t>
      </w:r>
      <w:r>
        <w:rPr>
          <w:rFonts w:eastAsia="MS Minchofalt"/>
          <w:lang w:val="fr-CA"/>
        </w:rPr>
        <w:t>(2.41)—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yasyotsaṅga-sukhāśayā śithilatā gurvī gurubhyas trapā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prāṇebhyo’pi suhṛttamāḥ sakhi tathā yūyaṁ parikleśitāḥ |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dharmaḥ so’pi mahān mayā na gaṇitaḥ sādhvībhir adhyāsito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dhig dhairyaṁ tad-upekṣitāpi yad ahaṁ jīvāmi pāpīyasī ||4||</w:t>
      </w:r>
    </w:p>
    <w:p w:rsidR="004D1C16" w:rsidRDefault="004D1C16">
      <w:pPr>
        <w:rPr>
          <w:rFonts w:eastAsia="MS Minchofalt"/>
          <w:lang w:val="fr-CA"/>
        </w:rPr>
      </w:pPr>
    </w:p>
    <w:p w:rsidR="004D1C16" w:rsidRDefault="004D1C16">
      <w:pPr>
        <w:rPr>
          <w:rFonts w:eastAsia="MS Minchofalt"/>
          <w:bCs/>
          <w:lang w:val="fr-CA"/>
        </w:rPr>
      </w:pPr>
      <w:r>
        <w:rPr>
          <w:rFonts w:eastAsia="MS Minchofalt"/>
          <w:b/>
          <w:bCs/>
          <w:lang w:val="fr-CA"/>
        </w:rPr>
        <w:t>viprayogeṇa</w:t>
      </w:r>
      <w:r>
        <w:rPr>
          <w:rFonts w:eastAsia="MS Minchofalt"/>
          <w:lang w:val="fr-CA"/>
        </w:rPr>
        <w:t xml:space="preserve">, yathā </w:t>
      </w:r>
      <w:r>
        <w:rPr>
          <w:rFonts w:eastAsia="MS Minchofalt"/>
          <w:color w:val="FF0000"/>
          <w:lang w:val="fr-CA"/>
        </w:rPr>
        <w:t xml:space="preserve">uddhava-sandeśe </w:t>
      </w:r>
      <w:r>
        <w:rPr>
          <w:rFonts w:eastAsia="MS Minchofalt"/>
          <w:bCs/>
          <w:lang w:val="fr-CA"/>
        </w:rPr>
        <w:t>(81)—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na kṣodīyān api sakhi mama prema</w:t>
      </w:r>
      <w:r w:rsidRPr="00D75644">
        <w:rPr>
          <w:lang w:val="pl-PL"/>
        </w:rPr>
        <w:t>-</w:t>
      </w:r>
      <w:r>
        <w:rPr>
          <w:noProof w:val="0"/>
          <w:cs/>
          <w:lang w:bidi="sa-IN"/>
        </w:rPr>
        <w:t>gandho mukunde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krandantīṁ māṁ nija</w:t>
      </w:r>
      <w:r>
        <w:rPr>
          <w:lang w:val="en-US"/>
        </w:rPr>
        <w:t>-</w:t>
      </w:r>
      <w:r>
        <w:rPr>
          <w:noProof w:val="0"/>
          <w:cs/>
          <w:lang w:bidi="sa-IN"/>
        </w:rPr>
        <w:t>śubhagatā</w:t>
      </w:r>
      <w:r>
        <w:rPr>
          <w:lang w:val="en-US"/>
        </w:rPr>
        <w:t>-</w:t>
      </w:r>
      <w:r>
        <w:rPr>
          <w:noProof w:val="0"/>
          <w:cs/>
          <w:lang w:bidi="sa-IN"/>
        </w:rPr>
        <w:t>khyāpanāya pratīhi |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khela</w:t>
      </w:r>
      <w:r>
        <w:rPr>
          <w:lang w:val="en-US"/>
        </w:rPr>
        <w:t>d-</w:t>
      </w:r>
      <w:r>
        <w:rPr>
          <w:noProof w:val="0"/>
          <w:cs/>
          <w:lang w:bidi="sa-IN"/>
        </w:rPr>
        <w:t>va</w:t>
      </w:r>
      <w:r>
        <w:rPr>
          <w:lang w:val="en-US"/>
        </w:rPr>
        <w:t>ṁ</w:t>
      </w:r>
      <w:r>
        <w:rPr>
          <w:noProof w:val="0"/>
          <w:cs/>
          <w:lang w:bidi="sa-IN"/>
        </w:rPr>
        <w:t>śī</w:t>
      </w:r>
      <w:r>
        <w:rPr>
          <w:lang w:val="en-US"/>
        </w:rPr>
        <w:t>-</w:t>
      </w:r>
      <w:r>
        <w:rPr>
          <w:noProof w:val="0"/>
          <w:cs/>
          <w:lang w:bidi="sa-IN"/>
        </w:rPr>
        <w:t>valayinam</w:t>
      </w:r>
      <w:r>
        <w:rPr>
          <w:lang w:val="en-US"/>
        </w:rPr>
        <w:t xml:space="preserve"> </w:t>
      </w:r>
      <w:r>
        <w:rPr>
          <w:noProof w:val="0"/>
          <w:cs/>
          <w:lang w:bidi="sa-IN"/>
        </w:rPr>
        <w:t>anālokya taṁ vaktra</w:t>
      </w:r>
      <w:r>
        <w:rPr>
          <w:lang w:val="en-US"/>
        </w:rPr>
        <w:t>-</w:t>
      </w:r>
      <w:r>
        <w:rPr>
          <w:noProof w:val="0"/>
          <w:cs/>
          <w:lang w:bidi="sa-IN"/>
        </w:rPr>
        <w:t>bimbaṁ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dhvastālambā yad</w:t>
      </w:r>
      <w:r>
        <w:rPr>
          <w:lang w:val="en-US"/>
        </w:rPr>
        <w:t xml:space="preserve"> </w:t>
      </w:r>
      <w:r>
        <w:rPr>
          <w:noProof w:val="0"/>
          <w:cs/>
          <w:lang w:bidi="sa-IN"/>
        </w:rPr>
        <w:t>aham</w:t>
      </w:r>
      <w:r>
        <w:rPr>
          <w:lang w:val="en-US"/>
        </w:rPr>
        <w:t xml:space="preserve"> </w:t>
      </w:r>
      <w:r>
        <w:rPr>
          <w:noProof w:val="0"/>
          <w:cs/>
          <w:lang w:bidi="sa-IN"/>
        </w:rPr>
        <w:t>ahaha prāṇa</w:t>
      </w:r>
      <w:r>
        <w:rPr>
          <w:lang w:val="en-US"/>
        </w:rPr>
        <w:t>-</w:t>
      </w:r>
      <w:r>
        <w:rPr>
          <w:noProof w:val="0"/>
          <w:cs/>
          <w:lang w:bidi="sa-IN"/>
        </w:rPr>
        <w:t>kīṭam bibharmi ||5||</w:t>
      </w:r>
    </w:p>
    <w:p w:rsidR="004D1C16" w:rsidRDefault="004D1C16">
      <w:pPr>
        <w:rPr>
          <w:rFonts w:eastAsia="MS Minchofalt"/>
          <w:b/>
          <w:color w:val="0000FF"/>
          <w:lang w:val="pl-PL"/>
        </w:rPr>
      </w:pP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b/>
          <w:bCs/>
          <w:lang w:val="pl-PL"/>
        </w:rPr>
        <w:t>īrsyayā</w:t>
      </w:r>
      <w:r>
        <w:rPr>
          <w:rFonts w:eastAsia="MS Minchofalt"/>
          <w:lang w:val="pl-PL"/>
        </w:rPr>
        <w:t>, yathā—</w:t>
      </w:r>
    </w:p>
    <w:p w:rsidR="004D1C16" w:rsidRDefault="004D1C16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nātmānam ākṣipa tvaṁ mlāyad-vadanā gabhīra-garimāṇam |</w:t>
      </w:r>
    </w:p>
    <w:p w:rsidR="004D1C16" w:rsidRDefault="004D1C16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sakhi nāntaraṁ kṣitau kaś candrāvali-tārayor vetti ||6||</w:t>
      </w:r>
    </w:p>
    <w:p w:rsidR="004D1C16" w:rsidRDefault="004D1C16">
      <w:pPr>
        <w:rPr>
          <w:rFonts w:eastAsia="MS Minchofalt"/>
          <w:lang w:val="pl-PL"/>
        </w:rPr>
      </w:pPr>
    </w:p>
    <w:p w:rsidR="004D1C16" w:rsidRDefault="004D1C16">
      <w:pPr>
        <w:rPr>
          <w:rFonts w:eastAsia="MS Minchofalt"/>
          <w:color w:val="FF0000"/>
          <w:lang w:val="pl-PL"/>
        </w:rPr>
      </w:pPr>
      <w:r>
        <w:rPr>
          <w:rFonts w:eastAsia="MS Minchofalt"/>
          <w:lang w:val="pl-PL"/>
        </w:rPr>
        <w:t xml:space="preserve">atha </w:t>
      </w:r>
      <w:r>
        <w:rPr>
          <w:rFonts w:eastAsia="MS Minchofalt"/>
          <w:b/>
          <w:bCs/>
          <w:lang w:val="pl-PL"/>
        </w:rPr>
        <w:t>viṣādaḥ |</w:t>
      </w:r>
      <w:r>
        <w:rPr>
          <w:rFonts w:eastAsia="MS Minchofalt"/>
          <w:lang w:val="pl-PL"/>
        </w:rPr>
        <w:t xml:space="preserve"> sa </w:t>
      </w:r>
      <w:r>
        <w:rPr>
          <w:rFonts w:eastAsia="MS Minchofalt"/>
          <w:b/>
          <w:bCs/>
          <w:lang w:val="pl-PL"/>
        </w:rPr>
        <w:t>iṣṭānavāptito</w:t>
      </w:r>
      <w:r>
        <w:rPr>
          <w:rFonts w:eastAsia="MS Minchofalt"/>
          <w:lang w:val="pl-PL"/>
        </w:rPr>
        <w:t xml:space="preserve">, yathā </w:t>
      </w:r>
      <w:r>
        <w:rPr>
          <w:rFonts w:eastAsia="MS Minchofalt"/>
          <w:color w:val="FF0000"/>
          <w:lang w:val="pl-PL"/>
        </w:rPr>
        <w:t xml:space="preserve">vidagdha-mādhave </w:t>
      </w:r>
      <w:r>
        <w:rPr>
          <w:rFonts w:eastAsia="MS Minchofalt"/>
          <w:lang w:val="pl-PL"/>
        </w:rPr>
        <w:t>(2.56)—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pītaṁ na</w:t>
      </w:r>
      <w:r w:rsidRPr="00D75644">
        <w:rPr>
          <w:lang w:val="pl-PL" w:bidi="sa-IN"/>
        </w:rPr>
        <w:t xml:space="preserve"> </w:t>
      </w:r>
      <w:r>
        <w:rPr>
          <w:noProof w:val="0"/>
          <w:cs/>
          <w:lang w:bidi="sa-IN"/>
        </w:rPr>
        <w:t>vāg</w:t>
      </w:r>
      <w:r w:rsidRPr="00D75644">
        <w:rPr>
          <w:lang w:val="pl-PL" w:bidi="sa-IN"/>
        </w:rPr>
        <w:t>-</w:t>
      </w:r>
      <w:r>
        <w:rPr>
          <w:noProof w:val="0"/>
          <w:cs/>
          <w:lang w:bidi="sa-IN"/>
        </w:rPr>
        <w:t xml:space="preserve">amṛtam adya harer aśaṅkaṁ 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nyastaṁ mayādya vadane na dṛg-añcalaṁ ca |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ramye cirād avasare sakhi labdha-mātre 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hā durvidhir virurudhe jaratī</w:t>
      </w:r>
      <w:r>
        <w:rPr>
          <w:lang w:val="en-US" w:bidi="sa-IN"/>
        </w:rPr>
        <w:t>-</w:t>
      </w:r>
      <w:r>
        <w:rPr>
          <w:noProof w:val="0"/>
          <w:cs/>
          <w:lang w:bidi="sa-IN"/>
        </w:rPr>
        <w:t>cchalena ||7||</w:t>
      </w:r>
    </w:p>
    <w:p w:rsidR="004D1C16" w:rsidRDefault="004D1C16">
      <w:pPr>
        <w:rPr>
          <w:rFonts w:eastAsia="MS Minchofalt"/>
          <w:bCs/>
          <w:lang w:val="pl-PL"/>
        </w:rPr>
      </w:pPr>
    </w:p>
    <w:p w:rsidR="004D1C16" w:rsidRPr="005A75DB" w:rsidRDefault="004D1C16">
      <w:pPr>
        <w:rPr>
          <w:rFonts w:eastAsia="MS Minchofalt"/>
          <w:bCs/>
          <w:lang w:val="pl-PL"/>
        </w:rPr>
      </w:pPr>
      <w:r w:rsidRPr="005A75DB">
        <w:rPr>
          <w:rFonts w:eastAsia="MS Minchofalt"/>
          <w:bCs/>
          <w:lang w:val="pl-PL"/>
        </w:rPr>
        <w:t xml:space="preserve">yathā va </w:t>
      </w:r>
      <w:r w:rsidRPr="005A75DB">
        <w:rPr>
          <w:rFonts w:eastAsia="MS Minchofalt"/>
          <w:bCs/>
          <w:color w:val="FF0000"/>
          <w:lang w:val="pl-PL"/>
        </w:rPr>
        <w:t>śrī-daśame</w:t>
      </w:r>
      <w:r w:rsidRPr="005A75DB">
        <w:rPr>
          <w:rFonts w:eastAsia="MS Minchofalt"/>
          <w:bCs/>
          <w:lang w:val="pl-PL"/>
        </w:rPr>
        <w:t xml:space="preserve"> (10.21.7)—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akṣaṇvatāṁ phalam idaṁ na paraṁ vidāmaḥ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sakhyaḥ paśūn anuviveśatayor vayasyaiḥ |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vaktraṁ vrajeśa-sutayor anu</w:t>
      </w:r>
      <w:r>
        <w:rPr>
          <w:lang w:val="en-US" w:bidi="sa-IN"/>
        </w:rPr>
        <w:t xml:space="preserve"> </w:t>
      </w:r>
      <w:r>
        <w:rPr>
          <w:noProof w:val="0"/>
          <w:cs/>
          <w:lang w:bidi="sa-IN"/>
        </w:rPr>
        <w:t>veṇu-juṣṭaṁ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yair vā nipītam anurakta-kaṭākṣa-mokṣam ||8||</w:t>
      </w:r>
    </w:p>
    <w:p w:rsidR="004D1C16" w:rsidRDefault="004D1C16">
      <w:pPr>
        <w:rPr>
          <w:rFonts w:eastAsia="MS Minchofalt"/>
          <w:bCs/>
          <w:lang w:val="fr-CA"/>
        </w:rPr>
      </w:pPr>
    </w:p>
    <w:p w:rsidR="004D1C16" w:rsidRDefault="004D1C16">
      <w:pPr>
        <w:rPr>
          <w:rFonts w:eastAsia="MS Minchofalt"/>
          <w:bCs/>
          <w:lang w:val="fr-CA"/>
        </w:rPr>
      </w:pPr>
      <w:r>
        <w:rPr>
          <w:rFonts w:eastAsia="MS Minchofalt"/>
          <w:b/>
          <w:lang w:val="fr-CA"/>
        </w:rPr>
        <w:t>prārabdha-kāryāsiddher,</w:t>
      </w:r>
      <w:r>
        <w:rPr>
          <w:rFonts w:eastAsia="MS Minchofalt"/>
          <w:bCs/>
          <w:lang w:val="fr-CA"/>
        </w:rPr>
        <w:t xml:space="preserve"> yathā </w:t>
      </w:r>
      <w:r>
        <w:rPr>
          <w:rFonts w:eastAsia="MS Minchofalt"/>
          <w:bCs/>
          <w:color w:val="FF0000"/>
          <w:lang w:val="fr-CA"/>
        </w:rPr>
        <w:t xml:space="preserve">śrī-gīta-govinde </w:t>
      </w:r>
      <w:r>
        <w:rPr>
          <w:rFonts w:eastAsia="MS Minchofalt"/>
          <w:bCs/>
          <w:lang w:val="fr-CA"/>
        </w:rPr>
        <w:t>(2.10)—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gaṇayati guṇa-grāmaṁ bhāmaṁ bhr</w:t>
      </w:r>
      <w:r w:rsidRPr="00D75644">
        <w:rPr>
          <w:lang w:val="fr-CA" w:bidi="sa-IN"/>
        </w:rPr>
        <w:t>a</w:t>
      </w:r>
      <w:r>
        <w:rPr>
          <w:noProof w:val="0"/>
          <w:cs/>
          <w:lang w:bidi="sa-IN"/>
        </w:rPr>
        <w:t>mād api nehate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vahati ca paritoṣaṁ doṣaṁ vimuñcati dūrataḥ |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yuvatiṣu valat-tṛṣṇe kṛṣṇe viharati māṁ vinā 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punar api mano vāmaṁ kāmaṁ karoti karomi kim ||9||</w:t>
      </w:r>
    </w:p>
    <w:p w:rsidR="004D1C16" w:rsidRDefault="004D1C16">
      <w:pPr>
        <w:rPr>
          <w:rFonts w:eastAsia="MS Minchofalt"/>
          <w:bCs/>
          <w:lang w:val="fr-CA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vipattito</w:t>
      </w:r>
      <w:r>
        <w:rPr>
          <w:noProof w:val="0"/>
          <w:cs/>
          <w:lang w:bidi="sa-IN"/>
        </w:rPr>
        <w:t xml:space="preserve">, yathā </w:t>
      </w:r>
      <w:r>
        <w:rPr>
          <w:noProof w:val="0"/>
          <w:color w:val="FF0000"/>
          <w:cs/>
          <w:lang w:bidi="sa-IN"/>
        </w:rPr>
        <w:t xml:space="preserve">lalita-mādhave </w:t>
      </w:r>
      <w:r>
        <w:rPr>
          <w:noProof w:val="0"/>
          <w:cs/>
          <w:lang w:bidi="sa-IN"/>
        </w:rPr>
        <w:t>(3.26)—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nipītā na svairaṁ śruti-puṭikayā narma-bhaṇitir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na dṛṣṭā niḥśaṅkaṁ sumukhi mukha-paṅkeruha-rucaḥ |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harer vakṣaḥ-pīṭhaṁ na kila ghanam āliṅgitam abhūd 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iti dhyāyaṁ dhyāyaṁ sphuṭati luṭhad antar mama manaḥ ||10||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rFonts w:eastAsia="MS Minchofalt"/>
          <w:lang w:val="en-US"/>
        </w:rPr>
      </w:pPr>
      <w:r>
        <w:rPr>
          <w:rFonts w:eastAsia="MS Minchofalt"/>
          <w:b/>
          <w:bCs/>
          <w:lang w:val="en-US"/>
        </w:rPr>
        <w:t>aparādhād</w:t>
      </w:r>
      <w:r>
        <w:rPr>
          <w:rFonts w:eastAsia="MS Minchofalt"/>
          <w:lang w:val="en-US"/>
        </w:rPr>
        <w:t>, yathā—</w:t>
      </w:r>
    </w:p>
    <w:p w:rsidR="004D1C16" w:rsidRDefault="004D1C16">
      <w:pPr>
        <w:ind w:left="720"/>
        <w:rPr>
          <w:rFonts w:eastAsia="MS Minchofalt"/>
          <w:lang w:val="en-US"/>
        </w:rPr>
      </w:pPr>
      <w:r>
        <w:rPr>
          <w:rFonts w:eastAsia="MS Minchofalt"/>
          <w:lang w:val="en-US"/>
        </w:rPr>
        <w:t>harer vacasi sūnṛte na nihitā śrutir vāmayā</w:t>
      </w:r>
    </w:p>
    <w:p w:rsidR="004D1C16" w:rsidRDefault="004D1C16">
      <w:pPr>
        <w:ind w:left="720"/>
        <w:rPr>
          <w:rFonts w:eastAsia="MS Minchofalt"/>
          <w:lang w:val="en-US"/>
        </w:rPr>
      </w:pPr>
      <w:r>
        <w:rPr>
          <w:rFonts w:eastAsia="MS Minchofalt"/>
          <w:lang w:val="en-US"/>
        </w:rPr>
        <w:t>tathā dṛg api nārpitā praṇati-bhāji tasmin puraḥ |</w:t>
      </w:r>
    </w:p>
    <w:p w:rsidR="004D1C16" w:rsidRDefault="004D1C16">
      <w:pPr>
        <w:ind w:left="720"/>
        <w:rPr>
          <w:rFonts w:eastAsia="MS Minchofalt"/>
          <w:lang w:val="en-US"/>
        </w:rPr>
      </w:pPr>
      <w:r>
        <w:rPr>
          <w:rFonts w:eastAsia="MS Minchofalt"/>
          <w:lang w:val="en-US"/>
        </w:rPr>
        <w:t>hitoktir api dhik-kṛtā priya-sakhī muhus tena me</w:t>
      </w:r>
    </w:p>
    <w:p w:rsidR="004D1C16" w:rsidRDefault="004D1C16">
      <w:pPr>
        <w:ind w:left="720"/>
        <w:rPr>
          <w:rFonts w:eastAsia="MS Minchofalt"/>
          <w:lang w:val="en-US"/>
        </w:rPr>
      </w:pPr>
      <w:r>
        <w:rPr>
          <w:rFonts w:eastAsia="MS Minchofalt"/>
          <w:lang w:val="en-US"/>
        </w:rPr>
        <w:t>jvalaty ahaha murmura-jvalana-jāla-ruddhaṁ manaḥ ||11||</w:t>
      </w:r>
    </w:p>
    <w:p w:rsidR="004D1C16" w:rsidRDefault="004D1C16">
      <w:pPr>
        <w:rPr>
          <w:rFonts w:eastAsia="MS Minchofalt"/>
          <w:lang w:val="en-US"/>
        </w:rPr>
      </w:pPr>
    </w:p>
    <w:p w:rsidR="004D1C16" w:rsidRDefault="004D1C16">
      <w:pPr>
        <w:rPr>
          <w:b/>
          <w:bCs/>
          <w:noProof w:val="0"/>
          <w:color w:val="FF0000"/>
          <w:cs/>
          <w:lang w:bidi="sa-IN"/>
        </w:rPr>
      </w:pPr>
      <w:r>
        <w:rPr>
          <w:noProof w:val="0"/>
          <w:cs/>
          <w:lang w:bidi="sa-IN"/>
        </w:rPr>
        <w:t xml:space="preserve">atha </w:t>
      </w:r>
      <w:r>
        <w:rPr>
          <w:b/>
          <w:bCs/>
          <w:noProof w:val="0"/>
          <w:cs/>
          <w:lang w:bidi="sa-IN"/>
        </w:rPr>
        <w:t xml:space="preserve">dainyam | </w:t>
      </w:r>
      <w:r>
        <w:rPr>
          <w:bCs/>
          <w:noProof w:val="0"/>
          <w:cs/>
          <w:lang w:bidi="sa-IN"/>
        </w:rPr>
        <w:t xml:space="preserve">tad </w:t>
      </w:r>
      <w:r>
        <w:rPr>
          <w:b/>
          <w:bCs/>
          <w:noProof w:val="0"/>
          <w:cs/>
          <w:lang w:bidi="sa-IN"/>
        </w:rPr>
        <w:t>duḥkhena</w:t>
      </w:r>
      <w:r>
        <w:rPr>
          <w:bCs/>
          <w:noProof w:val="0"/>
          <w:cs/>
          <w:lang w:bidi="sa-IN"/>
        </w:rPr>
        <w:t xml:space="preserve">, yathā </w:t>
      </w:r>
      <w:r>
        <w:rPr>
          <w:bCs/>
          <w:noProof w:val="0"/>
          <w:color w:val="FF0000"/>
          <w:cs/>
          <w:lang w:bidi="sa-IN"/>
        </w:rPr>
        <w:t>bilvamaṅgale</w:t>
      </w:r>
      <w:r>
        <w:rPr>
          <w:b/>
          <w:bCs/>
          <w:noProof w:val="0"/>
          <w:color w:val="FF0000"/>
          <w:cs/>
          <w:lang w:bidi="sa-IN"/>
        </w:rPr>
        <w:t>—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ayi murali mukunda-smera-vaktrāravinda-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śvasan</w:t>
      </w:r>
      <w:r>
        <w:rPr>
          <w:lang w:val="en-US" w:bidi="sa-IN"/>
        </w:rPr>
        <w:t>a</w:t>
      </w:r>
      <w:r>
        <w:rPr>
          <w:noProof w:val="0"/>
          <w:cs/>
          <w:lang w:bidi="sa-IN"/>
        </w:rPr>
        <w:t>-rasa-rasajñe tvāṁ namaskṛtya yāce |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madhuram adhara-bimbaṁ prāptavatyāṁ bhavatyāṁ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kathaya rahasi karṇe mad-daśāṁ nanda-sūnoḥ ||12||</w:t>
      </w:r>
    </w:p>
    <w:p w:rsidR="004D1C16" w:rsidRDefault="004D1C16">
      <w:pPr>
        <w:rPr>
          <w:bCs/>
          <w:noProof w:val="0"/>
          <w:color w:val="0000FF"/>
          <w:cs/>
          <w:lang w:bidi="sa-IN"/>
        </w:rPr>
      </w:pPr>
    </w:p>
    <w:p w:rsidR="004D1C16" w:rsidRDefault="004D1C16">
      <w:pPr>
        <w:rPr>
          <w:bCs/>
          <w:noProof w:val="0"/>
          <w:cs/>
          <w:lang w:bidi="sa-IN"/>
        </w:rPr>
      </w:pPr>
      <w:r>
        <w:rPr>
          <w:bCs/>
          <w:noProof w:val="0"/>
          <w:cs/>
          <w:lang w:bidi="sa-IN"/>
        </w:rPr>
        <w:t xml:space="preserve">yathā vā, </w:t>
      </w:r>
      <w:r>
        <w:rPr>
          <w:bCs/>
          <w:noProof w:val="0"/>
          <w:color w:val="FF0000"/>
          <w:cs/>
          <w:lang w:bidi="sa-IN"/>
        </w:rPr>
        <w:t xml:space="preserve">śrī-daśame </w:t>
      </w:r>
      <w:r>
        <w:rPr>
          <w:bCs/>
          <w:noProof w:val="0"/>
          <w:cs/>
          <w:lang w:bidi="sa-IN"/>
        </w:rPr>
        <w:t>(10.29.38)—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tan naḥ prasīda vṛjinārdana te’ṅghrimūlaṁ 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prāptā visṛjya vasatīs tvadupāsanāśāḥ |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tvat-sundara-smita-nirīkṣaṇa-tīvra-kāma-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taptātmanāṁ puruṣa-bhūṣaṇa dehi dāsyam ||13||</w:t>
      </w:r>
    </w:p>
    <w:p w:rsidR="004D1C16" w:rsidRDefault="004D1C16">
      <w:pPr>
        <w:rPr>
          <w:bCs/>
          <w:noProof w:val="0"/>
          <w:cs/>
          <w:lang w:bidi="sa-IN"/>
        </w:rPr>
      </w:pPr>
    </w:p>
    <w:p w:rsidR="004D1C16" w:rsidRDefault="004D1C16">
      <w:pPr>
        <w:rPr>
          <w:rFonts w:eastAsia="MS Minchofalt"/>
          <w:bCs/>
          <w:lang w:val="en-US"/>
        </w:rPr>
      </w:pPr>
      <w:r>
        <w:rPr>
          <w:rFonts w:eastAsia="MS Minchofalt"/>
          <w:b/>
          <w:lang w:val="en-US"/>
        </w:rPr>
        <w:t>trāsena</w:t>
      </w:r>
      <w:r>
        <w:rPr>
          <w:rFonts w:eastAsia="MS Minchofalt"/>
          <w:bCs/>
          <w:lang w:val="en-US"/>
        </w:rPr>
        <w:t>, yathā—</w:t>
      </w:r>
    </w:p>
    <w:p w:rsidR="004D1C16" w:rsidRDefault="004D1C16">
      <w:pPr>
        <w:ind w:left="720"/>
        <w:rPr>
          <w:rFonts w:eastAsia="MS Minchofalt"/>
          <w:bCs/>
          <w:lang w:val="en-US"/>
        </w:rPr>
      </w:pPr>
      <w:r>
        <w:rPr>
          <w:rFonts w:eastAsia="MS Minchofalt"/>
          <w:bCs/>
          <w:lang w:val="en-US"/>
        </w:rPr>
        <w:t>api kara-dhutibhir mayāpanunno</w:t>
      </w:r>
    </w:p>
    <w:p w:rsidR="004D1C16" w:rsidRDefault="004D1C16">
      <w:pPr>
        <w:ind w:left="720"/>
        <w:rPr>
          <w:rFonts w:eastAsia="MS Minchofalt"/>
          <w:bCs/>
          <w:lang w:val="en-US"/>
        </w:rPr>
      </w:pPr>
      <w:r>
        <w:rPr>
          <w:rFonts w:eastAsia="MS Minchofalt"/>
          <w:bCs/>
          <w:lang w:val="en-US"/>
        </w:rPr>
        <w:t>mukhamayam añcati cañcalo dvirephaḥ |</w:t>
      </w:r>
    </w:p>
    <w:p w:rsidR="004D1C16" w:rsidRDefault="004D1C16">
      <w:pPr>
        <w:ind w:left="720"/>
        <w:rPr>
          <w:rFonts w:eastAsia="MS Minchofalt"/>
          <w:bCs/>
          <w:lang w:val="en-US"/>
        </w:rPr>
      </w:pPr>
      <w:r>
        <w:rPr>
          <w:rFonts w:eastAsia="MS Minchofalt"/>
          <w:bCs/>
          <w:lang w:val="en-US"/>
        </w:rPr>
        <w:t>aghadamana mayi prasīda vande</w:t>
      </w:r>
    </w:p>
    <w:p w:rsidR="004D1C16" w:rsidRDefault="004D1C16">
      <w:pPr>
        <w:ind w:left="720"/>
        <w:rPr>
          <w:rFonts w:eastAsia="MS Minchofalt"/>
          <w:bCs/>
          <w:lang w:val="en-US"/>
        </w:rPr>
      </w:pPr>
      <w:r>
        <w:rPr>
          <w:rFonts w:eastAsia="MS Minchofalt"/>
          <w:bCs/>
          <w:lang w:val="en-US"/>
        </w:rPr>
        <w:t>kuru karuṇām avarundhi duṣṭam enam ||14||</w:t>
      </w:r>
    </w:p>
    <w:p w:rsidR="004D1C16" w:rsidRDefault="004D1C16">
      <w:pPr>
        <w:rPr>
          <w:rFonts w:eastAsia="MS Minchofalt"/>
          <w:bCs/>
          <w:lang w:val="en-US"/>
        </w:rPr>
      </w:pPr>
    </w:p>
    <w:p w:rsidR="004D1C16" w:rsidRDefault="004D1C16">
      <w:pPr>
        <w:rPr>
          <w:rFonts w:eastAsia="MS Minchofalt"/>
          <w:bCs/>
          <w:lang w:val="en-US"/>
        </w:rPr>
      </w:pPr>
      <w:r>
        <w:rPr>
          <w:rFonts w:eastAsia="MS Minchofalt"/>
          <w:b/>
          <w:lang w:val="en-US"/>
        </w:rPr>
        <w:t>aparādhena</w:t>
      </w:r>
      <w:r>
        <w:rPr>
          <w:rFonts w:eastAsia="MS Minchofalt"/>
          <w:bCs/>
          <w:lang w:val="en-US"/>
        </w:rPr>
        <w:t>, yathā—</w:t>
      </w:r>
    </w:p>
    <w:p w:rsidR="004D1C16" w:rsidRDefault="004D1C16">
      <w:pPr>
        <w:ind w:left="720"/>
        <w:rPr>
          <w:rFonts w:eastAsia="MS Minchofalt"/>
          <w:bCs/>
          <w:lang w:val="en-US"/>
        </w:rPr>
      </w:pPr>
      <w:r>
        <w:rPr>
          <w:rFonts w:eastAsia="MS Minchofalt"/>
          <w:bCs/>
          <w:lang w:val="en-US"/>
        </w:rPr>
        <w:t>āli tathyam aparāddham eva te</w:t>
      </w:r>
    </w:p>
    <w:p w:rsidR="004D1C16" w:rsidRDefault="004D1C16">
      <w:pPr>
        <w:ind w:left="720"/>
        <w:rPr>
          <w:rFonts w:eastAsia="MS Minchofalt"/>
          <w:bCs/>
          <w:lang w:val="en-US"/>
        </w:rPr>
      </w:pPr>
      <w:r>
        <w:rPr>
          <w:rFonts w:eastAsia="MS Minchofalt"/>
          <w:bCs/>
          <w:lang w:val="en-US"/>
        </w:rPr>
        <w:t>duṣṭa-māna-phaṇi-daṣṭayā mayā |</w:t>
      </w:r>
    </w:p>
    <w:p w:rsidR="004D1C16" w:rsidRDefault="004D1C16">
      <w:pPr>
        <w:ind w:left="720"/>
        <w:rPr>
          <w:rFonts w:eastAsia="MS Minchofalt"/>
          <w:bCs/>
          <w:lang w:val="en-US"/>
        </w:rPr>
      </w:pPr>
      <w:r>
        <w:rPr>
          <w:rFonts w:eastAsia="MS Minchofalt"/>
          <w:bCs/>
          <w:lang w:val="en-US"/>
        </w:rPr>
        <w:t>piñcha-maulir adhunānumīyatāṁ</w:t>
      </w:r>
    </w:p>
    <w:p w:rsidR="004D1C16" w:rsidRDefault="004D1C16">
      <w:pPr>
        <w:ind w:left="720"/>
        <w:rPr>
          <w:rFonts w:eastAsia="MS Minchofalt"/>
          <w:bCs/>
          <w:lang w:val="en-US"/>
        </w:rPr>
      </w:pPr>
      <w:r>
        <w:rPr>
          <w:rFonts w:eastAsia="MS Minchofalt"/>
          <w:bCs/>
          <w:lang w:val="en-US"/>
        </w:rPr>
        <w:t>māmakīnam anavekṣya dūṣaṇam ||15||</w:t>
      </w:r>
    </w:p>
    <w:p w:rsidR="004D1C16" w:rsidRDefault="004D1C16">
      <w:pPr>
        <w:rPr>
          <w:rFonts w:eastAsia="MS Minchofalt"/>
          <w:bCs/>
          <w:lang w:val="en-US"/>
        </w:rPr>
      </w:pPr>
    </w:p>
    <w:p w:rsidR="004D1C16" w:rsidRDefault="004D1C16">
      <w:pPr>
        <w:rPr>
          <w:rFonts w:eastAsia="MS Minchofalt"/>
          <w:bCs/>
          <w:lang w:val="en-US"/>
        </w:rPr>
      </w:pPr>
      <w:r>
        <w:rPr>
          <w:rFonts w:eastAsia="MS Minchofalt"/>
          <w:bCs/>
          <w:lang w:val="en-US"/>
        </w:rPr>
        <w:t xml:space="preserve">atha </w:t>
      </w:r>
      <w:r>
        <w:rPr>
          <w:rFonts w:eastAsia="MS Minchofalt"/>
          <w:b/>
          <w:lang w:val="en-US"/>
        </w:rPr>
        <w:t>glāniḥ, sā śrameṇa</w:t>
      </w:r>
      <w:r>
        <w:rPr>
          <w:rFonts w:eastAsia="MS Minchofalt"/>
          <w:bCs/>
          <w:lang w:val="en-US"/>
        </w:rPr>
        <w:t>, yathā—</w:t>
      </w:r>
    </w:p>
    <w:p w:rsidR="004D1C16" w:rsidRDefault="004D1C16">
      <w:pPr>
        <w:ind w:left="720"/>
        <w:rPr>
          <w:rFonts w:eastAsia="MS Minchofalt"/>
          <w:lang w:val="en-US"/>
        </w:rPr>
      </w:pPr>
      <w:r>
        <w:rPr>
          <w:rFonts w:eastAsia="MS Minchofalt"/>
          <w:lang w:val="en-US"/>
        </w:rPr>
        <w:t>vyātyukṣīm agha-mathanena paṅkajākṣī</w:t>
      </w:r>
    </w:p>
    <w:p w:rsidR="004D1C16" w:rsidRDefault="004D1C16">
      <w:pPr>
        <w:ind w:left="720"/>
        <w:rPr>
          <w:rFonts w:eastAsia="MS Minchofalt"/>
          <w:lang w:val="en-US"/>
        </w:rPr>
      </w:pPr>
      <w:r>
        <w:rPr>
          <w:rFonts w:eastAsia="MS Minchofalt"/>
          <w:lang w:val="en-US"/>
        </w:rPr>
        <w:t>kurvāṇā kim api sakhīṣu sa-smitāsu |</w:t>
      </w:r>
    </w:p>
    <w:p w:rsidR="004D1C16" w:rsidRDefault="004D1C16">
      <w:pPr>
        <w:ind w:left="720"/>
        <w:rPr>
          <w:rFonts w:eastAsia="MS Minchofalt"/>
          <w:lang w:val="en-US"/>
        </w:rPr>
      </w:pPr>
      <w:r>
        <w:rPr>
          <w:rFonts w:eastAsia="MS Minchofalt"/>
          <w:lang w:val="en-US"/>
        </w:rPr>
        <w:t>kṣāmāṅgī maṇi-valayaṁ skhalat-karāntāt</w:t>
      </w:r>
    </w:p>
    <w:p w:rsidR="004D1C16" w:rsidRDefault="004D1C16">
      <w:pPr>
        <w:ind w:left="720"/>
        <w:rPr>
          <w:rFonts w:eastAsia="MS Minchofalt"/>
          <w:lang w:val="en-US"/>
        </w:rPr>
      </w:pPr>
      <w:r>
        <w:rPr>
          <w:rFonts w:eastAsia="MS Minchofalt"/>
          <w:lang w:val="en-US"/>
        </w:rPr>
        <w:t>kālindī-payasi rurodha nādya rādhā ||16||</w:t>
      </w:r>
    </w:p>
    <w:p w:rsidR="004D1C16" w:rsidRDefault="004D1C16">
      <w:pPr>
        <w:rPr>
          <w:rFonts w:eastAsia="MS Minchofalt"/>
          <w:lang w:val="en-US"/>
        </w:rPr>
      </w:pPr>
    </w:p>
    <w:p w:rsidR="004D1C16" w:rsidRDefault="004D1C16">
      <w:pPr>
        <w:rPr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ādhinā</w:t>
      </w:r>
      <w:r>
        <w:rPr>
          <w:bCs/>
          <w:noProof w:val="0"/>
          <w:cs/>
          <w:lang w:bidi="sa-IN"/>
        </w:rPr>
        <w:t xml:space="preserve">, yathā </w:t>
      </w:r>
      <w:r>
        <w:rPr>
          <w:bCs/>
          <w:noProof w:val="0"/>
          <w:color w:val="FF0000"/>
          <w:cs/>
          <w:lang w:bidi="sa-IN"/>
        </w:rPr>
        <w:t xml:space="preserve">haṁsadūte </w:t>
      </w:r>
      <w:r>
        <w:rPr>
          <w:bCs/>
          <w:noProof w:val="0"/>
          <w:cs/>
          <w:lang w:bidi="sa-IN"/>
        </w:rPr>
        <w:t>(95)—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pratīkārārambha-ślatha-matibhir udyat-pariṇater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vimuktāyā vyakta-smara-kadana-bhājaḥ parijanaiḥ |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amuñcantī saṅgaṁ kuvalaya-dṛśaḥ kevalam asau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balād adya prāṇān avati bhavāśā-sahacarī ||17||</w:t>
      </w:r>
    </w:p>
    <w:p w:rsidR="004D1C16" w:rsidRDefault="004D1C16">
      <w:pPr>
        <w:rPr>
          <w:bCs/>
          <w:noProof w:val="0"/>
          <w:cs/>
          <w:lang w:bidi="sa-IN"/>
        </w:rPr>
      </w:pPr>
    </w:p>
    <w:p w:rsidR="004D1C16" w:rsidRDefault="004D1C16">
      <w:pPr>
        <w:rPr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ratena</w:t>
      </w:r>
      <w:r>
        <w:rPr>
          <w:bCs/>
          <w:noProof w:val="0"/>
          <w:cs/>
          <w:lang w:bidi="sa-IN"/>
        </w:rPr>
        <w:t xml:space="preserve">, yathā </w:t>
      </w:r>
      <w:r>
        <w:rPr>
          <w:bCs/>
          <w:noProof w:val="0"/>
          <w:color w:val="FF0000"/>
          <w:cs/>
          <w:lang w:bidi="sa-IN"/>
        </w:rPr>
        <w:t xml:space="preserve">śrī-gīta-govinde </w:t>
      </w:r>
      <w:r>
        <w:rPr>
          <w:bCs/>
          <w:noProof w:val="0"/>
          <w:cs/>
          <w:lang w:bidi="sa-IN"/>
        </w:rPr>
        <w:t>(12.12)—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mārāṅke rati-keli-saṅkula-raṇārambhe tayā sāhasa-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prāyaṁ kānta-jayāya kiṁcid upari prārambhi yat-sambhramāt | 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niṣpandā jaghana-sthalī śithilitā dor-vallir utkampitaṁ 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vakṣo mīlitam akṣi pauruṣa-rasaḥ strīṇāṁ kutaḥ sidhyati ||18||</w:t>
      </w:r>
    </w:p>
    <w:p w:rsidR="004D1C16" w:rsidRDefault="004D1C16">
      <w:pPr>
        <w:rPr>
          <w:bCs/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bCs/>
          <w:noProof w:val="0"/>
          <w:cs/>
          <w:lang w:bidi="sa-IN"/>
        </w:rPr>
        <w:t xml:space="preserve">atha </w:t>
      </w:r>
      <w:r>
        <w:rPr>
          <w:b/>
          <w:bCs/>
          <w:noProof w:val="0"/>
          <w:cs/>
          <w:lang w:bidi="sa-IN"/>
        </w:rPr>
        <w:t xml:space="preserve">śramaḥ </w:t>
      </w:r>
      <w:r>
        <w:rPr>
          <w:bCs/>
          <w:noProof w:val="0"/>
          <w:cs/>
          <w:lang w:bidi="sa-IN"/>
        </w:rPr>
        <w:t>| so’</w:t>
      </w:r>
      <w:r>
        <w:rPr>
          <w:b/>
          <w:bCs/>
          <w:noProof w:val="0"/>
          <w:cs/>
          <w:lang w:bidi="sa-IN"/>
        </w:rPr>
        <w:t>dhvano</w:t>
      </w:r>
      <w:r>
        <w:rPr>
          <w:bCs/>
          <w:noProof w:val="0"/>
          <w:cs/>
          <w:lang w:bidi="sa-IN"/>
        </w:rPr>
        <w:t xml:space="preserve">, </w:t>
      </w:r>
      <w:r>
        <w:rPr>
          <w:noProof w:val="0"/>
          <w:cs/>
          <w:lang w:bidi="sa-IN"/>
        </w:rPr>
        <w:t xml:space="preserve">yathā </w:t>
      </w:r>
      <w:r>
        <w:rPr>
          <w:noProof w:val="0"/>
          <w:color w:val="FF0000"/>
          <w:cs/>
          <w:lang w:bidi="sa-IN"/>
        </w:rPr>
        <w:t xml:space="preserve">padyāvalyāṁ </w:t>
      </w:r>
      <w:r>
        <w:rPr>
          <w:noProof w:val="0"/>
          <w:cs/>
          <w:lang w:bidi="sa-IN"/>
        </w:rPr>
        <w:t>(211)—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dvi</w:t>
      </w:r>
      <w:r w:rsidRPr="00D75644">
        <w:rPr>
          <w:lang w:val="fr-CA" w:bidi="sa-IN"/>
        </w:rPr>
        <w:t>-</w:t>
      </w:r>
      <w:r>
        <w:rPr>
          <w:noProof w:val="0"/>
          <w:cs/>
          <w:lang w:bidi="sa-IN"/>
        </w:rPr>
        <w:t>traiḥ keli-saroruhaṁ tri-caturair dhammilla-mallī-srajaṁ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kaṇṭhān mauktika-mālikāṁ tad anu ca tyaktvā padaiḥ pañca</w:t>
      </w:r>
      <w:r>
        <w:rPr>
          <w:lang w:val="en-US" w:bidi="sa-IN"/>
        </w:rPr>
        <w:t>-ṣ</w:t>
      </w:r>
      <w:r>
        <w:rPr>
          <w:noProof w:val="0"/>
          <w:cs/>
          <w:lang w:bidi="sa-IN"/>
        </w:rPr>
        <w:t>aiḥ |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kṛṣṇa-prema-vighūrṇitāntaratayā dūrābhisārāturā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tanvaṅgī nirupāyam adhvani paraṁ śr</w:t>
      </w:r>
      <w:r>
        <w:rPr>
          <w:lang w:val="en-US" w:bidi="sa-IN"/>
        </w:rPr>
        <w:t>o</w:t>
      </w:r>
      <w:r>
        <w:rPr>
          <w:noProof w:val="0"/>
          <w:cs/>
          <w:lang w:bidi="sa-IN"/>
        </w:rPr>
        <w:t>ṇī</w:t>
      </w:r>
      <w:r>
        <w:rPr>
          <w:lang w:val="en-US" w:bidi="sa-IN"/>
        </w:rPr>
        <w:t>-</w:t>
      </w:r>
      <w:r>
        <w:rPr>
          <w:noProof w:val="0"/>
          <w:cs/>
          <w:lang w:bidi="sa-IN"/>
        </w:rPr>
        <w:t>bharaṁ nindati ||19||</w:t>
      </w:r>
    </w:p>
    <w:p w:rsidR="004D1C16" w:rsidRDefault="004D1C16">
      <w:pPr>
        <w:rPr>
          <w:rFonts w:eastAsia="MS Minchofalt"/>
          <w:lang w:val="fr-CA"/>
        </w:rPr>
      </w:pPr>
    </w:p>
    <w:p w:rsidR="004D1C16" w:rsidRDefault="004D1C16">
      <w:pPr>
        <w:rPr>
          <w:rFonts w:eastAsia="MS Minchofalt"/>
          <w:lang w:val="fr-CA"/>
        </w:rPr>
      </w:pPr>
      <w:r>
        <w:rPr>
          <w:rFonts w:eastAsia="MS Minchofalt"/>
          <w:b/>
          <w:bCs/>
          <w:lang w:val="fr-CA"/>
        </w:rPr>
        <w:t>nṛtyād</w:t>
      </w:r>
      <w:r>
        <w:rPr>
          <w:rFonts w:eastAsia="MS Minchofalt"/>
          <w:lang w:val="fr-CA"/>
        </w:rPr>
        <w:t>, yathā—</w:t>
      </w:r>
    </w:p>
    <w:p w:rsidR="004D1C16" w:rsidRDefault="004D1C16">
      <w:pPr>
        <w:ind w:left="720"/>
        <w:rPr>
          <w:rFonts w:eastAsia="MS Minchofalt"/>
          <w:lang w:val="fr-CA"/>
        </w:rPr>
      </w:pPr>
      <w:r>
        <w:rPr>
          <w:rFonts w:eastAsia="MS Minchofalt"/>
          <w:lang w:val="fr-CA"/>
        </w:rPr>
        <w:t>śithila-gati-vilāsās tatra hallīśa-raṅge</w:t>
      </w:r>
    </w:p>
    <w:p w:rsidR="004D1C16" w:rsidRDefault="004D1C16">
      <w:pPr>
        <w:ind w:left="720"/>
        <w:rPr>
          <w:rFonts w:eastAsia="MS Minchofalt"/>
          <w:lang w:val="fr-CA"/>
        </w:rPr>
      </w:pPr>
      <w:r>
        <w:rPr>
          <w:rFonts w:eastAsia="MS Minchofalt"/>
          <w:lang w:val="fr-CA"/>
        </w:rPr>
        <w:t>hari-bhuja-parighāgra-nyasta-hastāravindāḥ |</w:t>
      </w:r>
    </w:p>
    <w:p w:rsidR="004D1C16" w:rsidRDefault="004D1C16">
      <w:pPr>
        <w:ind w:left="720"/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śrama-lulita-lalāṭa-śliṣṭa-līlālakāntāḥ </w:t>
      </w:r>
    </w:p>
    <w:p w:rsidR="004D1C16" w:rsidRDefault="004D1C16">
      <w:pPr>
        <w:ind w:left="720"/>
        <w:rPr>
          <w:rFonts w:eastAsia="MS Minchofalt"/>
          <w:lang w:val="fr-CA"/>
        </w:rPr>
      </w:pPr>
      <w:r>
        <w:rPr>
          <w:rFonts w:eastAsia="MS Minchofalt"/>
          <w:lang w:val="fr-CA"/>
        </w:rPr>
        <w:t>pratipadam anavadyāḥ siṣvidur vedi-madhyāḥ ||20||</w:t>
      </w:r>
    </w:p>
    <w:p w:rsidR="004D1C16" w:rsidRDefault="004D1C16">
      <w:pPr>
        <w:rPr>
          <w:rFonts w:eastAsia="MS Minchofalt"/>
          <w:lang w:val="fr-CA"/>
        </w:rPr>
      </w:pPr>
    </w:p>
    <w:p w:rsidR="004D1C16" w:rsidRDefault="004D1C16">
      <w:pPr>
        <w:rPr>
          <w:rFonts w:eastAsia="MS Minchofalt"/>
          <w:lang w:val="fr-CA"/>
        </w:rPr>
      </w:pPr>
      <w:r>
        <w:rPr>
          <w:rFonts w:eastAsia="MS Minchofalt"/>
          <w:b/>
          <w:bCs/>
          <w:lang w:val="fr-CA"/>
        </w:rPr>
        <w:t>ratād</w:t>
      </w:r>
      <w:r>
        <w:rPr>
          <w:rFonts w:eastAsia="MS Minchofalt"/>
          <w:lang w:val="fr-CA"/>
        </w:rPr>
        <w:t>, yathā—</w:t>
      </w:r>
    </w:p>
    <w:p w:rsidR="004D1C16" w:rsidRDefault="004D1C16">
      <w:pPr>
        <w:ind w:left="720"/>
        <w:rPr>
          <w:rFonts w:eastAsia="MS Minchofalt"/>
          <w:lang w:val="fr-CA"/>
        </w:rPr>
      </w:pPr>
      <w:r>
        <w:rPr>
          <w:rFonts w:eastAsia="MS Minchofalt"/>
          <w:lang w:val="fr-CA"/>
        </w:rPr>
        <w:t>ahaha bhujayor dvandvaṁ mandaṁ babhūva viśākhike</w:t>
      </w:r>
    </w:p>
    <w:p w:rsidR="004D1C16" w:rsidRDefault="004D1C16">
      <w:pPr>
        <w:ind w:left="720"/>
        <w:rPr>
          <w:rFonts w:eastAsia="MS Minchofalt"/>
          <w:lang w:val="fr-CA"/>
        </w:rPr>
      </w:pPr>
      <w:r>
        <w:rPr>
          <w:rFonts w:eastAsia="MS Minchofalt"/>
          <w:lang w:val="fr-CA"/>
        </w:rPr>
        <w:t>samajani ghana-svedaṁ cedaṁ yugaṁ tava gaṇḍayoḥ |</w:t>
      </w:r>
    </w:p>
    <w:p w:rsidR="004D1C16" w:rsidRDefault="004D1C16">
      <w:pPr>
        <w:ind w:left="720"/>
        <w:rPr>
          <w:rFonts w:eastAsia="MS Minchofalt"/>
          <w:lang w:val="fr-CA"/>
        </w:rPr>
      </w:pPr>
      <w:r>
        <w:rPr>
          <w:rFonts w:eastAsia="MS Minchofalt"/>
          <w:lang w:val="fr-CA"/>
        </w:rPr>
        <w:t>dhṛta-madhurima-sphūrti-mūrtis tathāpi varānane</w:t>
      </w:r>
    </w:p>
    <w:p w:rsidR="004D1C16" w:rsidRDefault="004D1C16">
      <w:pPr>
        <w:ind w:left="720"/>
        <w:rPr>
          <w:rFonts w:eastAsia="MS Minchofalt"/>
          <w:lang w:val="fr-CA"/>
        </w:rPr>
      </w:pPr>
      <w:r>
        <w:rPr>
          <w:rFonts w:eastAsia="MS Minchofalt"/>
          <w:lang w:val="fr-CA"/>
        </w:rPr>
        <w:t>pramada-sudhayākrāntaṁ svāntaṁ mama praṇayaty asau ||21||</w:t>
      </w:r>
    </w:p>
    <w:p w:rsidR="004D1C16" w:rsidRDefault="004D1C16">
      <w:pPr>
        <w:rPr>
          <w:rFonts w:eastAsia="MS Minchofalt"/>
          <w:lang w:val="fr-CA"/>
        </w:rPr>
      </w:pPr>
    </w:p>
    <w:p w:rsidR="004D1C16" w:rsidRDefault="004D1C16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atha </w:t>
      </w:r>
      <w:r>
        <w:rPr>
          <w:rFonts w:eastAsia="MS Minchofalt"/>
          <w:b/>
          <w:bCs/>
          <w:lang w:val="fr-CA"/>
        </w:rPr>
        <w:t>madaḥ | sa madhu-pānajo</w:t>
      </w:r>
      <w:r>
        <w:rPr>
          <w:rFonts w:eastAsia="MS Minchofalt"/>
          <w:lang w:val="fr-CA"/>
        </w:rPr>
        <w:t>, yathā—</w:t>
      </w:r>
    </w:p>
    <w:p w:rsidR="004D1C16" w:rsidRDefault="004D1C16">
      <w:pPr>
        <w:ind w:left="720"/>
        <w:rPr>
          <w:rFonts w:eastAsia="MS Minchofalt"/>
          <w:lang w:val="fr-CA"/>
        </w:rPr>
      </w:pPr>
      <w:r>
        <w:rPr>
          <w:rFonts w:eastAsia="MS Minchofalt"/>
          <w:lang w:val="fr-CA"/>
        </w:rPr>
        <w:t>yā hriyā hari-puro mukha-mudrāṁ</w:t>
      </w:r>
    </w:p>
    <w:p w:rsidR="004D1C16" w:rsidRDefault="004D1C16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bhaṅktum adhyavasasau na kadāpi |</w:t>
      </w:r>
    </w:p>
    <w:p w:rsidR="004D1C16" w:rsidRPr="005A75DB" w:rsidRDefault="004D1C16">
      <w:pPr>
        <w:ind w:left="720"/>
        <w:rPr>
          <w:rFonts w:eastAsia="MS Minchofalt"/>
          <w:lang w:val="pl-PL"/>
        </w:rPr>
      </w:pPr>
      <w:r w:rsidRPr="005A75DB">
        <w:rPr>
          <w:rFonts w:eastAsia="MS Minchofalt"/>
          <w:lang w:val="pl-PL"/>
        </w:rPr>
        <w:t>sa papāṭha caṭulaṁ madhu pītvā</w:t>
      </w:r>
    </w:p>
    <w:p w:rsidR="004D1C16" w:rsidRPr="005A75DB" w:rsidRDefault="004D1C16">
      <w:pPr>
        <w:ind w:left="720"/>
        <w:rPr>
          <w:rFonts w:eastAsia="MS Minchofalt"/>
          <w:lang w:val="pl-PL"/>
        </w:rPr>
      </w:pPr>
      <w:r w:rsidRPr="005A75DB">
        <w:rPr>
          <w:rFonts w:eastAsia="MS Minchofalt"/>
          <w:lang w:val="pl-PL"/>
        </w:rPr>
        <w:t>śārikeva paśupāla-kiśorī ||22||</w:t>
      </w:r>
    </w:p>
    <w:p w:rsidR="004D1C16" w:rsidRPr="005A75DB" w:rsidRDefault="004D1C16">
      <w:pPr>
        <w:rPr>
          <w:rFonts w:eastAsia="MS Minchofalt"/>
          <w:lang w:val="pl-PL"/>
        </w:rPr>
      </w:pPr>
    </w:p>
    <w:p w:rsidR="004D1C16" w:rsidRPr="006169C0" w:rsidRDefault="004D1C16">
      <w:pPr>
        <w:rPr>
          <w:rFonts w:eastAsia="MS Minchofalt"/>
          <w:lang w:val="pl-PL"/>
        </w:rPr>
      </w:pPr>
      <w:r w:rsidRPr="006169C0">
        <w:rPr>
          <w:rFonts w:eastAsia="MS Minchofalt"/>
          <w:lang w:val="pl-PL"/>
        </w:rPr>
        <w:t xml:space="preserve">atha </w:t>
      </w:r>
      <w:r w:rsidRPr="006169C0">
        <w:rPr>
          <w:rFonts w:eastAsia="MS Minchofalt"/>
          <w:b/>
          <w:bCs/>
          <w:lang w:val="pl-PL"/>
        </w:rPr>
        <w:t>garvaḥ | sa saubhāgyena</w:t>
      </w:r>
      <w:r w:rsidRPr="006169C0">
        <w:rPr>
          <w:rFonts w:eastAsia="MS Minchofalt"/>
          <w:lang w:val="pl-PL"/>
        </w:rPr>
        <w:t>, yathā—</w:t>
      </w:r>
    </w:p>
    <w:p w:rsidR="004D1C16" w:rsidRPr="006169C0" w:rsidRDefault="004D1C16">
      <w:pPr>
        <w:ind w:left="720"/>
        <w:rPr>
          <w:rFonts w:eastAsia="MS Minchofalt"/>
          <w:lang w:val="pl-PL"/>
        </w:rPr>
      </w:pPr>
      <w:r w:rsidRPr="006169C0">
        <w:rPr>
          <w:rFonts w:eastAsia="MS Minchofalt"/>
          <w:lang w:val="pl-PL"/>
        </w:rPr>
        <w:t>muñcan mitra-kadamba-saṅgam abhajann apy utsukāḥ preyasīr</w:t>
      </w:r>
    </w:p>
    <w:p w:rsidR="004D1C16" w:rsidRPr="006169C0" w:rsidRDefault="004D1C16">
      <w:pPr>
        <w:ind w:left="720"/>
        <w:rPr>
          <w:rFonts w:eastAsia="MS Minchofalt"/>
          <w:lang w:val="pl-PL"/>
        </w:rPr>
      </w:pPr>
      <w:r w:rsidRPr="006169C0">
        <w:rPr>
          <w:rFonts w:eastAsia="MS Minchofalt"/>
          <w:lang w:val="pl-PL"/>
        </w:rPr>
        <w:t>eṣa dvāri haris tvad-ānana-taṭī-nyastekṣaṇas tiṣṭhati |</w:t>
      </w:r>
    </w:p>
    <w:p w:rsidR="004D1C16" w:rsidRPr="006169C0" w:rsidRDefault="004D1C16">
      <w:pPr>
        <w:ind w:left="720"/>
        <w:rPr>
          <w:rFonts w:eastAsia="MS Minchofalt"/>
          <w:lang w:val="pl-PL"/>
        </w:rPr>
      </w:pPr>
      <w:r w:rsidRPr="006169C0">
        <w:rPr>
          <w:rFonts w:eastAsia="MS Minchofalt"/>
          <w:lang w:val="pl-PL"/>
        </w:rPr>
        <w:t>yūthībhir makarākṛti smita-mukhī tvaṁ kurvatī kuṇḍalaṁ</w:t>
      </w:r>
    </w:p>
    <w:p w:rsidR="004D1C16" w:rsidRPr="006169C0" w:rsidRDefault="004D1C16">
      <w:pPr>
        <w:ind w:left="720"/>
        <w:rPr>
          <w:rFonts w:eastAsia="MS Minchofalt"/>
          <w:lang w:val="pl-PL"/>
        </w:rPr>
      </w:pPr>
      <w:r w:rsidRPr="006169C0">
        <w:rPr>
          <w:rFonts w:eastAsia="MS Minchofalt"/>
          <w:lang w:val="pl-PL"/>
        </w:rPr>
        <w:t>gaṇḍodyat-pulakā dṛśo’pi na kila kṣīve kṣipasy añcalam ||23||</w:t>
      </w:r>
    </w:p>
    <w:p w:rsidR="004D1C16" w:rsidRPr="006169C0" w:rsidRDefault="004D1C16">
      <w:pPr>
        <w:rPr>
          <w:rFonts w:eastAsia="MS Minchofalt"/>
          <w:lang w:val="pl-PL"/>
        </w:rPr>
      </w:pPr>
    </w:p>
    <w:p w:rsidR="004D1C16" w:rsidRDefault="004D1C16">
      <w:pPr>
        <w:rPr>
          <w:rFonts w:eastAsia="MS Minchofalt"/>
          <w:lang w:val="fr-CA"/>
        </w:rPr>
      </w:pPr>
      <w:r>
        <w:rPr>
          <w:rFonts w:eastAsia="MS Minchofalt"/>
          <w:b/>
          <w:bCs/>
          <w:lang w:val="fr-CA"/>
        </w:rPr>
        <w:t>rūpeṇa</w:t>
      </w:r>
      <w:r>
        <w:rPr>
          <w:rFonts w:eastAsia="MS Minchofalt"/>
          <w:lang w:val="fr-CA"/>
        </w:rPr>
        <w:t>, yathā—</w:t>
      </w:r>
    </w:p>
    <w:p w:rsidR="004D1C16" w:rsidRDefault="004D1C16">
      <w:pPr>
        <w:ind w:left="720"/>
        <w:rPr>
          <w:rFonts w:eastAsia="MS Minchofalt"/>
          <w:lang w:val="fr-CA"/>
        </w:rPr>
      </w:pPr>
      <w:r>
        <w:rPr>
          <w:rFonts w:eastAsia="MS Minchofalt"/>
          <w:lang w:val="fr-CA"/>
        </w:rPr>
        <w:t>candrāvalī-vadana-candra-marīci-puñjaṁ</w:t>
      </w:r>
    </w:p>
    <w:p w:rsidR="004D1C16" w:rsidRDefault="004D1C16">
      <w:pPr>
        <w:ind w:left="720"/>
        <w:rPr>
          <w:rFonts w:eastAsia="MS Minchofalt"/>
          <w:lang w:val="fr-CA"/>
        </w:rPr>
      </w:pPr>
      <w:r>
        <w:rPr>
          <w:rFonts w:eastAsia="MS Minchofalt"/>
          <w:lang w:val="fr-CA"/>
        </w:rPr>
        <w:t>kaḥ stotum apy atipaṭuḥ kṣamate kṣamāyām |</w:t>
      </w:r>
    </w:p>
    <w:p w:rsidR="004D1C16" w:rsidRDefault="004D1C16">
      <w:pPr>
        <w:ind w:left="720"/>
        <w:rPr>
          <w:rFonts w:eastAsia="MS Minchofalt"/>
          <w:lang w:val="fr-CA"/>
        </w:rPr>
      </w:pPr>
      <w:r>
        <w:rPr>
          <w:rFonts w:eastAsia="MS Minchofalt"/>
          <w:lang w:val="fr-CA"/>
        </w:rPr>
        <w:t>yenādya piñcha-mukuṭo’pi niketa-vāṭī-</w:t>
      </w:r>
    </w:p>
    <w:p w:rsidR="004D1C16" w:rsidRDefault="004D1C16">
      <w:pPr>
        <w:ind w:left="720"/>
        <w:rPr>
          <w:rFonts w:eastAsia="MS Minchofalt"/>
          <w:lang w:val="fr-CA"/>
        </w:rPr>
      </w:pPr>
      <w:r>
        <w:rPr>
          <w:rFonts w:eastAsia="MS Minchofalt"/>
          <w:lang w:val="fr-CA"/>
        </w:rPr>
        <w:t>paryanta-kānana-kuṭira-caraḥ kṛto’yam ||24||</w:t>
      </w:r>
    </w:p>
    <w:p w:rsidR="004D1C16" w:rsidRDefault="004D1C16">
      <w:pPr>
        <w:rPr>
          <w:rFonts w:eastAsia="MS Minchofalt"/>
          <w:lang w:val="fr-CA"/>
        </w:rPr>
      </w:pPr>
    </w:p>
    <w:p w:rsidR="004D1C16" w:rsidRDefault="004D1C16">
      <w:pPr>
        <w:rPr>
          <w:bCs/>
          <w:lang w:val="fr-CA"/>
        </w:rPr>
      </w:pPr>
      <w:r>
        <w:rPr>
          <w:lang w:val="fr-CA"/>
        </w:rPr>
        <w:t xml:space="preserve">yathā vā </w:t>
      </w:r>
      <w:r>
        <w:rPr>
          <w:color w:val="FF0000"/>
          <w:lang w:val="fr-CA"/>
        </w:rPr>
        <w:t xml:space="preserve">vidagdha-mādhave </w:t>
      </w:r>
      <w:r>
        <w:rPr>
          <w:bCs/>
          <w:lang w:val="fr-CA"/>
        </w:rPr>
        <w:t>(7.27)—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sahacari vṛṣabhānujayā prādurbhāve vara-tviṣopagate |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candrāvalī-śatāny api bhavanti nirdhūta-kāntīni ||25||</w:t>
      </w:r>
    </w:p>
    <w:p w:rsidR="004D1C16" w:rsidRDefault="004D1C16">
      <w:pPr>
        <w:rPr>
          <w:b/>
          <w:bCs/>
          <w:color w:val="FF0000"/>
          <w:lang w:val="fr-CA"/>
        </w:rPr>
      </w:pPr>
    </w:p>
    <w:p w:rsidR="004D1C16" w:rsidRDefault="004D1C16">
      <w:pPr>
        <w:rPr>
          <w:rFonts w:eastAsia="MS Minchofalt"/>
          <w:lang w:val="fr-CA"/>
        </w:rPr>
      </w:pPr>
      <w:r>
        <w:rPr>
          <w:b/>
          <w:bCs/>
          <w:lang w:val="fr-CA"/>
        </w:rPr>
        <w:t>guṇena</w:t>
      </w:r>
      <w:r>
        <w:rPr>
          <w:rFonts w:eastAsia="MS Minchofalt"/>
          <w:b/>
          <w:bCs/>
          <w:lang w:val="fr-CA"/>
        </w:rPr>
        <w:t xml:space="preserve">, </w:t>
      </w:r>
      <w:r>
        <w:rPr>
          <w:rFonts w:eastAsia="MS Minchofalt"/>
          <w:lang w:val="fr-CA"/>
        </w:rPr>
        <w:t>yathā—</w:t>
      </w: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>ramayantu tāvad amalair</w:t>
      </w: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>dhvanibhir gopī-kapotikā kṛṣṇam |</w:t>
      </w: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 xml:space="preserve">iha lalitā-kala-kaṇṭhī </w:t>
      </w: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>kalaṁ na yāvat prapañcayati ||26||</w:t>
      </w:r>
    </w:p>
    <w:p w:rsidR="004D1C16" w:rsidRDefault="004D1C16">
      <w:pPr>
        <w:rPr>
          <w:b/>
          <w:bCs/>
          <w:lang w:val="fr-CA"/>
        </w:rPr>
      </w:pPr>
    </w:p>
    <w:p w:rsidR="004D1C16" w:rsidRDefault="004D1C16">
      <w:pPr>
        <w:rPr>
          <w:bCs/>
          <w:lang w:val="fr-CA"/>
        </w:rPr>
      </w:pPr>
      <w:r>
        <w:rPr>
          <w:b/>
          <w:bCs/>
          <w:lang w:val="fr-CA"/>
        </w:rPr>
        <w:t>sarvottamāśrayeṇa</w:t>
      </w:r>
      <w:r>
        <w:rPr>
          <w:lang w:val="fr-CA"/>
        </w:rPr>
        <w:t xml:space="preserve">, yathā </w:t>
      </w:r>
      <w:r>
        <w:rPr>
          <w:color w:val="FF0000"/>
          <w:lang w:val="fr-CA"/>
        </w:rPr>
        <w:t xml:space="preserve">śrī-viṣṇu-purāṇe </w:t>
      </w:r>
      <w:r>
        <w:rPr>
          <w:bCs/>
          <w:lang w:val="fr-CA"/>
        </w:rPr>
        <w:t>(5.30.51)</w:t>
      </w:r>
    </w:p>
    <w:p w:rsidR="004D1C16" w:rsidRDefault="004D1C16">
      <w:pPr>
        <w:ind w:left="720"/>
        <w:rPr>
          <w:bCs/>
          <w:color w:val="0000FF"/>
          <w:lang w:val="fr-CA"/>
        </w:rPr>
      </w:pPr>
      <w:r>
        <w:rPr>
          <w:bCs/>
          <w:color w:val="0000FF"/>
          <w:lang w:val="fr-CA"/>
        </w:rPr>
        <w:t>jānāmi te patiṁ śatruṁ jānāmi tridaśeśvaram |</w:t>
      </w:r>
    </w:p>
    <w:p w:rsidR="004D1C16" w:rsidRDefault="004D1C16">
      <w:pPr>
        <w:ind w:left="720"/>
        <w:rPr>
          <w:bCs/>
          <w:color w:val="0000FF"/>
          <w:lang w:val="fr-CA"/>
        </w:rPr>
      </w:pPr>
      <w:r>
        <w:rPr>
          <w:bCs/>
          <w:color w:val="0000FF"/>
          <w:lang w:val="fr-CA"/>
        </w:rPr>
        <w:t>pārijātaṁ tathāpy enaṁ mānuṣī hārayāmi te ||27||</w:t>
      </w:r>
    </w:p>
    <w:p w:rsidR="004D1C16" w:rsidRDefault="004D1C16">
      <w:pPr>
        <w:rPr>
          <w:rFonts w:eastAsia="MS Minchofalt"/>
          <w:lang w:val="fr-CA"/>
        </w:rPr>
      </w:pPr>
    </w:p>
    <w:p w:rsidR="004D1C16" w:rsidRDefault="004D1C16">
      <w:pPr>
        <w:rPr>
          <w:rFonts w:eastAsia="MS Minchofalt"/>
          <w:lang w:val="fr-CA"/>
        </w:rPr>
      </w:pPr>
      <w:r>
        <w:rPr>
          <w:rFonts w:eastAsia="MS Minchofalt"/>
          <w:b/>
          <w:bCs/>
          <w:lang w:val="fr-CA"/>
        </w:rPr>
        <w:t>iṣṭa-lābhena</w:t>
      </w:r>
      <w:r>
        <w:rPr>
          <w:rFonts w:eastAsia="MS Minchofalt"/>
          <w:lang w:val="fr-CA"/>
        </w:rPr>
        <w:t>, yathā—</w:t>
      </w:r>
    </w:p>
    <w:p w:rsidR="004D1C16" w:rsidRDefault="004D1C16">
      <w:pPr>
        <w:ind w:left="720"/>
        <w:rPr>
          <w:rFonts w:eastAsia="MS Minchofalt"/>
          <w:lang w:val="fr-CA"/>
        </w:rPr>
      </w:pPr>
      <w:r>
        <w:rPr>
          <w:rFonts w:eastAsia="MS Minchofalt"/>
          <w:lang w:val="fr-CA"/>
        </w:rPr>
        <w:t>namrā na bhavatu vaṁśī mukunda-vaktrendu-mādhurī-rasikā |</w:t>
      </w:r>
    </w:p>
    <w:p w:rsidR="004D1C16" w:rsidRDefault="004D1C16">
      <w:pPr>
        <w:ind w:left="720"/>
        <w:rPr>
          <w:rFonts w:eastAsia="MS Minchofalt"/>
          <w:lang w:val="fr-CA"/>
        </w:rPr>
      </w:pPr>
      <w:r>
        <w:rPr>
          <w:rFonts w:eastAsia="MS Minchofalt"/>
          <w:lang w:val="fr-CA"/>
        </w:rPr>
        <w:t>tvaṁ durlabha-tad-gandhā laguḍi vṛthā stabdhatāṁ vahasi ||28||</w:t>
      </w:r>
    </w:p>
    <w:p w:rsidR="004D1C16" w:rsidRDefault="004D1C16">
      <w:pPr>
        <w:rPr>
          <w:rFonts w:eastAsia="MS Minchofalt"/>
          <w:lang w:val="fr-CA"/>
        </w:rPr>
      </w:pPr>
    </w:p>
    <w:p w:rsidR="004D1C16" w:rsidRDefault="004D1C16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yathā vā </w:t>
      </w:r>
      <w:r>
        <w:rPr>
          <w:rFonts w:eastAsia="MS Minchofalt"/>
          <w:color w:val="FF0000"/>
          <w:lang w:val="fr-CA"/>
        </w:rPr>
        <w:t>śrī-daśame</w:t>
      </w:r>
      <w:r>
        <w:rPr>
          <w:rFonts w:eastAsia="MS Minchofalt"/>
          <w:lang w:val="fr-CA"/>
        </w:rPr>
        <w:t xml:space="preserve"> (10.83.29)—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unnīya vaktram uru-kuntala-kuṇḍala-tviḍ-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gaṇḍa-sthalaṁ śiśira-hāsa-kaṭākṣa-mokṣaiḥ |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rājño nirīkṣya paritaḥ śanakair murārer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aṁse’nurakta-hṛdayā nidadhe sva-mālām ||29||</w:t>
      </w:r>
    </w:p>
    <w:p w:rsidR="004D1C16" w:rsidRDefault="004D1C16">
      <w:pPr>
        <w:rPr>
          <w:rFonts w:eastAsia="MS Minchofalt"/>
          <w:lang w:val="fr-CA"/>
        </w:rPr>
      </w:pPr>
    </w:p>
    <w:p w:rsidR="004D1C16" w:rsidRDefault="004D1C16">
      <w:pPr>
        <w:rPr>
          <w:rFonts w:eastAsia="MS Minchofalt"/>
          <w:bCs/>
          <w:lang w:val="fr-CA"/>
        </w:rPr>
      </w:pPr>
      <w:r>
        <w:rPr>
          <w:rFonts w:eastAsia="MS Minchofalt"/>
          <w:lang w:val="fr-CA"/>
        </w:rPr>
        <w:t xml:space="preserve">atha </w:t>
      </w:r>
      <w:r>
        <w:rPr>
          <w:rFonts w:eastAsia="MS Minchofalt"/>
          <w:b/>
          <w:bCs/>
          <w:lang w:val="fr-CA"/>
        </w:rPr>
        <w:t>śaṅkā, sā cauryeṇa</w:t>
      </w:r>
      <w:r>
        <w:rPr>
          <w:rFonts w:eastAsia="MS Minchofalt"/>
          <w:bCs/>
          <w:lang w:val="fr-CA"/>
        </w:rPr>
        <w:t>, yathā—</w:t>
      </w:r>
    </w:p>
    <w:p w:rsidR="004D1C16" w:rsidRDefault="004D1C16">
      <w:pPr>
        <w:ind w:left="720"/>
        <w:rPr>
          <w:rFonts w:eastAsia="MS Minchofalt"/>
          <w:lang w:val="fr-CA"/>
        </w:rPr>
      </w:pPr>
      <w:r>
        <w:rPr>
          <w:rFonts w:eastAsia="MS Minchofalt"/>
          <w:lang w:val="fr-CA"/>
        </w:rPr>
        <w:t>harantī nidrāṇe madhubhidi karāt keli-muralīṁ</w:t>
      </w:r>
    </w:p>
    <w:p w:rsidR="004D1C16" w:rsidRDefault="004D1C16">
      <w:pPr>
        <w:ind w:left="720"/>
        <w:rPr>
          <w:rFonts w:eastAsia="MS Minchofalt"/>
          <w:lang w:val="fr-CA"/>
        </w:rPr>
      </w:pPr>
      <w:r>
        <w:rPr>
          <w:rFonts w:eastAsia="MS Minchofalt"/>
          <w:lang w:val="fr-CA"/>
        </w:rPr>
        <w:t>latotsaṅge līnā ghana-tamasi rādhā cakita-dhīḥ |</w:t>
      </w:r>
    </w:p>
    <w:p w:rsidR="004D1C16" w:rsidRDefault="004D1C16">
      <w:pPr>
        <w:ind w:left="720"/>
        <w:rPr>
          <w:rFonts w:eastAsia="MS Minchofalt"/>
          <w:lang w:val="fr-CA"/>
        </w:rPr>
      </w:pPr>
      <w:r>
        <w:rPr>
          <w:rFonts w:eastAsia="MS Minchofalt"/>
          <w:lang w:val="fr-CA"/>
        </w:rPr>
        <w:t>niśi dhvānte śānte śarada-amala-candra-dyuti-muṣām</w:t>
      </w:r>
    </w:p>
    <w:p w:rsidR="004D1C16" w:rsidRDefault="004D1C16">
      <w:pPr>
        <w:ind w:left="720"/>
        <w:rPr>
          <w:rFonts w:eastAsia="MS Minchofalt"/>
          <w:lang w:val="fr-CA"/>
        </w:rPr>
      </w:pPr>
      <w:r>
        <w:rPr>
          <w:rFonts w:eastAsia="MS Minchofalt"/>
          <w:lang w:val="fr-CA"/>
        </w:rPr>
        <w:t>asau nirmātāraṁ sva-vadana-rucāṁ nindati vidhim ||30||</w:t>
      </w:r>
    </w:p>
    <w:p w:rsidR="004D1C16" w:rsidRDefault="004D1C16">
      <w:pPr>
        <w:rPr>
          <w:rFonts w:eastAsia="MS Minchofalt"/>
          <w:lang w:val="fr-CA"/>
        </w:rPr>
      </w:pPr>
    </w:p>
    <w:p w:rsidR="004D1C16" w:rsidRDefault="004D1C16">
      <w:pPr>
        <w:rPr>
          <w:rFonts w:eastAsia="MS Minchofalt"/>
          <w:bCs/>
          <w:lang w:val="fr-CA"/>
        </w:rPr>
      </w:pPr>
      <w:r>
        <w:rPr>
          <w:rFonts w:eastAsia="MS Minchofalt"/>
          <w:b/>
          <w:bCs/>
          <w:lang w:val="fr-CA"/>
        </w:rPr>
        <w:t xml:space="preserve">aparādhād, </w:t>
      </w:r>
      <w:r>
        <w:rPr>
          <w:rFonts w:eastAsia="MS Minchofalt"/>
          <w:lang w:val="fr-CA"/>
        </w:rPr>
        <w:t xml:space="preserve">yathā </w:t>
      </w:r>
      <w:r>
        <w:rPr>
          <w:rFonts w:eastAsia="MS Minchofalt"/>
          <w:color w:val="FF0000"/>
          <w:lang w:val="fr-CA"/>
        </w:rPr>
        <w:t xml:space="preserve">lalita-mādhave </w:t>
      </w:r>
      <w:r>
        <w:rPr>
          <w:rFonts w:eastAsia="MS Minchofalt"/>
          <w:lang w:val="fr-CA"/>
        </w:rPr>
        <w:t>(2.4)</w:t>
      </w:r>
      <w:r>
        <w:rPr>
          <w:rFonts w:eastAsia="MS Minchofalt"/>
          <w:bCs/>
          <w:lang w:val="fr-CA"/>
        </w:rPr>
        <w:t>—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uttāmyantī viramati tamastoma-sampat-prapañce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nyañcan-mūrdhā sarabhasam asau srasta-veṇīvṛtāṁsā |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manda-spandaṁ diśi diśi dṛśor dvandvam alpaṁ kṣipantī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kuñjād goṣṭhaṁ viśati cakitā vaktram āvṛtya pālī ||31||</w:t>
      </w:r>
    </w:p>
    <w:p w:rsidR="004D1C16" w:rsidRDefault="004D1C16">
      <w:pPr>
        <w:rPr>
          <w:rFonts w:eastAsia="MS Minchofalt"/>
          <w:lang w:val="fr-CA"/>
        </w:rPr>
      </w:pPr>
    </w:p>
    <w:p w:rsidR="004D1C16" w:rsidRDefault="004D1C16">
      <w:pPr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śaṅkā tu pravara-strīṇāṁ bhīrutvād bhaya-kṛd bhavet ||32||</w:t>
      </w:r>
    </w:p>
    <w:p w:rsidR="004D1C16" w:rsidRDefault="004D1C16">
      <w:pPr>
        <w:rPr>
          <w:rFonts w:eastAsia="MS Minchofalt"/>
          <w:b/>
          <w:bCs/>
          <w:lang w:val="fr-CA"/>
        </w:rPr>
      </w:pPr>
    </w:p>
    <w:p w:rsidR="004D1C16" w:rsidRDefault="004D1C16">
      <w:pPr>
        <w:rPr>
          <w:rFonts w:eastAsia="MS Minchofalt"/>
          <w:lang w:val="fr-CA"/>
        </w:rPr>
      </w:pPr>
      <w:r>
        <w:rPr>
          <w:rFonts w:eastAsia="MS Minchofalt"/>
          <w:b/>
          <w:bCs/>
          <w:lang w:val="fr-CA"/>
        </w:rPr>
        <w:t>para-krauryād</w:t>
      </w:r>
      <w:r>
        <w:rPr>
          <w:rFonts w:eastAsia="MS Minchofalt"/>
          <w:lang w:val="fr-CA"/>
        </w:rPr>
        <w:t xml:space="preserve">, yathā </w:t>
      </w:r>
      <w:r>
        <w:rPr>
          <w:rFonts w:eastAsia="MS Minchofalt"/>
          <w:color w:val="FF0000"/>
          <w:lang w:val="fr-CA"/>
        </w:rPr>
        <w:t>vidagdha-mādhave</w:t>
      </w:r>
      <w:r>
        <w:rPr>
          <w:rFonts w:eastAsia="MS Minchofalt"/>
          <w:lang w:val="fr-CA"/>
        </w:rPr>
        <w:t xml:space="preserve"> (5.23)—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vyaktiṁ gate mama rahasya-vinoda-vṛtte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ruṣṭo laghiṣṭha-hṛdayas tarasābhimanyuḥ |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rādhāṁ nirud</w:t>
      </w:r>
      <w:r>
        <w:rPr>
          <w:lang w:val="en-US" w:bidi="sa-IN"/>
        </w:rPr>
        <w:t>d</w:t>
      </w:r>
      <w:r>
        <w:rPr>
          <w:noProof w:val="0"/>
          <w:cs/>
          <w:lang w:bidi="sa-IN"/>
        </w:rPr>
        <w:t>hya sadane vinigūhante vā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hā hanta lambhayati vā yadu-rājadhānīm ||33||</w:t>
      </w:r>
    </w:p>
    <w:p w:rsidR="004D1C16" w:rsidRDefault="004D1C16">
      <w:pPr>
        <w:rPr>
          <w:rFonts w:eastAsia="MS Minchofalt"/>
          <w:color w:val="0000FF"/>
          <w:lang w:val="fr-CA"/>
        </w:rPr>
      </w:pPr>
    </w:p>
    <w:p w:rsidR="004D1C16" w:rsidRDefault="004D1C16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atha </w:t>
      </w:r>
      <w:r>
        <w:rPr>
          <w:rFonts w:eastAsia="MS Minchofalt"/>
          <w:b/>
          <w:bCs/>
          <w:lang w:val="fr-CA"/>
        </w:rPr>
        <w:t>trāsaḥ, sa taḍitā</w:t>
      </w:r>
      <w:r>
        <w:rPr>
          <w:rFonts w:eastAsia="MS Minchofalt"/>
          <w:lang w:val="fr-CA"/>
        </w:rPr>
        <w:t>, yathā—</w:t>
      </w:r>
    </w:p>
    <w:p w:rsidR="004D1C16" w:rsidRDefault="004D1C16">
      <w:pPr>
        <w:ind w:left="720"/>
        <w:rPr>
          <w:rFonts w:eastAsia="MS Minchofalt"/>
          <w:lang w:val="fr-CA"/>
        </w:rPr>
      </w:pPr>
      <w:r>
        <w:rPr>
          <w:rFonts w:eastAsia="MS Minchofalt"/>
          <w:lang w:val="fr-CA"/>
        </w:rPr>
        <w:t>sphūrjite nabhasi bhīrur udyatāṁ</w:t>
      </w:r>
    </w:p>
    <w:p w:rsidR="004D1C16" w:rsidRDefault="004D1C16">
      <w:pPr>
        <w:ind w:left="720"/>
        <w:rPr>
          <w:rFonts w:eastAsia="MS Minchofalt"/>
          <w:lang w:val="fr-CA"/>
        </w:rPr>
      </w:pPr>
      <w:r>
        <w:rPr>
          <w:rFonts w:eastAsia="MS Minchofalt"/>
          <w:lang w:val="fr-CA"/>
        </w:rPr>
        <w:t>vidyutāṁ dyutim avekṣya kampitā |</w:t>
      </w:r>
    </w:p>
    <w:p w:rsidR="004D1C16" w:rsidRDefault="004D1C16">
      <w:pPr>
        <w:ind w:left="720"/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sā harer urasi cañcalekṣaṇā </w:t>
      </w:r>
    </w:p>
    <w:p w:rsidR="004D1C16" w:rsidRDefault="004D1C16">
      <w:pPr>
        <w:ind w:left="720"/>
        <w:rPr>
          <w:rFonts w:eastAsia="MS Minchofalt"/>
          <w:lang w:val="fr-CA"/>
        </w:rPr>
      </w:pPr>
      <w:r>
        <w:rPr>
          <w:rFonts w:eastAsia="MS Minchofalt"/>
          <w:lang w:val="fr-CA"/>
        </w:rPr>
        <w:t>cañcaleva jalade nyalīyata ||34||</w:t>
      </w:r>
    </w:p>
    <w:p w:rsidR="004D1C16" w:rsidRDefault="004D1C16">
      <w:pPr>
        <w:rPr>
          <w:rFonts w:eastAsia="MS Minchofalt"/>
          <w:lang w:val="fr-CA"/>
        </w:rPr>
      </w:pPr>
    </w:p>
    <w:p w:rsidR="004D1C16" w:rsidRDefault="004D1C16">
      <w:pPr>
        <w:rPr>
          <w:rFonts w:eastAsia="MS Minchofalt"/>
          <w:lang w:val="fr-CA"/>
        </w:rPr>
      </w:pPr>
      <w:r>
        <w:rPr>
          <w:rFonts w:eastAsia="MS Minchofalt"/>
          <w:b/>
          <w:bCs/>
          <w:lang w:val="fr-CA"/>
        </w:rPr>
        <w:t>ghora-sattvena</w:t>
      </w:r>
      <w:r>
        <w:rPr>
          <w:rFonts w:eastAsia="MS Minchofalt"/>
          <w:lang w:val="fr-CA"/>
        </w:rPr>
        <w:t xml:space="preserve">, yathā </w:t>
      </w:r>
      <w:r>
        <w:rPr>
          <w:rFonts w:eastAsia="MS Minchofalt"/>
          <w:color w:val="FF0000"/>
          <w:lang w:val="fr-CA"/>
        </w:rPr>
        <w:t>vidagdha-mādhave</w:t>
      </w:r>
      <w:r>
        <w:rPr>
          <w:rFonts w:eastAsia="MS Minchofalt"/>
          <w:lang w:val="fr-CA"/>
        </w:rPr>
        <w:t xml:space="preserve"> (5.44)—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karṇottaṁsita-rakta-paṅkaja-juṣo bhṛṅgīpater jhaṅkriyā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bhrāntenādya dṛgañcalena dadhatī bhṛṅgāvalī-vibhramam |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trāsāndolita-dor-latānta-vilasac-cūḍā-jhaṇat-kāriṇī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rādhe vyākulatāṁ gatāpi bhavati modaṁ mamādhyasyati ||35||</w:t>
      </w:r>
    </w:p>
    <w:p w:rsidR="004D1C16" w:rsidRDefault="004D1C16">
      <w:pPr>
        <w:rPr>
          <w:rFonts w:eastAsia="MS Minchofalt"/>
          <w:lang w:val="fr-CA"/>
        </w:rPr>
      </w:pPr>
    </w:p>
    <w:p w:rsidR="004D1C16" w:rsidRPr="005A75DB" w:rsidRDefault="004D1C16">
      <w:pPr>
        <w:rPr>
          <w:rFonts w:eastAsia="MS Minchofalt"/>
          <w:lang w:val="fr-CA"/>
        </w:rPr>
      </w:pPr>
      <w:r w:rsidRPr="005A75DB">
        <w:rPr>
          <w:rFonts w:eastAsia="MS Minchofalt"/>
          <w:b/>
          <w:bCs/>
          <w:lang w:val="fr-CA"/>
        </w:rPr>
        <w:t>ugra-nisvanena</w:t>
      </w:r>
      <w:r w:rsidRPr="005A75DB">
        <w:rPr>
          <w:rFonts w:eastAsia="MS Minchofalt"/>
          <w:lang w:val="fr-CA"/>
        </w:rPr>
        <w:t>, yathā—</w:t>
      </w:r>
    </w:p>
    <w:p w:rsidR="004D1C16" w:rsidRPr="005A75DB" w:rsidRDefault="004D1C16">
      <w:pPr>
        <w:ind w:left="720"/>
        <w:rPr>
          <w:rFonts w:eastAsia="MS Minchofalt"/>
          <w:lang w:val="fr-CA"/>
        </w:rPr>
      </w:pPr>
      <w:r w:rsidRPr="005A75DB">
        <w:rPr>
          <w:rFonts w:eastAsia="MS Minchofalt"/>
          <w:lang w:val="fr-CA"/>
        </w:rPr>
        <w:t>tvam asi mama sakheti kiṁvadantī</w:t>
      </w:r>
    </w:p>
    <w:p w:rsidR="004D1C16" w:rsidRPr="005A75DB" w:rsidRDefault="004D1C16">
      <w:pPr>
        <w:ind w:left="720"/>
        <w:rPr>
          <w:rFonts w:eastAsia="MS Minchofalt"/>
          <w:lang w:val="fr-CA"/>
        </w:rPr>
      </w:pPr>
      <w:r w:rsidRPr="005A75DB">
        <w:rPr>
          <w:rFonts w:eastAsia="MS Minchofalt"/>
          <w:lang w:val="fr-CA"/>
        </w:rPr>
        <w:t>mud</w:t>
      </w:r>
      <w:r>
        <w:rPr>
          <w:rFonts w:eastAsia="MS Minchofalt"/>
          <w:lang w:val="fr-CA"/>
        </w:rPr>
        <w:t>i</w:t>
      </w:r>
      <w:r w:rsidRPr="005A75DB">
        <w:rPr>
          <w:rFonts w:eastAsia="MS Minchofalt"/>
          <w:lang w:val="fr-CA"/>
        </w:rPr>
        <w:t>ra cirād bhavatā vyadhāyi tathyā |</w:t>
      </w:r>
    </w:p>
    <w:p w:rsidR="004D1C16" w:rsidRDefault="004D1C16">
      <w:pPr>
        <w:ind w:left="720"/>
        <w:rPr>
          <w:rFonts w:eastAsia="MS Minchofalt"/>
          <w:lang w:val="fr-CA"/>
        </w:rPr>
      </w:pPr>
      <w:r>
        <w:rPr>
          <w:rFonts w:eastAsia="MS Minchofalt"/>
          <w:lang w:val="fr-CA"/>
        </w:rPr>
        <w:t>mad-urasi rasitair nirasya mānaṁ</w:t>
      </w:r>
    </w:p>
    <w:p w:rsidR="004D1C16" w:rsidRDefault="004D1C16">
      <w:pPr>
        <w:ind w:left="720"/>
        <w:rPr>
          <w:rFonts w:eastAsia="MS Minchofalt"/>
          <w:lang w:val="fr-CA"/>
        </w:rPr>
      </w:pPr>
      <w:r>
        <w:rPr>
          <w:rFonts w:eastAsia="MS Minchofalt"/>
          <w:lang w:val="fr-CA"/>
        </w:rPr>
        <w:t>yad udita-vepathur arpitādya rādhā ||36||</w:t>
      </w:r>
    </w:p>
    <w:p w:rsidR="004D1C16" w:rsidRDefault="004D1C16">
      <w:pPr>
        <w:rPr>
          <w:rFonts w:eastAsia="MS Minchofalt"/>
          <w:lang w:val="fr-CA"/>
        </w:rPr>
      </w:pPr>
    </w:p>
    <w:p w:rsidR="004D1C16" w:rsidRDefault="004D1C16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atha </w:t>
      </w:r>
      <w:r>
        <w:rPr>
          <w:rFonts w:eastAsia="MS Minchofalt"/>
          <w:b/>
          <w:bCs/>
          <w:lang w:val="fr-CA"/>
        </w:rPr>
        <w:t>āvegaḥ</w:t>
      </w:r>
      <w:r>
        <w:rPr>
          <w:rFonts w:eastAsia="MS Minchofalt"/>
          <w:lang w:val="fr-CA"/>
        </w:rPr>
        <w:t xml:space="preserve">, sa </w:t>
      </w:r>
      <w:r>
        <w:rPr>
          <w:rFonts w:eastAsia="MS Minchofalt"/>
          <w:b/>
          <w:bCs/>
          <w:lang w:val="fr-CA"/>
        </w:rPr>
        <w:t>priya-darśanajo</w:t>
      </w:r>
      <w:r>
        <w:rPr>
          <w:rFonts w:eastAsia="MS Minchofalt"/>
          <w:lang w:val="fr-CA"/>
        </w:rPr>
        <w:t xml:space="preserve">, yathā </w:t>
      </w:r>
      <w:r>
        <w:rPr>
          <w:rFonts w:eastAsia="MS Minchofalt"/>
          <w:color w:val="FF0000"/>
          <w:lang w:val="fr-CA"/>
        </w:rPr>
        <w:t>lalita-mādhave</w:t>
      </w:r>
      <w:r>
        <w:rPr>
          <w:rFonts w:eastAsia="MS Minchofalt"/>
          <w:lang w:val="fr-CA"/>
        </w:rPr>
        <w:t xml:space="preserve"> (2.11)—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sahacari nirātaṅkaḥ ko’yaṁ yuvā mudira-dyutir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vraja-bhuvi kutaḥ prāpto mādyan-mataṅgaja-vibhramaḥ |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ahaha caṭulair utsarpadbhir dṛga-aṅcala-taskarair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mama dhṛti-dhanaṁ cetaḥ-koṣād viluṇṭhayatīha yaḥ ||37||</w:t>
      </w:r>
    </w:p>
    <w:p w:rsidR="004D1C16" w:rsidRDefault="004D1C16">
      <w:pPr>
        <w:rPr>
          <w:rFonts w:eastAsia="MS Minchofalt"/>
          <w:lang w:val="fr-CA"/>
        </w:rPr>
      </w:pPr>
    </w:p>
    <w:p w:rsidR="004D1C16" w:rsidRDefault="004D1C16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yathā vā tatraiva </w:t>
      </w:r>
      <w:r>
        <w:rPr>
          <w:lang w:val="fr-CA"/>
        </w:rPr>
        <w:t>(6.40)—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upataru lalitāṁ tāṁ pratyabhi</w:t>
      </w:r>
      <w:r w:rsidRPr="006169C0">
        <w:rPr>
          <w:lang w:val="fr-CA" w:bidi="sa-IN"/>
        </w:rPr>
        <w:t>jñ</w:t>
      </w:r>
      <w:r>
        <w:rPr>
          <w:noProof w:val="0"/>
          <w:cs/>
          <w:lang w:bidi="sa-IN"/>
        </w:rPr>
        <w:t xml:space="preserve">āya sadyaḥ 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prakṛti-madhura-rūpāṁ vīkṣya rādhākṛtiṁ ca |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maṇim api paricinvan śaṅkha-cūḍāvataṁsaṁ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muhur aham udghūrṇaṁ bhūriṇā sambhrameṇa ||38||</w:t>
      </w:r>
    </w:p>
    <w:p w:rsidR="004D1C16" w:rsidRDefault="004D1C16">
      <w:pPr>
        <w:rPr>
          <w:rFonts w:eastAsia="MS Minchofalt"/>
          <w:lang w:val="fr-CA"/>
        </w:rPr>
      </w:pPr>
    </w:p>
    <w:p w:rsidR="004D1C16" w:rsidRDefault="004D1C16">
      <w:pPr>
        <w:rPr>
          <w:rFonts w:eastAsia="MS Minchofalt"/>
          <w:lang w:val="fr-CA"/>
        </w:rPr>
      </w:pPr>
      <w:r>
        <w:rPr>
          <w:rFonts w:eastAsia="MS Minchofalt"/>
          <w:b/>
          <w:bCs/>
          <w:lang w:val="fr-CA"/>
        </w:rPr>
        <w:t>priya-śravaṇajo</w:t>
      </w:r>
      <w:r>
        <w:rPr>
          <w:rFonts w:eastAsia="MS Minchofalt"/>
          <w:lang w:val="fr-CA"/>
        </w:rPr>
        <w:t xml:space="preserve">, yathā </w:t>
      </w:r>
      <w:r>
        <w:rPr>
          <w:rFonts w:eastAsia="MS Minchofalt"/>
          <w:color w:val="FF0000"/>
          <w:lang w:val="fr-CA"/>
        </w:rPr>
        <w:t>lalita-mādhave</w:t>
      </w:r>
      <w:r>
        <w:rPr>
          <w:rFonts w:eastAsia="MS Minchofalt"/>
          <w:lang w:val="fr-CA"/>
        </w:rPr>
        <w:t xml:space="preserve"> (1.25)—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dhanye kajjala-mukta-vāma-nayanā padme padoḍhāṅgadā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sāraṅgi dhvanad-eka-nūpura-dharā pāli skhalan-mekhalā |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gaṇḍodyat-tilakā lavaṅgi kamale netrārpitālaktakā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mā</w:t>
      </w:r>
      <w:r>
        <w:rPr>
          <w:lang w:val="en-US" w:bidi="sa-IN"/>
        </w:rPr>
        <w:t xml:space="preserve"> </w:t>
      </w:r>
      <w:r>
        <w:rPr>
          <w:noProof w:val="0"/>
          <w:cs/>
          <w:lang w:bidi="sa-IN"/>
        </w:rPr>
        <w:t>dhāvottaralaṁ tvam atra muralī dūre kalaṁ kūjati ||39||</w:t>
      </w:r>
    </w:p>
    <w:p w:rsidR="004D1C16" w:rsidRDefault="004D1C16">
      <w:pPr>
        <w:ind w:left="720"/>
        <w:rPr>
          <w:lang w:val="fr-CA"/>
        </w:rPr>
      </w:pPr>
    </w:p>
    <w:p w:rsidR="004D1C16" w:rsidRDefault="004D1C16">
      <w:pPr>
        <w:rPr>
          <w:lang w:val="fr-CA"/>
        </w:rPr>
      </w:pPr>
      <w:r>
        <w:rPr>
          <w:b/>
          <w:bCs/>
          <w:lang w:val="fr-CA"/>
        </w:rPr>
        <w:t>apriya-darśanajo</w:t>
      </w:r>
      <w:r>
        <w:rPr>
          <w:lang w:val="fr-CA"/>
        </w:rPr>
        <w:t>, yathā tatraiva (3.18)—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kṣaṇaṁ vikrośantī viluṭhati śatāṅgasya purataḥ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kṣaṇaṁ bāṣpa-grastāṁ kirati kila dṛṣṭiṁ hari-mukhe |</w:t>
      </w:r>
      <w:r>
        <w:rPr>
          <w:noProof w:val="0"/>
          <w:cs/>
          <w:lang w:bidi="sa-IN"/>
        </w:rPr>
        <w:br/>
        <w:t>kṣaṇaṁ rāmasyāgre patati daśanottambhita-tṛṇā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na rādheyaṁ kaṁ vā kṣipati karuṇāmbhodhi-kuhare ||40||</w:t>
      </w:r>
    </w:p>
    <w:p w:rsidR="004D1C16" w:rsidRDefault="004D1C16">
      <w:pPr>
        <w:rPr>
          <w:lang w:val="fr-CA"/>
        </w:rPr>
      </w:pPr>
    </w:p>
    <w:p w:rsidR="004D1C16" w:rsidRDefault="004D1C16">
      <w:pPr>
        <w:rPr>
          <w:bCs/>
          <w:lang w:val="fr-CA"/>
        </w:rPr>
      </w:pPr>
      <w:r>
        <w:rPr>
          <w:b/>
          <w:bCs/>
          <w:lang w:val="fr-CA"/>
        </w:rPr>
        <w:t>apriya-śravaṇajo</w:t>
      </w:r>
      <w:r>
        <w:rPr>
          <w:bCs/>
          <w:lang w:val="fr-CA"/>
        </w:rPr>
        <w:t>, yathā—</w:t>
      </w: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>vraja-narapater eṣa kṣattā karoti girā prage</w:t>
      </w: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>nagara-gataye ghoraṁ ghoṣe ghanāṁ sakhi ghoṣaṇām |</w:t>
      </w: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 xml:space="preserve">śravaṇa-padavīm ārohantyā yayā kuliśograyā </w:t>
      </w: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>racitam acirād ābhīrīṇāṁ kulaṁ muhur ākulam ||41||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bCs/>
          <w:lang w:val="fr-CA"/>
        </w:rPr>
        <w:t xml:space="preserve"> </w:t>
      </w:r>
      <w:r>
        <w:rPr>
          <w:bCs/>
          <w:lang w:val="fr-CA"/>
        </w:rPr>
        <w:tab/>
      </w:r>
      <w:r>
        <w:rPr>
          <w:bCs/>
          <w:lang w:val="fr-CA"/>
        </w:rPr>
        <w:tab/>
      </w:r>
      <w:r>
        <w:rPr>
          <w:bCs/>
          <w:lang w:val="fr-CA"/>
        </w:rPr>
        <w:tab/>
      </w:r>
      <w:r>
        <w:rPr>
          <w:bCs/>
          <w:noProof w:val="0"/>
          <w:cs/>
          <w:lang w:bidi="sa-IN"/>
        </w:rPr>
        <w:t>—</w:t>
      </w:r>
      <w:r>
        <w:rPr>
          <w:noProof w:val="0"/>
          <w:cs/>
          <w:lang w:bidi="sa-IN"/>
        </w:rPr>
        <w:t>evam anye’py ūhyāḥ 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atha </w:t>
      </w:r>
      <w:r>
        <w:rPr>
          <w:b/>
          <w:bCs/>
          <w:noProof w:val="0"/>
          <w:cs/>
          <w:lang w:bidi="sa-IN"/>
        </w:rPr>
        <w:t>unmādaḥ, sa prauḍhānandād</w:t>
      </w:r>
      <w:r>
        <w:rPr>
          <w:noProof w:val="0"/>
          <w:cs/>
          <w:lang w:bidi="sa-IN"/>
        </w:rPr>
        <w:t>, yathā—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prasīda madirākṣi māṁ sakhi milantam āliṅgituṁ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nirundhi mudira-dyutiṁ nava-yuvānam enaṁ puraḥ |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iti bhramarikām api priya-sakhī-bhramād yācate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samīkṣya harim unmada-pramada-viklavā vallavī ||42||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virahād</w:t>
      </w:r>
      <w:r>
        <w:rPr>
          <w:noProof w:val="0"/>
          <w:cs/>
          <w:lang w:bidi="sa-IN"/>
        </w:rPr>
        <w:t>, yathā—</w:t>
      </w:r>
    </w:p>
    <w:p w:rsidR="004D1C16" w:rsidRPr="00375FF5" w:rsidRDefault="004D1C16">
      <w:pPr>
        <w:ind w:left="720"/>
        <w:rPr>
          <w:noProof w:val="0"/>
          <w:cs/>
          <w:lang w:val="en-US" w:bidi="sa-IN"/>
        </w:rPr>
      </w:pPr>
      <w:r>
        <w:rPr>
          <w:noProof w:val="0"/>
          <w:cs/>
          <w:lang w:bidi="sa-IN"/>
        </w:rPr>
        <w:t xml:space="preserve">kvāpy āndolita-kuntalā viluṭhati kvāpy </w:t>
      </w:r>
      <w:r>
        <w:rPr>
          <w:lang w:val="en-US" w:bidi="sa-IN"/>
        </w:rPr>
        <w:t>a</w:t>
      </w:r>
      <w:r>
        <w:rPr>
          <w:noProof w:val="0"/>
          <w:cs/>
          <w:lang w:bidi="sa-IN"/>
        </w:rPr>
        <w:t>ṅgulī-bhaṅgata</w:t>
      </w:r>
      <w:r>
        <w:rPr>
          <w:lang w:val="en-US" w:bidi="sa-IN"/>
        </w:rPr>
        <w:t>s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tvaṅgad-bhrūr</w:t>
      </w:r>
      <w:r>
        <w:rPr>
          <w:lang w:val="en-US" w:bidi="sa-IN"/>
        </w:rPr>
        <w:t xml:space="preserve"> </w:t>
      </w:r>
      <w:r>
        <w:rPr>
          <w:noProof w:val="0"/>
          <w:cs/>
          <w:lang w:bidi="sa-IN"/>
        </w:rPr>
        <w:t>daśanair vidaśya daśanān kaṁsaṁ śapaty uddhūrā |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kutrāpy adya tamālam uttarala-dhīr ālokya dhāvaty alaṁ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rādhā tvad-viraha-jvareṇa pṛthunā dūnā yadūnāṁ pate ||43||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atja </w:t>
      </w:r>
      <w:r>
        <w:rPr>
          <w:b/>
          <w:bCs/>
          <w:noProof w:val="0"/>
          <w:cs/>
          <w:lang w:bidi="sa-IN"/>
        </w:rPr>
        <w:t>apasmāraḥ</w:t>
      </w:r>
      <w:r>
        <w:rPr>
          <w:noProof w:val="0"/>
          <w:cs/>
          <w:lang w:bidi="sa-IN"/>
        </w:rPr>
        <w:t>, yathā—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aṅga-kṣepa-vidhāyibhir niviḍatottuṅga-pralāpair alaṁ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gāḍhodvartita-tāra-locana-puṭaiḥ phena-cchaṭodgāribhiḥ |</w:t>
      </w:r>
    </w:p>
    <w:p w:rsidR="004D1C16" w:rsidRPr="00375FF5" w:rsidRDefault="004D1C16">
      <w:pPr>
        <w:ind w:left="720"/>
        <w:rPr>
          <w:noProof w:val="0"/>
          <w:cs/>
          <w:lang w:val="en-US" w:bidi="sa-IN"/>
        </w:rPr>
      </w:pPr>
      <w:r>
        <w:rPr>
          <w:noProof w:val="0"/>
          <w:cs/>
          <w:lang w:bidi="sa-IN"/>
        </w:rPr>
        <w:t>kṛṣṇa tvad-virahotthitair mama sakhīm antar</w:t>
      </w:r>
      <w:r>
        <w:rPr>
          <w:lang w:val="en-US" w:bidi="sa-IN"/>
        </w:rPr>
        <w:t>-</w:t>
      </w:r>
      <w:r>
        <w:rPr>
          <w:noProof w:val="0"/>
          <w:cs/>
          <w:lang w:bidi="sa-IN"/>
        </w:rPr>
        <w:t>vikārormibhi</w:t>
      </w:r>
      <w:r>
        <w:rPr>
          <w:lang w:val="en-US" w:bidi="sa-IN"/>
        </w:rPr>
        <w:t>r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grastāṁ prekṣya vitarkayanti guravaḥ sampraty apasmāriṇīm ||44||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atha </w:t>
      </w:r>
      <w:r>
        <w:rPr>
          <w:b/>
          <w:bCs/>
          <w:noProof w:val="0"/>
          <w:cs/>
          <w:lang w:bidi="sa-IN"/>
        </w:rPr>
        <w:t>vyādhiḥ</w:t>
      </w:r>
      <w:r>
        <w:rPr>
          <w:noProof w:val="0"/>
          <w:cs/>
          <w:lang w:bidi="sa-IN"/>
        </w:rPr>
        <w:t xml:space="preserve">, sa yathā </w:t>
      </w:r>
      <w:r>
        <w:rPr>
          <w:noProof w:val="0"/>
          <w:color w:val="FF0000"/>
          <w:cs/>
          <w:lang w:bidi="sa-IN"/>
        </w:rPr>
        <w:t>rasa-sudhākare</w:t>
      </w:r>
      <w:r>
        <w:rPr>
          <w:noProof w:val="0"/>
          <w:cs/>
          <w:lang w:bidi="sa-IN"/>
        </w:rPr>
        <w:t xml:space="preserve"> (2.52)—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śayyā puṣpa-mayī parāga-mayatām aṅgārpaṇād aśnute 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tāmyanty antika-tāla-vṛnta-nalinī-patrāṇi gātroṣmaṇā |</w:t>
      </w:r>
      <w:r>
        <w:rPr>
          <w:noProof w:val="0"/>
          <w:cs/>
          <w:lang w:bidi="sa-IN"/>
        </w:rPr>
        <w:br/>
        <w:t>nyastaṁ ca stana-maṇḍale malayajaṁ śīrṇāntaraṁ lakṣyate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kvāthād āśu bhavanti phenila-mukhā bhūṣā-mṛṇālāṅkurāḥ ||45||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atha </w:t>
      </w:r>
      <w:r>
        <w:rPr>
          <w:b/>
          <w:bCs/>
          <w:noProof w:val="0"/>
          <w:cs/>
          <w:lang w:bidi="sa-IN"/>
        </w:rPr>
        <w:t>mohaḥ</w:t>
      </w:r>
      <w:r>
        <w:rPr>
          <w:noProof w:val="0"/>
          <w:cs/>
          <w:lang w:bidi="sa-IN"/>
        </w:rPr>
        <w:t xml:space="preserve">, sa </w:t>
      </w:r>
      <w:r>
        <w:rPr>
          <w:b/>
          <w:bCs/>
          <w:noProof w:val="0"/>
          <w:cs/>
          <w:lang w:bidi="sa-IN"/>
        </w:rPr>
        <w:t>harṣād</w:t>
      </w:r>
      <w:r>
        <w:rPr>
          <w:noProof w:val="0"/>
          <w:cs/>
          <w:lang w:bidi="sa-IN"/>
        </w:rPr>
        <w:t xml:space="preserve">, yathā </w:t>
      </w:r>
      <w:r>
        <w:rPr>
          <w:noProof w:val="0"/>
          <w:color w:val="FF0000"/>
          <w:cs/>
          <w:lang w:bidi="sa-IN"/>
        </w:rPr>
        <w:t>vidagdha-mādhave</w:t>
      </w:r>
      <w:r>
        <w:rPr>
          <w:noProof w:val="0"/>
          <w:cs/>
          <w:lang w:bidi="sa-IN"/>
        </w:rPr>
        <w:t xml:space="preserve"> (2.6)—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daronmīlan nīlotpala-dala-rucas tasya niviḍād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virūḍhānāṁ sadyaḥ kara-sarasija-sparśa-kutukāt |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vahantī kṣobhāṇāṁ nivaham iha nājñāsiṣam idaṁ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kva vāhaṁ kā vāhaṁ cakara kim ahaṁ vā sakhi tadā ||46||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lang w:val="fr-CA"/>
        </w:rPr>
      </w:pPr>
      <w:r>
        <w:rPr>
          <w:lang w:val="fr-CA"/>
        </w:rPr>
        <w:t xml:space="preserve">yathā va </w:t>
      </w:r>
      <w:r>
        <w:rPr>
          <w:color w:val="FF0000"/>
          <w:lang w:val="fr-CA"/>
        </w:rPr>
        <w:t>śrī-daśame</w:t>
      </w:r>
      <w:r>
        <w:rPr>
          <w:lang w:val="fr-CA"/>
        </w:rPr>
        <w:t xml:space="preserve"> (10.21.12)—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kṛṣṇaṁ nirīkṣya vanitotsava-rūpa-śīlaṁ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śrutvā ca tat-kvaṇita-veṇu-vicitra-gītam |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devyo vimāna-gatayaḥ smara-nunna-sārā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bhraśyat prasūna-kavarā mumuhur vinīvy</w:t>
      </w:r>
      <w:r>
        <w:rPr>
          <w:lang w:val="en-US" w:bidi="sa-IN"/>
        </w:rPr>
        <w:t>aḥ</w:t>
      </w:r>
      <w:r>
        <w:rPr>
          <w:noProof w:val="0"/>
          <w:cs/>
          <w:lang w:bidi="sa-IN"/>
        </w:rPr>
        <w:t xml:space="preserve"> ||47||</w:t>
      </w:r>
    </w:p>
    <w:p w:rsidR="004D1C16" w:rsidRDefault="004D1C16">
      <w:pPr>
        <w:rPr>
          <w:lang w:val="fr-CA"/>
        </w:rPr>
      </w:pPr>
    </w:p>
    <w:p w:rsidR="004D1C16" w:rsidRDefault="004D1C16">
      <w:pPr>
        <w:rPr>
          <w:lang w:val="fr-CA"/>
        </w:rPr>
      </w:pPr>
      <w:r>
        <w:rPr>
          <w:b/>
          <w:bCs/>
          <w:lang w:val="fr-CA"/>
        </w:rPr>
        <w:t>viśleṣād</w:t>
      </w:r>
      <w:r>
        <w:rPr>
          <w:lang w:val="fr-CA"/>
        </w:rPr>
        <w:t xml:space="preserve">, yathā </w:t>
      </w:r>
      <w:r>
        <w:rPr>
          <w:color w:val="FF0000"/>
          <w:lang w:val="fr-CA"/>
        </w:rPr>
        <w:t>uddhava-sandeśe</w:t>
      </w:r>
      <w:r>
        <w:rPr>
          <w:lang w:val="fr-CA"/>
        </w:rPr>
        <w:t xml:space="preserve"> (117)—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sā palyaṅke kiśalaya-dalaiḥ kalpite tatra suptā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guptā nīra-stavakita-</w:t>
      </w:r>
      <w:r>
        <w:rPr>
          <w:lang w:val="en-US" w:bidi="sa-IN"/>
        </w:rPr>
        <w:t>d</w:t>
      </w:r>
      <w:r>
        <w:rPr>
          <w:noProof w:val="0"/>
          <w:cs/>
          <w:lang w:bidi="sa-IN"/>
        </w:rPr>
        <w:t>ṛśāṁ cakravālaiḥ sakhīnām |</w:t>
      </w:r>
    </w:p>
    <w:p w:rsidR="004D1C16" w:rsidRPr="00653ACF" w:rsidRDefault="004D1C16">
      <w:pPr>
        <w:pStyle w:val="Quote"/>
        <w:rPr>
          <w:noProof w:val="0"/>
          <w:cs/>
          <w:lang w:val="en-US" w:bidi="sa-IN"/>
        </w:rPr>
      </w:pPr>
      <w:r>
        <w:rPr>
          <w:noProof w:val="0"/>
          <w:cs/>
          <w:lang w:bidi="sa-IN"/>
        </w:rPr>
        <w:t>draṣṭavyā te kraśima-kalitā</w:t>
      </w:r>
      <w:r>
        <w:rPr>
          <w:lang w:val="en-US" w:bidi="sa-IN"/>
        </w:rPr>
        <w:t xml:space="preserve"> </w:t>
      </w:r>
      <w:r>
        <w:rPr>
          <w:noProof w:val="0"/>
          <w:cs/>
          <w:lang w:bidi="sa-IN"/>
        </w:rPr>
        <w:t>kaṇṭha</w:t>
      </w:r>
      <w:r>
        <w:rPr>
          <w:lang w:val="en-US" w:bidi="sa-IN"/>
        </w:rPr>
        <w:t>-</w:t>
      </w:r>
      <w:r>
        <w:rPr>
          <w:noProof w:val="0"/>
          <w:cs/>
          <w:lang w:bidi="sa-IN"/>
        </w:rPr>
        <w:t>nālopakaṇṭh</w:t>
      </w:r>
      <w:r>
        <w:rPr>
          <w:lang w:val="en-US" w:bidi="sa-IN"/>
        </w:rPr>
        <w:t>a-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spandenāntar-vapur anumita-prāṇa-saṅgā varāṅgī ||48||</w:t>
      </w:r>
    </w:p>
    <w:p w:rsidR="004D1C16" w:rsidRDefault="004D1C16">
      <w:pPr>
        <w:rPr>
          <w:lang w:val="fr-CA"/>
        </w:rPr>
      </w:pPr>
    </w:p>
    <w:p w:rsidR="004D1C16" w:rsidRDefault="004D1C16">
      <w:pPr>
        <w:rPr>
          <w:lang w:val="fr-CA"/>
        </w:rPr>
      </w:pPr>
      <w:r>
        <w:rPr>
          <w:b/>
          <w:bCs/>
          <w:lang w:val="fr-CA"/>
        </w:rPr>
        <w:t>viṣādād</w:t>
      </w:r>
      <w:r>
        <w:rPr>
          <w:lang w:val="fr-CA"/>
        </w:rPr>
        <w:t xml:space="preserve">, yathā </w:t>
      </w:r>
      <w:r>
        <w:rPr>
          <w:color w:val="FF0000"/>
          <w:lang w:val="fr-CA"/>
        </w:rPr>
        <w:t>śrī-daśame</w:t>
      </w:r>
      <w:r>
        <w:rPr>
          <w:lang w:val="fr-CA"/>
        </w:rPr>
        <w:t xml:space="preserve"> (10.35.16-17)–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nija-padābja-dalair dhvaja-vajra-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nīrajāṅkuśa-vicitra-lalāmaiḥ |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vraja-bhuvaḥ śamayan khura-todaṁ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varṣma-dhurya-gatir ī</w:t>
      </w:r>
      <w:r>
        <w:rPr>
          <w:lang w:val="en-US" w:bidi="sa-IN"/>
        </w:rPr>
        <w:t>r</w:t>
      </w:r>
      <w:r>
        <w:rPr>
          <w:noProof w:val="0"/>
          <w:cs/>
          <w:lang w:bidi="sa-IN"/>
        </w:rPr>
        <w:t>ita-veṇuḥ ||49||</w:t>
      </w:r>
    </w:p>
    <w:p w:rsidR="004D1C16" w:rsidRDefault="004D1C16">
      <w:pPr>
        <w:rPr>
          <w:rFonts w:eastAsia="MS Minchofalt"/>
          <w:color w:val="0000FF"/>
          <w:lang w:val="fr-CA"/>
        </w:rPr>
      </w:pP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vrajati tena vayaṁ sa-vilāsa-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vīkṣaṇārpita-manobhava-vegāḥ |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kuja-gatiṁ gamitā na vidāmaḥ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kaśmalena kavaraṁ vasanaṁ vā ||50||</w:t>
      </w:r>
    </w:p>
    <w:p w:rsidR="004D1C16" w:rsidRDefault="004D1C16">
      <w:pPr>
        <w:rPr>
          <w:lang w:val="fr-CA"/>
        </w:rPr>
      </w:pPr>
    </w:p>
    <w:p w:rsidR="004D1C16" w:rsidRDefault="004D1C16">
      <w:pPr>
        <w:rPr>
          <w:b/>
          <w:bCs/>
          <w:lang w:val="fr-CA"/>
        </w:rPr>
      </w:pPr>
      <w:r>
        <w:rPr>
          <w:lang w:val="fr-CA"/>
        </w:rPr>
        <w:t xml:space="preserve">atha </w:t>
      </w:r>
      <w:r>
        <w:rPr>
          <w:b/>
          <w:bCs/>
          <w:lang w:val="fr-CA"/>
        </w:rPr>
        <w:t>mṛtiḥ—</w:t>
      </w:r>
    </w:p>
    <w:p w:rsidR="004D1C16" w:rsidRDefault="004D1C16">
      <w:pPr>
        <w:ind w:firstLine="720"/>
        <w:rPr>
          <w:lang w:val="fr-CA"/>
        </w:rPr>
      </w:pPr>
      <w:r>
        <w:rPr>
          <w:b/>
          <w:bCs/>
          <w:lang w:val="fr-CA"/>
        </w:rPr>
        <w:t>mṛter adhyavayāyo’tra varṇyaḥ sākṣād iyaṁ na hi ||51||</w:t>
      </w:r>
    </w:p>
    <w:p w:rsidR="004D1C16" w:rsidRDefault="004D1C16">
      <w:pPr>
        <w:rPr>
          <w:lang w:val="fr-CA"/>
        </w:rPr>
      </w:pPr>
    </w:p>
    <w:p w:rsidR="004D1C16" w:rsidRDefault="004D1C16">
      <w:pPr>
        <w:rPr>
          <w:lang w:val="fr-CA"/>
        </w:rPr>
      </w:pPr>
      <w:r>
        <w:rPr>
          <w:lang w:val="fr-CA"/>
        </w:rPr>
        <w:t xml:space="preserve">yathā </w:t>
      </w:r>
      <w:r>
        <w:rPr>
          <w:color w:val="FF0000"/>
          <w:lang w:val="fr-CA"/>
        </w:rPr>
        <w:t>uddhava-sandeśe</w:t>
      </w:r>
      <w:r>
        <w:rPr>
          <w:lang w:val="fr-CA"/>
        </w:rPr>
        <w:t xml:space="preserve"> (69)—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yāvad-vyaktiṁ na kila bhajate gāndineyānubandhas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tāvan natvā sumukhi bhavatīṁ kiṁcid abhyarthayiṣye |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puṣpair yasyā muhur akaravaṁ karṇa-pūrān murāreḥ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seyaṁ phullā gṛha-parisare mālatī pālanīyā ||52||</w:t>
      </w:r>
    </w:p>
    <w:p w:rsidR="004D1C16" w:rsidRDefault="004D1C16">
      <w:pPr>
        <w:rPr>
          <w:lang w:val="fr-CA"/>
        </w:rPr>
      </w:pPr>
    </w:p>
    <w:p w:rsidR="004D1C16" w:rsidRDefault="004D1C16">
      <w:pPr>
        <w:rPr>
          <w:b/>
          <w:bCs/>
          <w:lang w:val="fr-CA"/>
        </w:rPr>
      </w:pPr>
      <w:r>
        <w:rPr>
          <w:lang w:val="fr-CA"/>
        </w:rPr>
        <w:t xml:space="preserve">atha </w:t>
      </w:r>
      <w:r>
        <w:rPr>
          <w:b/>
          <w:bCs/>
          <w:lang w:val="fr-CA"/>
        </w:rPr>
        <w:t>ālasyam—</w:t>
      </w:r>
    </w:p>
    <w:p w:rsidR="004D1C16" w:rsidRDefault="004D1C16">
      <w:pPr>
        <w:ind w:firstLine="720"/>
        <w:rPr>
          <w:b/>
          <w:bCs/>
          <w:lang w:val="fr-CA"/>
        </w:rPr>
      </w:pPr>
      <w:r>
        <w:rPr>
          <w:b/>
          <w:bCs/>
          <w:lang w:val="fr-CA"/>
        </w:rPr>
        <w:t>sākṣād aṅgaṁ na cālasyaṁ bhaṅgyā tena nibadhyate ||53||</w:t>
      </w:r>
    </w:p>
    <w:p w:rsidR="004D1C16" w:rsidRDefault="004D1C16">
      <w:pPr>
        <w:rPr>
          <w:lang w:val="fr-CA"/>
        </w:rPr>
      </w:pPr>
    </w:p>
    <w:p w:rsidR="004D1C16" w:rsidRDefault="004D1C16">
      <w:pPr>
        <w:rPr>
          <w:lang w:val="fr-CA"/>
        </w:rPr>
      </w:pPr>
      <w:r>
        <w:rPr>
          <w:lang w:val="fr-CA"/>
        </w:rPr>
        <w:t>yathā—</w:t>
      </w: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>niravadhi dadhi-pūrṇāṁ gargarīṁ loḍayitvā</w:t>
      </w: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>sakhi kṛta-tanu-bhaṅgaṁ kurvatī bhūri jṛmbhām |</w:t>
      </w: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>bhuvam anu patitā te patyur āste savitrī</w:t>
      </w: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>viracaya tad aśaṅkaṁ tvaṁ harer mūrdhni cūḍām ||54||</w:t>
      </w:r>
    </w:p>
    <w:p w:rsidR="004D1C16" w:rsidRDefault="004D1C16">
      <w:pPr>
        <w:rPr>
          <w:b/>
          <w:bCs/>
          <w:lang w:val="fr-CA"/>
        </w:rPr>
      </w:pPr>
    </w:p>
    <w:p w:rsidR="004D1C16" w:rsidRDefault="004D1C16">
      <w:pPr>
        <w:rPr>
          <w:lang w:val="fr-CA"/>
        </w:rPr>
      </w:pPr>
      <w:r>
        <w:rPr>
          <w:lang w:val="fr-CA"/>
        </w:rPr>
        <w:t xml:space="preserve">atha </w:t>
      </w:r>
      <w:r>
        <w:rPr>
          <w:b/>
          <w:bCs/>
          <w:lang w:val="fr-CA"/>
        </w:rPr>
        <w:t>jāḍyaṁ, tad-iṣṭa-śrutyā</w:t>
      </w:r>
      <w:r>
        <w:rPr>
          <w:lang w:val="fr-CA"/>
        </w:rPr>
        <w:t>, yathā—</w:t>
      </w: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>gopure ruvati kṛṣṇa-nūpure</w:t>
      </w: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>niṣkramāya dhṛta-sambhramāpy asau |</w:t>
      </w: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>kīliteva parimīlitekṣaṇā</w:t>
      </w: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>sīdati sma sadane manoramā ||55||</w:t>
      </w:r>
    </w:p>
    <w:p w:rsidR="004D1C16" w:rsidRDefault="004D1C16">
      <w:pPr>
        <w:rPr>
          <w:lang w:val="fr-CA"/>
        </w:rPr>
      </w:pPr>
    </w:p>
    <w:p w:rsidR="004D1C16" w:rsidRDefault="004D1C16">
      <w:pPr>
        <w:rPr>
          <w:bCs/>
          <w:lang w:val="fr-CA"/>
        </w:rPr>
      </w:pPr>
      <w:r>
        <w:rPr>
          <w:b/>
          <w:bCs/>
          <w:lang w:val="fr-CA"/>
        </w:rPr>
        <w:t>aniṣṭa-śrutyā</w:t>
      </w:r>
      <w:r>
        <w:rPr>
          <w:lang w:val="fr-CA"/>
        </w:rPr>
        <w:t xml:space="preserve">, yathā </w:t>
      </w:r>
      <w:r>
        <w:rPr>
          <w:color w:val="FF0000"/>
          <w:lang w:val="fr-CA"/>
        </w:rPr>
        <w:t xml:space="preserve">lalita-mādhave </w:t>
      </w:r>
      <w:r>
        <w:rPr>
          <w:bCs/>
          <w:lang w:val="fr-CA"/>
        </w:rPr>
        <w:t>(3.10)—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ālī-vyālīka-vacanena muhur vihanto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hantāravinda-vigalad-grathitārdha-mālyā |</w:t>
      </w:r>
    </w:p>
    <w:p w:rsidR="004D1C16" w:rsidRDefault="004D1C16">
      <w:pPr>
        <w:pStyle w:val="Quote"/>
        <w:rPr>
          <w:lang w:val="pl-PL"/>
        </w:rPr>
      </w:pPr>
      <w:r>
        <w:rPr>
          <w:lang w:val="pl-PL"/>
        </w:rPr>
        <w:t>hā hanta hanta kim api pratipanna-tandrā</w:t>
      </w:r>
    </w:p>
    <w:p w:rsidR="004D1C16" w:rsidRDefault="004D1C16">
      <w:pPr>
        <w:pStyle w:val="Quote"/>
        <w:rPr>
          <w:lang w:val="pl-PL"/>
        </w:rPr>
      </w:pPr>
      <w:r>
        <w:rPr>
          <w:lang w:val="pl-PL"/>
        </w:rPr>
        <w:t>candrāvalī kila daśāntaram āruroha ||56||</w:t>
      </w:r>
    </w:p>
    <w:p w:rsidR="004D1C16" w:rsidRDefault="004D1C16">
      <w:pPr>
        <w:rPr>
          <w:rFonts w:eastAsia="MS Minchofalt"/>
          <w:color w:val="0000FF"/>
          <w:lang w:val="pl-PL"/>
        </w:rPr>
      </w:pP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b/>
          <w:bCs/>
          <w:lang w:val="pl-PL"/>
        </w:rPr>
        <w:t>iṣṭekṣaṇena</w:t>
      </w:r>
      <w:r>
        <w:rPr>
          <w:rFonts w:eastAsia="MS Minchofalt"/>
          <w:lang w:val="pl-PL"/>
        </w:rPr>
        <w:t xml:space="preserve">, yathā </w:t>
      </w:r>
      <w:r>
        <w:rPr>
          <w:rFonts w:eastAsia="MS Minchofalt"/>
          <w:color w:val="FF0000"/>
          <w:lang w:val="pl-PL"/>
        </w:rPr>
        <w:t>vidagdha-mādhave</w:t>
      </w:r>
      <w:r>
        <w:rPr>
          <w:rFonts w:eastAsia="MS Minchofalt"/>
          <w:lang w:val="pl-PL"/>
        </w:rPr>
        <w:t xml:space="preserve"> (3.29)—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aho dhanyā gopyaḥ kalita-nava-narmoktibhir alaṁ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vilāsair āmodaṁ dadhati madhurair yā madhubhidaḥ |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dhig astu svaṁ bhāgyaṁ yad iha mama rādhā priya-sakhī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puras tasmin prāpte jaḍima-niviḍāṅgī viluṭhati ||57||</w:t>
      </w:r>
    </w:p>
    <w:p w:rsidR="004D1C16" w:rsidRDefault="004D1C16">
      <w:pPr>
        <w:rPr>
          <w:rFonts w:eastAsia="MS Minchofalt"/>
          <w:lang w:val="pl-PL"/>
        </w:rPr>
      </w:pP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b/>
          <w:bCs/>
          <w:lang w:val="pl-PL"/>
        </w:rPr>
        <w:t>aniṣṭekṣaṇena</w:t>
      </w:r>
      <w:r>
        <w:rPr>
          <w:rFonts w:eastAsia="MS Minchofalt"/>
          <w:lang w:val="pl-PL"/>
        </w:rPr>
        <w:t>, yathā—</w:t>
      </w:r>
    </w:p>
    <w:p w:rsidR="004D1C16" w:rsidRDefault="004D1C16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rādhā vanānte hariṇā vihāriṇī</w:t>
      </w:r>
    </w:p>
    <w:p w:rsidR="004D1C16" w:rsidRDefault="004D1C16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prekṣyābhimanyuṁ stimitābhavat tathā |</w:t>
      </w:r>
    </w:p>
    <w:p w:rsidR="004D1C16" w:rsidRDefault="004D1C16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kruddhāsya tūrṇaṁ bhajato’pi sannidhiṁ</w:t>
      </w:r>
    </w:p>
    <w:p w:rsidR="004D1C16" w:rsidRDefault="004D1C16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yathā bhavānī-pratimā-bhramaṁ dadhe ||58||</w:t>
      </w:r>
    </w:p>
    <w:p w:rsidR="004D1C16" w:rsidRDefault="004D1C16">
      <w:pPr>
        <w:rPr>
          <w:rFonts w:eastAsia="MS Minchofalt"/>
          <w:lang w:val="pl-PL"/>
        </w:rPr>
      </w:pPr>
    </w:p>
    <w:p w:rsidR="004D1C16" w:rsidRDefault="004D1C16">
      <w:pPr>
        <w:rPr>
          <w:lang w:val="pl-PL"/>
        </w:rPr>
      </w:pPr>
      <w:r>
        <w:rPr>
          <w:b/>
          <w:bCs/>
          <w:lang w:val="pl-PL"/>
        </w:rPr>
        <w:t>viraheṇa</w:t>
      </w:r>
      <w:r>
        <w:rPr>
          <w:lang w:val="pl-PL"/>
        </w:rPr>
        <w:t xml:space="preserve">, yathā </w:t>
      </w:r>
      <w:r>
        <w:rPr>
          <w:color w:val="FF0000"/>
          <w:lang w:val="pl-PL"/>
        </w:rPr>
        <w:t xml:space="preserve">padyāvalyāṁ </w:t>
      </w:r>
      <w:r>
        <w:rPr>
          <w:lang w:val="pl-PL"/>
        </w:rPr>
        <w:t>(187)—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gṛhītaṁ tāmbūlaṁ parijana-vacobhir na sumukhī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smaraty antaḥ</w:t>
      </w:r>
      <w:r>
        <w:rPr>
          <w:lang w:val="en-US" w:bidi="sa-IN"/>
        </w:rPr>
        <w:t>-</w:t>
      </w:r>
      <w:r>
        <w:rPr>
          <w:noProof w:val="0"/>
          <w:cs/>
          <w:lang w:bidi="sa-IN"/>
        </w:rPr>
        <w:t>śūnyā murahara gatāyām api niśi |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tat</w:t>
      </w:r>
      <w:r>
        <w:rPr>
          <w:lang w:val="en-US" w:bidi="sa-IN"/>
        </w:rPr>
        <w:t>hai</w:t>
      </w:r>
      <w:r>
        <w:rPr>
          <w:noProof w:val="0"/>
          <w:cs/>
          <w:lang w:bidi="sa-IN"/>
        </w:rPr>
        <w:t>vāste hastaḥ kalita-phaṇi-vallī-kisalayas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tathavāsyaṁ tasyāḥ kramuka-phala-phālī-paricitam ||59||</w:t>
      </w:r>
    </w:p>
    <w:p w:rsidR="004D1C16" w:rsidRDefault="004D1C16">
      <w:pPr>
        <w:rPr>
          <w:rFonts w:eastAsia="MS Minchofalt"/>
          <w:lang w:val="pl-PL"/>
        </w:rPr>
      </w:pP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 xml:space="preserve">atha </w:t>
      </w:r>
      <w:r>
        <w:rPr>
          <w:rFonts w:eastAsia="MS Minchofalt"/>
          <w:b/>
          <w:bCs/>
          <w:lang w:val="pl-PL"/>
        </w:rPr>
        <w:t>vrīḍā, sā navīna-saṅgamena</w:t>
      </w:r>
      <w:r>
        <w:rPr>
          <w:rFonts w:eastAsia="MS Minchofalt"/>
          <w:lang w:val="pl-PL"/>
        </w:rPr>
        <w:t>, yathā—</w:t>
      </w:r>
    </w:p>
    <w:p w:rsidR="004D1C16" w:rsidRDefault="004D1C16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vidhumukhi bhaja śayyāṁ vartase kiṁ na tasyā</w:t>
      </w:r>
    </w:p>
    <w:p w:rsidR="004D1C16" w:rsidRDefault="004D1C16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muhur ayam anuvartī yācate tvāṁ prasīda |</w:t>
      </w:r>
    </w:p>
    <w:p w:rsidR="004D1C16" w:rsidRDefault="004D1C16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iti caṭubhir analpaiḥ sā mayābhyarthyamānā</w:t>
      </w:r>
    </w:p>
    <w:p w:rsidR="004D1C16" w:rsidRDefault="004D1C16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vyarucad iha nikuñja-śrīr iva dvāri rādhā ||60||</w:t>
      </w:r>
    </w:p>
    <w:p w:rsidR="004D1C16" w:rsidRDefault="004D1C16">
      <w:pPr>
        <w:rPr>
          <w:rFonts w:eastAsia="MS Minchofalt"/>
          <w:lang w:val="pl-PL"/>
        </w:rPr>
      </w:pP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b/>
          <w:bCs/>
          <w:lang w:val="pl-PL"/>
        </w:rPr>
        <w:t>akāryeṇa</w:t>
      </w:r>
      <w:r>
        <w:rPr>
          <w:rFonts w:eastAsia="MS Minchofalt"/>
          <w:lang w:val="pl-PL"/>
        </w:rPr>
        <w:t>, yathā—</w:t>
      </w:r>
    </w:p>
    <w:p w:rsidR="004D1C16" w:rsidRDefault="004D1C16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paṭuḥ kim api bhāgyatas tvam asi putri vittārjane</w:t>
      </w:r>
    </w:p>
    <w:p w:rsidR="004D1C16" w:rsidRDefault="004D1C16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yad etam atulyaṁ balād apajahartha</w:t>
      </w:r>
      <w:r>
        <w:rPr>
          <w:rStyle w:val="FootnoteReference"/>
          <w:rFonts w:eastAsia="MS Minchofalt" w:cs="Balaram"/>
          <w:lang w:val="pl-PL"/>
        </w:rPr>
        <w:t xml:space="preserve"> </w:t>
      </w:r>
      <w:r>
        <w:rPr>
          <w:rFonts w:eastAsia="MS Minchofalt"/>
          <w:lang w:val="pl-PL"/>
        </w:rPr>
        <w:t>hāraṁ hareḥ |</w:t>
      </w:r>
    </w:p>
    <w:p w:rsidR="004D1C16" w:rsidRDefault="004D1C16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gabhīram iti śṛṇvatī gurujanād upālambhanaṁ</w:t>
      </w:r>
    </w:p>
    <w:p w:rsidR="004D1C16" w:rsidRDefault="004D1C16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maṇi-srag-avalokanān mukham avāñcayan mālatī ||61||</w:t>
      </w:r>
    </w:p>
    <w:p w:rsidR="004D1C16" w:rsidRDefault="004D1C16">
      <w:pPr>
        <w:rPr>
          <w:rFonts w:eastAsia="MS Minchofalt"/>
          <w:lang w:val="pl-PL"/>
        </w:rPr>
      </w:pP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b/>
          <w:bCs/>
          <w:lang w:val="pl-PL"/>
        </w:rPr>
        <w:t>stavena</w:t>
      </w:r>
      <w:r>
        <w:rPr>
          <w:rFonts w:eastAsia="MS Minchofalt"/>
          <w:lang w:val="pl-PL"/>
        </w:rPr>
        <w:t>, yathā—</w:t>
      </w:r>
    </w:p>
    <w:p w:rsidR="004D1C16" w:rsidRDefault="004D1C16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saṅkuca na tathya-vacasā</w:t>
      </w:r>
    </w:p>
    <w:p w:rsidR="004D1C16" w:rsidRDefault="004D1C16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jaganti tava kīrti-kaumudī mārṣṭi |</w:t>
      </w:r>
      <w:r>
        <w:rPr>
          <w:rFonts w:eastAsia="MS Minchofalt"/>
          <w:lang w:val="pl-PL"/>
        </w:rPr>
        <w:br/>
        <w:t>urasi harer asi rādhe</w:t>
      </w:r>
    </w:p>
    <w:p w:rsidR="004D1C16" w:rsidRDefault="004D1C16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yad akṣayā kauṅkumī-carcā ||62||</w:t>
      </w:r>
    </w:p>
    <w:p w:rsidR="004D1C16" w:rsidRDefault="004D1C16">
      <w:pPr>
        <w:rPr>
          <w:rFonts w:eastAsia="MS Minchofalt"/>
          <w:lang w:val="pl-PL"/>
        </w:rPr>
      </w:pPr>
    </w:p>
    <w:p w:rsidR="004D1C16" w:rsidRDefault="004D1C16">
      <w:pPr>
        <w:rPr>
          <w:rFonts w:eastAsia="MS Minchofalt"/>
          <w:bCs/>
          <w:lang w:val="pl-PL"/>
        </w:rPr>
      </w:pPr>
      <w:r>
        <w:rPr>
          <w:rFonts w:eastAsia="MS Minchofalt"/>
          <w:b/>
          <w:bCs/>
          <w:lang w:val="pl-PL"/>
        </w:rPr>
        <w:t>avajñayā</w:t>
      </w:r>
      <w:r>
        <w:rPr>
          <w:rFonts w:eastAsia="MS Minchofalt"/>
          <w:lang w:val="pl-PL"/>
        </w:rPr>
        <w:t xml:space="preserve">, yathā </w:t>
      </w:r>
      <w:r>
        <w:rPr>
          <w:rFonts w:eastAsia="MS Minchofalt"/>
          <w:color w:val="FF0000"/>
          <w:lang w:val="pl-PL"/>
        </w:rPr>
        <w:t xml:space="preserve">śrī-gīta-govinde </w:t>
      </w:r>
      <w:r>
        <w:rPr>
          <w:rFonts w:eastAsia="MS Minchofalt"/>
          <w:bCs/>
          <w:lang w:val="pl-PL"/>
        </w:rPr>
        <w:t>(8.10)—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tavedaṁ paśyantyāḥ prasarad-anurāgaṁ bahir iva 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priya-pādālakta-cchuritam aruṇa-dyoti hṛdayam | 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mamādya prakhyāta-praṇaya-bhara-bhaṅgena kitava 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tvad-ālokaḥ śokād api kim api lajjāṁ janayati ||63||</w:t>
      </w:r>
    </w:p>
    <w:p w:rsidR="004D1C16" w:rsidRDefault="004D1C16">
      <w:pPr>
        <w:rPr>
          <w:rFonts w:eastAsia="MS Minchofalt"/>
          <w:b/>
          <w:bCs/>
          <w:color w:val="FF0000"/>
          <w:lang w:val="pl-PL"/>
        </w:rPr>
      </w:pPr>
    </w:p>
    <w:p w:rsidR="004D1C16" w:rsidRDefault="004D1C16">
      <w:pPr>
        <w:rPr>
          <w:rFonts w:eastAsia="MS Minchofalt"/>
          <w:color w:val="FF0000"/>
          <w:lang w:val="pl-PL"/>
        </w:rPr>
      </w:pPr>
      <w:r>
        <w:rPr>
          <w:rFonts w:eastAsia="MS Minchofalt"/>
          <w:lang w:val="pl-PL"/>
        </w:rPr>
        <w:t xml:space="preserve">atha </w:t>
      </w:r>
      <w:r>
        <w:rPr>
          <w:rFonts w:eastAsia="MS Minchofalt"/>
          <w:b/>
          <w:bCs/>
          <w:lang w:val="pl-PL"/>
        </w:rPr>
        <w:t>avahitthā</w:t>
      </w:r>
      <w:r>
        <w:rPr>
          <w:rFonts w:eastAsia="MS Minchofalt"/>
          <w:lang w:val="pl-PL"/>
        </w:rPr>
        <w:t xml:space="preserve">, sā </w:t>
      </w:r>
      <w:r>
        <w:rPr>
          <w:rFonts w:eastAsia="MS Minchofalt"/>
          <w:b/>
          <w:bCs/>
          <w:lang w:val="pl-PL"/>
        </w:rPr>
        <w:t>jaihmyena</w:t>
      </w:r>
      <w:r>
        <w:rPr>
          <w:rFonts w:eastAsia="MS Minchofalt"/>
          <w:lang w:val="pl-PL"/>
        </w:rPr>
        <w:t xml:space="preserve">, yathā </w:t>
      </w:r>
      <w:r>
        <w:rPr>
          <w:rFonts w:eastAsia="MS Minchofalt"/>
          <w:color w:val="FF0000"/>
          <w:lang w:val="pl-PL"/>
        </w:rPr>
        <w:t>śrī-jagannātha-vallabhe—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amuṣyāḥ pronmīlat-kamala-madhu-dhārā iva giro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nipīya kṣībatvaṁ gata iva calan-maulir adhikam |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udañcat-kāmo’pi sva-hṛdaya-kalā-gopana-paro</w:t>
      </w:r>
    </w:p>
    <w:p w:rsidR="004D1C16" w:rsidRDefault="004D1C16">
      <w:pPr>
        <w:pStyle w:val="Quote"/>
        <w:rPr>
          <w:noProof w:val="0"/>
          <w:color w:val="FF0000"/>
          <w:cs/>
          <w:lang w:bidi="sa-IN"/>
        </w:rPr>
      </w:pPr>
      <w:r>
        <w:rPr>
          <w:noProof w:val="0"/>
          <w:cs/>
          <w:lang w:bidi="sa-IN"/>
        </w:rPr>
        <w:t>hariḥ svairaṁ svairaṁ smita-subhagam ūce katham ayam ||64||</w:t>
      </w:r>
    </w:p>
    <w:p w:rsidR="004D1C16" w:rsidRDefault="004D1C16">
      <w:pPr>
        <w:rPr>
          <w:rFonts w:eastAsia="MS Minchofalt"/>
          <w:lang w:val="pl-PL"/>
        </w:rPr>
      </w:pP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b/>
          <w:bCs/>
          <w:lang w:val="pl-PL"/>
        </w:rPr>
        <w:t>jaihmya-lajjābhyāṁ</w:t>
      </w:r>
      <w:r>
        <w:rPr>
          <w:rFonts w:eastAsia="MS Minchofalt"/>
          <w:lang w:val="pl-PL"/>
        </w:rPr>
        <w:t xml:space="preserve">, yathā </w:t>
      </w:r>
      <w:r>
        <w:rPr>
          <w:rFonts w:eastAsia="MS Minchofalt"/>
          <w:color w:val="FF0000"/>
          <w:lang w:val="pl-PL"/>
        </w:rPr>
        <w:t xml:space="preserve">uddhava-sandeśe </w:t>
      </w:r>
      <w:r>
        <w:rPr>
          <w:rFonts w:eastAsia="MS Minchofalt"/>
          <w:lang w:val="pl-PL"/>
        </w:rPr>
        <w:t>(52)—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mā bhūyas</w:t>
      </w:r>
      <w:r w:rsidRPr="00D75644">
        <w:rPr>
          <w:lang w:val="pl-PL" w:bidi="sa-IN"/>
        </w:rPr>
        <w:t xml:space="preserve"> </w:t>
      </w:r>
      <w:r>
        <w:rPr>
          <w:noProof w:val="0"/>
          <w:cs/>
          <w:lang w:bidi="sa-IN"/>
        </w:rPr>
        <w:t>tvaṁ vada ravisutā</w:t>
      </w:r>
      <w:r w:rsidRPr="00D75644">
        <w:rPr>
          <w:lang w:val="pl-PL" w:bidi="sa-IN"/>
        </w:rPr>
        <w:t>-</w:t>
      </w:r>
      <w:r>
        <w:rPr>
          <w:noProof w:val="0"/>
          <w:cs/>
          <w:lang w:bidi="sa-IN"/>
        </w:rPr>
        <w:t>tīra</w:t>
      </w:r>
      <w:r w:rsidRPr="00D75644">
        <w:rPr>
          <w:lang w:val="pl-PL" w:bidi="sa-IN"/>
        </w:rPr>
        <w:t>-</w:t>
      </w:r>
      <w:r>
        <w:rPr>
          <w:noProof w:val="0"/>
          <w:cs/>
          <w:lang w:bidi="sa-IN"/>
        </w:rPr>
        <w:t>dhūrtasya vārtāṁ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gantavyā me na khalu tarale dūti sīmāpi tasya |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vikhyātāham jagati kaṭhinā yat pidhatte mad</w:t>
      </w:r>
      <w:r>
        <w:rPr>
          <w:lang w:val="en-US" w:bidi="sa-IN"/>
        </w:rPr>
        <w:t>-</w:t>
      </w:r>
      <w:r>
        <w:rPr>
          <w:noProof w:val="0"/>
          <w:cs/>
          <w:lang w:bidi="sa-IN"/>
        </w:rPr>
        <w:t>aṅgaṁ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romāñco’yaṁ sapadi pavano haimanas</w:t>
      </w:r>
      <w:r>
        <w:rPr>
          <w:lang w:val="en-US" w:bidi="sa-IN"/>
        </w:rPr>
        <w:t xml:space="preserve"> </w:t>
      </w:r>
      <w:r>
        <w:rPr>
          <w:noProof w:val="0"/>
          <w:cs/>
          <w:lang w:bidi="sa-IN"/>
        </w:rPr>
        <w:t>tatra hetuḥ ||65||</w:t>
      </w:r>
    </w:p>
    <w:p w:rsidR="004D1C16" w:rsidRDefault="004D1C16">
      <w:pPr>
        <w:rPr>
          <w:color w:val="0000FF"/>
          <w:lang w:val="pl-PL"/>
        </w:rPr>
      </w:pP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b/>
          <w:bCs/>
          <w:lang w:val="pl-PL"/>
        </w:rPr>
        <w:t>dākṣiṇyena</w:t>
      </w:r>
      <w:r>
        <w:rPr>
          <w:rFonts w:eastAsia="MS Minchofalt"/>
          <w:lang w:val="pl-PL"/>
        </w:rPr>
        <w:t xml:space="preserve">, yathā </w:t>
      </w:r>
      <w:r>
        <w:rPr>
          <w:rFonts w:eastAsia="MS Minchofalt"/>
          <w:color w:val="FF0000"/>
          <w:lang w:val="pl-PL"/>
        </w:rPr>
        <w:t xml:space="preserve">lalita-mādhave </w:t>
      </w:r>
      <w:r>
        <w:rPr>
          <w:rFonts w:eastAsia="MS Minchofalt"/>
          <w:lang w:val="pl-PL"/>
        </w:rPr>
        <w:t>(7.38)—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uddhūtā smita-kaumudī na madhurā vaktrendu-bimbāt tayā 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mṛdvīnāṁ na nirākṛtā nija-girāṁ mādhurya-lakṣmīr api |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koṣṇair adya durāvarair nija-mano-gūḍha-vyathā-śaṁsibhiḥ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śvāsair eva daroddhūta-stana-paṭais tasyā ruṣaḥ kīrtitāḥ ||6</w:t>
      </w:r>
      <w:r>
        <w:rPr>
          <w:lang w:val="en-US" w:bidi="sa-IN"/>
        </w:rPr>
        <w:t>6</w:t>
      </w:r>
      <w:r>
        <w:rPr>
          <w:noProof w:val="0"/>
          <w:cs/>
          <w:lang w:bidi="sa-IN"/>
        </w:rPr>
        <w:t>||</w:t>
      </w:r>
      <w:r>
        <w:rPr>
          <w:rStyle w:val="FootnoteReference"/>
          <w:rFonts w:cs="Balaram"/>
          <w:noProof w:val="0"/>
          <w:cs/>
          <w:lang w:bidi="sa-IN"/>
        </w:rPr>
        <w:footnoteReference w:id="10"/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 w:rsidP="00741377">
      <w:pPr>
        <w:rPr>
          <w:lang w:val="pl-PL"/>
        </w:rPr>
      </w:pPr>
      <w:r>
        <w:rPr>
          <w:b/>
          <w:lang w:val="pl-PL"/>
        </w:rPr>
        <w:t>hriyā</w:t>
      </w:r>
      <w:r>
        <w:rPr>
          <w:bCs/>
          <w:lang w:val="pl-PL"/>
        </w:rPr>
        <w:t xml:space="preserve">, yathā </w:t>
      </w:r>
      <w:r>
        <w:rPr>
          <w:bCs/>
          <w:color w:val="FF0000"/>
          <w:lang w:val="pl-PL"/>
        </w:rPr>
        <w:t>vidagdha-mādhave</w:t>
      </w:r>
      <w:r>
        <w:rPr>
          <w:b/>
          <w:color w:val="FF0000"/>
          <w:lang w:val="pl-PL"/>
        </w:rPr>
        <w:t xml:space="preserve"> </w:t>
      </w:r>
      <w:r>
        <w:rPr>
          <w:lang w:val="pl-PL"/>
        </w:rPr>
        <w:t>(2.16)—</w:t>
      </w:r>
    </w:p>
    <w:p w:rsidR="004D1C16" w:rsidRDefault="004D1C16" w:rsidP="00741377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bhajantyāḥ sa-vrīḍaṁ katham api tadāḍambara-ghaṭām</w:t>
      </w:r>
    </w:p>
    <w:p w:rsidR="004D1C16" w:rsidRDefault="004D1C16" w:rsidP="00741377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apahnotuṁ yatnād api nava</w:t>
      </w:r>
      <w:r>
        <w:rPr>
          <w:lang w:val="en-US" w:bidi="sa-IN"/>
        </w:rPr>
        <w:t>-</w:t>
      </w:r>
      <w:r>
        <w:rPr>
          <w:noProof w:val="0"/>
          <w:cs/>
          <w:lang w:bidi="sa-IN"/>
        </w:rPr>
        <w:t>madāmoda-madhurā |</w:t>
      </w:r>
      <w:r>
        <w:rPr>
          <w:noProof w:val="0"/>
          <w:cs/>
          <w:lang w:bidi="sa-IN"/>
        </w:rPr>
        <w:br/>
        <w:t>adhīrā kālindī-pulina-kalabhendrasya vijayaṁ</w:t>
      </w:r>
    </w:p>
    <w:p w:rsidR="004D1C16" w:rsidRDefault="004D1C16" w:rsidP="00741377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sarojākṣyāḥ sākṣād vadati hṛdi kuñje tanu</w:t>
      </w:r>
      <w:r>
        <w:rPr>
          <w:lang w:val="en-US" w:bidi="sa-IN"/>
        </w:rPr>
        <w:t>-</w:t>
      </w:r>
      <w:r>
        <w:rPr>
          <w:noProof w:val="0"/>
          <w:cs/>
          <w:lang w:bidi="sa-IN"/>
        </w:rPr>
        <w:t>vanī ||6</w:t>
      </w:r>
      <w:r>
        <w:rPr>
          <w:lang w:val="en-US" w:bidi="sa-IN"/>
        </w:rPr>
        <w:t>7</w:t>
      </w:r>
      <w:r>
        <w:rPr>
          <w:noProof w:val="0"/>
          <w:cs/>
          <w:lang w:bidi="sa-IN"/>
        </w:rPr>
        <w:t>||</w:t>
      </w:r>
    </w:p>
    <w:p w:rsidR="004D1C16" w:rsidRDefault="004D1C16" w:rsidP="00741377">
      <w:pPr>
        <w:rPr>
          <w:lang w:val="pl-PL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hrī-bhayābhyāṁ</w:t>
      </w:r>
      <w:r>
        <w:rPr>
          <w:noProof w:val="0"/>
          <w:cs/>
          <w:lang w:bidi="sa-IN"/>
        </w:rPr>
        <w:t>, yathā—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hṛdaye tvadīya-rāgaṁ, mādhava dadhatī śamīva sā dahanam |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antarjvalitāpi bahiḥ, sarasā sphurati kṣamā-guṇataḥ ||68||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bhayena</w:t>
      </w:r>
      <w:r>
        <w:rPr>
          <w:noProof w:val="0"/>
          <w:cs/>
          <w:lang w:bidi="sa-IN"/>
        </w:rPr>
        <w:t>, yathā—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candrāvalī mandira-maṇḍa</w:t>
      </w:r>
      <w:r>
        <w:rPr>
          <w:rFonts w:eastAsia="MS Minchofalt"/>
          <w:lang w:val="en-US" w:bidi="sa-IN"/>
        </w:rPr>
        <w:t>n</w:t>
      </w:r>
      <w:r>
        <w:rPr>
          <w:noProof w:val="0"/>
          <w:cs/>
          <w:lang w:bidi="sa-IN"/>
        </w:rPr>
        <w:t>āni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pat</w:t>
      </w:r>
      <w:r>
        <w:rPr>
          <w:rFonts w:eastAsia="MS Minchofalt"/>
          <w:lang w:val="en-US" w:bidi="sa-IN"/>
        </w:rPr>
        <w:t>y</w:t>
      </w:r>
      <w:r>
        <w:rPr>
          <w:noProof w:val="0"/>
          <w:cs/>
          <w:lang w:bidi="sa-IN"/>
        </w:rPr>
        <w:t>uḥ p</w:t>
      </w:r>
      <w:r>
        <w:rPr>
          <w:rFonts w:eastAsia="MS Minchofalt"/>
          <w:lang w:val="en-US" w:bidi="sa-IN"/>
        </w:rPr>
        <w:t>u</w:t>
      </w:r>
      <w:r>
        <w:rPr>
          <w:noProof w:val="0"/>
          <w:cs/>
          <w:lang w:bidi="sa-IN"/>
        </w:rPr>
        <w:t>rastāc ciram ācarantī |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vaṁśī-ninādena virūḍ</w:t>
      </w:r>
      <w:r>
        <w:rPr>
          <w:rFonts w:eastAsia="MS Minchofalt"/>
          <w:lang w:val="en-US" w:bidi="sa-IN"/>
        </w:rPr>
        <w:t>h</w:t>
      </w:r>
      <w:r>
        <w:rPr>
          <w:noProof w:val="0"/>
          <w:cs/>
          <w:lang w:bidi="sa-IN"/>
        </w:rPr>
        <w:t>a-kampā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nininda dhūrtā ghana-garjitāni ||69||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gaurava-dākṣiṇyābhyāṁ</w:t>
      </w:r>
      <w:r>
        <w:rPr>
          <w:noProof w:val="0"/>
          <w:cs/>
          <w:lang w:bidi="sa-IN"/>
        </w:rPr>
        <w:t>, yathā—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sva</w:t>
      </w:r>
      <w:r>
        <w:rPr>
          <w:rFonts w:eastAsia="MS Minchofalt"/>
          <w:lang w:val="en-US" w:bidi="sa-IN"/>
        </w:rPr>
        <w:t>-</w:t>
      </w:r>
      <w:r>
        <w:rPr>
          <w:noProof w:val="0"/>
          <w:cs/>
          <w:lang w:bidi="sa-IN"/>
        </w:rPr>
        <w:t>kara-grathitām avekṣya mālāṁ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viluṭhantīṁ pratipakṣa-keśa-pakṣe |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malināpy aghamardanādarormi-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sthagitā candramukhī babhūva tūṣṇīm ||70||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bCs/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atha </w:t>
      </w:r>
      <w:r>
        <w:rPr>
          <w:b/>
          <w:bCs/>
          <w:noProof w:val="0"/>
          <w:cs/>
          <w:lang w:bidi="sa-IN"/>
        </w:rPr>
        <w:t xml:space="preserve">smṛtiḥ </w:t>
      </w:r>
      <w:r>
        <w:rPr>
          <w:bCs/>
          <w:noProof w:val="0"/>
          <w:cs/>
          <w:lang w:bidi="sa-IN"/>
        </w:rPr>
        <w:t xml:space="preserve">| </w:t>
      </w:r>
      <w:r>
        <w:rPr>
          <w:b/>
          <w:bCs/>
          <w:noProof w:val="0"/>
          <w:cs/>
          <w:lang w:bidi="sa-IN"/>
        </w:rPr>
        <w:t xml:space="preserve">sā sadṛśekṣayā, </w:t>
      </w:r>
      <w:r>
        <w:rPr>
          <w:bCs/>
          <w:noProof w:val="0"/>
          <w:cs/>
          <w:lang w:bidi="sa-IN"/>
        </w:rPr>
        <w:t xml:space="preserve">yathā </w:t>
      </w:r>
      <w:r>
        <w:rPr>
          <w:bCs/>
          <w:noProof w:val="0"/>
          <w:color w:val="FF0000"/>
          <w:cs/>
          <w:lang w:bidi="sa-IN"/>
        </w:rPr>
        <w:t>haṁsadūte</w:t>
      </w:r>
      <w:r>
        <w:rPr>
          <w:bCs/>
          <w:noProof w:val="0"/>
          <w:cs/>
          <w:lang w:bidi="sa-IN"/>
        </w:rPr>
        <w:t xml:space="preserve"> (23)—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tamālasyālokād giri-parisare santi capalāḥ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pulindyo govinda-smaraṇa-rabhasottapta-vapuṣaḥ |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śanais tāsāṁ tāpaṁ kṣaṇam apanayan yāsyati bhavān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avaśyaṁ kālindī-salila-śiśiraiḥ pakṣa-pavanaiḥ ||71||</w:t>
      </w:r>
    </w:p>
    <w:p w:rsidR="004D1C16" w:rsidRDefault="004D1C16">
      <w:pPr>
        <w:rPr>
          <w:color w:val="0000FF"/>
          <w:lang w:val="fr-CA"/>
        </w:rPr>
      </w:pPr>
    </w:p>
    <w:p w:rsidR="004D1C16" w:rsidRDefault="004D1C16">
      <w:pPr>
        <w:rPr>
          <w:rFonts w:eastAsia="MS Minchofalt"/>
          <w:lang w:val="fr-CA"/>
        </w:rPr>
      </w:pPr>
      <w:r>
        <w:rPr>
          <w:rFonts w:eastAsia="MS Minchofalt"/>
          <w:b/>
          <w:bCs/>
          <w:lang w:val="fr-CA"/>
        </w:rPr>
        <w:t>dyūtābhyāsena</w:t>
      </w:r>
      <w:r>
        <w:rPr>
          <w:rFonts w:eastAsia="MS Minchofalt"/>
          <w:lang w:val="fr-CA"/>
        </w:rPr>
        <w:t>, yathā—</w:t>
      </w:r>
    </w:p>
    <w:p w:rsidR="004D1C16" w:rsidRDefault="004D1C16">
      <w:pPr>
        <w:ind w:left="720"/>
        <w:rPr>
          <w:rFonts w:eastAsia="MS Minchofalt"/>
          <w:lang w:val="fr-CA"/>
        </w:rPr>
      </w:pPr>
      <w:r>
        <w:rPr>
          <w:rFonts w:eastAsia="MS Minchofalt"/>
          <w:lang w:val="fr-CA"/>
        </w:rPr>
        <w:t>te pīyūṣi-kirāṁ girāṁ parimalāḥ sā piñcha-cūḍojjvalā</w:t>
      </w:r>
    </w:p>
    <w:p w:rsidR="004D1C16" w:rsidRDefault="004D1C16">
      <w:pPr>
        <w:ind w:left="720"/>
        <w:rPr>
          <w:rFonts w:eastAsia="MS Minchofalt"/>
          <w:lang w:val="fr-CA"/>
        </w:rPr>
      </w:pPr>
      <w:r>
        <w:rPr>
          <w:rFonts w:eastAsia="MS Minchofalt"/>
          <w:lang w:val="fr-CA"/>
        </w:rPr>
        <w:t>tās tāpiñcha-manoharās tanu-rucas te kelayaḥ peśalāḥ |</w:t>
      </w:r>
    </w:p>
    <w:p w:rsidR="004D1C16" w:rsidRDefault="004D1C16">
      <w:pPr>
        <w:ind w:left="720"/>
        <w:rPr>
          <w:rFonts w:eastAsia="MS Minchofalt"/>
          <w:lang w:val="fr-CA"/>
        </w:rPr>
      </w:pPr>
      <w:r>
        <w:rPr>
          <w:rFonts w:eastAsia="MS Minchofalt"/>
          <w:lang w:val="fr-CA"/>
        </w:rPr>
        <w:t>tad-vaktraṁ śarad-indu-nindi-nayane te puṇḍarīka-śriṇī</w:t>
      </w:r>
    </w:p>
    <w:p w:rsidR="004D1C16" w:rsidRDefault="004D1C16">
      <w:pPr>
        <w:ind w:left="720"/>
        <w:rPr>
          <w:rFonts w:eastAsia="MS Minchofalt"/>
          <w:lang w:val="fr-CA"/>
        </w:rPr>
      </w:pPr>
      <w:r>
        <w:rPr>
          <w:rFonts w:eastAsia="MS Minchofalt"/>
          <w:lang w:val="fr-CA"/>
        </w:rPr>
        <w:t>tasyeti kṣaṇam apy avismarad idaṁ ceto mamāghūrṇate ||72||</w:t>
      </w:r>
    </w:p>
    <w:p w:rsidR="004D1C16" w:rsidRDefault="004D1C16">
      <w:pPr>
        <w:rPr>
          <w:rFonts w:eastAsia="MS Minchofalt"/>
          <w:lang w:val="fr-CA"/>
        </w:rPr>
      </w:pPr>
    </w:p>
    <w:p w:rsidR="004D1C16" w:rsidRDefault="004D1C16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atha </w:t>
      </w:r>
      <w:r>
        <w:rPr>
          <w:rFonts w:eastAsia="MS Minchofalt"/>
          <w:b/>
          <w:bCs/>
          <w:lang w:val="fr-CA"/>
        </w:rPr>
        <w:t>vitarkaḥ</w:t>
      </w:r>
      <w:r>
        <w:rPr>
          <w:rFonts w:eastAsia="MS Minchofalt"/>
          <w:lang w:val="fr-CA"/>
        </w:rPr>
        <w:t xml:space="preserve">, sa </w:t>
      </w:r>
      <w:r>
        <w:rPr>
          <w:rFonts w:eastAsia="MS Minchofalt"/>
          <w:b/>
          <w:bCs/>
          <w:lang w:val="fr-CA"/>
        </w:rPr>
        <w:t xml:space="preserve">vimarśād </w:t>
      </w:r>
      <w:r>
        <w:rPr>
          <w:rFonts w:eastAsia="MS Minchofalt"/>
          <w:lang w:val="fr-CA"/>
        </w:rPr>
        <w:t xml:space="preserve">yathā </w:t>
      </w:r>
      <w:r>
        <w:rPr>
          <w:rFonts w:eastAsia="MS Minchofalt"/>
          <w:color w:val="FF0000"/>
          <w:lang w:val="fr-CA"/>
        </w:rPr>
        <w:t xml:space="preserve">vidagdha-mādhave </w:t>
      </w:r>
      <w:r>
        <w:rPr>
          <w:rFonts w:eastAsia="MS Minchofalt"/>
          <w:lang w:val="fr-CA"/>
        </w:rPr>
        <w:t>(6.29)—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vighūrṇantaḥ pauṣpaṁ na madhu lihate’mī madhulihaḥ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śuko’yaṁ nādatte kalita-jaḍimā dāḍima-phalam |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vivarṇā parṇāgraṁ carati hariṇīyaṁ na haritaṁ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pathānena svāmī tad</w:t>
      </w:r>
      <w:r>
        <w:rPr>
          <w:lang w:val="en-US" w:bidi="sa-IN"/>
        </w:rPr>
        <w:t xml:space="preserve"> </w:t>
      </w:r>
      <w:r>
        <w:rPr>
          <w:noProof w:val="0"/>
          <w:cs/>
          <w:lang w:bidi="sa-IN"/>
        </w:rPr>
        <w:t>ibha-vara-gāmī dhruvam agāt ||73||</w:t>
      </w:r>
    </w:p>
    <w:p w:rsidR="004D1C16" w:rsidRDefault="004D1C16">
      <w:pPr>
        <w:rPr>
          <w:rFonts w:eastAsia="MS Minchofalt"/>
          <w:lang w:val="fr-CA"/>
        </w:rPr>
      </w:pPr>
    </w:p>
    <w:p w:rsidR="004D1C16" w:rsidRDefault="004D1C16">
      <w:pPr>
        <w:rPr>
          <w:rFonts w:eastAsia="MS Minchofalt"/>
          <w:lang w:val="fr-CA"/>
        </w:rPr>
      </w:pPr>
      <w:r>
        <w:rPr>
          <w:rFonts w:eastAsia="MS Minchofalt"/>
          <w:b/>
          <w:bCs/>
          <w:lang w:val="fr-CA"/>
        </w:rPr>
        <w:t>saṁśayād</w:t>
      </w:r>
      <w:r>
        <w:rPr>
          <w:rFonts w:eastAsia="MS Minchofalt"/>
          <w:lang w:val="fr-CA"/>
        </w:rPr>
        <w:t xml:space="preserve">, yathā </w:t>
      </w:r>
      <w:r>
        <w:rPr>
          <w:rFonts w:eastAsia="MS Minchofalt"/>
          <w:color w:val="FF0000"/>
          <w:lang w:val="fr-CA"/>
        </w:rPr>
        <w:t xml:space="preserve">lalita-mādhave </w:t>
      </w:r>
      <w:r>
        <w:rPr>
          <w:rFonts w:eastAsia="MS Minchofalt"/>
          <w:lang w:val="fr-CA"/>
        </w:rPr>
        <w:t>(3.40)—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vidūre kaṁsārir mukuṭita-śikhaṇḍāvalir asau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pure gaurāṅgībhiḥ kalita-parirambho vilasati | 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na kānto’yaṁ śaṅke surapati</w:t>
      </w:r>
      <w:r>
        <w:rPr>
          <w:lang w:val="en-US" w:bidi="sa-IN"/>
        </w:rPr>
        <w:t>-</w:t>
      </w:r>
      <w:r>
        <w:rPr>
          <w:noProof w:val="0"/>
          <w:cs/>
          <w:lang w:bidi="sa-IN"/>
        </w:rPr>
        <w:t>dhanur</w:t>
      </w:r>
      <w:r>
        <w:rPr>
          <w:lang w:val="en-US" w:bidi="sa-IN"/>
        </w:rPr>
        <w:t>-</w:t>
      </w:r>
      <w:r>
        <w:rPr>
          <w:noProof w:val="0"/>
          <w:cs/>
          <w:lang w:bidi="sa-IN"/>
        </w:rPr>
        <w:t>dhāma-madhuras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taḍil-lekhāhārī girim avalalambe jaladharaḥ ||74||</w:t>
      </w:r>
    </w:p>
    <w:p w:rsidR="004D1C16" w:rsidRDefault="004D1C16">
      <w:pPr>
        <w:rPr>
          <w:rFonts w:eastAsia="MS Minchofalt"/>
          <w:color w:val="0000FF"/>
          <w:lang w:val="fr-CA"/>
        </w:rPr>
      </w:pPr>
    </w:p>
    <w:p w:rsidR="004D1C16" w:rsidRDefault="004D1C16">
      <w:pPr>
        <w:rPr>
          <w:lang w:val="fr-CA"/>
        </w:rPr>
      </w:pPr>
      <w:r>
        <w:rPr>
          <w:lang w:val="fr-CA"/>
        </w:rPr>
        <w:t xml:space="preserve">yathā </w:t>
      </w:r>
      <w:r>
        <w:rPr>
          <w:color w:val="FF0000"/>
          <w:lang w:val="fr-CA"/>
        </w:rPr>
        <w:t xml:space="preserve">padyāvalyāṁ </w:t>
      </w:r>
      <w:r>
        <w:rPr>
          <w:lang w:val="fr-CA"/>
        </w:rPr>
        <w:t>(238)—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āhāre viratiḥ samasta-viṣaya-grāme nivṛttiḥ parā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nāsāgre nayanaṁ yad etad aparaṁ yac caika</w:t>
      </w:r>
      <w:r>
        <w:rPr>
          <w:lang w:val="en-US" w:bidi="sa-IN"/>
        </w:rPr>
        <w:t>-</w:t>
      </w:r>
      <w:r>
        <w:rPr>
          <w:noProof w:val="0"/>
          <w:cs/>
          <w:lang w:bidi="sa-IN"/>
        </w:rPr>
        <w:t>tānaṁ manaḥ |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maunaṁ cedam idaṁ ca śūnyam akhilaṁ yad viśvam ābhāti te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tad brūyāḥ sakhi yoginī kim asi bhoḥ kiṁ viyoginy api ||75||</w:t>
      </w:r>
    </w:p>
    <w:p w:rsidR="004D1C16" w:rsidRDefault="004D1C16">
      <w:pPr>
        <w:rPr>
          <w:rFonts w:eastAsia="MS Minchofalt"/>
          <w:lang w:val="fr-CA"/>
        </w:rPr>
      </w:pPr>
    </w:p>
    <w:p w:rsidR="004D1C16" w:rsidRDefault="004D1C16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yathā vā </w:t>
      </w:r>
      <w:r>
        <w:rPr>
          <w:rFonts w:eastAsia="MS Minchofalt"/>
          <w:color w:val="FF0000"/>
          <w:lang w:val="fr-CA"/>
        </w:rPr>
        <w:t>vidagdha-mādhave</w:t>
      </w:r>
      <w:r>
        <w:rPr>
          <w:rFonts w:eastAsia="MS Minchofalt"/>
          <w:lang w:val="fr-CA"/>
        </w:rPr>
        <w:t xml:space="preserve"> (3.4)—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akṣṇor dvandvaṁ prasarati darodghūrṇa-tāraṁ murāreḥ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śvāsāḥ kḷptāṁ kila vicakilair mālikāṁ mlāpayanti |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keyaṁ dhanyā vasati ramaṇī gokule kṣipram etāṁ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nītas tīvrāmayam api yayā kām api dhyāna-niṣṭhām ||76||</w:t>
      </w:r>
    </w:p>
    <w:p w:rsidR="004D1C16" w:rsidRDefault="004D1C16">
      <w:pPr>
        <w:rPr>
          <w:rFonts w:eastAsia="MS Minchofalt"/>
          <w:lang w:val="fr-CA"/>
        </w:rPr>
      </w:pPr>
    </w:p>
    <w:p w:rsidR="004D1C16" w:rsidRDefault="004D1C16">
      <w:pPr>
        <w:rPr>
          <w:rFonts w:eastAsia="MS Minchofalt"/>
          <w:lang w:val="fr-CA"/>
        </w:rPr>
      </w:pPr>
      <w:r>
        <w:rPr>
          <w:rFonts w:eastAsia="MS Minchofalt"/>
          <w:b/>
          <w:bCs/>
          <w:lang w:val="fr-CA"/>
        </w:rPr>
        <w:t>aniṣṭāptyā</w:t>
      </w:r>
      <w:r>
        <w:rPr>
          <w:rFonts w:eastAsia="MS Minchofalt"/>
          <w:lang w:val="fr-CA"/>
        </w:rPr>
        <w:t>—</w:t>
      </w:r>
    </w:p>
    <w:p w:rsidR="004D1C16" w:rsidRDefault="004D1C16">
      <w:pPr>
        <w:ind w:left="720"/>
        <w:rPr>
          <w:rFonts w:eastAsia="MS Minchofalt"/>
          <w:lang w:val="fr-CA"/>
        </w:rPr>
      </w:pPr>
      <w:r>
        <w:rPr>
          <w:rFonts w:eastAsia="MS Minchofalt"/>
          <w:lang w:val="fr-CA"/>
        </w:rPr>
        <w:t>bālyasyocchiduratayā yathā yathāṅge</w:t>
      </w:r>
    </w:p>
    <w:p w:rsidR="004D1C16" w:rsidRDefault="004D1C16">
      <w:pPr>
        <w:ind w:left="720"/>
        <w:rPr>
          <w:rFonts w:eastAsia="MS Minchofalt"/>
          <w:lang w:val="fr-CA"/>
        </w:rPr>
      </w:pPr>
      <w:r>
        <w:rPr>
          <w:rFonts w:eastAsia="MS Minchofalt"/>
          <w:lang w:val="fr-CA"/>
        </w:rPr>
        <w:t>rādhāyā madhurima-kaumudī didīpe |</w:t>
      </w:r>
    </w:p>
    <w:p w:rsidR="004D1C16" w:rsidRDefault="004D1C16">
      <w:pPr>
        <w:ind w:left="720"/>
        <w:rPr>
          <w:rFonts w:eastAsia="MS Minchofalt"/>
          <w:lang w:val="fr-CA"/>
        </w:rPr>
      </w:pPr>
      <w:r>
        <w:rPr>
          <w:rFonts w:eastAsia="MS Minchofalt"/>
          <w:lang w:val="fr-CA"/>
        </w:rPr>
        <w:t>padmāyā mukha-kamalaṁ viśīrṇamantaḥ</w:t>
      </w:r>
    </w:p>
    <w:p w:rsidR="004D1C16" w:rsidRDefault="004D1C16">
      <w:pPr>
        <w:ind w:left="720"/>
        <w:rPr>
          <w:rFonts w:eastAsia="MS Minchofalt"/>
          <w:lang w:val="fr-CA"/>
        </w:rPr>
      </w:pPr>
      <w:r>
        <w:rPr>
          <w:rFonts w:eastAsia="MS Minchofalt"/>
          <w:lang w:val="fr-CA"/>
        </w:rPr>
        <w:t>santāmyad bhramaram idaṁ tathā tathāsīt ||77||</w:t>
      </w:r>
    </w:p>
    <w:p w:rsidR="004D1C16" w:rsidRDefault="004D1C16">
      <w:pPr>
        <w:rPr>
          <w:rFonts w:eastAsia="MS Minchofalt"/>
          <w:lang w:val="fr-CA"/>
        </w:rPr>
      </w:pPr>
    </w:p>
    <w:p w:rsidR="004D1C16" w:rsidRDefault="004D1C16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yathā vā—</w:t>
      </w:r>
    </w:p>
    <w:p w:rsidR="004D1C16" w:rsidRDefault="004D1C16">
      <w:pPr>
        <w:ind w:left="720"/>
        <w:rPr>
          <w:rFonts w:eastAsia="MS Minchofalt"/>
          <w:lang w:val="fr-CA"/>
        </w:rPr>
      </w:pPr>
      <w:r>
        <w:rPr>
          <w:rFonts w:eastAsia="MS Minchofalt"/>
          <w:lang w:val="fr-CA"/>
        </w:rPr>
        <w:t>mā candrāvali malinā bhava rādhāyāḥ samīkṣya saubhāgyam |</w:t>
      </w:r>
    </w:p>
    <w:p w:rsidR="004D1C16" w:rsidRDefault="004D1C16">
      <w:pPr>
        <w:ind w:left="720"/>
        <w:rPr>
          <w:rFonts w:eastAsia="MS Minchofalt"/>
          <w:lang w:val="fr-CA"/>
        </w:rPr>
      </w:pPr>
      <w:r>
        <w:rPr>
          <w:rFonts w:eastAsia="MS Minchofalt"/>
          <w:lang w:val="fr-CA"/>
        </w:rPr>
        <w:t>jyotir-vido’pi vidyuḥ kṛṣṇe kila balavatī tārā ||78||</w:t>
      </w:r>
    </w:p>
    <w:p w:rsidR="004D1C16" w:rsidRDefault="004D1C16">
      <w:pPr>
        <w:rPr>
          <w:rFonts w:eastAsia="MS Minchofalt"/>
          <w:lang w:val="fr-CA"/>
        </w:rPr>
      </w:pPr>
    </w:p>
    <w:p w:rsidR="004D1C16" w:rsidRDefault="004D1C16">
      <w:pPr>
        <w:rPr>
          <w:lang w:val="fr-CA"/>
        </w:rPr>
      </w:pPr>
      <w:r>
        <w:rPr>
          <w:lang w:val="fr-CA"/>
        </w:rPr>
        <w:t xml:space="preserve">atha </w:t>
      </w:r>
      <w:r>
        <w:rPr>
          <w:b/>
          <w:bCs/>
          <w:lang w:val="fr-CA"/>
        </w:rPr>
        <w:t>matiḥ,</w:t>
      </w:r>
      <w:r>
        <w:rPr>
          <w:lang w:val="fr-CA"/>
        </w:rPr>
        <w:t xml:space="preserve"> yathā </w:t>
      </w:r>
      <w:r>
        <w:rPr>
          <w:color w:val="FF0000"/>
          <w:lang w:val="fr-CA"/>
        </w:rPr>
        <w:t>padyāvalyām</w:t>
      </w:r>
      <w:r>
        <w:rPr>
          <w:lang w:val="fr-CA"/>
        </w:rPr>
        <w:t xml:space="preserve"> (337)—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āśliṣya vā pāda</w:t>
      </w:r>
      <w:r>
        <w:rPr>
          <w:noProof w:val="0"/>
          <w:cs/>
          <w:lang w:bidi="sa-IN"/>
        </w:rPr>
        <w:noBreakHyphen/>
        <w:t>ratāṁ pinaṣṭu mām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adarśanān marma</w:t>
      </w:r>
      <w:r>
        <w:rPr>
          <w:noProof w:val="0"/>
          <w:cs/>
          <w:lang w:bidi="sa-IN"/>
        </w:rPr>
        <w:noBreakHyphen/>
        <w:t>hatāṁ karotu vā |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yathā tathā vā vidadhātu lampaṭo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mat</w:t>
      </w:r>
      <w:r>
        <w:rPr>
          <w:noProof w:val="0"/>
          <w:cs/>
          <w:lang w:bidi="sa-IN"/>
        </w:rPr>
        <w:noBreakHyphen/>
        <w:t>prāṇa</w:t>
      </w:r>
      <w:r>
        <w:rPr>
          <w:noProof w:val="0"/>
          <w:cs/>
          <w:lang w:bidi="sa-IN"/>
        </w:rPr>
        <w:noBreakHyphen/>
        <w:t>nāthas tu sa eva nāparaḥ ||79||</w:t>
      </w:r>
    </w:p>
    <w:p w:rsidR="004D1C16" w:rsidRDefault="004D1C16">
      <w:pPr>
        <w:rPr>
          <w:rFonts w:eastAsia="MS Minchofalt"/>
          <w:lang w:val="fr-CA"/>
        </w:rPr>
      </w:pPr>
    </w:p>
    <w:p w:rsidR="004D1C16" w:rsidRDefault="004D1C16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yathā vā—</w:t>
      </w:r>
    </w:p>
    <w:p w:rsidR="004D1C16" w:rsidRDefault="004D1C16">
      <w:pPr>
        <w:ind w:left="720"/>
        <w:rPr>
          <w:rFonts w:eastAsia="MS Minchofalt"/>
          <w:lang w:val="fr-CA"/>
        </w:rPr>
      </w:pPr>
      <w:r>
        <w:rPr>
          <w:rFonts w:eastAsia="MS Minchofalt"/>
          <w:lang w:val="fr-CA"/>
        </w:rPr>
        <w:t>bhavāmbuja-bhavādayas tava padāmbujopāsanā-</w:t>
      </w:r>
    </w:p>
    <w:p w:rsidR="004D1C16" w:rsidRDefault="004D1C16">
      <w:pPr>
        <w:ind w:left="720"/>
        <w:rPr>
          <w:rFonts w:eastAsia="MS Minchofalt"/>
          <w:lang w:val="fr-CA"/>
        </w:rPr>
      </w:pPr>
      <w:r>
        <w:rPr>
          <w:rFonts w:eastAsia="MS Minchofalt"/>
          <w:lang w:val="fr-CA"/>
        </w:rPr>
        <w:t>muśanti sura-vanditāḥ kim uta manda-puṇyā nṛpāḥ |</w:t>
      </w:r>
    </w:p>
    <w:p w:rsidR="004D1C16" w:rsidRDefault="004D1C16">
      <w:pPr>
        <w:ind w:left="720"/>
        <w:rPr>
          <w:rFonts w:eastAsia="MS Minchofalt"/>
          <w:lang w:val="fr-CA"/>
        </w:rPr>
      </w:pPr>
      <w:r>
        <w:rPr>
          <w:rFonts w:eastAsia="MS Minchofalt"/>
          <w:lang w:val="fr-CA"/>
        </w:rPr>
        <w:t>atas tava jagatpate madhurimāmbudher mad-vidho</w:t>
      </w:r>
    </w:p>
    <w:p w:rsidR="004D1C16" w:rsidRDefault="004D1C16">
      <w:pPr>
        <w:ind w:left="720"/>
        <w:rPr>
          <w:rFonts w:eastAsia="MS Minchofalt"/>
          <w:lang w:val="fr-CA"/>
        </w:rPr>
      </w:pPr>
      <w:r>
        <w:rPr>
          <w:rFonts w:eastAsia="MS Minchofalt"/>
          <w:lang w:val="fr-CA"/>
        </w:rPr>
        <w:t>na dāsyam iha vaṣṭi kaḥ puruṣa-ratna kanyā-janaḥ ||80||</w:t>
      </w:r>
    </w:p>
    <w:p w:rsidR="004D1C16" w:rsidRDefault="004D1C16">
      <w:pPr>
        <w:rPr>
          <w:rFonts w:eastAsia="MS Minchofalt"/>
          <w:lang w:val="fr-CA"/>
        </w:rPr>
      </w:pPr>
    </w:p>
    <w:p w:rsidR="004D1C16" w:rsidRDefault="004D1C16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atha </w:t>
      </w:r>
      <w:r>
        <w:rPr>
          <w:rFonts w:eastAsia="MS Minchofalt"/>
          <w:b/>
          <w:bCs/>
          <w:lang w:val="fr-CA"/>
        </w:rPr>
        <w:t>dhṛtiḥ</w:t>
      </w:r>
      <w:r>
        <w:rPr>
          <w:rFonts w:eastAsia="MS Minchofalt"/>
          <w:lang w:val="fr-CA"/>
        </w:rPr>
        <w:t xml:space="preserve"> | </w:t>
      </w:r>
      <w:r>
        <w:rPr>
          <w:rFonts w:eastAsia="MS Minchofalt"/>
          <w:b/>
          <w:bCs/>
          <w:lang w:val="fr-CA"/>
        </w:rPr>
        <w:t>sā duḥkhābhāvena,</w:t>
      </w:r>
      <w:r>
        <w:rPr>
          <w:rFonts w:eastAsia="MS Minchofalt"/>
          <w:lang w:val="fr-CA"/>
        </w:rPr>
        <w:t xml:space="preserve"> yathā </w:t>
      </w:r>
      <w:r>
        <w:rPr>
          <w:rFonts w:eastAsia="MS Minchofalt"/>
          <w:color w:val="FF0000"/>
          <w:lang w:val="fr-CA"/>
        </w:rPr>
        <w:t xml:space="preserve">śrī-daśame </w:t>
      </w:r>
      <w:r>
        <w:rPr>
          <w:rFonts w:eastAsia="MS Minchofalt"/>
          <w:lang w:val="fr-CA"/>
        </w:rPr>
        <w:t>(10.32.13)—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tad-darśanāhlāda-vidhūta-hṛd-rujo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manorathāntaṁ śrutayo yathā yayuḥ |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svair uttarīyaiḥ kuca</w:t>
      </w:r>
      <w:r>
        <w:rPr>
          <w:lang w:val="en-US" w:bidi="sa-IN"/>
        </w:rPr>
        <w:t>-</w:t>
      </w:r>
      <w:r>
        <w:rPr>
          <w:noProof w:val="0"/>
          <w:cs/>
          <w:lang w:bidi="sa-IN"/>
        </w:rPr>
        <w:t xml:space="preserve">kuṅkumāṅkitair 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acīk</w:t>
      </w:r>
      <w:r>
        <w:rPr>
          <w:lang w:val="en-US" w:bidi="sa-IN"/>
        </w:rPr>
        <w:t>ḷ</w:t>
      </w:r>
      <w:r>
        <w:rPr>
          <w:noProof w:val="0"/>
          <w:cs/>
          <w:lang w:bidi="sa-IN"/>
        </w:rPr>
        <w:t>pann āsanam ātma</w:t>
      </w:r>
      <w:r>
        <w:rPr>
          <w:lang w:val="en-US" w:bidi="sa-IN"/>
        </w:rPr>
        <w:t>-</w:t>
      </w:r>
      <w:r>
        <w:rPr>
          <w:noProof w:val="0"/>
          <w:cs/>
          <w:lang w:bidi="sa-IN"/>
        </w:rPr>
        <w:t>bandhave  ||81||</w:t>
      </w:r>
    </w:p>
    <w:p w:rsidR="004D1C16" w:rsidRDefault="004D1C16">
      <w:pPr>
        <w:rPr>
          <w:rFonts w:eastAsia="MS Minchofalt"/>
          <w:lang w:val="fr-CA"/>
        </w:rPr>
      </w:pPr>
    </w:p>
    <w:p w:rsidR="004D1C16" w:rsidRDefault="004D1C16">
      <w:pPr>
        <w:rPr>
          <w:rFonts w:eastAsia="MS Minchofalt"/>
          <w:lang w:val="fr-CA"/>
        </w:rPr>
      </w:pPr>
      <w:r>
        <w:rPr>
          <w:rFonts w:eastAsia="MS Minchofalt"/>
          <w:b/>
          <w:bCs/>
          <w:lang w:val="fr-CA"/>
        </w:rPr>
        <w:t>uttamāptyā</w:t>
      </w:r>
      <w:r>
        <w:rPr>
          <w:rFonts w:eastAsia="MS Minchofalt"/>
          <w:lang w:val="fr-CA"/>
        </w:rPr>
        <w:t>, yathā—</w:t>
      </w:r>
    </w:p>
    <w:p w:rsidR="004D1C16" w:rsidRDefault="004D1C16">
      <w:pPr>
        <w:ind w:left="720"/>
        <w:rPr>
          <w:rFonts w:eastAsia="MS Minchofalt"/>
          <w:lang w:val="fr-CA"/>
        </w:rPr>
      </w:pPr>
      <w:r>
        <w:rPr>
          <w:rFonts w:eastAsia="MS Minchofalt"/>
          <w:lang w:val="fr-CA"/>
        </w:rPr>
        <w:t>navyā yauvana-mañjarī sthiratarā rūpaṁ ca vismāpanaṁ</w:t>
      </w:r>
    </w:p>
    <w:p w:rsidR="004D1C16" w:rsidRDefault="004D1C16">
      <w:pPr>
        <w:ind w:left="720"/>
        <w:rPr>
          <w:rFonts w:eastAsia="MS Minchofalt"/>
          <w:lang w:val="fr-CA"/>
        </w:rPr>
      </w:pPr>
      <w:r>
        <w:rPr>
          <w:rFonts w:eastAsia="MS Minchofalt"/>
          <w:lang w:val="fr-CA"/>
        </w:rPr>
        <w:t>sarvābhīra-mṛgī-dṛśām iha guṇa-śreṇī ca lokottarā |</w:t>
      </w:r>
    </w:p>
    <w:p w:rsidR="004D1C16" w:rsidRDefault="004D1C16">
      <w:pPr>
        <w:ind w:left="720"/>
        <w:rPr>
          <w:rFonts w:eastAsia="MS Minchofalt"/>
          <w:lang w:val="fr-CA"/>
        </w:rPr>
      </w:pPr>
      <w:r>
        <w:rPr>
          <w:rFonts w:eastAsia="MS Minchofalt"/>
          <w:lang w:val="fr-CA"/>
        </w:rPr>
        <w:t>svādhīna puruṣottamaś ca nitarāṁ tyaktānyakāntā-spṛho</w:t>
      </w:r>
    </w:p>
    <w:p w:rsidR="004D1C16" w:rsidRDefault="004D1C16">
      <w:pPr>
        <w:ind w:left="720"/>
        <w:rPr>
          <w:rFonts w:eastAsia="MS Minchofalt"/>
          <w:lang w:val="fr-CA"/>
        </w:rPr>
      </w:pPr>
      <w:r>
        <w:rPr>
          <w:rFonts w:eastAsia="MS Minchofalt"/>
          <w:lang w:val="fr-CA"/>
        </w:rPr>
        <w:t>rādhāyāḥ kim apekṣaṇīyam aparaṁ padme kṣitau vartate ||82||</w:t>
      </w:r>
    </w:p>
    <w:p w:rsidR="004D1C16" w:rsidRDefault="004D1C16">
      <w:pPr>
        <w:rPr>
          <w:rFonts w:eastAsia="MS Minchofalt"/>
          <w:lang w:val="fr-CA"/>
        </w:rPr>
      </w:pPr>
    </w:p>
    <w:p w:rsidR="004D1C16" w:rsidRDefault="004D1C16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atha </w:t>
      </w:r>
      <w:r>
        <w:rPr>
          <w:rFonts w:eastAsia="MS Minchofalt"/>
          <w:b/>
          <w:bCs/>
          <w:lang w:val="fr-CA"/>
        </w:rPr>
        <w:t>harṣaḥ</w:t>
      </w:r>
      <w:r>
        <w:rPr>
          <w:rFonts w:eastAsia="MS Minchofalt"/>
          <w:lang w:val="fr-CA"/>
        </w:rPr>
        <w:t xml:space="preserve"> | </w:t>
      </w:r>
      <w:r>
        <w:rPr>
          <w:rFonts w:eastAsia="MS Minchofalt"/>
          <w:b/>
          <w:bCs/>
          <w:lang w:val="fr-CA"/>
        </w:rPr>
        <w:t>so’bhīṣṭekṣaṇena</w:t>
      </w:r>
      <w:r>
        <w:rPr>
          <w:rFonts w:eastAsia="MS Minchofalt"/>
          <w:lang w:val="fr-CA"/>
        </w:rPr>
        <w:t xml:space="preserve">, yathā </w:t>
      </w:r>
      <w:r>
        <w:rPr>
          <w:rFonts w:eastAsia="MS Minchofalt"/>
          <w:color w:val="FF0000"/>
          <w:lang w:val="fr-CA"/>
        </w:rPr>
        <w:t xml:space="preserve">śrī-daśame </w:t>
      </w:r>
      <w:r>
        <w:rPr>
          <w:rFonts w:eastAsia="MS Minchofalt"/>
          <w:lang w:val="fr-CA"/>
        </w:rPr>
        <w:t>(10.32.3)—</w:t>
      </w:r>
    </w:p>
    <w:p w:rsidR="004D1C16" w:rsidRDefault="004D1C16">
      <w:pPr>
        <w:ind w:left="720"/>
        <w:rPr>
          <w:color w:val="0000FF"/>
          <w:lang w:val="fr-CA"/>
        </w:rPr>
      </w:pPr>
      <w:r>
        <w:rPr>
          <w:color w:val="0000FF"/>
          <w:lang w:val="fr-CA"/>
        </w:rPr>
        <w:t>taṁ vilokyāgataṁ preṣṭhaṁ prīty-utphulla-dṛśo’balāḥ |</w:t>
      </w:r>
    </w:p>
    <w:p w:rsidR="004D1C16" w:rsidRDefault="004D1C16">
      <w:pPr>
        <w:ind w:left="720"/>
        <w:rPr>
          <w:lang w:val="fr-CA"/>
        </w:rPr>
      </w:pPr>
      <w:r>
        <w:rPr>
          <w:color w:val="0000FF"/>
          <w:lang w:val="fr-CA"/>
        </w:rPr>
        <w:t>uttasthur yugapat sarvās tanvaḥ prāṇam ivāgatam ||83||</w:t>
      </w:r>
    </w:p>
    <w:p w:rsidR="004D1C16" w:rsidRDefault="004D1C16">
      <w:pPr>
        <w:rPr>
          <w:rFonts w:eastAsia="MS Minchofalt"/>
          <w:lang w:val="fr-CA"/>
        </w:rPr>
      </w:pPr>
    </w:p>
    <w:p w:rsidR="004D1C16" w:rsidRDefault="004D1C16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yathā vā </w:t>
      </w:r>
      <w:r>
        <w:rPr>
          <w:rFonts w:eastAsia="MS Minchofalt"/>
          <w:color w:val="FF0000"/>
          <w:lang w:val="fr-CA"/>
        </w:rPr>
        <w:t xml:space="preserve">lalita-mādhave </w:t>
      </w:r>
      <w:r>
        <w:rPr>
          <w:rFonts w:eastAsia="MS Minchofalt"/>
          <w:lang w:val="fr-CA"/>
        </w:rPr>
        <w:t>(1.53)—</w:t>
      </w:r>
    </w:p>
    <w:p w:rsidR="004D1C16" w:rsidRDefault="004D1C16">
      <w:pPr>
        <w:ind w:left="720"/>
        <w:rPr>
          <w:color w:val="0000FF"/>
          <w:lang w:val="fr-CA"/>
        </w:rPr>
      </w:pPr>
      <w:r>
        <w:rPr>
          <w:color w:val="0000FF"/>
          <w:lang w:val="fr-CA"/>
        </w:rPr>
        <w:t xml:space="preserve">sa eṣa kim u gopikā-kumudinī-sudhā-dīdhitiḥ </w:t>
      </w:r>
    </w:p>
    <w:p w:rsidR="004D1C16" w:rsidRDefault="004D1C16">
      <w:pPr>
        <w:ind w:left="720"/>
        <w:rPr>
          <w:color w:val="0000FF"/>
          <w:lang w:val="fr-CA"/>
        </w:rPr>
      </w:pPr>
      <w:r>
        <w:rPr>
          <w:color w:val="0000FF"/>
          <w:lang w:val="fr-CA"/>
        </w:rPr>
        <w:t>sa eṣa kim u gokula-sphurita-yauvarājyotsavaḥ |</w:t>
      </w:r>
    </w:p>
    <w:p w:rsidR="004D1C16" w:rsidRDefault="004D1C16">
      <w:pPr>
        <w:ind w:left="720"/>
        <w:rPr>
          <w:color w:val="0000FF"/>
          <w:lang w:val="fr-CA"/>
        </w:rPr>
      </w:pPr>
      <w:r>
        <w:rPr>
          <w:color w:val="0000FF"/>
          <w:lang w:val="fr-CA"/>
        </w:rPr>
        <w:t>sa eṣa kim u man-manaḥ-pika-vinoda-puṣpākaraḥ</w:t>
      </w:r>
    </w:p>
    <w:p w:rsidR="004D1C16" w:rsidRDefault="004D1C16">
      <w:pPr>
        <w:ind w:left="720"/>
        <w:rPr>
          <w:color w:val="0000FF"/>
          <w:lang w:val="fr-CA"/>
        </w:rPr>
      </w:pPr>
      <w:r>
        <w:rPr>
          <w:color w:val="0000FF"/>
          <w:lang w:val="fr-CA"/>
        </w:rPr>
        <w:t>kṛśodari dṛśor dvayīm amṛta-vīcibhiḥ siñcati ||84||</w:t>
      </w:r>
    </w:p>
    <w:p w:rsidR="004D1C16" w:rsidRDefault="004D1C16">
      <w:pPr>
        <w:rPr>
          <w:lang w:val="fr-CA"/>
        </w:rPr>
      </w:pPr>
    </w:p>
    <w:p w:rsidR="004D1C16" w:rsidRDefault="004D1C16">
      <w:pPr>
        <w:rPr>
          <w:lang w:val="fr-CA"/>
        </w:rPr>
      </w:pPr>
      <w:r>
        <w:rPr>
          <w:b/>
          <w:bCs/>
          <w:lang w:val="fr-CA"/>
        </w:rPr>
        <w:t>abhīṣṭa-lābhena</w:t>
      </w:r>
      <w:r>
        <w:rPr>
          <w:lang w:val="fr-CA"/>
        </w:rPr>
        <w:t>, yathā tatraiva (8.11)—</w:t>
      </w:r>
    </w:p>
    <w:p w:rsidR="004D1C16" w:rsidRDefault="004D1C16">
      <w:pPr>
        <w:ind w:left="720"/>
        <w:rPr>
          <w:color w:val="0000FF"/>
          <w:lang w:val="fr-CA"/>
        </w:rPr>
      </w:pPr>
      <w:r>
        <w:rPr>
          <w:color w:val="0000FF"/>
          <w:lang w:val="fr-CA"/>
        </w:rPr>
        <w:t>āloke kamaleṣaṇasya sa-jalāsāre dṛśau na kṣame</w:t>
      </w:r>
    </w:p>
    <w:p w:rsidR="004D1C16" w:rsidRDefault="004D1C16">
      <w:pPr>
        <w:ind w:left="720"/>
        <w:rPr>
          <w:color w:val="0000FF"/>
          <w:lang w:val="fr-CA"/>
        </w:rPr>
      </w:pPr>
      <w:r>
        <w:rPr>
          <w:color w:val="0000FF"/>
          <w:lang w:val="fr-CA"/>
        </w:rPr>
        <w:t>nāśleṣe kila śakti-bhāg ati-pṛthu-stambhā bhujā-vallarī |</w:t>
      </w:r>
    </w:p>
    <w:p w:rsidR="004D1C16" w:rsidRDefault="004D1C16">
      <w:pPr>
        <w:ind w:left="720"/>
        <w:rPr>
          <w:color w:val="0000FF"/>
          <w:lang w:val="fr-CA"/>
        </w:rPr>
      </w:pPr>
      <w:r>
        <w:rPr>
          <w:color w:val="0000FF"/>
          <w:lang w:val="fr-CA"/>
        </w:rPr>
        <w:t>vāṇī gadgada-kuṇṭhitottara-vidhau nālaṁ ciropasthite</w:t>
      </w:r>
    </w:p>
    <w:p w:rsidR="004D1C16" w:rsidRDefault="004D1C16">
      <w:pPr>
        <w:ind w:left="720"/>
        <w:rPr>
          <w:color w:val="0000FF"/>
          <w:lang w:val="fr-CA"/>
        </w:rPr>
      </w:pPr>
      <w:r>
        <w:rPr>
          <w:color w:val="0000FF"/>
          <w:lang w:val="fr-CA"/>
        </w:rPr>
        <w:t>vṛttiḥ kāpi babhūva saṅgama-naye vighnaḥ kuraṅgī-dṛśaḥ ||85||</w:t>
      </w:r>
    </w:p>
    <w:p w:rsidR="004D1C16" w:rsidRDefault="004D1C16">
      <w:pPr>
        <w:rPr>
          <w:lang w:val="fr-CA"/>
        </w:rPr>
      </w:pPr>
    </w:p>
    <w:p w:rsidR="004D1C16" w:rsidRDefault="004D1C16">
      <w:pPr>
        <w:rPr>
          <w:lang w:val="fr-CA"/>
        </w:rPr>
      </w:pPr>
      <w:r>
        <w:rPr>
          <w:lang w:val="fr-CA"/>
        </w:rPr>
        <w:t xml:space="preserve">atha </w:t>
      </w:r>
      <w:r>
        <w:rPr>
          <w:b/>
          <w:bCs/>
          <w:lang w:val="fr-CA"/>
        </w:rPr>
        <w:t>autsukyam | tad-iṣṭekṣā-spṛhayā</w:t>
      </w:r>
      <w:r>
        <w:rPr>
          <w:lang w:val="fr-CA"/>
        </w:rPr>
        <w:t xml:space="preserve">, yathā </w:t>
      </w:r>
      <w:r>
        <w:rPr>
          <w:color w:val="FF0000"/>
          <w:lang w:val="fr-CA"/>
        </w:rPr>
        <w:t xml:space="preserve">haṁsadūte </w:t>
      </w:r>
      <w:r>
        <w:rPr>
          <w:lang w:val="fr-CA"/>
        </w:rPr>
        <w:t>(36)—</w:t>
      </w:r>
    </w:p>
    <w:p w:rsidR="004D1C16" w:rsidRDefault="004D1C16">
      <w:pPr>
        <w:ind w:left="720"/>
        <w:rPr>
          <w:color w:val="0000FF"/>
          <w:lang w:val="fr-CA"/>
        </w:rPr>
      </w:pPr>
      <w:r>
        <w:rPr>
          <w:color w:val="0000FF"/>
          <w:lang w:val="fr-CA"/>
        </w:rPr>
        <w:t>asavyaṁ bibhrāṇā padam adhūta-lākṣā-rasam asau</w:t>
      </w:r>
    </w:p>
    <w:p w:rsidR="004D1C16" w:rsidRDefault="004D1C16">
      <w:pPr>
        <w:ind w:left="720"/>
        <w:rPr>
          <w:color w:val="0000FF"/>
          <w:lang w:val="fr-CA"/>
        </w:rPr>
      </w:pPr>
      <w:r>
        <w:rPr>
          <w:color w:val="0000FF"/>
          <w:lang w:val="fr-CA"/>
        </w:rPr>
        <w:t>prayātāhaṁ mugdhe virama mama veśaiḥ kim adhunā |</w:t>
      </w:r>
    </w:p>
    <w:p w:rsidR="004D1C16" w:rsidRDefault="004D1C16">
      <w:pPr>
        <w:ind w:left="720"/>
        <w:rPr>
          <w:color w:val="0000FF"/>
          <w:lang w:val="fr-CA"/>
        </w:rPr>
      </w:pPr>
      <w:r>
        <w:rPr>
          <w:color w:val="0000FF"/>
          <w:lang w:val="fr-CA"/>
        </w:rPr>
        <w:t>amandād āśaṅke sakhi pura-purandhri-kala-kalād</w:t>
      </w:r>
    </w:p>
    <w:p w:rsidR="004D1C16" w:rsidRDefault="004D1C16">
      <w:pPr>
        <w:ind w:left="720"/>
        <w:rPr>
          <w:color w:val="0000FF"/>
          <w:lang w:val="fr-CA"/>
        </w:rPr>
      </w:pPr>
      <w:r>
        <w:rPr>
          <w:color w:val="0000FF"/>
          <w:lang w:val="fr-CA"/>
        </w:rPr>
        <w:t>alindāgre vṛndāvana-kusuma-dhanvā vijayate ||86||</w:t>
      </w:r>
    </w:p>
    <w:p w:rsidR="004D1C16" w:rsidRDefault="004D1C16">
      <w:pPr>
        <w:rPr>
          <w:lang w:val="fr-CA"/>
        </w:rPr>
      </w:pPr>
    </w:p>
    <w:p w:rsidR="004D1C16" w:rsidRDefault="004D1C16">
      <w:pPr>
        <w:rPr>
          <w:lang w:val="fr-CA"/>
        </w:rPr>
      </w:pPr>
      <w:r>
        <w:rPr>
          <w:b/>
          <w:bCs/>
          <w:lang w:val="fr-CA"/>
        </w:rPr>
        <w:t>iṣṭāpti-spṛhayā</w:t>
      </w:r>
      <w:r>
        <w:rPr>
          <w:lang w:val="fr-CA"/>
        </w:rPr>
        <w:t xml:space="preserve">, yathā </w:t>
      </w:r>
      <w:r>
        <w:rPr>
          <w:color w:val="FF0000"/>
          <w:lang w:val="fr-CA"/>
        </w:rPr>
        <w:t xml:space="preserve">śrī-gīta-govinde </w:t>
      </w:r>
      <w:r>
        <w:rPr>
          <w:lang w:val="fr-CA"/>
        </w:rPr>
        <w:t>(6.11)—</w:t>
      </w:r>
    </w:p>
    <w:p w:rsidR="004D1C16" w:rsidRDefault="004D1C16">
      <w:pPr>
        <w:ind w:left="720"/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 xml:space="preserve">aṅgeṣv ābharaṇaṁ karoti bahuśaḥ patre’pi sañcāriṇī </w:t>
      </w:r>
    </w:p>
    <w:p w:rsidR="004D1C16" w:rsidRDefault="004D1C16">
      <w:pPr>
        <w:ind w:left="720"/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 xml:space="preserve">prāptaṁ tvāṁ pariśaṅkate vitanute śayyāṁ ciraṁ dhyāyati | </w:t>
      </w:r>
    </w:p>
    <w:p w:rsidR="004D1C16" w:rsidRDefault="004D1C16">
      <w:pPr>
        <w:ind w:left="720"/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>ity ākalpa-vikalpa-talpa-racanā-saṅkalpa-līlā-śata-</w:t>
      </w:r>
    </w:p>
    <w:p w:rsidR="004D1C16" w:rsidRDefault="004D1C16">
      <w:pPr>
        <w:ind w:left="720"/>
        <w:rPr>
          <w:rFonts w:eastAsia="MS Minchofalt"/>
          <w:lang w:val="fr-CA"/>
        </w:rPr>
      </w:pPr>
      <w:r>
        <w:rPr>
          <w:rFonts w:eastAsia="MS Minchofalt"/>
          <w:color w:val="0000FF"/>
          <w:lang w:val="fr-CA"/>
        </w:rPr>
        <w:t>vyāsaktāpi vinā tvayā vara-tanur naiṣā niśāṁ neṣyati ||87||</w:t>
      </w:r>
    </w:p>
    <w:p w:rsidR="004D1C16" w:rsidRDefault="004D1C16">
      <w:pPr>
        <w:rPr>
          <w:lang w:val="fr-CA"/>
        </w:rPr>
      </w:pPr>
    </w:p>
    <w:p w:rsidR="004D1C16" w:rsidRDefault="004D1C16">
      <w:pPr>
        <w:rPr>
          <w:b/>
          <w:bCs/>
          <w:lang w:val="fr-CA"/>
        </w:rPr>
      </w:pPr>
      <w:r>
        <w:rPr>
          <w:lang w:val="fr-CA"/>
        </w:rPr>
        <w:t xml:space="preserve">atha </w:t>
      </w:r>
      <w:r>
        <w:rPr>
          <w:b/>
          <w:bCs/>
          <w:lang w:val="fr-CA"/>
        </w:rPr>
        <w:t>augryam |</w:t>
      </w:r>
    </w:p>
    <w:p w:rsidR="004D1C16" w:rsidRDefault="004D1C16">
      <w:pPr>
        <w:rPr>
          <w:lang w:val="fr-CA"/>
        </w:rPr>
      </w:pPr>
      <w:r>
        <w:rPr>
          <w:b/>
          <w:bCs/>
          <w:lang w:val="fr-CA"/>
        </w:rPr>
        <w:t>augryaṁ na sākṣād aṅgaṁ syāt tena vṛddhādiṣūcyate ||88||</w:t>
      </w:r>
    </w:p>
    <w:p w:rsidR="004D1C16" w:rsidRDefault="004D1C16">
      <w:pPr>
        <w:rPr>
          <w:lang w:val="fr-CA"/>
        </w:rPr>
      </w:pPr>
    </w:p>
    <w:p w:rsidR="004D1C16" w:rsidRDefault="004D1C16">
      <w:pPr>
        <w:rPr>
          <w:lang w:val="fr-CA"/>
        </w:rPr>
      </w:pPr>
      <w:r>
        <w:rPr>
          <w:lang w:val="fr-CA"/>
        </w:rPr>
        <w:t xml:space="preserve">yathā </w:t>
      </w:r>
      <w:r>
        <w:rPr>
          <w:color w:val="FF0000"/>
          <w:lang w:val="fr-CA"/>
        </w:rPr>
        <w:t>vidagdha-mādhave</w:t>
      </w:r>
      <w:r>
        <w:rPr>
          <w:lang w:val="fr-CA"/>
        </w:rPr>
        <w:t xml:space="preserve"> (4.50)—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navīnāgre naptrī caṭula na hi dharmāt tava bhayaṁ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na me dṛṣṭir madhye-dinam api jaratyāḥ paṭur iyam |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alindāt tvaṁ nandātmaja na yadi re yāsi tarasā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tato’haṁ nirdoṣā pathi kiyati haṁho madhupurī ||89||</w:t>
      </w:r>
    </w:p>
    <w:p w:rsidR="004D1C16" w:rsidRDefault="004D1C16">
      <w:pPr>
        <w:rPr>
          <w:lang w:val="fr-CA"/>
        </w:rPr>
      </w:pPr>
    </w:p>
    <w:p w:rsidR="004D1C16" w:rsidRDefault="004D1C16">
      <w:pPr>
        <w:rPr>
          <w:lang w:val="fr-CA"/>
        </w:rPr>
      </w:pPr>
      <w:r>
        <w:rPr>
          <w:lang w:val="fr-CA"/>
        </w:rPr>
        <w:t xml:space="preserve">atha </w:t>
      </w:r>
      <w:r>
        <w:rPr>
          <w:b/>
          <w:bCs/>
          <w:lang w:val="fr-CA"/>
        </w:rPr>
        <w:t>amarṣaḥ | so’dhikṣepād</w:t>
      </w:r>
      <w:r>
        <w:rPr>
          <w:lang w:val="fr-CA"/>
        </w:rPr>
        <w:t xml:space="preserve">, yathā </w:t>
      </w:r>
      <w:r>
        <w:rPr>
          <w:color w:val="FF0000"/>
          <w:lang w:val="fr-CA"/>
        </w:rPr>
        <w:t xml:space="preserve">śrī-daśame </w:t>
      </w:r>
      <w:r>
        <w:rPr>
          <w:lang w:val="fr-CA"/>
        </w:rPr>
        <w:t>(10.60.44)—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tasyāḥ syur acyuta nṛpā bhavatopadiṣṭāḥ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strīṇāṁ gṛheṣu khara-go-śva-viḍāla-bhṛtyāḥ |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yat-karṇa-mūlam ari-karṣaṇa nopayāyād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yuṣmat-kathā mṛḍa-viriñca-sabhāsu gītā ||90||</w:t>
      </w:r>
    </w:p>
    <w:p w:rsidR="004D1C16" w:rsidRDefault="004D1C16">
      <w:pPr>
        <w:rPr>
          <w:lang w:val="fr-CA"/>
        </w:rPr>
      </w:pPr>
    </w:p>
    <w:p w:rsidR="004D1C16" w:rsidRDefault="004D1C16">
      <w:pPr>
        <w:rPr>
          <w:bCs/>
          <w:lang w:val="fr-CA"/>
        </w:rPr>
      </w:pPr>
      <w:r>
        <w:rPr>
          <w:b/>
          <w:bCs/>
          <w:lang w:val="fr-CA"/>
        </w:rPr>
        <w:t>apamānād</w:t>
      </w:r>
      <w:r>
        <w:rPr>
          <w:lang w:val="fr-CA"/>
        </w:rPr>
        <w:t xml:space="preserve">, yathā </w:t>
      </w:r>
      <w:r>
        <w:rPr>
          <w:color w:val="FF0000"/>
          <w:lang w:val="fr-CA"/>
        </w:rPr>
        <w:t xml:space="preserve">vidagdha-mādhave </w:t>
      </w:r>
      <w:r>
        <w:rPr>
          <w:bCs/>
          <w:lang w:val="fr-CA"/>
        </w:rPr>
        <w:t>(4.39)—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bāle vallava-yauvata-stana-taṭī-dattārdha-netrād</w:t>
      </w:r>
      <w:r w:rsidRPr="00D75644">
        <w:rPr>
          <w:lang w:val="fr-CA" w:bidi="sa-IN"/>
        </w:rPr>
        <w:t xml:space="preserve"> </w:t>
      </w:r>
      <w:r>
        <w:rPr>
          <w:noProof w:val="0"/>
          <w:cs/>
          <w:lang w:bidi="sa-IN"/>
        </w:rPr>
        <w:t>itaḥ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kāmaṁ śyāma-śilā-vilāsi-hṛdayāc cetaḥ parāvartaya |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vidmaḥ kiṁ na hi yad vikṛṣya kulajāḥ kelibhir eṣa striyo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dhūrtaḥ saṅkulayan kalaṅka-tatibhir niḥśaṅkam unmuñcati ||91||</w:t>
      </w:r>
    </w:p>
    <w:p w:rsidR="004D1C16" w:rsidRDefault="004D1C16">
      <w:pPr>
        <w:rPr>
          <w:bCs/>
          <w:color w:val="0000FF"/>
          <w:lang w:val="fr-CA"/>
        </w:rPr>
      </w:pPr>
    </w:p>
    <w:p w:rsidR="004D1C16" w:rsidRDefault="004D1C16">
      <w:pPr>
        <w:rPr>
          <w:lang w:val="fr-CA"/>
        </w:rPr>
      </w:pPr>
      <w:r>
        <w:rPr>
          <w:lang w:val="fr-CA"/>
        </w:rPr>
        <w:t xml:space="preserve">atha </w:t>
      </w:r>
      <w:r>
        <w:rPr>
          <w:b/>
          <w:bCs/>
          <w:lang w:val="fr-CA"/>
        </w:rPr>
        <w:t>asūyā</w:t>
      </w:r>
      <w:r>
        <w:rPr>
          <w:lang w:val="fr-CA"/>
        </w:rPr>
        <w:t xml:space="preserve"> | </w:t>
      </w:r>
      <w:r>
        <w:rPr>
          <w:b/>
          <w:bCs/>
          <w:lang w:val="fr-CA"/>
        </w:rPr>
        <w:t>sā saubhāgyena</w:t>
      </w:r>
      <w:r>
        <w:rPr>
          <w:lang w:val="fr-CA"/>
        </w:rPr>
        <w:t xml:space="preserve">, yāthā </w:t>
      </w:r>
      <w:r>
        <w:rPr>
          <w:color w:val="FF0000"/>
          <w:lang w:val="fr-CA"/>
        </w:rPr>
        <w:t xml:space="preserve">śrī-daśame </w:t>
      </w:r>
      <w:r>
        <w:rPr>
          <w:lang w:val="fr-CA"/>
        </w:rPr>
        <w:t>(10.30.32)—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imāny adhika</w:t>
      </w:r>
      <w:r w:rsidRPr="00D75644">
        <w:rPr>
          <w:lang w:val="fr-CA" w:bidi="sa-IN"/>
        </w:rPr>
        <w:t>-</w:t>
      </w:r>
      <w:r>
        <w:rPr>
          <w:noProof w:val="0"/>
          <w:cs/>
          <w:lang w:bidi="sa-IN"/>
        </w:rPr>
        <w:t>magnāni padāni vahato vadhūm |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gopyaḥ paśyata kṛṣṇasya bhārākrāntasya kāminaḥ ||92||</w:t>
      </w:r>
    </w:p>
    <w:p w:rsidR="004D1C16" w:rsidRDefault="004D1C16">
      <w:pPr>
        <w:rPr>
          <w:b/>
          <w:bCs/>
          <w:lang w:val="fr-CA"/>
        </w:rPr>
      </w:pPr>
    </w:p>
    <w:p w:rsidR="004D1C16" w:rsidRDefault="004D1C16">
      <w:pPr>
        <w:rPr>
          <w:lang w:val="fr-CA"/>
        </w:rPr>
      </w:pPr>
      <w:r>
        <w:rPr>
          <w:lang w:val="fr-CA"/>
        </w:rPr>
        <w:t>yāthā vā tatraiva (10.21.9)—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gopyaḥ kim ācarad ayaṁ kuśalaṁ sma veṇur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dāmodarādhara-sudhām api gopikānām |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bhuṅkte svayaṁ yad avaśiṣṭa-rasaṁ hradinyo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hṛṣyat-tvaco’śru mumucus taravo yathāryāḥ ||93||</w:t>
      </w:r>
    </w:p>
    <w:p w:rsidR="004D1C16" w:rsidRDefault="004D1C16">
      <w:pPr>
        <w:rPr>
          <w:b/>
          <w:bCs/>
          <w:lang w:val="fr-CA"/>
        </w:rPr>
      </w:pPr>
    </w:p>
    <w:p w:rsidR="004D1C16" w:rsidRDefault="004D1C16">
      <w:pPr>
        <w:rPr>
          <w:lang w:val="fr-CA"/>
        </w:rPr>
      </w:pPr>
      <w:r>
        <w:rPr>
          <w:lang w:val="fr-CA"/>
        </w:rPr>
        <w:t>yathā vā,</w:t>
      </w:r>
    </w:p>
    <w:p w:rsidR="004D1C16" w:rsidRDefault="004D1C16">
      <w:pPr>
        <w:pStyle w:val="Quote"/>
        <w:rPr>
          <w:noProof w:val="0"/>
          <w:color w:val="auto"/>
          <w:cs/>
          <w:lang w:bidi="sa-IN"/>
        </w:rPr>
      </w:pPr>
      <w:r>
        <w:rPr>
          <w:noProof w:val="0"/>
          <w:color w:val="auto"/>
          <w:cs/>
          <w:lang w:bidi="sa-IN"/>
        </w:rPr>
        <w:t>kṛṣṇādhara-madhu-mugdhe pibasi sadeti tvam unmadā mā bhūḥ |</w:t>
      </w:r>
    </w:p>
    <w:p w:rsidR="004D1C16" w:rsidRDefault="004D1C16">
      <w:pPr>
        <w:pStyle w:val="Quote"/>
        <w:rPr>
          <w:noProof w:val="0"/>
          <w:color w:val="auto"/>
          <w:cs/>
          <w:lang w:bidi="sa-IN"/>
        </w:rPr>
      </w:pPr>
      <w:r>
        <w:rPr>
          <w:noProof w:val="0"/>
          <w:color w:val="auto"/>
          <w:cs/>
          <w:lang w:bidi="sa-IN"/>
        </w:rPr>
        <w:t>muralī-bhukta-vimukte rajyati bhavatīva kā tatra ||94||</w:t>
      </w:r>
    </w:p>
    <w:p w:rsidR="004D1C16" w:rsidRDefault="004D1C16">
      <w:pPr>
        <w:rPr>
          <w:lang w:val="fr-CA"/>
        </w:rPr>
      </w:pPr>
    </w:p>
    <w:p w:rsidR="004D1C16" w:rsidRDefault="004D1C16">
      <w:pPr>
        <w:rPr>
          <w:lang w:val="fr-CA"/>
        </w:rPr>
      </w:pPr>
      <w:r>
        <w:rPr>
          <w:b/>
          <w:bCs/>
          <w:lang w:val="fr-CA"/>
        </w:rPr>
        <w:t>guṇena</w:t>
      </w:r>
      <w:r>
        <w:rPr>
          <w:lang w:val="fr-CA"/>
        </w:rPr>
        <w:t>, yathā—</w:t>
      </w:r>
    </w:p>
    <w:p w:rsidR="004D1C16" w:rsidRDefault="004D1C16">
      <w:pPr>
        <w:pStyle w:val="Quote"/>
        <w:rPr>
          <w:noProof w:val="0"/>
          <w:color w:val="auto"/>
          <w:cs/>
          <w:lang w:bidi="sa-IN"/>
        </w:rPr>
      </w:pPr>
      <w:r>
        <w:rPr>
          <w:noProof w:val="0"/>
          <w:color w:val="auto"/>
          <w:cs/>
          <w:lang w:bidi="sa-IN"/>
        </w:rPr>
        <w:t>tvatto’pi mugdhe madhuraṁ sakhī me</w:t>
      </w:r>
    </w:p>
    <w:p w:rsidR="004D1C16" w:rsidRDefault="004D1C16">
      <w:pPr>
        <w:pStyle w:val="Quote"/>
        <w:rPr>
          <w:noProof w:val="0"/>
          <w:color w:val="auto"/>
          <w:cs/>
          <w:lang w:bidi="sa-IN"/>
        </w:rPr>
      </w:pPr>
      <w:r>
        <w:rPr>
          <w:noProof w:val="0"/>
          <w:color w:val="auto"/>
          <w:cs/>
          <w:lang w:bidi="sa-IN"/>
        </w:rPr>
        <w:t>vanya-sraja</w:t>
      </w:r>
      <w:r>
        <w:rPr>
          <w:color w:val="auto"/>
          <w:lang w:val="en-US" w:bidi="sa-IN"/>
        </w:rPr>
        <w:t>ṁ</w:t>
      </w:r>
      <w:r>
        <w:rPr>
          <w:noProof w:val="0"/>
          <w:color w:val="auto"/>
          <w:cs/>
          <w:lang w:bidi="sa-IN"/>
        </w:rPr>
        <w:t xml:space="preserve"> sraṣṭum asau pravīṇā |</w:t>
      </w:r>
    </w:p>
    <w:p w:rsidR="004D1C16" w:rsidRDefault="004D1C16">
      <w:pPr>
        <w:pStyle w:val="Quote"/>
        <w:rPr>
          <w:noProof w:val="0"/>
          <w:color w:val="auto"/>
          <w:cs/>
          <w:lang w:bidi="sa-IN"/>
        </w:rPr>
      </w:pPr>
      <w:r>
        <w:rPr>
          <w:noProof w:val="0"/>
          <w:color w:val="auto"/>
          <w:cs/>
          <w:lang w:bidi="sa-IN"/>
        </w:rPr>
        <w:t xml:space="preserve">nāsyāḥ karau siñcati ced udīrṇā </w:t>
      </w:r>
    </w:p>
    <w:p w:rsidR="004D1C16" w:rsidRDefault="004D1C16">
      <w:pPr>
        <w:pStyle w:val="Quote"/>
        <w:rPr>
          <w:noProof w:val="0"/>
          <w:color w:val="auto"/>
          <w:cs/>
          <w:lang w:bidi="sa-IN"/>
        </w:rPr>
      </w:pPr>
      <w:r>
        <w:rPr>
          <w:noProof w:val="0"/>
          <w:color w:val="auto"/>
          <w:cs/>
          <w:lang w:bidi="sa-IN"/>
        </w:rPr>
        <w:t>nirudhya dṛṣṭiṁ praṇayāśru-dhārā ||95||</w:t>
      </w:r>
    </w:p>
    <w:p w:rsidR="004D1C16" w:rsidRDefault="004D1C16">
      <w:pPr>
        <w:rPr>
          <w:lang w:val="fr-CA"/>
        </w:rPr>
      </w:pPr>
    </w:p>
    <w:p w:rsidR="004D1C16" w:rsidRDefault="004D1C16">
      <w:pPr>
        <w:rPr>
          <w:lang w:val="fr-CA"/>
        </w:rPr>
      </w:pPr>
      <w:r>
        <w:rPr>
          <w:lang w:val="fr-CA"/>
        </w:rPr>
        <w:t xml:space="preserve">atha </w:t>
      </w:r>
      <w:r>
        <w:rPr>
          <w:b/>
          <w:bCs/>
          <w:lang w:val="fr-CA"/>
        </w:rPr>
        <w:t>cāpalyam | tad rāgeṇa</w:t>
      </w:r>
      <w:r>
        <w:rPr>
          <w:lang w:val="fr-CA"/>
        </w:rPr>
        <w:t>, yathā—</w:t>
      </w:r>
    </w:p>
    <w:p w:rsidR="004D1C16" w:rsidRDefault="004D1C16">
      <w:pPr>
        <w:pStyle w:val="Quote"/>
        <w:rPr>
          <w:noProof w:val="0"/>
          <w:color w:val="auto"/>
          <w:cs/>
          <w:lang w:bidi="sa-IN"/>
        </w:rPr>
      </w:pPr>
      <w:r>
        <w:rPr>
          <w:noProof w:val="0"/>
          <w:color w:val="auto"/>
          <w:cs/>
          <w:lang w:bidi="sa-IN"/>
        </w:rPr>
        <w:t>phullāsu gokula-taḍāga-bhavāsu keliṁ</w:t>
      </w:r>
    </w:p>
    <w:p w:rsidR="004D1C16" w:rsidRDefault="004D1C16">
      <w:pPr>
        <w:pStyle w:val="Quote"/>
        <w:rPr>
          <w:noProof w:val="0"/>
          <w:color w:val="auto"/>
          <w:cs/>
          <w:lang w:bidi="sa-IN"/>
        </w:rPr>
      </w:pPr>
      <w:r>
        <w:rPr>
          <w:noProof w:val="0"/>
          <w:color w:val="auto"/>
          <w:cs/>
          <w:lang w:bidi="sa-IN"/>
        </w:rPr>
        <w:t>niḥśaṅkam ācara ciraṁ vara-padminīṣu |</w:t>
      </w:r>
    </w:p>
    <w:p w:rsidR="004D1C16" w:rsidRDefault="004D1C16">
      <w:pPr>
        <w:pStyle w:val="Quote"/>
        <w:rPr>
          <w:noProof w:val="0"/>
          <w:color w:val="auto"/>
          <w:cs/>
          <w:lang w:bidi="sa-IN"/>
        </w:rPr>
      </w:pPr>
      <w:r>
        <w:rPr>
          <w:noProof w:val="0"/>
          <w:color w:val="auto"/>
          <w:cs/>
          <w:lang w:bidi="sa-IN"/>
        </w:rPr>
        <w:t>mṛdvīm alabdha-kusumāṁ nalinīṁ tvam enāṁ</w:t>
      </w:r>
    </w:p>
    <w:p w:rsidR="004D1C16" w:rsidRDefault="004D1C16">
      <w:pPr>
        <w:pStyle w:val="Quote"/>
        <w:rPr>
          <w:noProof w:val="0"/>
          <w:color w:val="auto"/>
          <w:cs/>
          <w:lang w:bidi="sa-IN"/>
        </w:rPr>
      </w:pPr>
      <w:r>
        <w:rPr>
          <w:noProof w:val="0"/>
          <w:color w:val="auto"/>
          <w:cs/>
          <w:lang w:bidi="sa-IN"/>
        </w:rPr>
        <w:t>mā kṛṣṇa-kuñjara kareṇa parispṛśādya ||96||</w:t>
      </w:r>
    </w:p>
    <w:p w:rsidR="004D1C16" w:rsidRDefault="004D1C16">
      <w:pPr>
        <w:rPr>
          <w:b/>
          <w:bCs/>
          <w:lang w:val="fr-CA"/>
        </w:rPr>
      </w:pPr>
    </w:p>
    <w:p w:rsidR="004D1C16" w:rsidRDefault="004D1C16">
      <w:pPr>
        <w:rPr>
          <w:bCs/>
          <w:lang w:val="fr-CA"/>
        </w:rPr>
      </w:pPr>
      <w:r>
        <w:rPr>
          <w:lang w:val="fr-CA"/>
        </w:rPr>
        <w:t xml:space="preserve">yathā vā, </w:t>
      </w:r>
      <w:r>
        <w:rPr>
          <w:bCs/>
          <w:color w:val="FF0000"/>
          <w:lang w:val="fr-CA"/>
        </w:rPr>
        <w:t xml:space="preserve">śrī-gīta-govinde </w:t>
      </w:r>
      <w:r>
        <w:rPr>
          <w:bCs/>
          <w:lang w:val="fr-CA"/>
        </w:rPr>
        <w:t>(1.49)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rāsollāsa-bhareṇa vibhrama-bhṛtām ābhīra-vāma-bhruvām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abhyarṇaṁ parirabhya nirbharam uraḥ premāndhayā rādhayā | 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sādhu tvad-vadanaṁ sudhā-mayam iti vyāhṛtya gīta-stuti-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vyājād udbhaṭa-cumbitaḥ sm</w:t>
      </w:r>
      <w:r>
        <w:rPr>
          <w:lang w:val="en-US" w:bidi="sa-IN"/>
        </w:rPr>
        <w:t>i</w:t>
      </w:r>
      <w:r>
        <w:rPr>
          <w:noProof w:val="0"/>
          <w:cs/>
          <w:lang w:bidi="sa-IN"/>
        </w:rPr>
        <w:t>ta-manohāri hariḥ pātu vaḥ ||97||</w:t>
      </w:r>
    </w:p>
    <w:p w:rsidR="004D1C16" w:rsidRDefault="004D1C16">
      <w:pPr>
        <w:pStyle w:val="Quote"/>
        <w:rPr>
          <w:noProof w:val="0"/>
          <w:cs/>
          <w:lang w:bidi="sa-IN"/>
        </w:rPr>
      </w:pPr>
    </w:p>
    <w:p w:rsidR="004D1C16" w:rsidRDefault="004D1C16">
      <w:pPr>
        <w:rPr>
          <w:rFonts w:eastAsia="MS Minchofalt"/>
          <w:lang w:val="fr-CA"/>
        </w:rPr>
      </w:pPr>
      <w:r>
        <w:rPr>
          <w:rFonts w:eastAsia="MS Minchofalt"/>
          <w:b/>
          <w:bCs/>
          <w:lang w:val="fr-CA"/>
        </w:rPr>
        <w:t xml:space="preserve">dveṣeṇa, </w:t>
      </w:r>
      <w:r>
        <w:rPr>
          <w:rFonts w:eastAsia="MS Minchofalt"/>
          <w:lang w:val="fr-CA"/>
        </w:rPr>
        <w:t>yathā—</w:t>
      </w:r>
    </w:p>
    <w:p w:rsidR="004D1C16" w:rsidRDefault="004D1C16">
      <w:pPr>
        <w:ind w:left="720"/>
        <w:rPr>
          <w:rFonts w:eastAsia="MS Minchofalt"/>
          <w:lang w:val="fr-CA"/>
        </w:rPr>
      </w:pPr>
      <w:r>
        <w:rPr>
          <w:rFonts w:eastAsia="MS Minchofalt"/>
          <w:lang w:val="fr-CA"/>
        </w:rPr>
        <w:t>yātu vakṣasi harer guṇa-saṅga-</w:t>
      </w:r>
    </w:p>
    <w:p w:rsidR="004D1C16" w:rsidRDefault="004D1C16">
      <w:pPr>
        <w:ind w:left="720"/>
        <w:rPr>
          <w:rFonts w:eastAsia="MS Minchofalt"/>
          <w:lang w:val="fr-CA"/>
        </w:rPr>
      </w:pPr>
      <w:r>
        <w:rPr>
          <w:rFonts w:eastAsia="MS Minchofalt"/>
          <w:lang w:val="fr-CA"/>
        </w:rPr>
        <w:t>projjhitā layam iyaṁ vana-mālā |</w:t>
      </w:r>
    </w:p>
    <w:p w:rsidR="004D1C16" w:rsidRDefault="004D1C16">
      <w:pPr>
        <w:ind w:left="720"/>
        <w:rPr>
          <w:rFonts w:eastAsia="MS Minchofalt"/>
          <w:lang w:val="fr-CA"/>
        </w:rPr>
      </w:pPr>
      <w:r>
        <w:rPr>
          <w:rFonts w:eastAsia="MS Minchofalt"/>
          <w:lang w:val="fr-CA"/>
        </w:rPr>
        <w:t>yā kadāpy akhila-saukhya-padaṁ naḥ</w:t>
      </w:r>
    </w:p>
    <w:p w:rsidR="004D1C16" w:rsidRDefault="004D1C16">
      <w:pPr>
        <w:ind w:left="720"/>
        <w:rPr>
          <w:rFonts w:eastAsia="MS Minchofalt"/>
          <w:lang w:val="fr-CA"/>
        </w:rPr>
      </w:pPr>
      <w:r>
        <w:rPr>
          <w:rFonts w:eastAsia="MS Minchofalt"/>
          <w:lang w:val="fr-CA"/>
        </w:rPr>
        <w:t>kaṇṭham asya kuṭilā na jahāti ||98||</w:t>
      </w:r>
    </w:p>
    <w:p w:rsidR="004D1C16" w:rsidRDefault="004D1C16">
      <w:pPr>
        <w:rPr>
          <w:rFonts w:eastAsia="MS Minchofalt"/>
          <w:lang w:val="fr-CA"/>
        </w:rPr>
      </w:pPr>
    </w:p>
    <w:p w:rsidR="004D1C16" w:rsidRDefault="004D1C16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atha </w:t>
      </w:r>
      <w:r>
        <w:rPr>
          <w:rFonts w:eastAsia="MS Minchofalt"/>
          <w:b/>
          <w:bCs/>
          <w:lang w:val="fr-CA"/>
        </w:rPr>
        <w:t>nidrā | sā klamena</w:t>
      </w:r>
      <w:r>
        <w:rPr>
          <w:rFonts w:eastAsia="MS Minchofalt"/>
          <w:lang w:val="fr-CA"/>
        </w:rPr>
        <w:t>, yathā—</w:t>
      </w:r>
    </w:p>
    <w:p w:rsidR="004D1C16" w:rsidRDefault="004D1C16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śvāsa-spandana-bandhurodara-talaṁ puṣpāvalī-srastara-</w:t>
      </w:r>
    </w:p>
    <w:p w:rsidR="004D1C16" w:rsidRDefault="004D1C16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nyañcan-mauktika-hāra-yaṣṭi kalayan nīvīṁ manāg ākulām |</w:t>
      </w:r>
    </w:p>
    <w:p w:rsidR="004D1C16" w:rsidRDefault="004D1C16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klāntaḥ keli-bharād uroja-kalasīm ābhīra-vāma-bhruvaḥ</w:t>
      </w:r>
    </w:p>
    <w:p w:rsidR="004D1C16" w:rsidRDefault="004D1C16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kalyāṇīm upadhāya sāndra-pulakām adrau nidadrau hariḥ ||99||</w:t>
      </w:r>
    </w:p>
    <w:p w:rsidR="004D1C16" w:rsidRDefault="004D1C16">
      <w:pPr>
        <w:rPr>
          <w:rFonts w:eastAsia="MS Minchofalt"/>
          <w:lang w:val="pl-PL"/>
        </w:rPr>
      </w:pP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 xml:space="preserve">yathā vā </w:t>
      </w:r>
      <w:r>
        <w:rPr>
          <w:rFonts w:eastAsia="MS Minchofalt"/>
          <w:color w:val="FF0000"/>
          <w:lang w:val="pl-PL"/>
        </w:rPr>
        <w:t xml:space="preserve">haṁsadūte </w:t>
      </w:r>
      <w:r>
        <w:rPr>
          <w:rFonts w:eastAsia="MS Minchofalt"/>
          <w:lang w:val="pl-PL"/>
        </w:rPr>
        <w:t>(115)—</w:t>
      </w:r>
    </w:p>
    <w:p w:rsidR="004D1C16" w:rsidRPr="005A75DB" w:rsidRDefault="004D1C16">
      <w:pPr>
        <w:ind w:left="720"/>
        <w:rPr>
          <w:color w:val="0000FF"/>
          <w:lang w:val="pl-PL"/>
        </w:rPr>
      </w:pPr>
      <w:r w:rsidRPr="005A75DB">
        <w:rPr>
          <w:color w:val="0000FF"/>
          <w:lang w:val="pl-PL"/>
        </w:rPr>
        <w:t>alinde kālindī-kamala-surabhau kuñja-vasater</w:t>
      </w:r>
    </w:p>
    <w:p w:rsidR="004D1C16" w:rsidRDefault="004D1C16">
      <w:pPr>
        <w:ind w:left="720"/>
        <w:rPr>
          <w:color w:val="0000FF"/>
          <w:lang w:val="fr-CA"/>
        </w:rPr>
      </w:pPr>
      <w:r>
        <w:rPr>
          <w:color w:val="0000FF"/>
          <w:lang w:val="fr-CA"/>
        </w:rPr>
        <w:t>vasantīṁ vāsantī nava-parimalodgāri-cikurām |</w:t>
      </w:r>
    </w:p>
    <w:p w:rsidR="004D1C16" w:rsidRDefault="004D1C16">
      <w:pPr>
        <w:ind w:left="720"/>
        <w:rPr>
          <w:color w:val="0000FF"/>
          <w:lang w:val="fr-CA"/>
        </w:rPr>
      </w:pPr>
      <w:r>
        <w:rPr>
          <w:color w:val="0000FF"/>
          <w:lang w:val="fr-CA"/>
        </w:rPr>
        <w:t>tvad-utsaṅge nidrā-sukha-mukulitākṣīṁ punar imāṁ</w:t>
      </w:r>
    </w:p>
    <w:p w:rsidR="004D1C16" w:rsidRDefault="004D1C16">
      <w:pPr>
        <w:ind w:left="720"/>
        <w:rPr>
          <w:color w:val="0000FF"/>
          <w:lang w:val="fr-CA"/>
        </w:rPr>
      </w:pPr>
      <w:r>
        <w:rPr>
          <w:color w:val="0000FF"/>
          <w:lang w:val="fr-CA"/>
        </w:rPr>
        <w:t>kadāhaṁ seviṣye kiśalaya-kalāpa-vyajaninī ||100||</w:t>
      </w:r>
    </w:p>
    <w:p w:rsidR="004D1C16" w:rsidRDefault="004D1C16">
      <w:pPr>
        <w:rPr>
          <w:color w:val="0000FF"/>
          <w:lang w:val="fr-CA"/>
        </w:rPr>
      </w:pPr>
    </w:p>
    <w:p w:rsidR="004D1C16" w:rsidRDefault="004D1C16">
      <w:pPr>
        <w:rPr>
          <w:lang w:val="fr-CA"/>
        </w:rPr>
      </w:pPr>
      <w:r>
        <w:rPr>
          <w:lang w:val="fr-CA"/>
        </w:rPr>
        <w:t xml:space="preserve">atha </w:t>
      </w:r>
      <w:r>
        <w:rPr>
          <w:b/>
          <w:bCs/>
          <w:lang w:val="fr-CA"/>
        </w:rPr>
        <w:t>suptir</w:t>
      </w:r>
      <w:r>
        <w:rPr>
          <w:lang w:val="fr-CA"/>
        </w:rPr>
        <w:t>, yathā—</w:t>
      </w: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>puraḥ panthānaṁ me tyaja yad amunā yāmi yamunā-</w:t>
      </w: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>miti vyākṣāṇā cucuka-vicarat-kaustubha-ruciḥ |</w:t>
      </w: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>hareḥ savyaṁ rādhā bhujam upadadhaty ambuja-mukhī</w:t>
      </w: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>darī-kroḍe klāntā niviḍam iha nidrā-bharam agāt ||101||</w:t>
      </w:r>
    </w:p>
    <w:p w:rsidR="004D1C16" w:rsidRDefault="004D1C16">
      <w:pPr>
        <w:rPr>
          <w:lang w:val="fr-CA"/>
        </w:rPr>
      </w:pPr>
    </w:p>
    <w:p w:rsidR="004D1C16" w:rsidRDefault="004D1C16">
      <w:pPr>
        <w:rPr>
          <w:lang w:val="fr-CA"/>
        </w:rPr>
      </w:pPr>
      <w:r>
        <w:rPr>
          <w:lang w:val="fr-CA"/>
        </w:rPr>
        <w:t>yathā vā—</w:t>
      </w: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>ābhīrendra-sutasya gaṇḍa-mukure svāpnībhir ullāsitaṁ</w:t>
      </w: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>līlābhiḥ pulakaṁ vilokya cakitā niścinvatī jāgaram |</w:t>
      </w: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>sā veṇor haraṇotsave dhṛta-navotkaṇṭhāpi talpāñcale</w:t>
      </w: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>visrastaṁ karato’pi nādhyavasasau taṁ hartum eṇekṣaṇā ||102||</w:t>
      </w:r>
    </w:p>
    <w:p w:rsidR="004D1C16" w:rsidRDefault="004D1C16">
      <w:pPr>
        <w:rPr>
          <w:lang w:val="fr-CA"/>
        </w:rPr>
      </w:pPr>
    </w:p>
    <w:p w:rsidR="004D1C16" w:rsidRDefault="004D1C16">
      <w:pPr>
        <w:rPr>
          <w:lang w:val="fr-CA"/>
        </w:rPr>
      </w:pPr>
      <w:r>
        <w:rPr>
          <w:b/>
          <w:bCs/>
          <w:lang w:val="fr-CA"/>
        </w:rPr>
        <w:t>prabodhaḥ</w:t>
      </w:r>
      <w:r>
        <w:rPr>
          <w:lang w:val="fr-CA"/>
        </w:rPr>
        <w:t>, yathā—</w:t>
      </w: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>nidrā-pramoda-haram apy uru-kaṇṭha-nādaṁ</w:t>
      </w: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>kaṇṭhī-ravasya śitikaṇṭha-patatra-mauliḥ |</w:t>
      </w: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>tuṣṭāva satvara-vibuddha-pariplavākṣa</w:t>
      </w: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>rādhā-payodhara-girindra-nipīḍitāṅgam ||103||</w:t>
      </w:r>
    </w:p>
    <w:p w:rsidR="004D1C16" w:rsidRDefault="004D1C16">
      <w:pPr>
        <w:rPr>
          <w:rFonts w:eastAsia="MS Minchofalt"/>
          <w:lang w:val="fr-CA"/>
        </w:rPr>
      </w:pPr>
    </w:p>
    <w:p w:rsidR="004D1C16" w:rsidRDefault="004D1C16">
      <w:pPr>
        <w:rPr>
          <w:lang w:val="fr-CA"/>
        </w:rPr>
      </w:pPr>
      <w:r>
        <w:rPr>
          <w:b/>
          <w:bCs/>
          <w:lang w:val="fr-CA"/>
        </w:rPr>
        <w:t>sakhyāṁ sva-sneho</w:t>
      </w:r>
      <w:r>
        <w:rPr>
          <w:lang w:val="fr-CA"/>
        </w:rPr>
        <w:t>, yathā—</w:t>
      </w: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 xml:space="preserve">śaila-mūrdhni hariṇā viharantī </w:t>
      </w:r>
    </w:p>
    <w:p w:rsidR="004D1C16" w:rsidRPr="005A75DB" w:rsidRDefault="004D1C16">
      <w:pPr>
        <w:ind w:left="720"/>
        <w:rPr>
          <w:lang w:val="fr-CA"/>
        </w:rPr>
      </w:pPr>
      <w:r w:rsidRPr="005A75DB">
        <w:rPr>
          <w:lang w:val="fr-CA"/>
        </w:rPr>
        <w:t>roma-kuḍmala-karmabita-mūrtiḥ |</w:t>
      </w:r>
    </w:p>
    <w:p w:rsidR="004D1C16" w:rsidRPr="005A75DB" w:rsidRDefault="004D1C16">
      <w:pPr>
        <w:ind w:left="720"/>
        <w:rPr>
          <w:lang w:val="fr-CA"/>
        </w:rPr>
      </w:pPr>
      <w:r w:rsidRPr="005A75DB">
        <w:rPr>
          <w:lang w:val="fr-CA"/>
        </w:rPr>
        <w:t xml:space="preserve">rādhikā salalitaṁ lalitāyāḥ </w:t>
      </w:r>
    </w:p>
    <w:p w:rsidR="004D1C16" w:rsidRPr="005A75DB" w:rsidRDefault="004D1C16">
      <w:pPr>
        <w:ind w:left="720"/>
        <w:rPr>
          <w:lang w:val="fr-CA"/>
        </w:rPr>
      </w:pPr>
      <w:r w:rsidRPr="005A75DB">
        <w:rPr>
          <w:lang w:val="fr-CA"/>
        </w:rPr>
        <w:t>paśya mārṣṭi lulitālakam āsyam ||104||</w:t>
      </w:r>
    </w:p>
    <w:p w:rsidR="004D1C16" w:rsidRPr="005A75DB" w:rsidRDefault="004D1C16">
      <w:pPr>
        <w:rPr>
          <w:lang w:val="fr-CA"/>
        </w:rPr>
      </w:pPr>
    </w:p>
    <w:p w:rsidR="004D1C16" w:rsidRPr="005A75DB" w:rsidRDefault="004D1C16">
      <w:pPr>
        <w:rPr>
          <w:lang w:val="fr-CA"/>
        </w:rPr>
      </w:pPr>
      <w:r w:rsidRPr="005A75DB">
        <w:rPr>
          <w:lang w:val="fr-CA"/>
        </w:rPr>
        <w:t xml:space="preserve">atha </w:t>
      </w:r>
      <w:r w:rsidRPr="005A75DB">
        <w:rPr>
          <w:b/>
          <w:bCs/>
          <w:lang w:val="fr-CA"/>
        </w:rPr>
        <w:t>utpattyādi-daśā-catuṣṭayam</w:t>
      </w:r>
      <w:r w:rsidRPr="005A75DB">
        <w:rPr>
          <w:lang w:val="fr-CA"/>
        </w:rPr>
        <w:t xml:space="preserve">, </w:t>
      </w:r>
      <w:r w:rsidRPr="005A75DB">
        <w:rPr>
          <w:b/>
          <w:bCs/>
          <w:lang w:val="fr-CA"/>
        </w:rPr>
        <w:t>tatra utpattir</w:t>
      </w:r>
      <w:r w:rsidRPr="005A75DB">
        <w:rPr>
          <w:lang w:val="fr-CA"/>
        </w:rPr>
        <w:t>, yathā—</w:t>
      </w:r>
    </w:p>
    <w:p w:rsidR="004D1C16" w:rsidRPr="005A75DB" w:rsidRDefault="004D1C16">
      <w:pPr>
        <w:ind w:left="720"/>
        <w:rPr>
          <w:lang w:val="fr-CA"/>
        </w:rPr>
      </w:pPr>
      <w:r w:rsidRPr="005A75DB">
        <w:rPr>
          <w:lang w:val="fr-CA"/>
        </w:rPr>
        <w:t>mṛdur iyam iti vādīr mā tvam asyā kuḍuṅge</w:t>
      </w:r>
    </w:p>
    <w:p w:rsidR="004D1C16" w:rsidRPr="005A75DB" w:rsidRDefault="004D1C16">
      <w:pPr>
        <w:ind w:left="720"/>
        <w:rPr>
          <w:lang w:val="fr-CA"/>
        </w:rPr>
      </w:pPr>
      <w:r w:rsidRPr="005A75DB">
        <w:rPr>
          <w:lang w:val="fr-CA"/>
        </w:rPr>
        <w:t>śaśimukhi tava sakhyāḥ pauruṣaṁ dṛṣṭam asti |</w:t>
      </w:r>
    </w:p>
    <w:p w:rsidR="004D1C16" w:rsidRPr="005A75DB" w:rsidRDefault="004D1C16">
      <w:pPr>
        <w:ind w:left="720"/>
        <w:rPr>
          <w:lang w:val="fr-CA"/>
        </w:rPr>
      </w:pPr>
      <w:r w:rsidRPr="005A75DB">
        <w:rPr>
          <w:lang w:val="fr-CA"/>
        </w:rPr>
        <w:t>iti bhavad-upakaṇṭhe mad-girā bhugna-dṛṣṭeḥ</w:t>
      </w:r>
    </w:p>
    <w:p w:rsidR="004D1C16" w:rsidRPr="005A75DB" w:rsidRDefault="004D1C16">
      <w:pPr>
        <w:ind w:left="720"/>
        <w:rPr>
          <w:lang w:val="fr-CA"/>
        </w:rPr>
      </w:pPr>
      <w:r w:rsidRPr="005A75DB">
        <w:rPr>
          <w:lang w:val="fr-CA"/>
        </w:rPr>
        <w:t>sthapuṭita-vadanāyā rādhikāyāḥ smarāmi ||105||</w:t>
      </w:r>
    </w:p>
    <w:p w:rsidR="004D1C16" w:rsidRPr="005A75DB" w:rsidRDefault="004D1C16">
      <w:pPr>
        <w:rPr>
          <w:lang w:val="fr-CA"/>
        </w:rPr>
      </w:pPr>
      <w:r w:rsidRPr="005A75DB">
        <w:rPr>
          <w:lang w:val="fr-CA"/>
        </w:rPr>
        <w:tab/>
      </w:r>
      <w:r w:rsidRPr="005A75DB">
        <w:rPr>
          <w:lang w:val="fr-CA"/>
        </w:rPr>
        <w:tab/>
      </w:r>
      <w:r w:rsidRPr="005A75DB">
        <w:rPr>
          <w:lang w:val="fr-CA"/>
        </w:rPr>
        <w:tab/>
      </w:r>
      <w:r w:rsidRPr="005A75DB">
        <w:rPr>
          <w:lang w:val="fr-CA"/>
        </w:rPr>
        <w:tab/>
        <w:t>atrāsūyotpattiḥ |</w:t>
      </w:r>
    </w:p>
    <w:p w:rsidR="004D1C16" w:rsidRPr="005A75DB" w:rsidRDefault="004D1C16">
      <w:pPr>
        <w:rPr>
          <w:lang w:val="fr-CA"/>
        </w:rPr>
      </w:pPr>
    </w:p>
    <w:p w:rsidR="004D1C16" w:rsidRPr="005A75DB" w:rsidRDefault="004D1C16">
      <w:pPr>
        <w:rPr>
          <w:lang w:val="fr-CA"/>
        </w:rPr>
      </w:pPr>
      <w:r w:rsidRPr="005A75DB">
        <w:rPr>
          <w:lang w:val="fr-CA"/>
        </w:rPr>
        <w:t xml:space="preserve">atha </w:t>
      </w:r>
      <w:r w:rsidRPr="005A75DB">
        <w:rPr>
          <w:b/>
          <w:bCs/>
          <w:lang w:val="fr-CA"/>
        </w:rPr>
        <w:t>sandhiḥ | tatra sarūpayor</w:t>
      </w:r>
      <w:r w:rsidRPr="005A75DB">
        <w:rPr>
          <w:lang w:val="fr-CA"/>
        </w:rPr>
        <w:t>, yathā—</w:t>
      </w:r>
    </w:p>
    <w:p w:rsidR="004D1C16" w:rsidRPr="005A75DB" w:rsidRDefault="004D1C16">
      <w:pPr>
        <w:ind w:left="720"/>
        <w:rPr>
          <w:lang w:val="fr-CA"/>
        </w:rPr>
      </w:pPr>
      <w:r w:rsidRPr="005A75DB">
        <w:rPr>
          <w:lang w:val="fr-CA"/>
        </w:rPr>
        <w:t>cirābhīṣṭe prekṣe danuja-damane vindati dṛśoḥ</w:t>
      </w:r>
    </w:p>
    <w:p w:rsidR="004D1C16" w:rsidRPr="005A75DB" w:rsidRDefault="004D1C16">
      <w:pPr>
        <w:ind w:left="720"/>
        <w:rPr>
          <w:lang w:val="fr-CA"/>
        </w:rPr>
      </w:pPr>
      <w:r w:rsidRPr="005A75DB">
        <w:rPr>
          <w:lang w:val="fr-CA"/>
        </w:rPr>
        <w:t>padaṁ patyau cārdha-sphuṭa-vacasi rakta-tviṣi ruṣā |</w:t>
      </w:r>
    </w:p>
    <w:p w:rsidR="004D1C16" w:rsidRPr="005A75DB" w:rsidRDefault="004D1C16">
      <w:pPr>
        <w:ind w:left="720"/>
        <w:rPr>
          <w:lang w:val="fr-CA"/>
        </w:rPr>
      </w:pPr>
      <w:r w:rsidRPr="005A75DB">
        <w:rPr>
          <w:lang w:val="fr-CA"/>
        </w:rPr>
        <w:t xml:space="preserve">iyaṁ nispandāṅgī nimiṣa-kalanonmukta-nayanā </w:t>
      </w:r>
    </w:p>
    <w:p w:rsidR="004D1C16" w:rsidRPr="005A75DB" w:rsidRDefault="004D1C16">
      <w:pPr>
        <w:ind w:left="720"/>
        <w:rPr>
          <w:lang w:val="fr-CA"/>
        </w:rPr>
      </w:pPr>
      <w:r w:rsidRPr="005A75DB">
        <w:rPr>
          <w:lang w:val="fr-CA"/>
        </w:rPr>
        <w:t>babhūvāvaṣṭambha-pratikṛtir ivām</w:t>
      </w:r>
      <w:r>
        <w:rPr>
          <w:lang w:val="fr-CA"/>
        </w:rPr>
        <w:t>b</w:t>
      </w:r>
      <w:r w:rsidRPr="005A75DB">
        <w:rPr>
          <w:lang w:val="fr-CA"/>
        </w:rPr>
        <w:t>hoja-vadanā ||106||</w:t>
      </w:r>
    </w:p>
    <w:p w:rsidR="004D1C16" w:rsidRPr="005A75DB" w:rsidRDefault="004D1C16">
      <w:pPr>
        <w:rPr>
          <w:lang w:val="fr-CA"/>
        </w:rPr>
      </w:pPr>
      <w:r w:rsidRPr="005A75DB">
        <w:rPr>
          <w:lang w:val="fr-CA"/>
        </w:rPr>
        <w:tab/>
      </w:r>
      <w:r w:rsidRPr="005A75DB">
        <w:rPr>
          <w:lang w:val="fr-CA"/>
        </w:rPr>
        <w:tab/>
      </w:r>
      <w:r w:rsidRPr="005A75DB">
        <w:rPr>
          <w:lang w:val="fr-CA"/>
        </w:rPr>
        <w:tab/>
        <w:t>atreṣṭāniṣṭekṣaṇa-kṛtayor jāḍyayoḥ sandhiḥ |</w:t>
      </w:r>
    </w:p>
    <w:p w:rsidR="004D1C16" w:rsidRPr="005A75DB" w:rsidRDefault="004D1C16">
      <w:pPr>
        <w:rPr>
          <w:lang w:val="fr-CA"/>
        </w:rPr>
      </w:pPr>
    </w:p>
    <w:p w:rsidR="004D1C16" w:rsidRPr="005A75DB" w:rsidRDefault="004D1C16">
      <w:pPr>
        <w:rPr>
          <w:bCs/>
          <w:lang w:val="fr-CA"/>
        </w:rPr>
      </w:pPr>
      <w:r w:rsidRPr="005A75DB">
        <w:rPr>
          <w:lang w:val="fr-CA"/>
        </w:rPr>
        <w:t xml:space="preserve">atha </w:t>
      </w:r>
      <w:r w:rsidRPr="005A75DB">
        <w:rPr>
          <w:b/>
          <w:bCs/>
          <w:lang w:val="fr-CA"/>
        </w:rPr>
        <w:t>bhinnayoḥ | tatra eka-hetujayor</w:t>
      </w:r>
      <w:r w:rsidRPr="005A75DB">
        <w:rPr>
          <w:lang w:val="fr-CA"/>
        </w:rPr>
        <w:t xml:space="preserve">, yathā </w:t>
      </w:r>
      <w:r w:rsidRPr="005A75DB">
        <w:rPr>
          <w:color w:val="FF0000"/>
          <w:lang w:val="fr-CA"/>
        </w:rPr>
        <w:t xml:space="preserve">lalita-mādhave </w:t>
      </w:r>
      <w:r w:rsidRPr="005A75DB">
        <w:rPr>
          <w:bCs/>
          <w:lang w:val="fr-CA"/>
        </w:rPr>
        <w:t>(9.39)—</w:t>
      </w:r>
    </w:p>
    <w:p w:rsidR="004D1C16" w:rsidRPr="005A75DB" w:rsidRDefault="004D1C16">
      <w:pPr>
        <w:ind w:left="720"/>
        <w:rPr>
          <w:color w:val="0000FF"/>
          <w:lang w:val="fr-CA"/>
        </w:rPr>
      </w:pPr>
      <w:r w:rsidRPr="005A75DB">
        <w:rPr>
          <w:color w:val="0000FF"/>
          <w:lang w:val="fr-CA"/>
        </w:rPr>
        <w:t>śikhari-bhara-vitarkataḥ prataptaṁ</w:t>
      </w:r>
    </w:p>
    <w:p w:rsidR="004D1C16" w:rsidRPr="005A75DB" w:rsidRDefault="004D1C16">
      <w:pPr>
        <w:ind w:left="720"/>
        <w:rPr>
          <w:color w:val="0000FF"/>
          <w:lang w:val="fr-CA"/>
        </w:rPr>
      </w:pPr>
      <w:r w:rsidRPr="005A75DB">
        <w:rPr>
          <w:color w:val="0000FF"/>
          <w:lang w:val="fr-CA"/>
        </w:rPr>
        <w:t>samaham aharniśam īkṣayā priyasya |</w:t>
      </w:r>
    </w:p>
    <w:p w:rsidR="004D1C16" w:rsidRPr="005A75DB" w:rsidRDefault="004D1C16">
      <w:pPr>
        <w:ind w:left="720"/>
        <w:rPr>
          <w:color w:val="0000FF"/>
          <w:lang w:val="fr-CA"/>
        </w:rPr>
      </w:pPr>
      <w:r w:rsidRPr="005A75DB">
        <w:rPr>
          <w:color w:val="0000FF"/>
          <w:lang w:val="fr-CA"/>
        </w:rPr>
        <w:t>hṛdayam iha samasta-vallavīnāṁ</w:t>
      </w:r>
    </w:p>
    <w:p w:rsidR="004D1C16" w:rsidRPr="005A75DB" w:rsidRDefault="004D1C16">
      <w:pPr>
        <w:ind w:left="720"/>
        <w:rPr>
          <w:color w:val="0000FF"/>
          <w:lang w:val="fr-CA"/>
        </w:rPr>
      </w:pPr>
      <w:r w:rsidRPr="005A75DB">
        <w:rPr>
          <w:color w:val="0000FF"/>
          <w:lang w:val="fr-CA"/>
        </w:rPr>
        <w:t>yugapad apūrva-vidhaṁ dvidhā babhūva ||107||</w:t>
      </w:r>
    </w:p>
    <w:p w:rsidR="004D1C16" w:rsidRPr="005A75DB" w:rsidRDefault="004D1C16">
      <w:pPr>
        <w:rPr>
          <w:lang w:val="fr-CA"/>
        </w:rPr>
      </w:pPr>
      <w:r w:rsidRPr="005A75DB">
        <w:rPr>
          <w:lang w:val="fr-CA"/>
        </w:rPr>
        <w:tab/>
      </w:r>
      <w:r w:rsidRPr="005A75DB">
        <w:rPr>
          <w:lang w:val="fr-CA"/>
        </w:rPr>
        <w:tab/>
      </w:r>
      <w:r w:rsidRPr="005A75DB">
        <w:rPr>
          <w:lang w:val="fr-CA"/>
        </w:rPr>
        <w:tab/>
      </w:r>
      <w:r w:rsidRPr="005A75DB">
        <w:rPr>
          <w:lang w:val="fr-CA"/>
        </w:rPr>
        <w:tab/>
      </w:r>
      <w:r w:rsidRPr="005A75DB">
        <w:rPr>
          <w:lang w:val="fr-CA"/>
        </w:rPr>
        <w:tab/>
        <w:t>atra viṣāda-harṣayoḥ |</w:t>
      </w:r>
    </w:p>
    <w:p w:rsidR="004D1C16" w:rsidRPr="005A75DB" w:rsidRDefault="004D1C16">
      <w:pPr>
        <w:rPr>
          <w:bCs/>
          <w:lang w:val="fr-CA"/>
        </w:rPr>
      </w:pPr>
    </w:p>
    <w:p w:rsidR="004D1C16" w:rsidRPr="005A75DB" w:rsidRDefault="004D1C16">
      <w:pPr>
        <w:rPr>
          <w:bCs/>
          <w:lang w:val="fr-CA"/>
        </w:rPr>
      </w:pPr>
      <w:r w:rsidRPr="005A75DB">
        <w:rPr>
          <w:b/>
          <w:lang w:val="fr-CA"/>
        </w:rPr>
        <w:t>bhinna-hetujayor</w:t>
      </w:r>
      <w:r w:rsidRPr="005A75DB">
        <w:rPr>
          <w:bCs/>
          <w:lang w:val="fr-CA"/>
        </w:rPr>
        <w:t>, yathā—</w:t>
      </w:r>
    </w:p>
    <w:p w:rsidR="004D1C16" w:rsidRPr="005A75DB" w:rsidRDefault="004D1C16">
      <w:pPr>
        <w:ind w:left="720"/>
        <w:rPr>
          <w:bCs/>
          <w:lang w:val="fr-CA"/>
        </w:rPr>
      </w:pPr>
      <w:r w:rsidRPr="005A75DB">
        <w:rPr>
          <w:bCs/>
          <w:lang w:val="fr-CA"/>
        </w:rPr>
        <w:t>sthavayati nava-rāgaṁ mādhave rādhikāyāṁ</w:t>
      </w:r>
    </w:p>
    <w:p w:rsidR="004D1C16" w:rsidRPr="005A75DB" w:rsidRDefault="004D1C16">
      <w:pPr>
        <w:ind w:left="720"/>
        <w:rPr>
          <w:bCs/>
          <w:lang w:val="fr-CA"/>
        </w:rPr>
      </w:pPr>
      <w:r w:rsidRPr="005A75DB">
        <w:rPr>
          <w:bCs/>
          <w:lang w:val="fr-CA"/>
        </w:rPr>
        <w:t>giram atha lalitāyāḥ sāvahelāṁ pratītya |</w:t>
      </w:r>
    </w:p>
    <w:p w:rsidR="004D1C16" w:rsidRPr="005A75DB" w:rsidRDefault="004D1C16">
      <w:pPr>
        <w:ind w:left="720"/>
        <w:rPr>
          <w:bCs/>
          <w:lang w:val="fr-CA"/>
        </w:rPr>
      </w:pPr>
      <w:r w:rsidRPr="005A75DB">
        <w:rPr>
          <w:bCs/>
          <w:lang w:val="fr-CA"/>
        </w:rPr>
        <w:t>calatara-caraṇāgreṇālikhantī dharitrīṁ</w:t>
      </w:r>
    </w:p>
    <w:p w:rsidR="004D1C16" w:rsidRPr="005A75DB" w:rsidRDefault="004D1C16">
      <w:pPr>
        <w:ind w:left="720"/>
        <w:rPr>
          <w:bCs/>
          <w:lang w:val="fr-CA"/>
        </w:rPr>
      </w:pPr>
      <w:r w:rsidRPr="005A75DB">
        <w:rPr>
          <w:bCs/>
          <w:lang w:val="fr-CA"/>
        </w:rPr>
        <w:t>vidhṛta-vadana-padmā tatra siṣveda padmā ||108||</w:t>
      </w:r>
    </w:p>
    <w:p w:rsidR="004D1C16" w:rsidRPr="005A75DB" w:rsidRDefault="004D1C16">
      <w:pPr>
        <w:rPr>
          <w:bCs/>
          <w:lang w:val="fr-CA"/>
        </w:rPr>
      </w:pPr>
      <w:r w:rsidRPr="005A75DB">
        <w:rPr>
          <w:bCs/>
          <w:lang w:val="fr-CA"/>
        </w:rPr>
        <w:tab/>
      </w:r>
      <w:r w:rsidRPr="005A75DB">
        <w:rPr>
          <w:bCs/>
          <w:lang w:val="fr-CA"/>
        </w:rPr>
        <w:tab/>
      </w:r>
      <w:r w:rsidRPr="005A75DB">
        <w:rPr>
          <w:bCs/>
          <w:lang w:val="fr-CA"/>
        </w:rPr>
        <w:tab/>
      </w:r>
      <w:r w:rsidRPr="005A75DB">
        <w:rPr>
          <w:bCs/>
          <w:lang w:val="fr-CA"/>
        </w:rPr>
        <w:tab/>
      </w:r>
      <w:r w:rsidRPr="005A75DB">
        <w:rPr>
          <w:bCs/>
          <w:lang w:val="fr-CA"/>
        </w:rPr>
        <w:tab/>
        <w:t>atra cintāmarṣayoḥ |</w:t>
      </w:r>
    </w:p>
    <w:p w:rsidR="004D1C16" w:rsidRPr="005A75DB" w:rsidRDefault="004D1C16">
      <w:pPr>
        <w:rPr>
          <w:bCs/>
          <w:lang w:val="fr-CA"/>
        </w:rPr>
      </w:pPr>
    </w:p>
    <w:p w:rsidR="004D1C16" w:rsidRPr="005A75DB" w:rsidRDefault="004D1C16">
      <w:pPr>
        <w:rPr>
          <w:rFonts w:eastAsia="MS Minchofalt"/>
          <w:lang w:val="fr-CA"/>
        </w:rPr>
      </w:pPr>
      <w:r w:rsidRPr="005A75DB">
        <w:rPr>
          <w:rFonts w:eastAsia="MS Minchofalt"/>
          <w:lang w:val="fr-CA"/>
        </w:rPr>
        <w:t xml:space="preserve">atha </w:t>
      </w:r>
      <w:r w:rsidRPr="005A75DB">
        <w:rPr>
          <w:rFonts w:eastAsia="MS Minchofalt"/>
          <w:b/>
          <w:bCs/>
          <w:lang w:val="fr-CA"/>
        </w:rPr>
        <w:t>śāvalyam</w:t>
      </w:r>
      <w:r w:rsidRPr="005A75DB">
        <w:rPr>
          <w:rFonts w:eastAsia="MS Minchofalt"/>
          <w:lang w:val="fr-CA"/>
        </w:rPr>
        <w:t xml:space="preserve">, yathā </w:t>
      </w:r>
      <w:r w:rsidRPr="005A75DB">
        <w:rPr>
          <w:rFonts w:eastAsia="MS Minchofalt"/>
          <w:color w:val="FF0000"/>
          <w:lang w:val="fr-CA"/>
        </w:rPr>
        <w:t>vidagdha-mādhave</w:t>
      </w:r>
      <w:r w:rsidRPr="005A75DB">
        <w:rPr>
          <w:rFonts w:eastAsia="MS Minchofalt"/>
          <w:lang w:val="fr-CA"/>
        </w:rPr>
        <w:t xml:space="preserve"> (5.7)—</w:t>
      </w:r>
    </w:p>
    <w:p w:rsidR="004D1C16" w:rsidRPr="005A75DB" w:rsidRDefault="004D1C16">
      <w:pPr>
        <w:ind w:left="720"/>
        <w:rPr>
          <w:rFonts w:eastAsia="MS Minchofalt"/>
          <w:color w:val="0000FF"/>
          <w:lang w:val="fr-CA"/>
        </w:rPr>
      </w:pPr>
      <w:r w:rsidRPr="005A75DB">
        <w:rPr>
          <w:rFonts w:eastAsia="MS Minchofalt"/>
          <w:color w:val="0000FF"/>
          <w:lang w:val="fr-CA"/>
        </w:rPr>
        <w:t>dhanyās tā hariṇī-dṛśaḥ sa ramate yābhir navīno yuvā</w:t>
      </w:r>
    </w:p>
    <w:p w:rsidR="004D1C16" w:rsidRPr="005A75DB" w:rsidRDefault="004D1C16">
      <w:pPr>
        <w:ind w:left="720"/>
        <w:rPr>
          <w:rFonts w:eastAsia="MS Minchofalt"/>
          <w:color w:val="0000FF"/>
          <w:lang w:val="fr-CA"/>
        </w:rPr>
      </w:pPr>
      <w:r w:rsidRPr="005A75DB">
        <w:rPr>
          <w:rFonts w:eastAsia="MS Minchofalt"/>
          <w:color w:val="0000FF"/>
          <w:lang w:val="fr-CA"/>
        </w:rPr>
        <w:t>svairaṁ cāpalam ākalayya laltā māṁ hanta nindiṣyati |</w:t>
      </w:r>
    </w:p>
    <w:p w:rsidR="004D1C16" w:rsidRPr="005A75DB" w:rsidRDefault="004D1C16">
      <w:pPr>
        <w:ind w:left="720"/>
        <w:rPr>
          <w:rFonts w:eastAsia="MS Minchofalt"/>
          <w:color w:val="0000FF"/>
          <w:lang w:val="fr-CA"/>
        </w:rPr>
      </w:pPr>
      <w:r w:rsidRPr="005A75DB">
        <w:rPr>
          <w:rFonts w:eastAsia="MS Minchofalt"/>
          <w:color w:val="0000FF"/>
          <w:lang w:val="fr-CA"/>
        </w:rPr>
        <w:t>govindaṁ parirabdhum indu-vadanaṁ hā cittam utkaṇṭhate</w:t>
      </w:r>
    </w:p>
    <w:p w:rsidR="004D1C16" w:rsidRPr="005A75DB" w:rsidRDefault="004D1C16">
      <w:pPr>
        <w:ind w:left="720"/>
        <w:rPr>
          <w:rFonts w:eastAsia="MS Minchofalt"/>
          <w:color w:val="0000FF"/>
          <w:lang w:val="fr-CA"/>
        </w:rPr>
      </w:pPr>
      <w:r w:rsidRPr="005A75DB">
        <w:rPr>
          <w:rFonts w:eastAsia="MS Minchofalt"/>
          <w:color w:val="0000FF"/>
          <w:lang w:val="fr-CA"/>
        </w:rPr>
        <w:t>dhig vāmaṁ vidhim astu yena garalaṁ mānābhidhaṁ nirmame ||109||</w:t>
      </w:r>
    </w:p>
    <w:p w:rsidR="004D1C16" w:rsidRPr="005A75DB" w:rsidRDefault="004D1C16">
      <w:pPr>
        <w:rPr>
          <w:rFonts w:eastAsia="MS Minchofalt"/>
          <w:lang w:val="fr-CA"/>
        </w:rPr>
      </w:pPr>
      <w:r w:rsidRPr="005A75DB">
        <w:rPr>
          <w:rFonts w:eastAsia="MS Minchofalt"/>
          <w:lang w:val="fr-CA"/>
        </w:rPr>
        <w:tab/>
      </w:r>
      <w:r w:rsidRPr="005A75DB">
        <w:rPr>
          <w:rFonts w:eastAsia="MS Minchofalt"/>
          <w:lang w:val="fr-CA"/>
        </w:rPr>
        <w:tab/>
      </w:r>
      <w:r w:rsidRPr="005A75DB">
        <w:rPr>
          <w:rFonts w:eastAsia="MS Minchofalt"/>
          <w:lang w:val="fr-CA"/>
        </w:rPr>
        <w:tab/>
      </w:r>
      <w:r w:rsidRPr="005A75DB">
        <w:rPr>
          <w:rFonts w:eastAsia="MS Minchofalt"/>
          <w:lang w:val="fr-CA"/>
        </w:rPr>
        <w:tab/>
      </w:r>
      <w:r w:rsidRPr="005A75DB">
        <w:rPr>
          <w:rFonts w:eastAsia="MS Minchofalt"/>
          <w:lang w:val="fr-CA"/>
        </w:rPr>
        <w:tab/>
        <w:t>atra cāpala-śaṅkautsukyāmarṣāṇāṁ śāvalyam |</w:t>
      </w:r>
    </w:p>
    <w:p w:rsidR="004D1C16" w:rsidRPr="005A75DB" w:rsidRDefault="004D1C16">
      <w:pPr>
        <w:rPr>
          <w:rFonts w:eastAsia="MS Minchofalt"/>
          <w:lang w:val="fr-CA"/>
        </w:rPr>
      </w:pPr>
    </w:p>
    <w:p w:rsidR="004D1C16" w:rsidRPr="005A75DB" w:rsidRDefault="004D1C16">
      <w:pPr>
        <w:rPr>
          <w:rFonts w:eastAsia="MS Minchofalt"/>
          <w:lang w:val="fr-CA"/>
        </w:rPr>
      </w:pPr>
      <w:r w:rsidRPr="005A75DB">
        <w:rPr>
          <w:rFonts w:eastAsia="MS Minchofalt"/>
          <w:lang w:val="fr-CA"/>
        </w:rPr>
        <w:t xml:space="preserve">atha </w:t>
      </w:r>
      <w:r w:rsidRPr="005A75DB">
        <w:rPr>
          <w:rFonts w:eastAsia="MS Minchofalt"/>
          <w:b/>
          <w:bCs/>
          <w:lang w:val="fr-CA"/>
        </w:rPr>
        <w:t>śāntiḥ</w:t>
      </w:r>
      <w:r w:rsidRPr="005A75DB">
        <w:rPr>
          <w:rFonts w:eastAsia="MS Minchofalt"/>
          <w:lang w:val="fr-CA"/>
        </w:rPr>
        <w:t>, yathā—</w:t>
      </w:r>
    </w:p>
    <w:p w:rsidR="004D1C16" w:rsidRPr="005A75DB" w:rsidRDefault="004D1C16">
      <w:pPr>
        <w:ind w:left="720"/>
        <w:rPr>
          <w:rFonts w:eastAsia="MS Minchofalt"/>
          <w:lang w:val="fr-CA"/>
        </w:rPr>
      </w:pPr>
      <w:r w:rsidRPr="005A75DB">
        <w:rPr>
          <w:rFonts w:eastAsia="MS Minchofalt"/>
          <w:lang w:val="fr-CA"/>
        </w:rPr>
        <w:t>ālī-yukti-kuṭhārikā-paṭimābhir yo na prapede chidāṁ</w:t>
      </w:r>
    </w:p>
    <w:p w:rsidR="004D1C16" w:rsidRPr="005A75DB" w:rsidRDefault="004D1C16">
      <w:pPr>
        <w:ind w:left="720"/>
        <w:rPr>
          <w:rFonts w:eastAsia="MS Minchofalt"/>
          <w:lang w:val="fr-CA"/>
        </w:rPr>
      </w:pPr>
      <w:r w:rsidRPr="005A75DB">
        <w:rPr>
          <w:rFonts w:eastAsia="MS Minchofalt"/>
          <w:lang w:val="fr-CA"/>
        </w:rPr>
        <w:t>dūtī-jalpita-nirjhareṇa ca ciraṁ yaḥ kvāpi noccālitaḥ |</w:t>
      </w:r>
    </w:p>
    <w:p w:rsidR="004D1C16" w:rsidRPr="005A75DB" w:rsidRDefault="004D1C16">
      <w:pPr>
        <w:ind w:left="720"/>
        <w:rPr>
          <w:rFonts w:eastAsia="MS Minchofalt"/>
          <w:lang w:val="fr-CA"/>
        </w:rPr>
      </w:pPr>
      <w:r w:rsidRPr="005A75DB">
        <w:rPr>
          <w:rFonts w:eastAsia="MS Minchofalt"/>
          <w:lang w:val="fr-CA"/>
        </w:rPr>
        <w:t>vaṁśī-nāda-marul-lavena kamalā-cetas taṭī-veṣṭano</w:t>
      </w:r>
    </w:p>
    <w:p w:rsidR="004D1C16" w:rsidRPr="005A75DB" w:rsidRDefault="004D1C16">
      <w:pPr>
        <w:ind w:left="720"/>
        <w:rPr>
          <w:rFonts w:eastAsia="MS Minchofalt"/>
          <w:lang w:val="fr-CA"/>
        </w:rPr>
      </w:pPr>
      <w:r w:rsidRPr="005A75DB">
        <w:rPr>
          <w:rFonts w:eastAsia="MS Minchofalt"/>
          <w:lang w:val="fr-CA"/>
        </w:rPr>
        <w:t>mānākhyaḥ prabalonnatis tarur ayaṁ na kṣipram unmūlyate ||110||</w:t>
      </w:r>
    </w:p>
    <w:p w:rsidR="004D1C16" w:rsidRPr="005A75DB" w:rsidRDefault="004D1C16">
      <w:pPr>
        <w:rPr>
          <w:rFonts w:eastAsia="MS Minchofalt"/>
          <w:lang w:val="fr-CA"/>
        </w:rPr>
      </w:pPr>
      <w:r w:rsidRPr="005A75DB">
        <w:rPr>
          <w:rFonts w:eastAsia="MS Minchofalt"/>
          <w:lang w:val="fr-CA"/>
        </w:rPr>
        <w:tab/>
      </w:r>
      <w:r w:rsidRPr="005A75DB">
        <w:rPr>
          <w:rFonts w:eastAsia="MS Minchofalt"/>
          <w:lang w:val="fr-CA"/>
        </w:rPr>
        <w:tab/>
      </w:r>
      <w:r w:rsidRPr="005A75DB">
        <w:rPr>
          <w:rFonts w:eastAsia="MS Minchofalt"/>
          <w:lang w:val="fr-CA"/>
        </w:rPr>
        <w:tab/>
      </w:r>
      <w:r w:rsidRPr="005A75DB">
        <w:rPr>
          <w:rFonts w:eastAsia="MS Minchofalt"/>
          <w:lang w:val="fr-CA"/>
        </w:rPr>
        <w:tab/>
      </w:r>
      <w:r w:rsidRPr="005A75DB">
        <w:rPr>
          <w:rFonts w:eastAsia="MS Minchofalt"/>
          <w:lang w:val="fr-CA"/>
        </w:rPr>
        <w:tab/>
        <w:t>atrerṣyākhya-bhāvasya śāntiḥ |</w:t>
      </w:r>
    </w:p>
    <w:p w:rsidR="004D1C16" w:rsidRPr="005A75DB" w:rsidRDefault="004D1C16">
      <w:pPr>
        <w:jc w:val="center"/>
        <w:rPr>
          <w:lang w:val="fr-CA"/>
        </w:rPr>
      </w:pPr>
    </w:p>
    <w:p w:rsidR="004D1C16" w:rsidRPr="005A75DB" w:rsidRDefault="004D1C16">
      <w:pPr>
        <w:jc w:val="center"/>
        <w:rPr>
          <w:lang w:val="fr-CA"/>
        </w:rPr>
      </w:pPr>
      <w:r w:rsidRPr="005A75DB">
        <w:rPr>
          <w:lang w:val="fr-CA"/>
        </w:rPr>
        <w:t xml:space="preserve">iti śrī-śrī-ujjvala-nīlamaṇau </w:t>
      </w:r>
    </w:p>
    <w:p w:rsidR="004D1C16" w:rsidRDefault="004D1C16">
      <w:pPr>
        <w:jc w:val="center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vyabhicāri-prakaraṇam </w:t>
      </w:r>
    </w:p>
    <w:p w:rsidR="004D1C16" w:rsidRDefault="004D1C16">
      <w:pPr>
        <w:jc w:val="center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||13||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jc w:val="center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 —o)0(o—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jc w:val="center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(</w:t>
      </w:r>
      <w:r>
        <w:rPr>
          <w:bCs/>
          <w:noProof w:val="0"/>
          <w:cs/>
          <w:lang w:bidi="sa-IN"/>
        </w:rPr>
        <w:t>14)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pStyle w:val="Heading1"/>
        <w:rPr>
          <w:rFonts w:cs="Balaram"/>
          <w:noProof w:val="0"/>
          <w:szCs w:val="36"/>
          <w:cs/>
          <w:lang w:bidi="sa-IN"/>
        </w:rPr>
      </w:pPr>
      <w:r>
        <w:rPr>
          <w:rFonts w:cs="Balaram"/>
          <w:noProof w:val="0"/>
          <w:szCs w:val="36"/>
          <w:cs/>
          <w:lang w:bidi="sa-IN"/>
        </w:rPr>
        <w:t>atha sthāyi-bhāva-prakaraṇam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sthāyi-bhāvo’tra śṛṅgāre kathyate madhurā ratiḥ ||1||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 xml:space="preserve">sā, </w:t>
      </w:r>
      <w:r>
        <w:rPr>
          <w:bCs/>
          <w:noProof w:val="0"/>
          <w:cs/>
          <w:lang w:bidi="sa-IN"/>
        </w:rPr>
        <w:t xml:space="preserve">yathā </w:t>
      </w:r>
      <w:r>
        <w:rPr>
          <w:bCs/>
          <w:noProof w:val="0"/>
          <w:color w:val="FF0000"/>
          <w:cs/>
          <w:lang w:bidi="sa-IN"/>
        </w:rPr>
        <w:t>govinda-vilāse</w:t>
      </w:r>
      <w:r>
        <w:rPr>
          <w:bCs/>
          <w:noProof w:val="0"/>
          <w:cs/>
          <w:lang w:bidi="sa-IN"/>
        </w:rPr>
        <w:t>—</w:t>
      </w:r>
    </w:p>
    <w:p w:rsidR="004D1C16" w:rsidRDefault="004D1C16">
      <w:pPr>
        <w:ind w:left="720"/>
        <w:rPr>
          <w:bCs/>
          <w:noProof w:val="0"/>
          <w:color w:val="0000FF"/>
          <w:cs/>
          <w:lang w:bidi="sa-IN"/>
        </w:rPr>
      </w:pPr>
      <w:r>
        <w:rPr>
          <w:bCs/>
          <w:noProof w:val="0"/>
          <w:color w:val="0000FF"/>
          <w:cs/>
          <w:lang w:bidi="sa-IN"/>
        </w:rPr>
        <w:t>kālāhi-vaktra-vilasad-rasanāgrajāgrad-</w:t>
      </w:r>
    </w:p>
    <w:p w:rsidR="004D1C16" w:rsidRDefault="004D1C16">
      <w:pPr>
        <w:ind w:left="720"/>
        <w:rPr>
          <w:bCs/>
          <w:noProof w:val="0"/>
          <w:color w:val="0000FF"/>
          <w:cs/>
          <w:lang w:bidi="sa-IN"/>
        </w:rPr>
      </w:pPr>
      <w:r>
        <w:rPr>
          <w:bCs/>
          <w:noProof w:val="0"/>
          <w:color w:val="0000FF"/>
          <w:cs/>
          <w:lang w:bidi="sa-IN"/>
        </w:rPr>
        <w:t>gopī-dṛg-añcala-camatkṛti-biddha-marmā |</w:t>
      </w:r>
    </w:p>
    <w:p w:rsidR="004D1C16" w:rsidRDefault="004D1C16">
      <w:pPr>
        <w:ind w:left="720"/>
        <w:rPr>
          <w:bCs/>
          <w:noProof w:val="0"/>
          <w:color w:val="0000FF"/>
          <w:cs/>
          <w:lang w:bidi="sa-IN"/>
        </w:rPr>
      </w:pPr>
      <w:r>
        <w:rPr>
          <w:bCs/>
          <w:noProof w:val="0"/>
          <w:color w:val="0000FF"/>
          <w:cs/>
          <w:lang w:bidi="sa-IN"/>
        </w:rPr>
        <w:t>śarmādiśatv aruṇa-ghūrṇita-locanāntaḥ-</w:t>
      </w:r>
    </w:p>
    <w:p w:rsidR="004D1C16" w:rsidRDefault="004D1C16">
      <w:pPr>
        <w:ind w:left="720"/>
        <w:rPr>
          <w:bCs/>
          <w:noProof w:val="0"/>
          <w:color w:val="0000FF"/>
          <w:cs/>
          <w:lang w:bidi="sa-IN"/>
        </w:rPr>
      </w:pPr>
      <w:r>
        <w:rPr>
          <w:bCs/>
          <w:noProof w:val="0"/>
          <w:color w:val="0000FF"/>
          <w:cs/>
          <w:lang w:bidi="sa-IN"/>
        </w:rPr>
        <w:t>sañcāra-cūrṇita-satī-hṛdayo mukundaḥ ||2||</w:t>
      </w:r>
    </w:p>
    <w:p w:rsidR="004D1C16" w:rsidRDefault="004D1C16">
      <w:pPr>
        <w:rPr>
          <w:b/>
          <w:bCs/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yathā vā </w:t>
      </w:r>
      <w:r>
        <w:rPr>
          <w:noProof w:val="0"/>
          <w:color w:val="FF0000"/>
          <w:cs/>
          <w:lang w:bidi="sa-IN"/>
        </w:rPr>
        <w:t>dāna-keli-kaumudyām</w:t>
      </w:r>
      <w:r>
        <w:rPr>
          <w:noProof w:val="0"/>
          <w:cs/>
          <w:lang w:bidi="sa-IN"/>
        </w:rPr>
        <w:t xml:space="preserve"> (30)—</w:t>
      </w: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govardhana-girim upetya kaṭākṣa-bāṇān</w:t>
      </w: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karṇa-sphuran-maṇi-śilopari saṅkṣuvānā |</w:t>
      </w: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kā bhrū-dhanur-dhuvana-sūcita-luñcaneyaṁ</w:t>
      </w: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vyagrīkaroty ahaha mām api sambhrameṇa ||3||</w:t>
      </w:r>
    </w:p>
    <w:p w:rsidR="004D1C16" w:rsidRDefault="004D1C16">
      <w:pPr>
        <w:pStyle w:val="Footer"/>
        <w:tabs>
          <w:tab w:val="clear" w:pos="4153"/>
          <w:tab w:val="clear" w:pos="8306"/>
        </w:tabs>
        <w:rPr>
          <w:noProof w:val="0"/>
          <w:cs/>
          <w:lang w:bidi="sa-IN"/>
        </w:rPr>
      </w:pPr>
    </w:p>
    <w:p w:rsidR="004D1C16" w:rsidRDefault="004D1C16">
      <w:pPr>
        <w:pStyle w:val="Footer"/>
        <w:tabs>
          <w:tab w:val="clear" w:pos="4153"/>
          <w:tab w:val="clear" w:pos="8306"/>
        </w:tabs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abhiyogād viṣayataḥ sambandhād abhimānataḥ |</w:t>
      </w:r>
    </w:p>
    <w:p w:rsidR="004D1C16" w:rsidRDefault="004D1C16">
      <w:pPr>
        <w:pStyle w:val="Footer"/>
        <w:tabs>
          <w:tab w:val="clear" w:pos="4153"/>
          <w:tab w:val="clear" w:pos="8306"/>
        </w:tabs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sā tadīya-viśeṣebhya upamātaḥ svabhāvataḥ |</w:t>
      </w:r>
    </w:p>
    <w:p w:rsidR="004D1C16" w:rsidRDefault="004D1C16">
      <w:pPr>
        <w:pStyle w:val="Footer"/>
        <w:tabs>
          <w:tab w:val="clear" w:pos="4153"/>
          <w:tab w:val="clear" w:pos="8306"/>
        </w:tabs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ratir āvirbhaved eṣām uttamatvaṁ yathottaram ||4||</w:t>
      </w:r>
    </w:p>
    <w:p w:rsidR="004D1C16" w:rsidRDefault="004D1C16">
      <w:pPr>
        <w:pStyle w:val="Footer"/>
        <w:tabs>
          <w:tab w:val="clear" w:pos="4153"/>
          <w:tab w:val="clear" w:pos="8306"/>
        </w:tabs>
        <w:rPr>
          <w:b/>
          <w:bCs/>
          <w:noProof w:val="0"/>
          <w:cs/>
          <w:lang w:bidi="sa-IN"/>
        </w:rPr>
      </w:pPr>
    </w:p>
    <w:p w:rsidR="004D1C16" w:rsidRDefault="004D1C16">
      <w:pPr>
        <w:pStyle w:val="Footer"/>
        <w:tabs>
          <w:tab w:val="clear" w:pos="4153"/>
          <w:tab w:val="clear" w:pos="8306"/>
        </w:tabs>
        <w:rPr>
          <w:b/>
          <w:bCs/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tatra </w:t>
      </w:r>
      <w:r>
        <w:rPr>
          <w:b/>
          <w:bCs/>
          <w:noProof w:val="0"/>
          <w:cs/>
          <w:lang w:bidi="sa-IN"/>
        </w:rPr>
        <w:t>abhiyogaḥ—</w:t>
      </w:r>
    </w:p>
    <w:p w:rsidR="004D1C16" w:rsidRDefault="004D1C16">
      <w:pPr>
        <w:pStyle w:val="Footer"/>
        <w:tabs>
          <w:tab w:val="clear" w:pos="4153"/>
          <w:tab w:val="clear" w:pos="8306"/>
        </w:tabs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abhiyogo bhaved bhāva-vyaktiḥ svena pareṇa ca ||5||</w:t>
      </w:r>
    </w:p>
    <w:p w:rsidR="004D1C16" w:rsidRDefault="004D1C16">
      <w:pPr>
        <w:pStyle w:val="Footer"/>
        <w:tabs>
          <w:tab w:val="clear" w:pos="4153"/>
          <w:tab w:val="clear" w:pos="8306"/>
        </w:tabs>
        <w:rPr>
          <w:b/>
          <w:bCs/>
          <w:noProof w:val="0"/>
          <w:cs/>
          <w:lang w:bidi="sa-IN"/>
        </w:rPr>
      </w:pPr>
    </w:p>
    <w:p w:rsidR="004D1C16" w:rsidRDefault="004D1C16">
      <w:pPr>
        <w:pStyle w:val="Footer"/>
        <w:tabs>
          <w:tab w:val="clear" w:pos="4153"/>
          <w:tab w:val="clear" w:pos="8306"/>
        </w:tabs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tatra </w:t>
      </w:r>
      <w:r>
        <w:rPr>
          <w:b/>
          <w:bCs/>
          <w:noProof w:val="0"/>
          <w:cs/>
          <w:lang w:bidi="sa-IN"/>
        </w:rPr>
        <w:t>svenābhiyogād</w:t>
      </w:r>
      <w:r>
        <w:rPr>
          <w:noProof w:val="0"/>
          <w:cs/>
          <w:lang w:bidi="sa-IN"/>
        </w:rPr>
        <w:t>, yathā—</w:t>
      </w:r>
    </w:p>
    <w:p w:rsidR="004D1C16" w:rsidRDefault="004D1C16">
      <w:pPr>
        <w:pStyle w:val="Footer"/>
        <w:tabs>
          <w:tab w:val="clear" w:pos="4153"/>
          <w:tab w:val="clear" w:pos="8306"/>
        </w:tabs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mad-adhara-viluṭhad-vilocanāntaṁ</w:t>
      </w:r>
    </w:p>
    <w:p w:rsidR="004D1C16" w:rsidRDefault="004D1C16">
      <w:pPr>
        <w:pStyle w:val="Footer"/>
        <w:tabs>
          <w:tab w:val="clear" w:pos="4153"/>
          <w:tab w:val="clear" w:pos="8306"/>
        </w:tabs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mṛdula-latā-nava-pallavaṁ daśantam |</w:t>
      </w:r>
    </w:p>
    <w:p w:rsidR="004D1C16" w:rsidRDefault="004D1C16">
      <w:pPr>
        <w:pStyle w:val="Footer"/>
        <w:tabs>
          <w:tab w:val="clear" w:pos="4153"/>
          <w:tab w:val="clear" w:pos="8306"/>
        </w:tabs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sakhi harim avalokya bhānujāyā-</w:t>
      </w:r>
    </w:p>
    <w:p w:rsidR="004D1C16" w:rsidRDefault="004D1C16">
      <w:pPr>
        <w:pStyle w:val="Footer"/>
        <w:tabs>
          <w:tab w:val="clear" w:pos="4153"/>
          <w:tab w:val="clear" w:pos="8306"/>
        </w:tabs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staṭa-vipine sphuṭad-antarāsmi jātā ||6||</w:t>
      </w:r>
    </w:p>
    <w:p w:rsidR="004D1C16" w:rsidRDefault="004D1C16">
      <w:pPr>
        <w:pStyle w:val="Footer"/>
        <w:tabs>
          <w:tab w:val="clear" w:pos="4153"/>
          <w:tab w:val="clear" w:pos="8306"/>
        </w:tabs>
        <w:rPr>
          <w:noProof w:val="0"/>
          <w:cs/>
          <w:lang w:bidi="sa-IN"/>
        </w:rPr>
      </w:pPr>
    </w:p>
    <w:p w:rsidR="004D1C16" w:rsidRDefault="004D1C16">
      <w:pPr>
        <w:pStyle w:val="Footer"/>
        <w:tabs>
          <w:tab w:val="clear" w:pos="4153"/>
          <w:tab w:val="clear" w:pos="8306"/>
        </w:tabs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yathā vā—</w:t>
      </w:r>
    </w:p>
    <w:p w:rsidR="004D1C16" w:rsidRDefault="004D1C16">
      <w:pPr>
        <w:pStyle w:val="Footer"/>
        <w:tabs>
          <w:tab w:val="clear" w:pos="4153"/>
          <w:tab w:val="clear" w:pos="8306"/>
        </w:tabs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kuvalaya-vipināny asau sṛjantī</w:t>
      </w:r>
    </w:p>
    <w:p w:rsidR="004D1C16" w:rsidRDefault="004D1C16">
      <w:pPr>
        <w:pStyle w:val="Footer"/>
        <w:tabs>
          <w:tab w:val="clear" w:pos="4153"/>
          <w:tab w:val="clear" w:pos="8306"/>
        </w:tabs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diśi diśi locana-cāpalāc calākṣī |</w:t>
      </w:r>
    </w:p>
    <w:p w:rsidR="004D1C16" w:rsidRDefault="004D1C16">
      <w:pPr>
        <w:pStyle w:val="Footer"/>
        <w:tabs>
          <w:tab w:val="clear" w:pos="4153"/>
          <w:tab w:val="clear" w:pos="8306"/>
        </w:tabs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harati taraṇijā-taṭe puraḥ kā</w:t>
      </w:r>
    </w:p>
    <w:p w:rsidR="004D1C16" w:rsidRDefault="004D1C16">
      <w:pPr>
        <w:pStyle w:val="Footer"/>
        <w:tabs>
          <w:tab w:val="clear" w:pos="4153"/>
          <w:tab w:val="clear" w:pos="8306"/>
        </w:tabs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subala balān mama citta-cañcarīkam ||7||</w:t>
      </w:r>
    </w:p>
    <w:p w:rsidR="004D1C16" w:rsidRDefault="004D1C16">
      <w:pPr>
        <w:pStyle w:val="Footer"/>
        <w:tabs>
          <w:tab w:val="clear" w:pos="4153"/>
          <w:tab w:val="clear" w:pos="8306"/>
        </w:tabs>
        <w:rPr>
          <w:noProof w:val="0"/>
          <w:cs/>
          <w:lang w:bidi="sa-IN"/>
        </w:rPr>
      </w:pPr>
    </w:p>
    <w:p w:rsidR="004D1C16" w:rsidRDefault="004D1C16">
      <w:pPr>
        <w:pStyle w:val="Footer"/>
        <w:tabs>
          <w:tab w:val="clear" w:pos="4153"/>
          <w:tab w:val="clear" w:pos="8306"/>
        </w:tabs>
        <w:rPr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pareṇābhiyogād</w:t>
      </w:r>
      <w:r>
        <w:rPr>
          <w:noProof w:val="0"/>
          <w:cs/>
          <w:lang w:bidi="sa-IN"/>
        </w:rPr>
        <w:t>, yathā—</w:t>
      </w:r>
    </w:p>
    <w:p w:rsidR="004D1C16" w:rsidRDefault="004D1C16">
      <w:pPr>
        <w:pStyle w:val="Footer"/>
        <w:tabs>
          <w:tab w:val="clear" w:pos="4153"/>
          <w:tab w:val="clear" w:pos="8306"/>
        </w:tabs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tvadīyam āpīya gatāvalambā</w:t>
      </w:r>
    </w:p>
    <w:p w:rsidR="004D1C16" w:rsidRDefault="004D1C16">
      <w:pPr>
        <w:pStyle w:val="Footer"/>
        <w:tabs>
          <w:tab w:val="clear" w:pos="4153"/>
          <w:tab w:val="clear" w:pos="8306"/>
        </w:tabs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saṁvāda-mādhvīkam atīva sādhvī |</w:t>
      </w:r>
    </w:p>
    <w:p w:rsidR="004D1C16" w:rsidRDefault="004D1C16">
      <w:pPr>
        <w:pStyle w:val="Footer"/>
        <w:tabs>
          <w:tab w:val="clear" w:pos="4153"/>
          <w:tab w:val="clear" w:pos="8306"/>
        </w:tabs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āghūrṇamānā vraja-rāja-sūno</w:t>
      </w:r>
    </w:p>
    <w:p w:rsidR="004D1C16" w:rsidRDefault="004D1C16">
      <w:pPr>
        <w:pStyle w:val="Footer"/>
        <w:tabs>
          <w:tab w:val="clear" w:pos="4153"/>
          <w:tab w:val="clear" w:pos="8306"/>
        </w:tabs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nīvīṁ skhalantīṁ na vidāñcakāra ||8||</w:t>
      </w:r>
    </w:p>
    <w:p w:rsidR="004D1C16" w:rsidRDefault="004D1C16">
      <w:pPr>
        <w:pStyle w:val="Footer"/>
        <w:tabs>
          <w:tab w:val="clear" w:pos="4153"/>
          <w:tab w:val="clear" w:pos="8306"/>
        </w:tabs>
        <w:rPr>
          <w:noProof w:val="0"/>
          <w:cs/>
          <w:lang w:bidi="sa-IN"/>
        </w:rPr>
      </w:pPr>
    </w:p>
    <w:p w:rsidR="004D1C16" w:rsidRDefault="004D1C16">
      <w:pPr>
        <w:pStyle w:val="Footer"/>
        <w:tabs>
          <w:tab w:val="clear" w:pos="4153"/>
          <w:tab w:val="clear" w:pos="8306"/>
        </w:tabs>
        <w:rPr>
          <w:b/>
          <w:bCs/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atha </w:t>
      </w:r>
      <w:r>
        <w:rPr>
          <w:b/>
          <w:bCs/>
          <w:noProof w:val="0"/>
          <w:cs/>
          <w:lang w:bidi="sa-IN"/>
        </w:rPr>
        <w:t>viṣayāḥ—</w:t>
      </w:r>
    </w:p>
    <w:p w:rsidR="004D1C16" w:rsidRDefault="004D1C16">
      <w:pPr>
        <w:pStyle w:val="Footer"/>
        <w:tabs>
          <w:tab w:val="clear" w:pos="4153"/>
          <w:tab w:val="clear" w:pos="8306"/>
        </w:tabs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śabda-sparśādayaḥ pañca viṣayāḥ kila viśrutāḥ ||9||</w:t>
      </w:r>
    </w:p>
    <w:p w:rsidR="004D1C16" w:rsidRDefault="004D1C16">
      <w:pPr>
        <w:pStyle w:val="Footer"/>
        <w:tabs>
          <w:tab w:val="clear" w:pos="4153"/>
          <w:tab w:val="clear" w:pos="8306"/>
        </w:tabs>
        <w:rPr>
          <w:b/>
          <w:bCs/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tatra </w:t>
      </w:r>
      <w:r>
        <w:rPr>
          <w:b/>
          <w:bCs/>
          <w:noProof w:val="0"/>
          <w:cs/>
          <w:lang w:bidi="sa-IN"/>
        </w:rPr>
        <w:t>śabdād</w:t>
      </w:r>
      <w:r>
        <w:rPr>
          <w:noProof w:val="0"/>
          <w:cs/>
          <w:lang w:bidi="sa-IN"/>
        </w:rPr>
        <w:t xml:space="preserve">, yathā </w:t>
      </w:r>
      <w:r>
        <w:rPr>
          <w:noProof w:val="0"/>
          <w:color w:val="FF0000"/>
          <w:cs/>
          <w:lang w:bidi="sa-IN"/>
        </w:rPr>
        <w:t>vidagdha-mādhave</w:t>
      </w:r>
      <w:r>
        <w:rPr>
          <w:noProof w:val="0"/>
          <w:cs/>
          <w:lang w:bidi="sa-IN"/>
        </w:rPr>
        <w:t xml:space="preserve"> (1.34)—</w:t>
      </w: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nādaḥ kadamba-viṭapāntarato visarpan</w:t>
      </w: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ko nāma karṇa-padavīm aviśan na jāne |</w:t>
      </w: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hā hā kulīna-gṛhiṇī-gaṇa-garhaṇīyāṁ</w:t>
      </w: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yenādya kām api daś</w:t>
      </w:r>
      <w:r>
        <w:rPr>
          <w:rFonts w:eastAsia="MS Minchofalt"/>
          <w:color w:val="0000FF"/>
          <w:lang w:val="en-US" w:bidi="sa-IN"/>
        </w:rPr>
        <w:t>ā</w:t>
      </w:r>
      <w:r>
        <w:rPr>
          <w:noProof w:val="0"/>
          <w:color w:val="0000FF"/>
          <w:cs/>
          <w:lang w:bidi="sa-IN"/>
        </w:rPr>
        <w:t>ṁ sakhi lambhitāsi ||10||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yathā vā, tatraiva (2.2)—</w:t>
      </w: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ekasya śrutam eva lumpati matiṁ kṛṣṇeti nāmākṣaraṁ</w:t>
      </w: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sāndronmāda-paramparām apanayaty anyasya vaṁśī-kalaḥ |</w:t>
      </w: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eṣa snigdha-ghana-dyutir manasi me lagnā sakṛd-vīkṣaṇāt</w:t>
      </w: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kaṣṭaṁ dhik puruṣa-traye ratir abhūn manye mṛtiḥ śreyasī ||11||</w:t>
      </w:r>
    </w:p>
    <w:p w:rsidR="004D1C16" w:rsidRDefault="004D1C16">
      <w:pPr>
        <w:rPr>
          <w:noProof w:val="0"/>
          <w:color w:val="0000FF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sparśād</w:t>
      </w:r>
      <w:r>
        <w:rPr>
          <w:noProof w:val="0"/>
          <w:cs/>
          <w:lang w:bidi="sa-IN"/>
        </w:rPr>
        <w:t>, yathā—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vrajaṁ muṣṭi-grāhye tamasi nigiraty aṅgam iha me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sakhi sparśaṁ daivād yad-avadhi paraṁ kasyacid agāt |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gṛhītā jāgaryā tad-avadhi sadaivāṅgaja-gaṇaiḥ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sa-śaṅkair yā paśya kṣaṇam api na sādyāpy uparatā ||12||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rūpād</w:t>
      </w:r>
      <w:r>
        <w:rPr>
          <w:noProof w:val="0"/>
          <w:cs/>
          <w:lang w:bidi="sa-IN"/>
        </w:rPr>
        <w:t xml:space="preserve">, yathā </w:t>
      </w:r>
      <w:r>
        <w:rPr>
          <w:noProof w:val="0"/>
          <w:color w:val="FF0000"/>
          <w:cs/>
          <w:lang w:bidi="sa-IN"/>
        </w:rPr>
        <w:t>haṁsadūte</w:t>
      </w:r>
      <w:r>
        <w:rPr>
          <w:noProof w:val="0"/>
          <w:cs/>
          <w:lang w:bidi="sa-IN"/>
        </w:rPr>
        <w:t xml:space="preserve"> (77)—</w:t>
      </w: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kṛtākṛṣṭi-krīḍaṁ kim api tava rūpaṁ mama sakhī</w:t>
      </w: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sakṛd dṛṣṭvā dūrād ahita-hita-bodhojjhita-matiḥ |</w:t>
      </w: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hatā seyaṁ premānalam anu viśantī sarabhasaṁ</w:t>
      </w: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pataṅgīvātmānaṁ murahara muhur dāhitavatī ||13||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rasād</w:t>
      </w:r>
      <w:r>
        <w:rPr>
          <w:noProof w:val="0"/>
          <w:cs/>
          <w:lang w:bidi="sa-IN"/>
        </w:rPr>
        <w:t>, yathā—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pulakayati yad aṅgaṁ sevate gātra-bhaṅgaṁ 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vahati hṛdi taraṅgaṁ sadya evādya mugdhā |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tad aghadamana-vaktrodgīrṇa-tāmbūlam alpaṁ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sphuṭam aviditam āsye nyastam asyās tvayāli ||14||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gandhād</w:t>
      </w:r>
      <w:r>
        <w:rPr>
          <w:noProof w:val="0"/>
          <w:cs/>
          <w:lang w:bidi="sa-IN"/>
        </w:rPr>
        <w:t>, yathā—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vibhrājante kva sakhi sukhinaḥ śākhino mohanās te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yeṣāṁ puṣpair iyam anupamā vaijayantī kṛtāsti |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paśyākṛṣṭa-bhramara-paṭalā yāta-yāmāpi kāmaṁ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yā bhūyobhir mama parimalaiḥ stambhayaty adya cetaḥ ||15||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lokottara-padārthānāṁ prabhāvaḥ ko’py anargalaḥ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ratiṁ tad-viṣayaṁ cāsau bhāsayet tūrṇam ekadā ||16||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atha </w:t>
      </w:r>
      <w:r>
        <w:rPr>
          <w:b/>
          <w:bCs/>
          <w:noProof w:val="0"/>
          <w:cs/>
          <w:lang w:bidi="sa-IN"/>
        </w:rPr>
        <w:t>sambandhaḥ—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sambandhaḥ kula-rūpādi-sāmagrī-gauravaṁ bhavet ||17||</w:t>
      </w:r>
    </w:p>
    <w:p w:rsidR="004D1C16" w:rsidRDefault="004D1C16">
      <w:pPr>
        <w:rPr>
          <w:bCs/>
          <w:noProof w:val="0"/>
          <w:cs/>
          <w:lang w:bidi="sa-IN"/>
        </w:rPr>
      </w:pPr>
    </w:p>
    <w:p w:rsidR="004D1C16" w:rsidRDefault="004D1C16">
      <w:pPr>
        <w:rPr>
          <w:bCs/>
          <w:noProof w:val="0"/>
          <w:cs/>
          <w:lang w:bidi="sa-IN"/>
        </w:rPr>
      </w:pPr>
      <w:r>
        <w:rPr>
          <w:bCs/>
          <w:noProof w:val="0"/>
          <w:cs/>
          <w:lang w:bidi="sa-IN"/>
        </w:rPr>
        <w:t>tato yathā—</w:t>
      </w:r>
    </w:p>
    <w:p w:rsidR="004D1C16" w:rsidRDefault="004D1C16">
      <w:pPr>
        <w:ind w:left="720"/>
        <w:rPr>
          <w:bCs/>
          <w:noProof w:val="0"/>
          <w:cs/>
          <w:lang w:bidi="sa-IN"/>
        </w:rPr>
      </w:pPr>
      <w:r>
        <w:rPr>
          <w:bCs/>
          <w:noProof w:val="0"/>
          <w:cs/>
          <w:lang w:bidi="sa-IN"/>
        </w:rPr>
        <w:t>vīryaṁ kandukitādri-rūpam akhila-kṣmā-maṇḍalī-maṇḍanaṁ</w:t>
      </w:r>
    </w:p>
    <w:p w:rsidR="004D1C16" w:rsidRDefault="004D1C16">
      <w:pPr>
        <w:ind w:left="720"/>
        <w:rPr>
          <w:bCs/>
          <w:noProof w:val="0"/>
          <w:cs/>
          <w:lang w:bidi="sa-IN"/>
        </w:rPr>
      </w:pPr>
      <w:r>
        <w:rPr>
          <w:bCs/>
          <w:noProof w:val="0"/>
          <w:cs/>
          <w:lang w:bidi="sa-IN"/>
        </w:rPr>
        <w:t>janmābhīra-purandarasya bhavane pāre-parārdhaṁ guṇāḥ |</w:t>
      </w:r>
    </w:p>
    <w:p w:rsidR="004D1C16" w:rsidRDefault="004D1C16">
      <w:pPr>
        <w:ind w:left="720"/>
        <w:rPr>
          <w:bCs/>
          <w:noProof w:val="0"/>
          <w:cs/>
          <w:lang w:bidi="sa-IN"/>
        </w:rPr>
      </w:pPr>
      <w:r>
        <w:rPr>
          <w:bCs/>
          <w:noProof w:val="0"/>
          <w:cs/>
          <w:lang w:bidi="sa-IN"/>
        </w:rPr>
        <w:t>līlā kvāpi jagac-camatkṛti-karīty etasya lokottarā</w:t>
      </w:r>
    </w:p>
    <w:p w:rsidR="004D1C16" w:rsidRDefault="004D1C16">
      <w:pPr>
        <w:ind w:left="720"/>
        <w:rPr>
          <w:bCs/>
          <w:noProof w:val="0"/>
          <w:color w:val="993366"/>
          <w:cs/>
          <w:lang w:bidi="sa-IN"/>
        </w:rPr>
      </w:pPr>
      <w:r>
        <w:rPr>
          <w:bCs/>
          <w:noProof w:val="0"/>
          <w:cs/>
          <w:lang w:bidi="sa-IN"/>
        </w:rPr>
        <w:t>vṛttir veṇu-dharasya durmukhi dhṛtiṁ kasyāḥ kṣaṇaṁ rakṣati ||18||</w:t>
      </w:r>
    </w:p>
    <w:p w:rsidR="004D1C16" w:rsidRDefault="004D1C16">
      <w:pPr>
        <w:rPr>
          <w:bCs/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Cs/>
          <w:noProof w:val="0"/>
          <w:cs/>
          <w:lang w:bidi="sa-IN"/>
        </w:rPr>
        <w:t xml:space="preserve">atha </w:t>
      </w:r>
      <w:r>
        <w:rPr>
          <w:b/>
          <w:bCs/>
          <w:noProof w:val="0"/>
          <w:cs/>
          <w:lang w:bidi="sa-IN"/>
        </w:rPr>
        <w:t>abhimānaḥ—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santu ramyāṇi bhūrīṇi prārthyaṁ syād idam eva me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iti yo nirṇayo dhīrair abhimānaḥ sa ucyate ||19||</w:t>
      </w:r>
    </w:p>
    <w:p w:rsidR="004D1C16" w:rsidRDefault="004D1C16">
      <w:pPr>
        <w:rPr>
          <w:b/>
          <w:bCs/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tato yathā—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sphurantu bahavaḥ kṣitau madhurimormi-dhaureyakā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vidagdha-maṇayo guṇāvali-patiṁ-varābhir vṛtāḥ |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na yasya śikhi-candraṁ śirasi naiva veṇur mukhe 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na dhātu-racanā tanau sakhi tṛṇāya manye na tam ||20||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atha </w:t>
      </w:r>
      <w:r>
        <w:rPr>
          <w:b/>
          <w:bCs/>
          <w:noProof w:val="0"/>
          <w:cs/>
          <w:lang w:bidi="sa-IN"/>
        </w:rPr>
        <w:t>tadīya-viśeṣāḥ—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tadīyānāṁ viśeṣāḥ syuḥ pada-goṣṭha-priyādayaḥ ||21||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tatra </w:t>
      </w:r>
      <w:r>
        <w:rPr>
          <w:b/>
          <w:bCs/>
          <w:noProof w:val="0"/>
          <w:cs/>
          <w:lang w:bidi="sa-IN"/>
        </w:rPr>
        <w:t>padāni—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padāny atra padāṅkāḥ syuḥ ||22||</w:t>
      </w:r>
    </w:p>
    <w:p w:rsidR="004D1C16" w:rsidRDefault="004D1C16">
      <w:pPr>
        <w:rPr>
          <w:b/>
          <w:bCs/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tato yathā—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sphurati sakhi rathāṅgāmbhoja-dambholi-bhājāṁ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taṭa-bhuvi viśadeyaṁ kasya paṅktiḥ padānām |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hṛdayam aghṛṇa-ghūrṇāghrātam udghāṭayantī</w:t>
      </w:r>
    </w:p>
    <w:p w:rsidR="004D1C16" w:rsidRDefault="004D1C16">
      <w:pPr>
        <w:ind w:firstLine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mama tanu-latikāyāṁ kuḍmalaṁ yā tanoti ||23||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atha goṣṭham—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goṣṭhaṁ vṛndāvanāśritam ||24||</w:t>
      </w:r>
    </w:p>
    <w:p w:rsidR="004D1C16" w:rsidRDefault="004D1C16">
      <w:pPr>
        <w:rPr>
          <w:b/>
          <w:bCs/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tato, yathā—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madayati hṛdayaṁ sakhi vrajo’yaṁ 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madhurimabhiḥ kvacid apy adṛṣṭa-pūrvaiḥ |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iha viharati ko’pi nāgarendaras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tribhuvana-maṇḍala-mūrtir ity avehi ||25||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atha priya-janaḥ—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prauḍha-bhāvānubiddho yas tasya priya-jano’tra saḥ ||26||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tato, yathā—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gurubhir api niṣiddhā tām ahaṁ yāvad akṣṇoḥ 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padam anayam ananta-śreyasāṁ sadma rādhām |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tṛṣitam iva mano me prekṣate tanvi tāvad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diśi diśi viharantīṁ śyāmalāṁ śālabhañjīm ||27||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atha </w:t>
      </w:r>
      <w:r>
        <w:rPr>
          <w:b/>
          <w:bCs/>
          <w:noProof w:val="0"/>
          <w:cs/>
          <w:lang w:bidi="sa-IN"/>
        </w:rPr>
        <w:t>upamā—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yathā kathañcid apy asya sādṛśyam upamoditā ||28||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tato, yathā—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navāmbudhara-mādhurī sphurati mūrtir urvī-tale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kṛśodari dṛśor iyāt pathi kim īdṛśo vā yuvā |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puraḥ sumukhi gopateḥ sadai sanniviṣṭasya me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pitur vitanute naṭo yam anukṛtya nṛtya-kramam ||29||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yathā vā—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sphuraty eṣa preyān iva nava-ghanas tasya subhage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śikhaṇḍīnāṁ śreṇīṁ tulayati surendrāyudham idam |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asau vāso lakṣmīr iva viharate vidyud iti sā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niśamyodasrākṣī tvayi nihita-buddhir nivasati ||30||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atha </w:t>
      </w:r>
      <w:r>
        <w:rPr>
          <w:b/>
          <w:bCs/>
          <w:noProof w:val="0"/>
          <w:cs/>
          <w:lang w:bidi="sa-IN"/>
        </w:rPr>
        <w:t>svabhāvaḥ—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bhair hetv-anapekṣī tu svabhāvo’rthaḥ prakīrtitaḥ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nisargaś ca svarūpaṁ cety eṣo’pi bhavati dvidhā ||31||</w:t>
      </w:r>
    </w:p>
    <w:p w:rsidR="004D1C16" w:rsidRDefault="004D1C16">
      <w:pPr>
        <w:rPr>
          <w:b/>
          <w:bCs/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atra </w:t>
      </w:r>
      <w:r>
        <w:rPr>
          <w:b/>
          <w:bCs/>
          <w:noProof w:val="0"/>
          <w:cs/>
          <w:lang w:bidi="sa-IN"/>
        </w:rPr>
        <w:t>nisargaḥ—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nisargaḥ sudṛḍhābhyāsa-janyaḥ saṁskara ucyate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tad-udbodhasya hetuḥ syād guṇa-rūpa-śrutir manāk ||32||</w:t>
      </w:r>
    </w:p>
    <w:p w:rsidR="004D1C16" w:rsidRDefault="004D1C16">
      <w:pPr>
        <w:rPr>
          <w:b/>
          <w:bCs/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tato, yathā—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sa tarjatu batāgrajas tyajatu māṁ suhṛn-maṇḍalaḥ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pitā kila vilajjatāṁ ghana-dṛg-ambur ambāstu me |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manaḥ sakhi samīhate śruta-guṇa-śriyaṁ sarvathā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tam eva yadu-puṅgavaṁ na tu kadāpi caidyaṁ nṛpam ||33||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yathā vā—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asundaraḥ sundara-śekharo vā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guṇair vihīno guṇināṁ varo vā |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dveṣī mayi syāt karuṇāmbudhir vā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śyāmaḥ sa evādya gatir mamāyam ||34||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atha svarūpam—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ajanyas tu svataḥ-siddhaḥ svarūpaṁ bhāva iṣyate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etat tu kṛṣṇa-lalanobhaya-niṣṭhatayā tridhā ||35||</w:t>
      </w:r>
    </w:p>
    <w:p w:rsidR="004D1C16" w:rsidRDefault="004D1C16">
      <w:pPr>
        <w:rPr>
          <w:b/>
          <w:bCs/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atha kṛṣṇa-niṣṭham—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kṛṣṇa-niṣṭhaṁ svarūpaṁ syād adaityaiḥ sugamaṁ janaiḥ ||36||</w:t>
      </w:r>
    </w:p>
    <w:p w:rsidR="004D1C16" w:rsidRDefault="004D1C16">
      <w:pPr>
        <w:rPr>
          <w:b/>
          <w:bCs/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tato, yathā—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iyaṁ vyaktir gopī na bhavati puraḥ kintu kutukī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harir nārī-veśo yad akhila-sura-strīr dhuvati naḥ |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jagan-netra-śreṇī-timira-haraṇāyāmbara-maṇiṁ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vinā kasyānyasya priya-sakhi bhaved aupayikatā ||37||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atha lalanā-niṣṭham—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svarūpaṁ lalanā-niṣṭhaṁ svayam udbuddhatāṁ vrajet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adṛṣṭe’py aśrute’py uccaiḥ kṛṣṇe kuryād drutaṁ ratim ||38||</w:t>
      </w:r>
    </w:p>
    <w:p w:rsidR="004D1C16" w:rsidRDefault="004D1C16">
      <w:pPr>
        <w:rPr>
          <w:b/>
          <w:bCs/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tato, yathā—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jihīte yaḥ kakṣāṁ kvacid alam adṛṣṭāśruta-cara-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trilokyām astīti kṣaṇam api na sambhāvana-mayīm |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ghana-śyāmaṁ pītāmbaram ahaha saṅkalpayad amuṁ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janaṁ kañcid goṣṭhe sakhi mama vṛthā dīryati manaḥ ||39||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atha </w:t>
      </w:r>
      <w:r>
        <w:rPr>
          <w:b/>
          <w:bCs/>
          <w:noProof w:val="0"/>
          <w:cs/>
          <w:lang w:bidi="sa-IN"/>
        </w:rPr>
        <w:t>ubhaya-niṣṭham—</w:t>
      </w:r>
    </w:p>
    <w:p w:rsidR="004D1C16" w:rsidRDefault="004D1C16">
      <w:pPr>
        <w:rPr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tat syād ubhaya-niṣṭhaṁ yat svarūpaṁ kṛṣṇa-subhruvoḥ ||40||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tato, yathā </w:t>
      </w:r>
      <w:r>
        <w:rPr>
          <w:noProof w:val="0"/>
          <w:color w:val="FF0000"/>
          <w:cs/>
          <w:lang w:bidi="sa-IN"/>
        </w:rPr>
        <w:t>lalita-mādhave</w:t>
      </w:r>
      <w:r>
        <w:rPr>
          <w:noProof w:val="0"/>
          <w:cs/>
          <w:lang w:bidi="sa-IN"/>
        </w:rPr>
        <w:t xml:space="preserve"> (2.12)—</w:t>
      </w:r>
    </w:p>
    <w:p w:rsidR="004D1C16" w:rsidRDefault="004D1C16">
      <w:pPr>
        <w:ind w:left="720"/>
        <w:rPr>
          <w:color w:val="0000FF"/>
          <w:lang w:val="fr-CA"/>
        </w:rPr>
      </w:pPr>
      <w:r>
        <w:rPr>
          <w:color w:val="0000FF"/>
          <w:lang w:val="fr-CA"/>
        </w:rPr>
        <w:t>sahacari harir eṣa brahma-veśaṁ prapannaḥ</w:t>
      </w: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kim ayam itarathā me vidravaty antarātmā |</w:t>
      </w: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śaśadhara-maṇi-vedī sveda-dhārāṁ prasūte</w:t>
      </w:r>
    </w:p>
    <w:p w:rsidR="004D1C16" w:rsidRDefault="004D1C16">
      <w:pPr>
        <w:ind w:left="720"/>
        <w:rPr>
          <w:color w:val="0000FF"/>
          <w:lang w:val="pl-PL"/>
        </w:rPr>
      </w:pPr>
      <w:r>
        <w:rPr>
          <w:color w:val="0000FF"/>
          <w:lang w:val="pl-PL"/>
        </w:rPr>
        <w:t>na kila kumuda-bandhoḥ kaumudīm antareṇa ||41||</w:t>
      </w:r>
    </w:p>
    <w:p w:rsidR="004D1C16" w:rsidRDefault="004D1C16">
      <w:pPr>
        <w:rPr>
          <w:lang w:val="pl-PL"/>
        </w:rPr>
      </w:pPr>
    </w:p>
    <w:p w:rsidR="004D1C16" w:rsidRDefault="004D1C16">
      <w:pPr>
        <w:rPr>
          <w:b/>
          <w:lang w:val="pl-PL"/>
        </w:rPr>
      </w:pPr>
      <w:r>
        <w:rPr>
          <w:b/>
          <w:lang w:val="pl-PL"/>
        </w:rPr>
        <w:t>proktā atrābhiyogādyā vilāsādhikya-hetave |</w:t>
      </w:r>
    </w:p>
    <w:p w:rsidR="004D1C16" w:rsidRDefault="004D1C16">
      <w:pPr>
        <w:rPr>
          <w:b/>
          <w:lang w:val="pl-PL"/>
        </w:rPr>
      </w:pPr>
      <w:r>
        <w:rPr>
          <w:b/>
          <w:lang w:val="pl-PL"/>
        </w:rPr>
        <w:t>ratiḥ svabhāvajaiva syāt prāyo gokula-subhruvām ||42||</w:t>
      </w:r>
    </w:p>
    <w:p w:rsidR="004D1C16" w:rsidRDefault="004D1C16">
      <w:pPr>
        <w:rPr>
          <w:b/>
          <w:lang w:val="pl-PL"/>
        </w:rPr>
      </w:pPr>
      <w:r>
        <w:rPr>
          <w:b/>
          <w:lang w:val="pl-PL"/>
        </w:rPr>
        <w:t>sādhāraṇī nigaditā samañjasāsau samarthā ca |</w:t>
      </w:r>
    </w:p>
    <w:p w:rsidR="004D1C16" w:rsidRDefault="004D1C16">
      <w:pPr>
        <w:rPr>
          <w:b/>
          <w:lang w:val="pl-PL"/>
        </w:rPr>
      </w:pPr>
      <w:r>
        <w:rPr>
          <w:b/>
          <w:lang w:val="pl-PL"/>
        </w:rPr>
        <w:t>kubjādiṣu mahiṣīṣu ca gokula-devīṣṇḍ ca kramataḥ ||43||</w:t>
      </w:r>
    </w:p>
    <w:p w:rsidR="004D1C16" w:rsidRDefault="004D1C16">
      <w:pPr>
        <w:rPr>
          <w:b/>
          <w:lang w:val="pl-PL"/>
        </w:rPr>
      </w:pPr>
      <w:r>
        <w:rPr>
          <w:b/>
          <w:lang w:val="pl-PL"/>
        </w:rPr>
        <w:t>maṇivac-cintāmaṇivat-kaustubha-maṇivat tridhābhimatā |</w:t>
      </w:r>
    </w:p>
    <w:p w:rsidR="004D1C16" w:rsidRDefault="004D1C16">
      <w:pPr>
        <w:rPr>
          <w:b/>
          <w:lang w:val="pl-PL"/>
        </w:rPr>
      </w:pPr>
      <w:r>
        <w:rPr>
          <w:b/>
          <w:lang w:val="pl-PL"/>
        </w:rPr>
        <w:t>nātisulabheyam abhitaḥ sudurlabhā syād ananya-labhyā ca ||44||</w:t>
      </w:r>
    </w:p>
    <w:p w:rsidR="004D1C16" w:rsidRDefault="004D1C16">
      <w:pPr>
        <w:rPr>
          <w:b/>
          <w:lang w:val="pl-PL"/>
        </w:rPr>
      </w:pPr>
    </w:p>
    <w:p w:rsidR="004D1C16" w:rsidRDefault="004D1C16">
      <w:pPr>
        <w:rPr>
          <w:b/>
          <w:bCs/>
          <w:lang w:val="pl-PL"/>
        </w:rPr>
      </w:pPr>
      <w:r>
        <w:rPr>
          <w:lang w:val="pl-PL"/>
        </w:rPr>
        <w:t xml:space="preserve">tatra </w:t>
      </w:r>
      <w:r>
        <w:rPr>
          <w:b/>
          <w:bCs/>
          <w:lang w:val="pl-PL"/>
        </w:rPr>
        <w:t>sādhāraṇī—</w:t>
      </w:r>
    </w:p>
    <w:p w:rsidR="004D1C16" w:rsidRDefault="004D1C16">
      <w:pPr>
        <w:rPr>
          <w:b/>
          <w:bCs/>
          <w:lang w:val="pl-PL"/>
        </w:rPr>
      </w:pPr>
      <w:r>
        <w:rPr>
          <w:b/>
          <w:bCs/>
          <w:lang w:val="pl-PL"/>
        </w:rPr>
        <w:t>nātisāndrā hareḥ prāyaḥ sākṣād darśana-sambhavā |</w:t>
      </w:r>
    </w:p>
    <w:p w:rsidR="004D1C16" w:rsidRDefault="004D1C16">
      <w:pPr>
        <w:rPr>
          <w:b/>
          <w:bCs/>
          <w:lang w:val="pl-PL"/>
        </w:rPr>
      </w:pPr>
      <w:r>
        <w:rPr>
          <w:b/>
          <w:bCs/>
          <w:lang w:val="pl-PL"/>
        </w:rPr>
        <w:t>sambhogecchā-nidāneyaṁ ratiḥ sādhāraṇī matā ||45||</w:t>
      </w:r>
    </w:p>
    <w:p w:rsidR="004D1C16" w:rsidRDefault="004D1C16">
      <w:pPr>
        <w:rPr>
          <w:b/>
          <w:bCs/>
          <w:lang w:val="pl-PL"/>
        </w:rPr>
      </w:pPr>
    </w:p>
    <w:p w:rsidR="004D1C16" w:rsidRPr="005A75DB" w:rsidRDefault="004D1C16">
      <w:pPr>
        <w:rPr>
          <w:lang w:val="pl-PL"/>
        </w:rPr>
      </w:pPr>
      <w:r w:rsidRPr="005A75DB">
        <w:rPr>
          <w:lang w:val="pl-PL"/>
        </w:rPr>
        <w:t xml:space="preserve">yathā </w:t>
      </w:r>
      <w:r w:rsidRPr="005A75DB">
        <w:rPr>
          <w:color w:val="FF0000"/>
          <w:lang w:val="pl-PL"/>
        </w:rPr>
        <w:t xml:space="preserve">śrī-daśame </w:t>
      </w:r>
      <w:r w:rsidRPr="005A75DB">
        <w:rPr>
          <w:lang w:val="pl-PL"/>
        </w:rPr>
        <w:t>(10.48.9)—</w:t>
      </w:r>
    </w:p>
    <w:p w:rsidR="004D1C16" w:rsidRPr="005A75DB" w:rsidRDefault="004D1C16">
      <w:pPr>
        <w:ind w:left="720"/>
        <w:rPr>
          <w:rFonts w:eastAsia="MS Minchofalt"/>
          <w:color w:val="0000FF"/>
          <w:lang w:val="pl-PL"/>
        </w:rPr>
      </w:pPr>
      <w:r w:rsidRPr="005A75DB">
        <w:rPr>
          <w:rFonts w:eastAsia="MS Minchofalt"/>
          <w:color w:val="0000FF"/>
          <w:lang w:val="pl-PL"/>
        </w:rPr>
        <w:t>sahoṣyatām iha preṣṭha dināni katicin mayā |</w:t>
      </w:r>
    </w:p>
    <w:p w:rsidR="004D1C16" w:rsidRPr="005A75DB" w:rsidRDefault="004D1C16">
      <w:pPr>
        <w:ind w:left="720"/>
        <w:rPr>
          <w:rFonts w:eastAsia="MS Minchofalt"/>
          <w:color w:val="0000FF"/>
          <w:lang w:val="pl-PL"/>
        </w:rPr>
      </w:pPr>
      <w:r w:rsidRPr="005A75DB">
        <w:rPr>
          <w:rFonts w:eastAsia="MS Minchofalt"/>
          <w:color w:val="0000FF"/>
          <w:lang w:val="pl-PL"/>
        </w:rPr>
        <w:t>ramasva notsahe tyaktuṁ saṅgaṁ te’mburuhekṣaṇa ||46||</w:t>
      </w:r>
    </w:p>
    <w:p w:rsidR="004D1C16" w:rsidRPr="005A75DB" w:rsidRDefault="004D1C16">
      <w:pPr>
        <w:rPr>
          <w:rFonts w:eastAsia="MS Minchofalt"/>
          <w:lang w:val="pl-PL"/>
        </w:rPr>
      </w:pPr>
    </w:p>
    <w:p w:rsidR="004D1C16" w:rsidRPr="005A75DB" w:rsidRDefault="004D1C16">
      <w:pPr>
        <w:rPr>
          <w:rFonts w:eastAsia="MS Minchofalt"/>
          <w:b/>
          <w:bCs/>
          <w:lang w:val="pl-PL"/>
        </w:rPr>
      </w:pPr>
      <w:r w:rsidRPr="005A75DB">
        <w:rPr>
          <w:rFonts w:eastAsia="MS Minchofalt"/>
          <w:b/>
          <w:bCs/>
          <w:lang w:val="pl-PL"/>
        </w:rPr>
        <w:t>asāndratvād rater asyāḥ sambhogecchā vibhidyate |</w:t>
      </w:r>
    </w:p>
    <w:p w:rsidR="004D1C16" w:rsidRPr="005A75DB" w:rsidRDefault="004D1C16">
      <w:pPr>
        <w:rPr>
          <w:rFonts w:eastAsia="MS Minchofalt"/>
          <w:b/>
          <w:bCs/>
          <w:lang w:val="pl-PL"/>
        </w:rPr>
      </w:pPr>
      <w:r w:rsidRPr="005A75DB">
        <w:rPr>
          <w:rFonts w:eastAsia="MS Minchofalt"/>
          <w:b/>
          <w:bCs/>
          <w:lang w:val="pl-PL"/>
        </w:rPr>
        <w:t>etasyā hrāsato hrāsas tad-dhetutvād rater api ||47||</w:t>
      </w:r>
    </w:p>
    <w:p w:rsidR="004D1C16" w:rsidRPr="005A75DB" w:rsidRDefault="004D1C16">
      <w:pPr>
        <w:rPr>
          <w:rFonts w:eastAsia="MS Minchofalt"/>
          <w:lang w:val="pl-PL"/>
        </w:rPr>
      </w:pPr>
    </w:p>
    <w:p w:rsidR="004D1C16" w:rsidRPr="005A75DB" w:rsidRDefault="004D1C16">
      <w:pPr>
        <w:rPr>
          <w:rFonts w:eastAsia="MS Minchofalt"/>
          <w:b/>
          <w:bCs/>
          <w:lang w:val="pl-PL"/>
        </w:rPr>
      </w:pPr>
      <w:r w:rsidRPr="005A75DB">
        <w:rPr>
          <w:rFonts w:eastAsia="MS Minchofalt"/>
          <w:lang w:val="pl-PL"/>
        </w:rPr>
        <w:t xml:space="preserve">atha </w:t>
      </w:r>
      <w:r w:rsidRPr="005A75DB">
        <w:rPr>
          <w:rFonts w:eastAsia="MS Minchofalt"/>
          <w:b/>
          <w:bCs/>
          <w:lang w:val="pl-PL"/>
        </w:rPr>
        <w:t>samañjasā—</w:t>
      </w:r>
    </w:p>
    <w:p w:rsidR="004D1C16" w:rsidRPr="005A75DB" w:rsidRDefault="004D1C16">
      <w:pPr>
        <w:rPr>
          <w:rFonts w:eastAsia="MS Minchofalt"/>
          <w:b/>
          <w:bCs/>
          <w:lang w:val="pl-PL"/>
        </w:rPr>
      </w:pPr>
      <w:r w:rsidRPr="005A75DB">
        <w:rPr>
          <w:rFonts w:eastAsia="MS Minchofalt"/>
          <w:b/>
          <w:bCs/>
          <w:lang w:val="pl-PL"/>
        </w:rPr>
        <w:t>patnī-bhāvābhimānātmā guṇādi-śravaṇādijā |</w:t>
      </w:r>
    </w:p>
    <w:p w:rsidR="004D1C16" w:rsidRPr="005A75DB" w:rsidRDefault="004D1C16">
      <w:pPr>
        <w:rPr>
          <w:rFonts w:eastAsia="MS Minchofalt"/>
          <w:b/>
          <w:bCs/>
          <w:lang w:val="pl-PL"/>
        </w:rPr>
      </w:pPr>
      <w:r w:rsidRPr="005A75DB">
        <w:rPr>
          <w:rFonts w:eastAsia="MS Minchofalt"/>
          <w:b/>
          <w:bCs/>
          <w:lang w:val="pl-PL"/>
        </w:rPr>
        <w:t>kvacid bhedita-sambhoga-tṛṣṇā sāndrā samañjasā ||48||</w:t>
      </w:r>
    </w:p>
    <w:p w:rsidR="004D1C16" w:rsidRPr="005A75DB" w:rsidRDefault="004D1C16">
      <w:pPr>
        <w:rPr>
          <w:rFonts w:eastAsia="MS Minchofalt"/>
          <w:b/>
          <w:bCs/>
          <w:lang w:val="pl-PL"/>
        </w:rPr>
      </w:pPr>
    </w:p>
    <w:p w:rsidR="004D1C16" w:rsidRDefault="004D1C16">
      <w:pPr>
        <w:pStyle w:val="PlainText"/>
        <w:ind w:firstLine="0"/>
        <w:rPr>
          <w:rFonts w:cs="Balaram"/>
          <w:noProof w:val="0"/>
          <w:szCs w:val="24"/>
          <w:cs/>
          <w:lang w:bidi="sa-IN"/>
        </w:rPr>
      </w:pPr>
      <w:r>
        <w:rPr>
          <w:rFonts w:cs="Balaram"/>
          <w:noProof w:val="0"/>
          <w:szCs w:val="24"/>
          <w:cs/>
          <w:lang w:bidi="sa-IN"/>
        </w:rPr>
        <w:t>yathā tatraiva (10.52.38)—</w:t>
      </w:r>
    </w:p>
    <w:p w:rsidR="004D1C16" w:rsidRDefault="004D1C16">
      <w:pPr>
        <w:pStyle w:val="Footer"/>
        <w:tabs>
          <w:tab w:val="clear" w:pos="4153"/>
          <w:tab w:val="clear" w:pos="8306"/>
        </w:tabs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kā tvā mukunda mahatī kula-śīla-rūpa-</w:t>
      </w: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vidyā-vayo-draviṇa-dhāmabhir ātma-tulyam |</w:t>
      </w: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dhīrā patiṁ kulavatī na vṛṇīta kanyā</w:t>
      </w:r>
    </w:p>
    <w:p w:rsidR="004D1C16" w:rsidRDefault="004D1C16">
      <w:pPr>
        <w:ind w:left="720"/>
        <w:rPr>
          <w:rFonts w:eastAsia="MS Minchofalt"/>
          <w:lang w:val="pl-PL"/>
        </w:rPr>
      </w:pPr>
      <w:r>
        <w:rPr>
          <w:rFonts w:eastAsia="MS Minchofalt"/>
          <w:color w:val="0000FF"/>
          <w:lang w:val="pl-PL"/>
        </w:rPr>
        <w:t>kāle nṛ-siṁha nara-loka-mano-’bhirāmam ||49||</w:t>
      </w:r>
    </w:p>
    <w:p w:rsidR="004D1C16" w:rsidRDefault="004D1C16">
      <w:pPr>
        <w:rPr>
          <w:rFonts w:eastAsia="MS Minchofalt"/>
          <w:lang w:val="pl-PL"/>
        </w:rPr>
      </w:pP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samañjasātaḥ sambhoga-spṛhāyā bhinnatā yadā |</w:t>
      </w: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tadā tad-utthitair bhāvair vaśyatā duṣkarā hariḥ ||50||</w:t>
      </w:r>
    </w:p>
    <w:p w:rsidR="004D1C16" w:rsidRDefault="004D1C16">
      <w:pPr>
        <w:pStyle w:val="PlainText"/>
        <w:ind w:firstLine="0"/>
        <w:rPr>
          <w:rFonts w:cs="Balaram"/>
          <w:noProof w:val="0"/>
          <w:szCs w:val="24"/>
          <w:cs/>
          <w:lang w:bidi="sa-IN"/>
        </w:rPr>
      </w:pPr>
    </w:p>
    <w:p w:rsidR="004D1C16" w:rsidRDefault="004D1C16">
      <w:pPr>
        <w:pStyle w:val="PlainText"/>
        <w:ind w:firstLine="0"/>
        <w:rPr>
          <w:rFonts w:cs="Balaram"/>
          <w:noProof w:val="0"/>
          <w:szCs w:val="24"/>
          <w:cs/>
          <w:lang w:bidi="sa-IN"/>
        </w:rPr>
      </w:pPr>
      <w:r>
        <w:rPr>
          <w:rFonts w:cs="Balaram"/>
          <w:noProof w:val="0"/>
          <w:szCs w:val="24"/>
          <w:cs/>
          <w:lang w:bidi="sa-IN"/>
        </w:rPr>
        <w:t>tathā hi tatraiva (10.61.4)—</w:t>
      </w: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smāyāvaloka-lava-darśita-bhāva-hāri-</w:t>
      </w: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bhrū-maṇḍala-prahita-saurata-mantra-śauṇḍaiḥ |</w:t>
      </w: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patnyas tu ṣoḍaśa-sahasram anaṅga-bāṇair</w:t>
      </w: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yasyendriyaṁ vimathituṁ karaṇair na śekuḥ ||51||</w:t>
      </w:r>
    </w:p>
    <w:p w:rsidR="004D1C16" w:rsidRDefault="004D1C16">
      <w:pPr>
        <w:pStyle w:val="PlainText"/>
        <w:rPr>
          <w:rFonts w:cs="Balaram"/>
          <w:noProof w:val="0"/>
          <w:szCs w:val="24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atha </w:t>
      </w:r>
      <w:r>
        <w:rPr>
          <w:b/>
          <w:bCs/>
          <w:noProof w:val="0"/>
          <w:cs/>
          <w:lang w:bidi="sa-IN"/>
        </w:rPr>
        <w:t>samarthā—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kaṁcid viśeṣam āyantyā sambhogecchā yayābhitaḥ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ratyā tādātmyam āpannā sā samartheti bhaṇyate ||52||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sva-svarūpāt tadīyād vā jātā yat-kiṁcid-anvayāt |</w:t>
      </w:r>
    </w:p>
    <w:p w:rsidR="004D1C16" w:rsidRDefault="004D1C16">
      <w:pPr>
        <w:rPr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samarthā sarva-vismāri-gandhā sāndratamā matā ||53||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yathā—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prekṣyāśeṣe jagati madhurāṁ svāṁ vadhūṁ śaṅkayā te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tasyāḥ pārśve gurubhir abhitas tvat-prasaṅgo nyavāri |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śrutvā dūre tad api bhavataḥ sā tulā-koṭi-nādaṁ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hā kṛṣṇety aśruta-caram api vyāharanty unmadāsīt ||54||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sarvādbhuta-vilāsormi-camatkāra-kara-śriyaḥ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sambhogecchā-viśeṣo’syā rater jātu na bhidyate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ity asyāṁ kṛṣṇa-saukhyārtham eva kevalam udyamaḥ ||55||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pūrvasyāṁ sva-sukhāyāpi  kadācit tatra sambhavet ||56||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iyam eva ratiḥ prauḍhā mahābhāva-daśāṁ vrajet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yā mṛgyā syād vimuktānāṁ bhaktānāṁ ca varīyasām ||57||</w:t>
      </w:r>
    </w:p>
    <w:p w:rsidR="004D1C16" w:rsidRDefault="004D1C16">
      <w:pPr>
        <w:rPr>
          <w:noProof w:val="0"/>
          <w:color w:val="0000FF"/>
          <w:cs/>
          <w:lang w:bidi="sa-IN"/>
        </w:rPr>
      </w:pPr>
    </w:p>
    <w:p w:rsidR="004D1C16" w:rsidRDefault="004D1C16">
      <w:pPr>
        <w:rPr>
          <w:lang w:val="fr-CA"/>
        </w:rPr>
      </w:pPr>
      <w:r>
        <w:rPr>
          <w:lang w:val="fr-CA"/>
        </w:rPr>
        <w:t xml:space="preserve">yathā </w:t>
      </w:r>
      <w:r>
        <w:rPr>
          <w:color w:val="FF0000"/>
          <w:lang w:val="fr-CA"/>
        </w:rPr>
        <w:t xml:space="preserve">śrī-daśame </w:t>
      </w:r>
      <w:r>
        <w:rPr>
          <w:lang w:val="fr-CA"/>
        </w:rPr>
        <w:t>(10.47.58)—</w:t>
      </w:r>
    </w:p>
    <w:p w:rsidR="004D1C16" w:rsidRDefault="004D1C16">
      <w:pPr>
        <w:ind w:left="720"/>
        <w:rPr>
          <w:color w:val="0000FF"/>
          <w:lang w:val="fr-CA"/>
        </w:rPr>
      </w:pPr>
      <w:r>
        <w:rPr>
          <w:color w:val="0000FF"/>
          <w:lang w:val="fr-CA"/>
        </w:rPr>
        <w:t>etāḥ paraṁ tanu-bhṛto bhuvi gopa-vadhvo</w:t>
      </w:r>
    </w:p>
    <w:p w:rsidR="004D1C16" w:rsidRDefault="004D1C16">
      <w:pPr>
        <w:ind w:left="720"/>
        <w:rPr>
          <w:color w:val="0000FF"/>
          <w:lang w:val="fr-CA"/>
        </w:rPr>
      </w:pPr>
      <w:r>
        <w:rPr>
          <w:color w:val="0000FF"/>
          <w:lang w:val="fr-CA"/>
        </w:rPr>
        <w:t>govinda eva nikhilātmani rūḍha-bhāvāḥ |</w:t>
      </w:r>
    </w:p>
    <w:p w:rsidR="004D1C16" w:rsidRDefault="004D1C16">
      <w:pPr>
        <w:ind w:left="720"/>
        <w:rPr>
          <w:color w:val="0000FF"/>
          <w:lang w:val="fr-CA"/>
        </w:rPr>
      </w:pPr>
      <w:r>
        <w:rPr>
          <w:color w:val="0000FF"/>
          <w:lang w:val="fr-CA"/>
        </w:rPr>
        <w:t>vāñchanti yad bhava-bhiyo munayo vayaṁ ca</w:t>
      </w:r>
    </w:p>
    <w:p w:rsidR="004D1C16" w:rsidRDefault="004D1C16">
      <w:pPr>
        <w:ind w:left="720"/>
        <w:rPr>
          <w:color w:val="0000FF"/>
          <w:lang w:val="fr-CA"/>
        </w:rPr>
      </w:pPr>
      <w:r>
        <w:rPr>
          <w:color w:val="0000FF"/>
          <w:lang w:val="fr-CA"/>
        </w:rPr>
        <w:t>kiṁ brahma-janmabhir ananta-kathārasasya ||58||</w:t>
      </w:r>
    </w:p>
    <w:p w:rsidR="004D1C16" w:rsidRDefault="004D1C16">
      <w:pPr>
        <w:rPr>
          <w:color w:val="0000FF"/>
          <w:lang w:val="fr-CA"/>
        </w:rPr>
      </w:pP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syād dṛḍheyaṁ ratiḥ premā prodyan snehaḥ kramād ayam |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syān mānaḥ praṇayo rāgo’nurāgo bhāva ity api ||59||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bījam ikṣuḥ sa ca rasaḥ sa guḍaḥ khaṇḍa eva saḥ |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sa śarkarā sitā sā ca sā yathā syāt sitopalā ||60||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ataḥ prema-vilāsāḥ syur bhāvāḥ snehādayas tu ṣaṭ |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prāyo vyavahriyante’mī prema-śabdena sūribhiḥ ||61||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yasyā yādṛśa-jātīyaḥ kṛṣṇe premābhyudañcati |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tasyāṁ tādṛśa-jātīyaḥ sa kṛṣṇasyāpy udīyate ||62||</w:t>
      </w:r>
    </w:p>
    <w:p w:rsidR="004D1C16" w:rsidRDefault="004D1C16">
      <w:pPr>
        <w:rPr>
          <w:lang w:val="fr-CA"/>
        </w:rPr>
      </w:pPr>
    </w:p>
    <w:p w:rsidR="004D1C16" w:rsidRDefault="004D1C16">
      <w:pPr>
        <w:rPr>
          <w:b/>
          <w:bCs/>
          <w:lang w:val="fr-CA"/>
        </w:rPr>
      </w:pPr>
      <w:r>
        <w:rPr>
          <w:lang w:val="fr-CA"/>
        </w:rPr>
        <w:t xml:space="preserve">tatra </w:t>
      </w:r>
      <w:r>
        <w:rPr>
          <w:b/>
          <w:bCs/>
          <w:lang w:val="fr-CA"/>
        </w:rPr>
        <w:t>premā—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sarvathā dhvaṁsa-rahitaṁ saty api dhvaṁsa-kāraṇe |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yad-bhāva-bandhanaṁ yūnoḥ sa premā parikīrtitaḥ ||63||</w:t>
      </w:r>
    </w:p>
    <w:p w:rsidR="004D1C16" w:rsidRDefault="004D1C16">
      <w:pPr>
        <w:rPr>
          <w:lang w:val="fr-CA"/>
        </w:rPr>
      </w:pPr>
    </w:p>
    <w:p w:rsidR="004D1C16" w:rsidRDefault="004D1C16">
      <w:pPr>
        <w:pStyle w:val="Footer"/>
        <w:tabs>
          <w:tab w:val="clear" w:pos="4153"/>
          <w:tab w:val="clear" w:pos="8306"/>
        </w:tabs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yathā—</w:t>
      </w:r>
    </w:p>
    <w:p w:rsidR="004D1C16" w:rsidRDefault="004D1C16">
      <w:pPr>
        <w:pStyle w:val="Footer"/>
        <w:tabs>
          <w:tab w:val="clear" w:pos="4153"/>
          <w:tab w:val="clear" w:pos="8306"/>
        </w:tabs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śape tubhyaṁ dharma-sthiti-manyu-sarantyā sakhi mayā</w:t>
      </w:r>
    </w:p>
    <w:p w:rsidR="004D1C16" w:rsidRDefault="004D1C16">
      <w:pPr>
        <w:pStyle w:val="Footer"/>
        <w:tabs>
          <w:tab w:val="clear" w:pos="4153"/>
          <w:tab w:val="clear" w:pos="8306"/>
        </w:tabs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viśuddhām ugrābhir muhur api nirasto bhaṇitibhiḥ |</w:t>
      </w:r>
    </w:p>
    <w:p w:rsidR="004D1C16" w:rsidRDefault="004D1C16">
      <w:pPr>
        <w:pStyle w:val="Footer"/>
        <w:tabs>
          <w:tab w:val="clear" w:pos="4153"/>
          <w:tab w:val="clear" w:pos="8306"/>
        </w:tabs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sa mugdhe śyāmātmā tyajati na hi me vartma bata māṁ</w:t>
      </w:r>
    </w:p>
    <w:p w:rsidR="004D1C16" w:rsidRDefault="004D1C16">
      <w:pPr>
        <w:pStyle w:val="Footer"/>
        <w:tabs>
          <w:tab w:val="clear" w:pos="4153"/>
          <w:tab w:val="clear" w:pos="8306"/>
        </w:tabs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jagārāpad-ghorā viracayatu śāstiṁ gṛha-patiḥ ||64||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yathā vā—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rādhāyāḥ sakhi sad-guṇair anudinaṁ rūpānurāgādibhiḥ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sāndrāṁ labdhavator api vyasanitāṁ vyākṣipta-kāntāntaraiḥ |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prāpa kvāpi parasparopari yayor na mlānatāṁ yas tayo-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staṁ candrāvali-candrakābharaṇayoḥ ko vetti bhāva-kramam ||65||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sa tridhā kathyate prauḍha-madhya-manda-prabhedataḥ ||66||</w:t>
      </w:r>
    </w:p>
    <w:p w:rsidR="004D1C16" w:rsidRDefault="004D1C16">
      <w:pPr>
        <w:rPr>
          <w:b/>
          <w:bCs/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tatra </w:t>
      </w:r>
      <w:r>
        <w:rPr>
          <w:b/>
          <w:bCs/>
          <w:noProof w:val="0"/>
          <w:cs/>
          <w:lang w:bidi="sa-IN"/>
        </w:rPr>
        <w:t>prauḍhaḥ—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vilambādibhir ajñāta-citta-vṛttau priye jane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itara-kleśa-kārī yaḥ sa premā prauḍha ucyate ||67||</w:t>
      </w:r>
    </w:p>
    <w:p w:rsidR="004D1C16" w:rsidRDefault="004D1C16">
      <w:pPr>
        <w:rPr>
          <w:b/>
          <w:bCs/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yathā—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gatvā brūhi nikuñja-sadmani sakhe khinnāṁ mama preyasīṁ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mā kālātyayam ākalayya kamale mayy apratītiṁ kṛthāḥ |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duṣṭaṁ dānavam atra gokula-śiraḥ-śūlaṁ cikitsann ahaṁ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drāg eṣa praṇayena pallava-mayīṁ labdho’smi śayyāṁ tava ||68||</w:t>
      </w:r>
    </w:p>
    <w:p w:rsidR="004D1C16" w:rsidRDefault="004D1C16">
      <w:pPr>
        <w:rPr>
          <w:b/>
          <w:bCs/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atha madhyaḥ—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itarānubhavāpekṣāṁ sahate yaḥ sa madhyamaḥ ||69||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yathā—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sarvārambha-manoharāṁ sapadi me candrāvalīṁ vindato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raṅgaḥ śārada-śarvarī-samucitaḥ paryāptim evāyayau |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tāṁ kandarpa-camū-camatkṛti-kara-krīḍormi-kirmīritāṁ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rādhāṁ hanta tathāpi cittam adhunā sākṣān mamāpekṣate ||70||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atha mandaḥ—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sadā paricitatvādeḥ karoty ātyantikāt tu yaḥ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naivopekṣāṁ na cāpekṣāṁ sa premā manda ucyate ||71||</w:t>
      </w:r>
    </w:p>
    <w:p w:rsidR="004D1C16" w:rsidRDefault="004D1C16">
      <w:pPr>
        <w:rPr>
          <w:b/>
          <w:bCs/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yathā—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anunīya rūḍha-mānām ānaya bhāmāṁ sakhīm aśokalatām |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bhavati premavatīnāṁ manāg upekṣāpi doṣāya ||72||</w:t>
      </w:r>
    </w:p>
    <w:p w:rsidR="004D1C16" w:rsidRDefault="004D1C16">
      <w:pPr>
        <w:rPr>
          <w:b/>
          <w:bCs/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athavā—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prauḍhaḥ premā sa yatra syād viśleṣasyāsahiṣṇutā ||73||</w:t>
      </w:r>
    </w:p>
    <w:p w:rsidR="004D1C16" w:rsidRDefault="004D1C16">
      <w:pPr>
        <w:rPr>
          <w:b/>
          <w:bCs/>
          <w:noProof w:val="0"/>
          <w:cs/>
          <w:lang w:bidi="sa-IN"/>
        </w:rPr>
      </w:pPr>
    </w:p>
    <w:p w:rsidR="004D1C16" w:rsidRDefault="004D1C16">
      <w:pPr>
        <w:pStyle w:val="Footer"/>
        <w:tabs>
          <w:tab w:val="clear" w:pos="4153"/>
          <w:tab w:val="clear" w:pos="8306"/>
        </w:tabs>
        <w:rPr>
          <w:noProof w:val="0"/>
          <w:cs/>
          <w:lang w:bidi="sa-IN"/>
        </w:rPr>
      </w:pPr>
      <w:r>
        <w:rPr>
          <w:noProof w:val="0"/>
          <w:color w:val="000000"/>
          <w:cs/>
          <w:lang w:bidi="sa-IN"/>
        </w:rPr>
        <w:t>yathā</w:t>
      </w:r>
      <w:r>
        <w:rPr>
          <w:noProof w:val="0"/>
          <w:color w:val="FF0000"/>
          <w:cs/>
          <w:lang w:bidi="sa-IN"/>
        </w:rPr>
        <w:t xml:space="preserve"> uddhava-sandeśe </w:t>
      </w:r>
      <w:r>
        <w:rPr>
          <w:noProof w:val="0"/>
          <w:cs/>
          <w:lang w:bidi="sa-IN"/>
        </w:rPr>
        <w:t>(50)—</w:t>
      </w: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nirmāya tvaṁ vitara phalakam hāri kaṁsāri-mūrtyā</w:t>
      </w: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vāraṁ vāraṁ diśasi yadi māṁ māna-nirvāhanāya |</w:t>
      </w: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yat paśyantī bhavana-kuhare ruddha-karṇāntarāhaṁ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olor w:val="0000FF"/>
          <w:cs/>
          <w:lang w:bidi="sa-IN"/>
        </w:rPr>
        <w:t>sāhaṁkārā priya-sakhi sukham yāpayiṣyāmi yāmam ||74||</w:t>
      </w:r>
    </w:p>
    <w:p w:rsidR="004D1C16" w:rsidRDefault="004D1C16">
      <w:pPr>
        <w:rPr>
          <w:noProof w:val="0"/>
          <w:color w:val="0000FF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kṛcchrāt sahiṣṇutā yatra sa tu madhyama ucyate ||75||</w:t>
      </w:r>
    </w:p>
    <w:p w:rsidR="004D1C16" w:rsidRDefault="004D1C16">
      <w:pPr>
        <w:rPr>
          <w:b/>
          <w:bCs/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yathā—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avitatham asau kiṁ drāghīyān gamiṣyati vāsaraḥ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sumukhi sa niśārambhaḥ kiṁvā sameṣyati maṅgalaḥ |</w:t>
      </w:r>
    </w:p>
    <w:p w:rsidR="004D1C16" w:rsidRDefault="004D1C16">
      <w:pPr>
        <w:ind w:left="720"/>
        <w:rPr>
          <w:lang w:val="pl-PL"/>
        </w:rPr>
      </w:pPr>
      <w:r>
        <w:rPr>
          <w:lang w:val="pl-PL"/>
        </w:rPr>
        <w:t xml:space="preserve">smita-mukha-śaśī go-dhūlibhiḥ karambita-kuntalaḥ </w:t>
      </w:r>
    </w:p>
    <w:p w:rsidR="004D1C16" w:rsidRDefault="004D1C16">
      <w:pPr>
        <w:ind w:left="720"/>
        <w:rPr>
          <w:lang w:val="pl-PL"/>
        </w:rPr>
      </w:pPr>
      <w:r>
        <w:rPr>
          <w:lang w:val="pl-PL"/>
        </w:rPr>
        <w:t>kṣapayati dṛśām ārtiṁ yatra vrajeśvara-nandanaḥ ||76||</w:t>
      </w:r>
    </w:p>
    <w:p w:rsidR="004D1C16" w:rsidRDefault="004D1C16">
      <w:pPr>
        <w:rPr>
          <w:lang w:val="pl-PL"/>
        </w:rPr>
      </w:pPr>
    </w:p>
    <w:p w:rsidR="004D1C16" w:rsidRDefault="004D1C16">
      <w:pPr>
        <w:rPr>
          <w:b/>
          <w:bCs/>
          <w:lang w:val="pl-PL"/>
        </w:rPr>
      </w:pPr>
      <w:r>
        <w:rPr>
          <w:b/>
          <w:bCs/>
          <w:lang w:val="pl-PL"/>
        </w:rPr>
        <w:t>sa mandaḥ kathito yatra bhavet kutrāpi vismṛtiḥ ||77||</w:t>
      </w:r>
    </w:p>
    <w:p w:rsidR="004D1C16" w:rsidRDefault="004D1C16">
      <w:pPr>
        <w:rPr>
          <w:b/>
          <w:bCs/>
          <w:lang w:val="pl-PL"/>
        </w:rPr>
      </w:pPr>
    </w:p>
    <w:p w:rsidR="004D1C16" w:rsidRDefault="004D1C16">
      <w:pPr>
        <w:rPr>
          <w:lang w:val="pl-PL"/>
        </w:rPr>
      </w:pPr>
      <w:r>
        <w:rPr>
          <w:lang w:val="pl-PL"/>
        </w:rPr>
        <w:t>yathā—</w:t>
      </w:r>
    </w:p>
    <w:p w:rsidR="004D1C16" w:rsidRDefault="004D1C16">
      <w:pPr>
        <w:ind w:left="720"/>
        <w:rPr>
          <w:lang w:val="pl-PL"/>
        </w:rPr>
      </w:pPr>
      <w:r>
        <w:rPr>
          <w:lang w:val="pl-PL"/>
        </w:rPr>
        <w:t xml:space="preserve">pratipakṣa-janerṣyayā na me </w:t>
      </w:r>
    </w:p>
    <w:p w:rsidR="004D1C16" w:rsidRDefault="004D1C16">
      <w:pPr>
        <w:ind w:left="720"/>
        <w:rPr>
          <w:lang w:val="pl-PL"/>
        </w:rPr>
      </w:pPr>
      <w:r>
        <w:rPr>
          <w:lang w:val="pl-PL"/>
        </w:rPr>
        <w:t>smṛtir āsīd vana-mālya-gumphane |</w:t>
      </w:r>
    </w:p>
    <w:p w:rsidR="004D1C16" w:rsidRDefault="004D1C16">
      <w:pPr>
        <w:ind w:left="720"/>
        <w:rPr>
          <w:lang w:val="pl-PL"/>
        </w:rPr>
      </w:pPr>
      <w:r>
        <w:rPr>
          <w:lang w:val="pl-PL"/>
        </w:rPr>
        <w:t>sakhi kiṁ karavai gavāṁ puro</w:t>
      </w:r>
    </w:p>
    <w:p w:rsidR="004D1C16" w:rsidRDefault="004D1C16">
      <w:pPr>
        <w:ind w:left="720"/>
        <w:rPr>
          <w:lang w:val="pl-PL"/>
        </w:rPr>
      </w:pPr>
      <w:r>
        <w:rPr>
          <w:lang w:val="pl-PL"/>
        </w:rPr>
        <w:t>ghana-hambā-dhvanir eṣa jṛmbhate ||78||</w:t>
      </w:r>
    </w:p>
    <w:p w:rsidR="004D1C16" w:rsidRDefault="004D1C16">
      <w:pPr>
        <w:rPr>
          <w:lang w:val="pl-PL"/>
        </w:rPr>
      </w:pPr>
    </w:p>
    <w:p w:rsidR="004D1C16" w:rsidRDefault="004D1C16">
      <w:pPr>
        <w:rPr>
          <w:b/>
          <w:bCs/>
          <w:lang w:val="pl-PL"/>
        </w:rPr>
      </w:pPr>
      <w:r>
        <w:rPr>
          <w:lang w:val="pl-PL"/>
        </w:rPr>
        <w:t xml:space="preserve">atha </w:t>
      </w:r>
      <w:r>
        <w:rPr>
          <w:b/>
          <w:bCs/>
          <w:lang w:val="pl-PL"/>
        </w:rPr>
        <w:t>snehaḥ—</w:t>
      </w:r>
    </w:p>
    <w:p w:rsidR="004D1C16" w:rsidRDefault="004D1C16">
      <w:pPr>
        <w:rPr>
          <w:b/>
          <w:bCs/>
          <w:lang w:val="pl-PL"/>
        </w:rPr>
      </w:pPr>
      <w:r>
        <w:rPr>
          <w:b/>
          <w:bCs/>
          <w:lang w:val="pl-PL"/>
        </w:rPr>
        <w:t>āruhya paramāṁ kāṣṭhāṁ premā cid-dīpa-dīpanaḥ |</w:t>
      </w:r>
    </w:p>
    <w:p w:rsidR="004D1C16" w:rsidRDefault="004D1C16">
      <w:pPr>
        <w:rPr>
          <w:b/>
          <w:bCs/>
          <w:lang w:val="pl-PL"/>
        </w:rPr>
      </w:pPr>
      <w:r>
        <w:rPr>
          <w:b/>
          <w:bCs/>
          <w:lang w:val="pl-PL"/>
        </w:rPr>
        <w:t>hṛdayaṁ drāvayann eṣa sneha ity abhidhīyate |</w:t>
      </w:r>
    </w:p>
    <w:p w:rsidR="004D1C16" w:rsidRDefault="004D1C16">
      <w:pPr>
        <w:rPr>
          <w:b/>
          <w:bCs/>
          <w:lang w:val="pl-PL"/>
        </w:rPr>
      </w:pPr>
      <w:r>
        <w:rPr>
          <w:b/>
          <w:bCs/>
          <w:lang w:val="pl-PL"/>
        </w:rPr>
        <w:t>atrodite bhavej jātu na tṛptir darśanādiṣu ||79||</w:t>
      </w:r>
    </w:p>
    <w:p w:rsidR="004D1C16" w:rsidRDefault="004D1C16">
      <w:pPr>
        <w:rPr>
          <w:b/>
          <w:bCs/>
          <w:lang w:val="pl-PL"/>
        </w:rPr>
      </w:pPr>
    </w:p>
    <w:p w:rsidR="004D1C16" w:rsidRDefault="004D1C16">
      <w:pPr>
        <w:pStyle w:val="Footer"/>
        <w:tabs>
          <w:tab w:val="clear" w:pos="4153"/>
          <w:tab w:val="clear" w:pos="8306"/>
        </w:tabs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yathā </w:t>
      </w:r>
      <w:r>
        <w:rPr>
          <w:noProof w:val="0"/>
          <w:color w:val="FF0000"/>
          <w:cs/>
          <w:lang w:bidi="sa-IN"/>
        </w:rPr>
        <w:t>krama-dīpikāyām</w:t>
      </w:r>
      <w:r>
        <w:rPr>
          <w:noProof w:val="0"/>
          <w:cs/>
          <w:lang w:bidi="sa-IN"/>
        </w:rPr>
        <w:t xml:space="preserve"> (3.27)—</w:t>
      </w: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tad-atimadhura-rūpa-kamra-śobhā-</w:t>
      </w: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mṛta-rasa-pāna-vidhāna-lālasābhyām |</w:t>
      </w: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praṇaya-salila-pūra-vāhinīnām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olor w:val="0000FF"/>
          <w:cs/>
          <w:lang w:bidi="sa-IN"/>
        </w:rPr>
        <w:t>alasa-vilola-vilocanāmbujābhyām ||80||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yathā vā—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jyotsnā-śīdhuṁ hari-mukha-vidhor apy analpaṁ pibantau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nāntas tṛptiṁ tava katham api prāpnuto dṛk-cakorau |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āghūrṇantau mada-kalatayā suṣṭhu mugdhau yad etau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bhūyo bhūyas tam iha vamato bāṣpa-pūra-cchalena ||81||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aṅga-saṅge viloke ca śravaṇādau ca sa kramāt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kaniṣṭho madhyamaḥ śreṣṭhas trividho’yaṁ manodravaḥ ||82||</w:t>
      </w:r>
    </w:p>
    <w:p w:rsidR="004D1C16" w:rsidRDefault="004D1C16">
      <w:pPr>
        <w:rPr>
          <w:b/>
          <w:bCs/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tatra aṅga-saṅge,</w:t>
      </w:r>
      <w:r>
        <w:rPr>
          <w:noProof w:val="0"/>
          <w:cs/>
          <w:lang w:bidi="sa-IN"/>
        </w:rPr>
        <w:t xml:space="preserve"> yathā—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asi ghana-rasa-rūpas tvaṁ pālī lāvaṇya-sāra-maya-mūrtiḥ |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mādhava bhavad-āśleṣe bhavitā nāsyāḥ kathaṁ dravatā ||83||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viloke,</w:t>
      </w:r>
      <w:r>
        <w:rPr>
          <w:noProof w:val="0"/>
          <w:cs/>
          <w:lang w:bidi="sa-IN"/>
        </w:rPr>
        <w:t xml:space="preserve"> yathā—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asyās tvad-vadane saroja-suhṛdi vyaktiṁ purastād gate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nāścaryaṁ dravatām avindata mano-haiyaṅgavīnaṁ yadi |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kintv āścaryam idaṁ mukunda milite śyāmā-mukhendau bhava-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ccetaś candra-maṇir dravan jalatayā bhūyo babhūvācalaḥ ||84||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śravaṇe,</w:t>
      </w:r>
      <w:r>
        <w:rPr>
          <w:noProof w:val="0"/>
          <w:cs/>
          <w:lang w:bidi="sa-IN"/>
        </w:rPr>
        <w:t xml:space="preserve"> yathā—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śruti-parisara-kakṣāṁ yāti nāmnas tavārdhe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mura-damana dṛg-ambho-dhārayā dhauta-gātrī |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madana-mada-madhūlī-mugdha-medhā-samṛddhiḥ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skhalati kuvalayākṣī jṛmbhate stambhate ca ||85||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ādi-śabdena smaraṇe,</w:t>
      </w:r>
      <w:r>
        <w:rPr>
          <w:noProof w:val="0"/>
          <w:cs/>
          <w:lang w:bidi="sa-IN"/>
        </w:rPr>
        <w:t xml:space="preserve"> yathā—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kṛṣṇa-vartmani kṛtābhiniveśo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sāmprataḥ tvam asi kampita-gātrī |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sneha-pūra-paripāka-mayaṁ te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kiṁ bhaviṣyati mano na vilīnam ||86||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sa ghṛtaṁ madhu cety uktaṁ sneho dvedhā svarūpataḥ ||87||</w:t>
      </w:r>
    </w:p>
    <w:p w:rsidR="004D1C16" w:rsidRDefault="004D1C16">
      <w:pPr>
        <w:rPr>
          <w:b/>
          <w:bCs/>
          <w:noProof w:val="0"/>
          <w:cs/>
          <w:lang w:bidi="sa-IN"/>
        </w:rPr>
      </w:pP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lang w:val="pl-PL"/>
        </w:rPr>
        <w:t xml:space="preserve">tatra </w:t>
      </w:r>
      <w:r>
        <w:rPr>
          <w:rFonts w:eastAsia="MS Minchofalt"/>
          <w:b/>
          <w:bCs/>
          <w:lang w:val="pl-PL"/>
        </w:rPr>
        <w:t>ghṛta-snehaḥ—</w:t>
      </w: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ātyantikādara-mayaḥ sneho ghṛtam itīryate ||88||</w:t>
      </w: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bhāvāntarānvito gacchan svādodrekaṁ na tu svayam |</w:t>
      </w: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ghanībhaven nisargāti-śītalān mitha ādarāt |</w:t>
      </w: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gāḍhādara-mayas tena snehaḥ syād ghṛtavad ghṛtam ||89||</w:t>
      </w:r>
    </w:p>
    <w:p w:rsidR="004D1C16" w:rsidRDefault="004D1C16">
      <w:pPr>
        <w:rPr>
          <w:rFonts w:eastAsia="MS Minchofalt"/>
          <w:b/>
          <w:bCs/>
          <w:lang w:val="pl-PL"/>
        </w:rPr>
      </w:pPr>
    </w:p>
    <w:p w:rsidR="004D1C16" w:rsidRDefault="004D1C16">
      <w:pPr>
        <w:pStyle w:val="Footer"/>
        <w:tabs>
          <w:tab w:val="clear" w:pos="4153"/>
          <w:tab w:val="clear" w:pos="8306"/>
        </w:tabs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yathā—</w:t>
      </w:r>
    </w:p>
    <w:p w:rsidR="004D1C16" w:rsidRDefault="004D1C16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abhutthāya vidūrato madhubhidā yāśliṣyate sādaraṁ</w:t>
      </w:r>
    </w:p>
    <w:p w:rsidR="004D1C16" w:rsidRDefault="004D1C16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yā snehena vaśīkaroti guruṇā pāvitrya-pūrṇena tam |</w:t>
      </w:r>
    </w:p>
    <w:p w:rsidR="004D1C16" w:rsidRDefault="004D1C16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kṣipraṁ yāti sitopaleva vilayaṁ tat-keli-vṛṣṭyā ca yā</w:t>
      </w:r>
    </w:p>
    <w:p w:rsidR="004D1C16" w:rsidRDefault="004D1C16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yuktā hanta kayopamātum api sā candrāvalī me sakhī ||90||</w:t>
      </w:r>
    </w:p>
    <w:p w:rsidR="004D1C16" w:rsidRDefault="004D1C16">
      <w:pPr>
        <w:rPr>
          <w:rFonts w:eastAsia="MS Minchofalt"/>
          <w:lang w:val="pl-PL"/>
        </w:rPr>
      </w:pP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yathā vā—</w:t>
      </w:r>
    </w:p>
    <w:p w:rsidR="004D1C16" w:rsidRDefault="004D1C16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nijam agharipuṇāṁse nyastam ākṛṣya savyaṁ</w:t>
      </w:r>
    </w:p>
    <w:p w:rsidR="004D1C16" w:rsidRDefault="004D1C16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bhujam iha nidadhānā dakṣam asrokṣitākṣī |</w:t>
      </w:r>
    </w:p>
    <w:p w:rsidR="004D1C16" w:rsidRDefault="004D1C16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 xml:space="preserve">pada-yugam api baṅkaṁ śaṅkayā vikṣipantī </w:t>
      </w:r>
    </w:p>
    <w:p w:rsidR="004D1C16" w:rsidRDefault="004D1C16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pratiyuvati-vayasyāṁ smerayāmāsa gaurī ||91||</w:t>
      </w:r>
    </w:p>
    <w:p w:rsidR="004D1C16" w:rsidRDefault="004D1C16">
      <w:pPr>
        <w:rPr>
          <w:rFonts w:eastAsia="MS Minchofalt"/>
          <w:lang w:val="pl-PL"/>
        </w:rPr>
      </w:pP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ādaro gauravotthaḥ syād ity anyonyāśrita-dvayam |</w:t>
      </w: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raty-ādau sad api snehe suvyaktatvād ihocyate ||92||</w:t>
      </w:r>
    </w:p>
    <w:p w:rsidR="004D1C16" w:rsidRDefault="004D1C16">
      <w:pPr>
        <w:rPr>
          <w:b/>
          <w:bCs/>
          <w:lang w:val="pl-PL"/>
        </w:rPr>
      </w:pPr>
      <w:r>
        <w:rPr>
          <w:b/>
          <w:bCs/>
          <w:lang w:val="pl-PL"/>
        </w:rPr>
        <w:t>madīyatātiśaya-bhāk priye sneho bhaven madhu |</w:t>
      </w:r>
    </w:p>
    <w:p w:rsidR="004D1C16" w:rsidRDefault="004D1C16">
      <w:pPr>
        <w:rPr>
          <w:b/>
          <w:bCs/>
          <w:lang w:val="pl-PL"/>
        </w:rPr>
      </w:pPr>
      <w:r>
        <w:rPr>
          <w:b/>
          <w:bCs/>
          <w:lang w:val="pl-PL"/>
        </w:rPr>
        <w:t>svayaṁ prakaṭa-mādhuryo nānā-rasa-samāhṛtiḥ ||93||</w:t>
      </w:r>
    </w:p>
    <w:p w:rsidR="004D1C16" w:rsidRDefault="004D1C16">
      <w:pPr>
        <w:rPr>
          <w:b/>
          <w:bCs/>
          <w:lang w:val="pl-PL"/>
        </w:rPr>
      </w:pPr>
      <w:r>
        <w:rPr>
          <w:b/>
          <w:bCs/>
          <w:lang w:val="pl-PL"/>
        </w:rPr>
        <w:t>mattatoṣma-dharaḥ sneho madhu-sāmyān madhūcyate ||94||</w:t>
      </w:r>
    </w:p>
    <w:p w:rsidR="004D1C16" w:rsidRDefault="004D1C16">
      <w:pPr>
        <w:rPr>
          <w:lang w:val="pl-PL"/>
        </w:rPr>
      </w:pPr>
    </w:p>
    <w:p w:rsidR="004D1C16" w:rsidRDefault="004D1C16">
      <w:pPr>
        <w:rPr>
          <w:lang w:val="pl-PL"/>
        </w:rPr>
      </w:pPr>
      <w:r>
        <w:rPr>
          <w:lang w:val="pl-PL"/>
        </w:rPr>
        <w:t>yathā—</w:t>
      </w:r>
    </w:p>
    <w:p w:rsidR="004D1C16" w:rsidRDefault="004D1C16">
      <w:pPr>
        <w:pStyle w:val="Quote"/>
        <w:rPr>
          <w:color w:val="auto"/>
          <w:lang w:val="pl-PL"/>
        </w:rPr>
      </w:pPr>
      <w:r>
        <w:rPr>
          <w:color w:val="auto"/>
          <w:lang w:val="pl-PL"/>
        </w:rPr>
        <w:t>rādhā snehamayena hanta racitā mādhurya-sāreṇa sā</w:t>
      </w:r>
    </w:p>
    <w:p w:rsidR="004D1C16" w:rsidRDefault="004D1C16">
      <w:pPr>
        <w:pStyle w:val="Quote"/>
        <w:rPr>
          <w:color w:val="auto"/>
          <w:lang w:val="pl-PL"/>
        </w:rPr>
      </w:pPr>
      <w:r>
        <w:rPr>
          <w:color w:val="auto"/>
          <w:lang w:val="pl-PL"/>
        </w:rPr>
        <w:t>saudhīva pratimā ghanāpy uru-guṇair bhāvoṣmaṇā vidrutā |</w:t>
      </w:r>
    </w:p>
    <w:p w:rsidR="004D1C16" w:rsidRDefault="004D1C16">
      <w:pPr>
        <w:pStyle w:val="Quote"/>
        <w:rPr>
          <w:color w:val="auto"/>
          <w:lang w:val="pl-PL"/>
        </w:rPr>
      </w:pPr>
      <w:r>
        <w:rPr>
          <w:color w:val="auto"/>
          <w:lang w:val="pl-PL"/>
        </w:rPr>
        <w:t>yan-nāmany api dhāmani śravaṇayor yāti prasaṅgena me</w:t>
      </w:r>
    </w:p>
    <w:p w:rsidR="004D1C16" w:rsidRDefault="004D1C16">
      <w:pPr>
        <w:pStyle w:val="Quote"/>
        <w:rPr>
          <w:color w:val="auto"/>
          <w:lang w:val="pl-PL"/>
        </w:rPr>
      </w:pPr>
      <w:r>
        <w:rPr>
          <w:color w:val="auto"/>
          <w:lang w:val="pl-PL"/>
        </w:rPr>
        <w:t>sāndrānanda-mayī bhavaty anupamā sadyo jagad-vismṛti ||95||</w:t>
      </w:r>
    </w:p>
    <w:p w:rsidR="004D1C16" w:rsidRDefault="004D1C16">
      <w:pPr>
        <w:rPr>
          <w:color w:val="0000FF"/>
          <w:lang w:val="pl-PL"/>
        </w:rPr>
      </w:pPr>
    </w:p>
    <w:p w:rsidR="004D1C16" w:rsidRDefault="004D1C16">
      <w:pPr>
        <w:rPr>
          <w:b/>
          <w:bCs/>
          <w:lang w:val="pl-PL"/>
        </w:rPr>
      </w:pPr>
      <w:r>
        <w:rPr>
          <w:lang w:val="pl-PL"/>
        </w:rPr>
        <w:t xml:space="preserve">atha </w:t>
      </w:r>
      <w:r>
        <w:rPr>
          <w:b/>
          <w:bCs/>
          <w:lang w:val="pl-PL"/>
        </w:rPr>
        <w:t>mānaḥ—</w:t>
      </w:r>
    </w:p>
    <w:p w:rsidR="004D1C16" w:rsidRDefault="004D1C16">
      <w:pPr>
        <w:rPr>
          <w:b/>
          <w:bCs/>
          <w:lang w:val="pl-PL"/>
        </w:rPr>
      </w:pPr>
      <w:r>
        <w:rPr>
          <w:b/>
          <w:bCs/>
          <w:lang w:val="pl-PL"/>
        </w:rPr>
        <w:t>snehas tūtkṛṣṭatāvāptyā mādhuryaṁ mānayan navam |</w:t>
      </w:r>
    </w:p>
    <w:p w:rsidR="004D1C16" w:rsidRDefault="004D1C16">
      <w:pPr>
        <w:rPr>
          <w:b/>
          <w:bCs/>
          <w:lang w:val="pl-PL"/>
        </w:rPr>
      </w:pPr>
      <w:r>
        <w:rPr>
          <w:b/>
          <w:bCs/>
          <w:lang w:val="pl-PL"/>
        </w:rPr>
        <w:t>yo dhārayaty adākṣiṇyaṁ sa māna iti kīrtyate ||96||</w:t>
      </w:r>
    </w:p>
    <w:p w:rsidR="004D1C16" w:rsidRDefault="004D1C16">
      <w:pPr>
        <w:rPr>
          <w:lang w:val="pl-PL"/>
        </w:rPr>
      </w:pPr>
    </w:p>
    <w:p w:rsidR="004D1C16" w:rsidRDefault="004D1C16">
      <w:pPr>
        <w:pStyle w:val="Footer"/>
        <w:tabs>
          <w:tab w:val="clear" w:pos="4153"/>
          <w:tab w:val="clear" w:pos="8306"/>
        </w:tabs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yathā—</w:t>
      </w:r>
    </w:p>
    <w:p w:rsidR="004D1C16" w:rsidRDefault="004D1C16">
      <w:pPr>
        <w:ind w:left="720"/>
        <w:rPr>
          <w:lang w:val="pl-PL"/>
        </w:rPr>
      </w:pPr>
      <w:r>
        <w:rPr>
          <w:lang w:val="pl-PL"/>
        </w:rPr>
        <w:t xml:space="preserve">sravad-asra-bhare kṛte dṛśau me </w:t>
      </w:r>
    </w:p>
    <w:p w:rsidR="004D1C16" w:rsidRDefault="004D1C16">
      <w:pPr>
        <w:ind w:left="720"/>
        <w:rPr>
          <w:lang w:val="pl-PL"/>
        </w:rPr>
      </w:pPr>
      <w:r>
        <w:rPr>
          <w:lang w:val="pl-PL"/>
        </w:rPr>
        <w:t>tava godhūlibhir eva gopa-vīra |</w:t>
      </w:r>
    </w:p>
    <w:p w:rsidR="004D1C16" w:rsidRDefault="004D1C16">
      <w:pPr>
        <w:ind w:left="720"/>
        <w:rPr>
          <w:lang w:val="pl-PL"/>
        </w:rPr>
      </w:pPr>
      <w:r>
        <w:rPr>
          <w:lang w:val="pl-PL"/>
        </w:rPr>
        <w:t>adhunā vadanānilaiḥ kim ebhir</w:t>
      </w:r>
    </w:p>
    <w:p w:rsidR="004D1C16" w:rsidRDefault="004D1C16">
      <w:pPr>
        <w:ind w:left="720"/>
        <w:rPr>
          <w:lang w:val="pl-PL"/>
        </w:rPr>
      </w:pPr>
      <w:r>
        <w:rPr>
          <w:lang w:val="pl-PL"/>
        </w:rPr>
        <w:t>virameti bhrukuṭiṁ babhāra subhrūḥ ||97||</w:t>
      </w:r>
    </w:p>
    <w:p w:rsidR="004D1C16" w:rsidRDefault="004D1C16">
      <w:pPr>
        <w:rPr>
          <w:lang w:val="pl-PL"/>
        </w:rPr>
      </w:pPr>
    </w:p>
    <w:p w:rsidR="004D1C16" w:rsidRDefault="004D1C16">
      <w:pPr>
        <w:rPr>
          <w:b/>
          <w:bCs/>
          <w:lang w:val="pl-PL"/>
        </w:rPr>
      </w:pPr>
      <w:r>
        <w:rPr>
          <w:b/>
          <w:bCs/>
          <w:lang w:val="pl-PL"/>
        </w:rPr>
        <w:t>udātto lalitaś ceti māno’yaṁ dvividho mataḥ ||98||</w:t>
      </w:r>
    </w:p>
    <w:p w:rsidR="004D1C16" w:rsidRDefault="004D1C16">
      <w:pPr>
        <w:rPr>
          <w:b/>
          <w:bCs/>
          <w:lang w:val="pl-PL"/>
        </w:rPr>
      </w:pPr>
    </w:p>
    <w:p w:rsidR="004D1C16" w:rsidRDefault="004D1C16">
      <w:pPr>
        <w:rPr>
          <w:b/>
          <w:bCs/>
          <w:lang w:val="pl-PL"/>
        </w:rPr>
      </w:pPr>
      <w:r>
        <w:rPr>
          <w:lang w:val="pl-PL"/>
        </w:rPr>
        <w:t xml:space="preserve">tatra </w:t>
      </w:r>
      <w:r>
        <w:rPr>
          <w:b/>
          <w:bCs/>
          <w:lang w:val="pl-PL"/>
        </w:rPr>
        <w:t>udāttaḥ—</w:t>
      </w:r>
    </w:p>
    <w:p w:rsidR="004D1C16" w:rsidRDefault="004D1C16">
      <w:pPr>
        <w:rPr>
          <w:b/>
          <w:bCs/>
          <w:lang w:val="pl-PL"/>
        </w:rPr>
      </w:pPr>
      <w:r>
        <w:rPr>
          <w:b/>
          <w:bCs/>
          <w:lang w:val="pl-PL"/>
        </w:rPr>
        <w:t>udāttaḥ syād ghṛta-sneho dhārayan gahana-kramam |</w:t>
      </w:r>
    </w:p>
    <w:p w:rsidR="004D1C16" w:rsidRDefault="004D1C16">
      <w:pPr>
        <w:rPr>
          <w:b/>
          <w:bCs/>
          <w:lang w:val="pl-PL"/>
        </w:rPr>
      </w:pPr>
      <w:r>
        <w:rPr>
          <w:b/>
          <w:bCs/>
          <w:lang w:val="pl-PL"/>
        </w:rPr>
        <w:t>dākṣiṇya-bhāg adākṣiṇyaṁ vāmya-gandhaṁ ca kutracit ||99||</w:t>
      </w:r>
    </w:p>
    <w:p w:rsidR="004D1C16" w:rsidRDefault="004D1C16">
      <w:pPr>
        <w:rPr>
          <w:b/>
          <w:bCs/>
          <w:lang w:val="pl-PL"/>
        </w:rPr>
      </w:pPr>
    </w:p>
    <w:p w:rsidR="004D1C16" w:rsidRDefault="004D1C16">
      <w:pPr>
        <w:rPr>
          <w:lang w:val="pl-PL"/>
        </w:rPr>
      </w:pPr>
      <w:r>
        <w:rPr>
          <w:lang w:val="pl-PL"/>
        </w:rPr>
        <w:t xml:space="preserve">tatra </w:t>
      </w:r>
      <w:r>
        <w:rPr>
          <w:b/>
          <w:bCs/>
          <w:lang w:val="pl-PL"/>
        </w:rPr>
        <w:t>dākṣiṇyodātto</w:t>
      </w:r>
      <w:r>
        <w:rPr>
          <w:lang w:val="pl-PL"/>
        </w:rPr>
        <w:t>, yathā—</w:t>
      </w:r>
    </w:p>
    <w:p w:rsidR="004D1C16" w:rsidRDefault="004D1C16">
      <w:pPr>
        <w:rPr>
          <w:lang w:val="pl-PL"/>
        </w:rPr>
      </w:pPr>
    </w:p>
    <w:p w:rsidR="004D1C16" w:rsidRDefault="004D1C16">
      <w:pPr>
        <w:ind w:left="720"/>
        <w:rPr>
          <w:lang w:val="pl-PL"/>
        </w:rPr>
      </w:pPr>
      <w:r>
        <w:rPr>
          <w:lang w:val="pl-PL"/>
        </w:rPr>
        <w:t>rādheti skhalitābhidhe mayi haṭhād biddhāntarāpy ārtibhir</w:t>
      </w:r>
    </w:p>
    <w:p w:rsidR="004D1C16" w:rsidRDefault="004D1C16">
      <w:pPr>
        <w:ind w:left="720"/>
        <w:rPr>
          <w:lang w:val="pl-PL"/>
        </w:rPr>
      </w:pPr>
      <w:r>
        <w:rPr>
          <w:lang w:val="pl-PL"/>
        </w:rPr>
        <w:t>mad-vailakṣya-śamāya sā dviguṇayanty āsyāravinde smitam |</w:t>
      </w:r>
    </w:p>
    <w:p w:rsidR="004D1C16" w:rsidRDefault="004D1C16">
      <w:pPr>
        <w:ind w:left="720"/>
        <w:rPr>
          <w:lang w:val="pl-PL"/>
        </w:rPr>
      </w:pPr>
      <w:r>
        <w:rPr>
          <w:lang w:val="pl-PL"/>
        </w:rPr>
        <w:t>jalpe ca mradimānubiddham adhikaṁ mādhuryam ātanvatī</w:t>
      </w:r>
    </w:p>
    <w:p w:rsidR="004D1C16" w:rsidRDefault="004D1C16">
      <w:pPr>
        <w:ind w:left="720"/>
        <w:rPr>
          <w:lang w:val="pl-PL"/>
        </w:rPr>
      </w:pPr>
      <w:r>
        <w:rPr>
          <w:lang w:val="pl-PL"/>
        </w:rPr>
        <w:t>citrāṇīva cakāra mat-priya-suhṛd-vṛndāni candrāvalī ||100||</w:t>
      </w:r>
    </w:p>
    <w:p w:rsidR="004D1C16" w:rsidRDefault="004D1C16">
      <w:pPr>
        <w:rPr>
          <w:lang w:val="pl-PL"/>
        </w:rPr>
      </w:pPr>
    </w:p>
    <w:p w:rsidR="004D1C16" w:rsidRDefault="004D1C16">
      <w:pPr>
        <w:rPr>
          <w:lang w:val="pl-PL"/>
        </w:rPr>
      </w:pPr>
      <w:r>
        <w:rPr>
          <w:lang w:val="pl-PL"/>
        </w:rPr>
        <w:t xml:space="preserve">atha </w:t>
      </w:r>
      <w:r>
        <w:rPr>
          <w:b/>
          <w:bCs/>
          <w:lang w:val="pl-PL"/>
        </w:rPr>
        <w:t>vāmya-gandhodātto</w:t>
      </w:r>
      <w:r>
        <w:rPr>
          <w:lang w:val="pl-PL"/>
        </w:rPr>
        <w:t>, yathā</w:t>
      </w:r>
      <w:r>
        <w:rPr>
          <w:color w:val="0000FF"/>
          <w:lang w:val="pl-PL"/>
        </w:rPr>
        <w:t xml:space="preserve"> </w:t>
      </w:r>
      <w:r>
        <w:rPr>
          <w:color w:val="FF0000"/>
          <w:lang w:val="pl-PL"/>
        </w:rPr>
        <w:t xml:space="preserve">śrī-viṣṇu-purāṇe </w:t>
      </w:r>
      <w:r>
        <w:rPr>
          <w:lang w:val="pl-PL"/>
        </w:rPr>
        <w:t>(5.13.45) —</w:t>
      </w:r>
    </w:p>
    <w:p w:rsidR="004D1C16" w:rsidRDefault="004D1C16">
      <w:pPr>
        <w:rPr>
          <w:lang w:val="pl-PL"/>
        </w:rPr>
      </w:pPr>
    </w:p>
    <w:p w:rsidR="004D1C16" w:rsidRDefault="004D1C16">
      <w:pPr>
        <w:ind w:left="720"/>
        <w:rPr>
          <w:color w:val="0000FF"/>
          <w:lang w:val="pl-PL"/>
        </w:rPr>
      </w:pPr>
      <w:r>
        <w:rPr>
          <w:color w:val="0000FF"/>
          <w:lang w:val="pl-PL"/>
        </w:rPr>
        <w:t>kācid bhrū-bhaṅguraṁ kṛtvā lalāṭa-phalakaṁ harim |</w:t>
      </w:r>
    </w:p>
    <w:p w:rsidR="004D1C16" w:rsidRDefault="004D1C16">
      <w:pPr>
        <w:ind w:left="720"/>
        <w:rPr>
          <w:lang w:val="pl-PL"/>
        </w:rPr>
      </w:pPr>
      <w:r>
        <w:rPr>
          <w:color w:val="0000FF"/>
          <w:lang w:val="pl-PL"/>
        </w:rPr>
        <w:t>vilokya netra-bhṛṅgābhyāṁ papau tan-mukha-paṅkajam ||101||</w:t>
      </w:r>
    </w:p>
    <w:p w:rsidR="004D1C16" w:rsidRDefault="004D1C16">
      <w:pPr>
        <w:rPr>
          <w:lang w:val="pl-PL"/>
        </w:rPr>
      </w:pPr>
    </w:p>
    <w:p w:rsidR="004D1C16" w:rsidRDefault="004D1C16">
      <w:pPr>
        <w:rPr>
          <w:lang w:val="pl-PL"/>
        </w:rPr>
      </w:pPr>
      <w:r>
        <w:rPr>
          <w:lang w:val="pl-PL"/>
        </w:rPr>
        <w:t>yathā vā—</w:t>
      </w:r>
    </w:p>
    <w:p w:rsidR="004D1C16" w:rsidRDefault="004D1C16">
      <w:pPr>
        <w:ind w:left="720"/>
        <w:rPr>
          <w:lang w:val="pl-PL"/>
        </w:rPr>
      </w:pPr>
      <w:r>
        <w:rPr>
          <w:lang w:val="pl-PL"/>
        </w:rPr>
        <w:t>akṣa-saṁsadi jitāpi mṛgākṣī</w:t>
      </w:r>
    </w:p>
    <w:p w:rsidR="004D1C16" w:rsidRDefault="004D1C16">
      <w:pPr>
        <w:ind w:left="720"/>
        <w:rPr>
          <w:lang w:val="pl-PL"/>
        </w:rPr>
      </w:pPr>
      <w:r>
        <w:rPr>
          <w:lang w:val="pl-PL"/>
        </w:rPr>
        <w:t>mādhavena parirambha-paṇena |</w:t>
      </w:r>
    </w:p>
    <w:p w:rsidR="004D1C16" w:rsidRDefault="004D1C16">
      <w:pPr>
        <w:ind w:left="720"/>
        <w:rPr>
          <w:lang w:val="pl-PL"/>
        </w:rPr>
      </w:pPr>
      <w:r>
        <w:rPr>
          <w:lang w:val="pl-PL"/>
        </w:rPr>
        <w:t>bhugna-dṛṣṭir iha vipratipannāṁ</w:t>
      </w:r>
    </w:p>
    <w:p w:rsidR="004D1C16" w:rsidRDefault="004D1C16">
      <w:pPr>
        <w:ind w:left="720"/>
        <w:rPr>
          <w:lang w:val="pl-PL"/>
        </w:rPr>
      </w:pPr>
      <w:r>
        <w:rPr>
          <w:lang w:val="pl-PL"/>
        </w:rPr>
        <w:t>taṁ karaṇe rurudhe pariripsum ||102||</w:t>
      </w:r>
    </w:p>
    <w:p w:rsidR="004D1C16" w:rsidRDefault="004D1C16">
      <w:pPr>
        <w:rPr>
          <w:lang w:val="pl-PL"/>
        </w:rPr>
      </w:pPr>
    </w:p>
    <w:p w:rsidR="004D1C16" w:rsidRDefault="004D1C16">
      <w:pPr>
        <w:rPr>
          <w:b/>
          <w:bCs/>
          <w:lang w:val="pl-PL"/>
        </w:rPr>
      </w:pPr>
      <w:r>
        <w:rPr>
          <w:lang w:val="pl-PL"/>
        </w:rPr>
        <w:t xml:space="preserve">atha </w:t>
      </w:r>
      <w:r>
        <w:rPr>
          <w:b/>
          <w:bCs/>
          <w:lang w:val="pl-PL"/>
        </w:rPr>
        <w:t>lalitaḥ—</w:t>
      </w:r>
    </w:p>
    <w:p w:rsidR="004D1C16" w:rsidRDefault="004D1C16">
      <w:pPr>
        <w:rPr>
          <w:b/>
          <w:bCs/>
          <w:lang w:val="pl-PL"/>
        </w:rPr>
      </w:pPr>
      <w:r>
        <w:rPr>
          <w:b/>
          <w:bCs/>
          <w:lang w:val="pl-PL"/>
        </w:rPr>
        <w:t>madhu-snehas tu kauṭilyaṁ svātantrya-hṛdayaṅgamam |</w:t>
      </w:r>
    </w:p>
    <w:p w:rsidR="004D1C16" w:rsidRDefault="004D1C16">
      <w:pPr>
        <w:rPr>
          <w:b/>
          <w:bCs/>
          <w:lang w:val="pl-PL"/>
        </w:rPr>
      </w:pPr>
      <w:r>
        <w:rPr>
          <w:b/>
          <w:bCs/>
          <w:lang w:val="pl-PL"/>
        </w:rPr>
        <w:t>bibhran-narma-viśeṣaṁ ca lalito’yam udīryate ||103||</w:t>
      </w:r>
    </w:p>
    <w:p w:rsidR="004D1C16" w:rsidRDefault="004D1C16">
      <w:pPr>
        <w:rPr>
          <w:lang w:val="pl-PL"/>
        </w:rPr>
      </w:pPr>
    </w:p>
    <w:p w:rsidR="004D1C16" w:rsidRDefault="004D1C16">
      <w:pPr>
        <w:rPr>
          <w:lang w:val="pl-PL"/>
        </w:rPr>
      </w:pPr>
      <w:r>
        <w:rPr>
          <w:lang w:val="pl-PL"/>
        </w:rPr>
        <w:t xml:space="preserve">tatra </w:t>
      </w:r>
      <w:r>
        <w:rPr>
          <w:b/>
          <w:bCs/>
          <w:lang w:val="pl-PL"/>
        </w:rPr>
        <w:t>kauṭilya-lalito</w:t>
      </w:r>
      <w:r>
        <w:rPr>
          <w:lang w:val="pl-PL"/>
        </w:rPr>
        <w:t xml:space="preserve">, yathā </w:t>
      </w:r>
      <w:r>
        <w:rPr>
          <w:color w:val="FF0000"/>
          <w:lang w:val="pl-PL"/>
        </w:rPr>
        <w:t xml:space="preserve">śrī-daśame </w:t>
      </w:r>
      <w:r>
        <w:rPr>
          <w:lang w:val="pl-PL"/>
        </w:rPr>
        <w:t>(10.32.6)—</w:t>
      </w:r>
    </w:p>
    <w:p w:rsidR="004D1C16" w:rsidRDefault="004D1C16">
      <w:pPr>
        <w:ind w:left="720"/>
        <w:rPr>
          <w:color w:val="0000FF"/>
          <w:lang w:val="pl-PL"/>
        </w:rPr>
      </w:pPr>
      <w:r>
        <w:rPr>
          <w:color w:val="0000FF"/>
          <w:lang w:val="pl-PL"/>
        </w:rPr>
        <w:t>ekā bhrukuṭim ābaddhya prema-saṁrambha-vihvalā |</w:t>
      </w:r>
    </w:p>
    <w:p w:rsidR="004D1C16" w:rsidRDefault="004D1C16">
      <w:pPr>
        <w:ind w:left="720"/>
        <w:rPr>
          <w:color w:val="0000FF"/>
          <w:lang w:val="pl-PL"/>
        </w:rPr>
      </w:pPr>
      <w:r>
        <w:rPr>
          <w:color w:val="0000FF"/>
          <w:lang w:val="pl-PL"/>
        </w:rPr>
        <w:t>ghnatīvaikṣat sandaṣṭa-daśana-cchadā  ||104||</w:t>
      </w:r>
    </w:p>
    <w:p w:rsidR="004D1C16" w:rsidRDefault="004D1C16">
      <w:pPr>
        <w:rPr>
          <w:lang w:val="pl-PL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yathā vā—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adatta me vartmani manmathonmadā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svayaṁ grahāśleṣam asau sakhī tava |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ity uktavantaṁ kuṭilībhavan mukhī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kṛṣṇaṁ vataṁsena jaghāna maṅgalā ||105||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yathā vā—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citraṁ cira-sparśa-sukhāya cucuke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kurvantam akṣipram iyaṁ calekṣaṇā |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svinnāṅgulīkaṁ pulakāñcita-śriyā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savyena cikṣepa kucena keśavam ||106||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atha </w:t>
      </w:r>
      <w:r>
        <w:rPr>
          <w:b/>
          <w:bCs/>
          <w:noProof w:val="0"/>
          <w:cs/>
          <w:lang w:bidi="sa-IN"/>
        </w:rPr>
        <w:t>narma-lalito</w:t>
      </w:r>
      <w:r>
        <w:rPr>
          <w:noProof w:val="0"/>
          <w:cs/>
          <w:lang w:bidi="sa-IN"/>
        </w:rPr>
        <w:t xml:space="preserve">, yathā </w:t>
      </w:r>
      <w:r>
        <w:rPr>
          <w:noProof w:val="0"/>
          <w:color w:val="FF0000"/>
          <w:cs/>
          <w:lang w:bidi="sa-IN"/>
        </w:rPr>
        <w:t xml:space="preserve">dāna-keli-kaumudyām </w:t>
      </w:r>
      <w:r>
        <w:rPr>
          <w:noProof w:val="0"/>
          <w:cs/>
          <w:lang w:bidi="sa-IN"/>
        </w:rPr>
        <w:t>(90)—</w:t>
      </w: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mithyā jalpatu te kathaṁ nu rasanā sādhvī-sahasrasya yā</w:t>
      </w: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bimboṣṭhāmṛta-sevanād agharipo puṇyā prayatnād abhūt |</w:t>
      </w: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kasmād eva balṁt-karotu ca karaḥ soḍhuṁ kṣamaḥ subhruvāṁ</w:t>
      </w: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raktaḥ suṣṭhu na nīvi-bandham api yaḥ kā vānya-bandhe kathā ||107||</w:t>
      </w:r>
    </w:p>
    <w:p w:rsidR="004D1C16" w:rsidRDefault="004D1C16">
      <w:pPr>
        <w:rPr>
          <w:noProof w:val="0"/>
          <w:color w:val="0000FF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atha </w:t>
      </w:r>
      <w:r>
        <w:rPr>
          <w:b/>
          <w:bCs/>
          <w:noProof w:val="0"/>
          <w:cs/>
          <w:lang w:bidi="sa-IN"/>
        </w:rPr>
        <w:t>praṇayaḥ—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māno dadhāno viśrambhaṁ praṇayaḥ procyate budhaiḥ ||108||</w:t>
      </w:r>
    </w:p>
    <w:p w:rsidR="004D1C16" w:rsidRDefault="004D1C16">
      <w:pPr>
        <w:rPr>
          <w:b/>
          <w:bCs/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yathā—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kucopānte spṛṣṭā mura-vijayinā tad-bhuja-śira-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stiro-nyasta-grīvā bhruvam anṛju-dṛṣṭir vibhujatī |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paṭenāsya mlānīkṛta-puraṭa-bhāsā pulakinī 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pramodāsrair dhautaṁ nija-mukham iyaṁ mārṣṭi sumukhī ||109||</w:t>
      </w:r>
    </w:p>
    <w:p w:rsidR="004D1C16" w:rsidRDefault="004D1C16">
      <w:pPr>
        <w:rPr>
          <w:b/>
          <w:bCs/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svarūpaṁ praṇayasyāsya viśrambhaḥ kathito budhaiḥ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viśrambho’pi dvidhā maitraṁ sakhyaṁ ceti nigadyate ||110||</w:t>
      </w:r>
    </w:p>
    <w:p w:rsidR="004D1C16" w:rsidRDefault="004D1C16">
      <w:pPr>
        <w:rPr>
          <w:b/>
          <w:bCs/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tatra </w:t>
      </w:r>
      <w:r>
        <w:rPr>
          <w:b/>
          <w:bCs/>
          <w:noProof w:val="0"/>
          <w:cs/>
          <w:lang w:bidi="sa-IN"/>
        </w:rPr>
        <w:t>maitraṁ—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bhāvajñaiḥ procyate maitraṁ viśrambho vinayānvitaḥ ||111||</w:t>
      </w:r>
    </w:p>
    <w:p w:rsidR="004D1C16" w:rsidRDefault="004D1C16">
      <w:pPr>
        <w:rPr>
          <w:b/>
          <w:bCs/>
          <w:noProof w:val="0"/>
          <w:cs/>
          <w:lang w:bidi="sa-IN"/>
        </w:rPr>
      </w:pPr>
    </w:p>
    <w:p w:rsidR="004D1C16" w:rsidRDefault="004D1C16">
      <w:pPr>
        <w:pStyle w:val="Footer"/>
        <w:tabs>
          <w:tab w:val="clear" w:pos="4153"/>
          <w:tab w:val="clear" w:pos="8306"/>
        </w:tabs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yathā </w:t>
      </w:r>
      <w:r>
        <w:rPr>
          <w:noProof w:val="0"/>
          <w:color w:val="FF0000"/>
          <w:cs/>
          <w:lang w:bidi="sa-IN"/>
        </w:rPr>
        <w:t xml:space="preserve">śrī-daśame </w:t>
      </w:r>
      <w:r>
        <w:rPr>
          <w:noProof w:val="0"/>
          <w:cs/>
          <w:lang w:bidi="sa-IN"/>
        </w:rPr>
        <w:t>(10.32.4)–</w:t>
      </w: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kācit karāmbujaṁ śaurer jagṛhe’ñjalināṁ mudā |</w:t>
      </w: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kācid dadhāra tad-bāhum aṁse candana-rūṣitam ||112||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yathā vā—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na hi saṅkuca paṅkajekṣaṇaḥ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pādayos te nidadhātu nūpurau |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anayor dhvanibhir vilajjatāṁ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kalahaṁsīva vipakṣa-kāminī ||113||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atha </w:t>
      </w:r>
      <w:r>
        <w:rPr>
          <w:b/>
          <w:bCs/>
          <w:noProof w:val="0"/>
          <w:cs/>
          <w:lang w:bidi="sa-IN"/>
        </w:rPr>
        <w:t>sakhyam—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visrambhaṁ sādhvasonmuktaḥ sakhyaṁ sva-vaśatā-mayaḥ ||114||</w:t>
      </w:r>
    </w:p>
    <w:p w:rsidR="004D1C16" w:rsidRDefault="004D1C16">
      <w:pPr>
        <w:rPr>
          <w:b/>
          <w:bCs/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yathā—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sarabhasam adhikaṇṭham arpitābhyāṁ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danuja-ripor nija-bāhu-vallarībhyām |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niṭilam avanamayya tasya karṇe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sakhi kathitaṁ kim iva tvayā rahasyam ||115||</w:t>
      </w:r>
    </w:p>
    <w:p w:rsidR="004D1C16" w:rsidRDefault="004D1C16">
      <w:pPr>
        <w:rPr>
          <w:b/>
          <w:bCs/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yathā vā </w:t>
      </w:r>
      <w:r>
        <w:rPr>
          <w:noProof w:val="0"/>
          <w:color w:val="FF0000"/>
          <w:cs/>
          <w:lang w:bidi="sa-IN"/>
        </w:rPr>
        <w:t xml:space="preserve">śrī-viṣṇu-purāṇe </w:t>
      </w:r>
      <w:r>
        <w:rPr>
          <w:noProof w:val="0"/>
          <w:cs/>
          <w:lang w:bidi="sa-IN"/>
        </w:rPr>
        <w:t>(5.30.34)–</w:t>
      </w: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yadi te tad-vacaḥ satyaṁ satyātyarthaṁ priyeti me |</w:t>
      </w: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mad-geha-niṣkuṭārthāya tadāyaṁ nīyatāṁ taruḥ ||116||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yathā vā—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vinyasya vakṣoruha-koraka-dvayīṁ 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vakṣaḥ-sthale kaṁsa-harasya hāriṇīm |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patrāṅkuraṁ kuṅkuma-bindu-nālike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likhaty asau candra-mukhī sakhī mama ||117||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pStyle w:val="Footer"/>
        <w:tabs>
          <w:tab w:val="clear" w:pos="4153"/>
          <w:tab w:val="clear" w:pos="8306"/>
        </w:tabs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yathā vā </w:t>
      </w:r>
      <w:r>
        <w:rPr>
          <w:noProof w:val="0"/>
          <w:color w:val="FF0000"/>
          <w:cs/>
          <w:lang w:bidi="sa-IN"/>
        </w:rPr>
        <w:t xml:space="preserve">śrī-daśame </w:t>
      </w:r>
      <w:r>
        <w:rPr>
          <w:noProof w:val="0"/>
          <w:cs/>
          <w:lang w:bidi="sa-IN"/>
        </w:rPr>
        <w:t>(10.30.38)—</w:t>
      </w: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tato gatvā vanoddeśe dṛptā keśavam abravīt  |</w:t>
      </w: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na pāraye’haṁ calituṁ naya māṁ yatra te manaḥ ||118||</w:t>
      </w:r>
    </w:p>
    <w:p w:rsidR="004D1C16" w:rsidRDefault="004D1C16">
      <w:pPr>
        <w:rPr>
          <w:noProof w:val="0"/>
          <w:color w:val="0000FF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janitvā praṇayaḥ snehāt kutracin mānatāṁ vrajet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snehān mānaḥ kvacid bhūtvā praṇayatvam athāśnute ||119||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kārya-kāraṇatānyo’nyam ataḥ praṇaya-mānayoḥ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ity atra pṛthag evāsau viśrambhodāhṛtiḥ kṛtā ||120||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udātta-lalitābhyāṁ tu maitrya-sakhye susaṅgate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dve sumaitrya-susakhyākhye yathā-saṅkhyam udīrite ||121||</w:t>
      </w:r>
    </w:p>
    <w:p w:rsidR="004D1C16" w:rsidRDefault="004D1C16">
      <w:pPr>
        <w:rPr>
          <w:b/>
          <w:bCs/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tatra sumaitryam—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ālī-puraḥ kathayituṁ rajanī-rahasyaṁ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tatrodyate madhuripau mṛdulā bhramad-bhrūḥ |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utkṣipya tan mukha-puṭāvaraṇāya hastaṁ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nyañcan-mukhī samavariṣṭa punar varākṣī ||122||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yathā vā—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kṣipte varṇaka-bhājane taraṇijā-pure parīhāsataḥ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kṛṣṇena bhruvam āracayya kuṭilām ālokayantī tiraḥ |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tārā vakṣasi citram ardha-likhitaṁ śrī-vatsa-vibhrājite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kāśmīreṇa ghana-śriyā nija-kucākṛṣṭena pūrṇaṁ vyadhāt ||123||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atha </w:t>
      </w:r>
      <w:r>
        <w:rPr>
          <w:b/>
          <w:bCs/>
          <w:noProof w:val="0"/>
          <w:cs/>
          <w:lang w:bidi="sa-IN"/>
        </w:rPr>
        <w:t>susakhyam—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dyūte sakṛt pāna-vidhau paṇī-kṛte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jitvā dviroṣṭhaṁ pibati svam acyute |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babandha kaṇṭhe kuṭilī-kṛtekṣaṇā 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taṁ vāmayā dorlatayāsya vallavī ||124||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yathā vā—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āviṣkurvati visphuran navanakhollekhaṁ sva-vakṣas-taṭaṁ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kṛṣṇe pīta-dukūla-saṅkalanayā smitvā sakhīnāṁ puraḥ |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abhraśyāmam uro rurodha valita-bhrūr ānanaṁ dhunvatī 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romāñcodgama-kañcukena kucayor dvandvena gāndharvikā ||125||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atha </w:t>
      </w:r>
      <w:r>
        <w:rPr>
          <w:b/>
          <w:bCs/>
          <w:noProof w:val="0"/>
          <w:cs/>
          <w:lang w:bidi="sa-IN"/>
        </w:rPr>
        <w:t>rāgaḥ—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duḥkham apy adhikaṁ citte sukhatvenaiva rajyate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yatas tu praṇayotkarṣāt sa rāga iti kīrtyate ||126||</w:t>
      </w:r>
    </w:p>
    <w:p w:rsidR="004D1C16" w:rsidRDefault="004D1C16">
      <w:pPr>
        <w:rPr>
          <w:b/>
          <w:bCs/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yathā—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tīvrārka-dyuti-dīpitair asilatādhārākarālāsribhir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mārtaṇḍopala-maṇḍalaiḥ sthapuṭite’py adres taṭe tasthuṣī |</w:t>
      </w: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>paśyanti paśupendra-nandanam asāv indīvarair āstṛte</w:t>
      </w:r>
    </w:p>
    <w:p w:rsidR="004D1C16" w:rsidRDefault="004D1C16">
      <w:pPr>
        <w:ind w:left="720"/>
        <w:rPr>
          <w:color w:val="0000FF"/>
          <w:lang w:val="fr-CA"/>
        </w:rPr>
      </w:pPr>
      <w:r>
        <w:rPr>
          <w:lang w:val="fr-CA"/>
        </w:rPr>
        <w:t>talpe nyasta-padāmbujeva muditā na spandate rādhikā ||127||</w:t>
      </w:r>
    </w:p>
    <w:p w:rsidR="004D1C16" w:rsidRDefault="004D1C16">
      <w:pPr>
        <w:rPr>
          <w:lang w:val="fr-CA"/>
        </w:rPr>
      </w:pPr>
    </w:p>
    <w:p w:rsidR="004D1C16" w:rsidRDefault="004D1C16">
      <w:pPr>
        <w:rPr>
          <w:lang w:val="fr-CA"/>
        </w:rPr>
      </w:pPr>
      <w:r>
        <w:rPr>
          <w:lang w:val="fr-CA"/>
        </w:rPr>
        <w:t xml:space="preserve">yathā vā </w:t>
      </w:r>
      <w:r>
        <w:rPr>
          <w:color w:val="FF0000"/>
          <w:lang w:val="fr-CA"/>
        </w:rPr>
        <w:t>padyāvalyāṁ</w:t>
      </w:r>
      <w:r>
        <w:rPr>
          <w:lang w:val="fr-CA"/>
        </w:rPr>
        <w:t xml:space="preserve"> (179)—</w:t>
      </w:r>
    </w:p>
    <w:p w:rsidR="004D1C16" w:rsidRDefault="004D1C16">
      <w:pPr>
        <w:ind w:left="720"/>
        <w:rPr>
          <w:color w:val="0000FF"/>
          <w:lang w:val="fr-CA"/>
        </w:rPr>
      </w:pPr>
      <w:r>
        <w:rPr>
          <w:color w:val="0000FF"/>
          <w:lang w:val="fr-CA"/>
        </w:rPr>
        <w:t xml:space="preserve">tārābhisāraka caturtha-niśā-śaśāṅka </w:t>
      </w:r>
    </w:p>
    <w:p w:rsidR="004D1C16" w:rsidRDefault="004D1C16">
      <w:pPr>
        <w:ind w:left="720"/>
        <w:rPr>
          <w:color w:val="0000FF"/>
          <w:lang w:val="fr-CA"/>
        </w:rPr>
      </w:pPr>
      <w:r>
        <w:rPr>
          <w:color w:val="0000FF"/>
          <w:lang w:val="fr-CA"/>
        </w:rPr>
        <w:t>kāmāmbu-rāśi-parivardhana deva tubhyam |</w:t>
      </w:r>
    </w:p>
    <w:p w:rsidR="004D1C16" w:rsidRDefault="004D1C16">
      <w:pPr>
        <w:ind w:left="720"/>
        <w:rPr>
          <w:color w:val="0000FF"/>
          <w:lang w:val="fr-CA"/>
        </w:rPr>
      </w:pPr>
      <w:r>
        <w:rPr>
          <w:color w:val="0000FF"/>
          <w:lang w:val="fr-CA"/>
        </w:rPr>
        <w:t>argho namo bhavatu me saha tena yūnā</w:t>
      </w:r>
    </w:p>
    <w:p w:rsidR="004D1C16" w:rsidRDefault="004D1C16">
      <w:pPr>
        <w:ind w:left="720"/>
        <w:rPr>
          <w:color w:val="0000FF"/>
          <w:lang w:val="fr-CA"/>
        </w:rPr>
      </w:pPr>
      <w:r>
        <w:rPr>
          <w:color w:val="0000FF"/>
          <w:lang w:val="fr-CA"/>
        </w:rPr>
        <w:t>mithyāpavāda-vacasāpy abhimāna-siddhiḥ ||128||</w:t>
      </w:r>
    </w:p>
    <w:p w:rsidR="004D1C16" w:rsidRDefault="004D1C16">
      <w:pPr>
        <w:rPr>
          <w:color w:val="0000FF"/>
          <w:lang w:val="fr-CA"/>
        </w:rPr>
      </w:pP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nīlimā raktimā ceti rāgo’yaṁ dvividho mataḥ ||129||</w:t>
      </w:r>
    </w:p>
    <w:p w:rsidR="004D1C16" w:rsidRDefault="004D1C16">
      <w:pPr>
        <w:rPr>
          <w:b/>
          <w:bCs/>
          <w:lang w:val="fr-CA"/>
        </w:rPr>
      </w:pP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tatra nīlimā—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nīlī-śyāmābhavo rāgo nīlimā kathyate budhaiḥ ||130||</w:t>
      </w:r>
    </w:p>
    <w:p w:rsidR="004D1C16" w:rsidRDefault="004D1C16">
      <w:pPr>
        <w:rPr>
          <w:b/>
          <w:bCs/>
          <w:lang w:val="fr-CA"/>
        </w:rPr>
      </w:pP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tatra nīlī-rāgaḥ—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vyaya-sambhāvanā-hīno bahir nātiprakāśavān |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sva-lagna-bhāvāvaraṇo nīlī-rāgaḥ satāṁ mataḥ |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yathāvalokyate caiṣa candrāvali-mukundayoḥ ||131||</w:t>
      </w:r>
    </w:p>
    <w:p w:rsidR="004D1C16" w:rsidRDefault="004D1C16">
      <w:pPr>
        <w:rPr>
          <w:b/>
          <w:bCs/>
          <w:lang w:val="fr-CA"/>
        </w:rPr>
      </w:pPr>
    </w:p>
    <w:p w:rsidR="004D1C16" w:rsidRDefault="004D1C16">
      <w:pPr>
        <w:rPr>
          <w:lang w:val="fr-CA"/>
        </w:rPr>
      </w:pPr>
      <w:r>
        <w:rPr>
          <w:lang w:val="fr-CA"/>
        </w:rPr>
        <w:t>yathā—</w:t>
      </w: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>prasanna-viśadāśayā vividha-mudrayā nirmitaṁ</w:t>
      </w: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>pratāraṇam api tvayā guṇatayā sadā gṛhṇatī |</w:t>
      </w: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>tathā vyavajahāra sā vraja-kulendra candrāvalī</w:t>
      </w: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>sakhībhir api tarkitā tvayi yathā taṭasthety asau ||132||</w:t>
      </w:r>
    </w:p>
    <w:p w:rsidR="004D1C16" w:rsidRDefault="004D1C16">
      <w:pPr>
        <w:rPr>
          <w:lang w:val="fr-CA"/>
        </w:rPr>
      </w:pPr>
    </w:p>
    <w:p w:rsidR="004D1C16" w:rsidRDefault="004D1C16">
      <w:pPr>
        <w:rPr>
          <w:b/>
          <w:bCs/>
          <w:lang w:val="fr-CA"/>
        </w:rPr>
      </w:pPr>
      <w:r>
        <w:rPr>
          <w:lang w:val="fr-CA"/>
        </w:rPr>
        <w:t xml:space="preserve">atha </w:t>
      </w:r>
      <w:r>
        <w:rPr>
          <w:b/>
          <w:bCs/>
          <w:lang w:val="fr-CA"/>
        </w:rPr>
        <w:t>śyāmā-rāgaḥ—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bhīrutauṣadhi-sekādir ādyāt kiñcit prakāśa-bhāk |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yaś cireṇaiva sādhyaḥ syāt sa śyāmā-rāga ucyate ||133||</w:t>
      </w:r>
    </w:p>
    <w:p w:rsidR="004D1C16" w:rsidRDefault="004D1C16">
      <w:pPr>
        <w:rPr>
          <w:b/>
          <w:bCs/>
          <w:lang w:val="fr-CA"/>
        </w:rPr>
      </w:pPr>
    </w:p>
    <w:p w:rsidR="004D1C16" w:rsidRDefault="004D1C16">
      <w:pPr>
        <w:rPr>
          <w:lang w:val="fr-CA"/>
        </w:rPr>
      </w:pPr>
      <w:r>
        <w:rPr>
          <w:lang w:val="fr-CA"/>
        </w:rPr>
        <w:t>yathā—</w:t>
      </w: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>purā kuñje mañjuny avatamasa-yukte’pi cakitā</w:t>
      </w: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>murārer yā pārśve na taruṇi divāpy antaram agāt |</w:t>
      </w: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>tamālaiḥ saivādya dviguṇita-tamisre’pi muditā</w:t>
      </w: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>tamisrārdhe māniny ahaha bhavatī taṁ mṛgayate ||134||</w:t>
      </w:r>
    </w:p>
    <w:p w:rsidR="004D1C16" w:rsidRDefault="004D1C16">
      <w:pPr>
        <w:rPr>
          <w:lang w:val="fr-CA"/>
        </w:rPr>
      </w:pPr>
    </w:p>
    <w:p w:rsidR="004D1C16" w:rsidRDefault="004D1C16">
      <w:pPr>
        <w:rPr>
          <w:b/>
          <w:bCs/>
          <w:lang w:val="fr-CA"/>
        </w:rPr>
      </w:pPr>
      <w:r>
        <w:rPr>
          <w:lang w:val="fr-CA"/>
        </w:rPr>
        <w:t xml:space="preserve">atha </w:t>
      </w:r>
      <w:r>
        <w:rPr>
          <w:b/>
          <w:bCs/>
          <w:lang w:val="fr-CA"/>
        </w:rPr>
        <w:t>raktimā—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rāgaḥ kusumbha-mañjiṣṭhā-sambhavo raktimā mataḥ ||135||</w:t>
      </w:r>
    </w:p>
    <w:p w:rsidR="004D1C16" w:rsidRDefault="004D1C16">
      <w:pPr>
        <w:rPr>
          <w:b/>
          <w:bCs/>
          <w:lang w:val="fr-CA"/>
        </w:rPr>
      </w:pPr>
    </w:p>
    <w:p w:rsidR="004D1C16" w:rsidRPr="005A75DB" w:rsidRDefault="004D1C16">
      <w:pPr>
        <w:rPr>
          <w:b/>
          <w:lang w:val="fr-CA"/>
        </w:rPr>
      </w:pPr>
      <w:r w:rsidRPr="005A75DB">
        <w:rPr>
          <w:bCs/>
          <w:lang w:val="fr-CA"/>
        </w:rPr>
        <w:t>tatra</w:t>
      </w:r>
      <w:r w:rsidRPr="005A75DB">
        <w:rPr>
          <w:b/>
          <w:lang w:val="fr-CA"/>
        </w:rPr>
        <w:t xml:space="preserve"> kusumbha-rāgaḥ—</w:t>
      </w:r>
    </w:p>
    <w:p w:rsidR="004D1C16" w:rsidRPr="005A75DB" w:rsidRDefault="004D1C16">
      <w:pPr>
        <w:rPr>
          <w:b/>
          <w:lang w:val="fr-CA"/>
        </w:rPr>
      </w:pPr>
      <w:r w:rsidRPr="005A75DB">
        <w:rPr>
          <w:b/>
          <w:lang w:val="fr-CA"/>
        </w:rPr>
        <w:t>kusumbha-rāgaḥ sa jñeyo yaś citte sajjati drutam |</w:t>
      </w:r>
    </w:p>
    <w:p w:rsidR="004D1C16" w:rsidRPr="005A75DB" w:rsidRDefault="004D1C16">
      <w:pPr>
        <w:rPr>
          <w:b/>
          <w:lang w:val="fr-CA"/>
        </w:rPr>
      </w:pPr>
      <w:r w:rsidRPr="005A75DB">
        <w:rPr>
          <w:b/>
          <w:lang w:val="fr-CA"/>
        </w:rPr>
        <w:t>anya-rāga-cchavi-vyañjī śobhate ca yathocitam ||136||</w:t>
      </w:r>
    </w:p>
    <w:p w:rsidR="004D1C16" w:rsidRPr="005A75DB" w:rsidRDefault="004D1C16">
      <w:pPr>
        <w:rPr>
          <w:b/>
          <w:bCs/>
          <w:lang w:val="fr-CA"/>
        </w:rPr>
      </w:pPr>
    </w:p>
    <w:p w:rsidR="004D1C16" w:rsidRPr="005A75DB" w:rsidRDefault="004D1C16">
      <w:pPr>
        <w:rPr>
          <w:lang w:val="fr-CA"/>
        </w:rPr>
      </w:pPr>
      <w:r w:rsidRPr="005A75DB">
        <w:rPr>
          <w:lang w:val="fr-CA"/>
        </w:rPr>
        <w:t>yathā—</w:t>
      </w:r>
    </w:p>
    <w:p w:rsidR="004D1C16" w:rsidRPr="005A75DB" w:rsidRDefault="004D1C16">
      <w:pPr>
        <w:ind w:left="720"/>
        <w:rPr>
          <w:lang w:val="fr-CA"/>
        </w:rPr>
      </w:pPr>
      <w:r w:rsidRPr="005A75DB">
        <w:rPr>
          <w:lang w:val="fr-CA"/>
        </w:rPr>
        <w:t>tvayy eva śravaṇāvadhi priya-sakhī yā kṛṣṇa-baddhāntarā</w:t>
      </w:r>
    </w:p>
    <w:p w:rsidR="004D1C16" w:rsidRPr="005A75DB" w:rsidRDefault="004D1C16">
      <w:pPr>
        <w:ind w:left="720"/>
        <w:rPr>
          <w:lang w:val="fr-CA"/>
        </w:rPr>
      </w:pPr>
      <w:r w:rsidRPr="005A75DB">
        <w:rPr>
          <w:lang w:val="fr-CA"/>
        </w:rPr>
        <w:t>yā dṛṣṭe bhujage’pi tāvaka-bhujā-sāmyāt pramodonmadā |</w:t>
      </w:r>
    </w:p>
    <w:p w:rsidR="004D1C16" w:rsidRPr="005A75DB" w:rsidRDefault="004D1C16">
      <w:pPr>
        <w:ind w:left="720"/>
        <w:rPr>
          <w:lang w:val="fr-CA"/>
        </w:rPr>
      </w:pPr>
      <w:r w:rsidRPr="005A75DB">
        <w:rPr>
          <w:lang w:val="fr-CA"/>
        </w:rPr>
        <w:t>prekṣya tvāṁ purato’dya kām api daśāṁ prāptāsti seyaṁ tathā</w:t>
      </w:r>
    </w:p>
    <w:p w:rsidR="004D1C16" w:rsidRPr="005A75DB" w:rsidRDefault="004D1C16">
      <w:pPr>
        <w:ind w:left="720"/>
        <w:rPr>
          <w:lang w:val="fr-CA"/>
        </w:rPr>
      </w:pPr>
      <w:r w:rsidRPr="005A75DB">
        <w:rPr>
          <w:lang w:val="fr-CA"/>
        </w:rPr>
        <w:t>na jñāyeta yathā kim eṣa balavān rāgo virāgo’thavā ||137||</w:t>
      </w:r>
    </w:p>
    <w:p w:rsidR="004D1C16" w:rsidRPr="005A75DB" w:rsidRDefault="004D1C16">
      <w:pPr>
        <w:rPr>
          <w:lang w:val="fr-CA"/>
        </w:rPr>
      </w:pPr>
    </w:p>
    <w:p w:rsidR="004D1C16" w:rsidRPr="005A75DB" w:rsidRDefault="004D1C16">
      <w:pPr>
        <w:rPr>
          <w:b/>
          <w:bCs/>
          <w:lang w:val="fr-CA"/>
        </w:rPr>
      </w:pPr>
      <w:r w:rsidRPr="005A75DB">
        <w:rPr>
          <w:b/>
          <w:bCs/>
          <w:lang w:val="fr-CA"/>
        </w:rPr>
        <w:t>sadādhāra-viśeṣeṣu kausumbho’pi sthiro bhavet |</w:t>
      </w:r>
    </w:p>
    <w:p w:rsidR="004D1C16" w:rsidRPr="005A75DB" w:rsidRDefault="004D1C16">
      <w:pPr>
        <w:rPr>
          <w:b/>
          <w:bCs/>
          <w:lang w:val="fr-CA"/>
        </w:rPr>
      </w:pPr>
      <w:r w:rsidRPr="005A75DB">
        <w:rPr>
          <w:b/>
          <w:bCs/>
          <w:lang w:val="fr-CA"/>
        </w:rPr>
        <w:t>iti kṛṣṇa-praṇayiṣu mlānir asya na yujyate ||138||</w:t>
      </w:r>
    </w:p>
    <w:p w:rsidR="004D1C16" w:rsidRPr="005A75DB" w:rsidRDefault="004D1C16">
      <w:pPr>
        <w:rPr>
          <w:b/>
          <w:bCs/>
          <w:lang w:val="fr-CA"/>
        </w:rPr>
      </w:pPr>
    </w:p>
    <w:p w:rsidR="004D1C16" w:rsidRPr="005A75DB" w:rsidRDefault="004D1C16">
      <w:pPr>
        <w:rPr>
          <w:lang w:val="fr-CA"/>
        </w:rPr>
      </w:pPr>
      <w:r w:rsidRPr="005A75DB">
        <w:rPr>
          <w:lang w:val="fr-CA"/>
        </w:rPr>
        <w:t xml:space="preserve">atha </w:t>
      </w:r>
      <w:r w:rsidRPr="005A75DB">
        <w:rPr>
          <w:b/>
          <w:bCs/>
          <w:lang w:val="fr-CA"/>
        </w:rPr>
        <w:t>mañjiṣṭha-rāgaḥ—</w:t>
      </w:r>
    </w:p>
    <w:p w:rsidR="004D1C16" w:rsidRPr="005A75DB" w:rsidRDefault="004D1C16">
      <w:pPr>
        <w:rPr>
          <w:b/>
          <w:bCs/>
          <w:lang w:val="fr-CA"/>
        </w:rPr>
      </w:pPr>
      <w:r w:rsidRPr="005A75DB">
        <w:rPr>
          <w:b/>
          <w:bCs/>
          <w:lang w:val="fr-CA"/>
        </w:rPr>
        <w:t>ahāryo’nanya-sāpekṣo yaḥ kāntyā varddhate sadā |</w:t>
      </w:r>
    </w:p>
    <w:p w:rsidR="004D1C16" w:rsidRPr="005A75DB" w:rsidRDefault="004D1C16">
      <w:pPr>
        <w:rPr>
          <w:b/>
          <w:bCs/>
          <w:lang w:val="fr-CA"/>
        </w:rPr>
      </w:pPr>
      <w:r w:rsidRPr="005A75DB">
        <w:rPr>
          <w:b/>
          <w:bCs/>
          <w:lang w:val="fr-CA"/>
        </w:rPr>
        <w:t>bhaven māñjiṣṭha-rāgo’sau rādhā-mādhavayor yathā ||139||</w:t>
      </w:r>
    </w:p>
    <w:p w:rsidR="004D1C16" w:rsidRDefault="004D1C16">
      <w:pPr>
        <w:pStyle w:val="Footer"/>
        <w:tabs>
          <w:tab w:val="clear" w:pos="4153"/>
          <w:tab w:val="clear" w:pos="8306"/>
        </w:tabs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yathā—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dhatte drāg anupādhi janma vidhinā kenāpi nākampate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sūte’tyāhita-sañcayair api rasaṁ te cen mitho vartmane |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ṛddhiṁ sañcinute camatkṛti-karoddāma-pramodottarāṁ</w:t>
      </w:r>
    </w:p>
    <w:p w:rsidR="004D1C16" w:rsidRDefault="004D1C16">
      <w:pPr>
        <w:pStyle w:val="Footer"/>
        <w:tabs>
          <w:tab w:val="clear" w:pos="4153"/>
          <w:tab w:val="clear" w:pos="8306"/>
        </w:tabs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rādhā-mādhavayor ayaṁ nirupamaḥ premānubandhotsavaḥ ||140||</w:t>
      </w:r>
    </w:p>
    <w:p w:rsidR="004D1C16" w:rsidRDefault="004D1C16">
      <w:pPr>
        <w:pStyle w:val="Footer"/>
        <w:tabs>
          <w:tab w:val="clear" w:pos="4153"/>
          <w:tab w:val="clear" w:pos="8306"/>
        </w:tabs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yathā vā, </w:t>
      </w:r>
      <w:r>
        <w:rPr>
          <w:noProof w:val="0"/>
          <w:color w:val="FF0000"/>
          <w:cs/>
          <w:lang w:bidi="sa-IN"/>
        </w:rPr>
        <w:t xml:space="preserve">vidagdha-mādhave </w:t>
      </w:r>
      <w:r>
        <w:rPr>
          <w:noProof w:val="0"/>
          <w:cs/>
          <w:lang w:bidi="sa-IN"/>
        </w:rPr>
        <w:t>(3.17)—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mayā te nirbandhān murajayini rāgaḥ parihṛtya</w:t>
      </w: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mayi snigdhe kintu prathaya paramāśīs-tatim imām |</w:t>
      </w: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mukhāmododgāra-grahila-matir adyaiva hi yataḥ</w:t>
      </w: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pradoṣārambhe syāṁ vimala-vana-mālā-madhu-karī ||141||</w:t>
      </w:r>
    </w:p>
    <w:p w:rsidR="004D1C16" w:rsidRDefault="004D1C16">
      <w:pPr>
        <w:rPr>
          <w:noProof w:val="0"/>
          <w:color w:val="0000FF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pūrva-pūrvas tu yo bhāvaḥ somābhādau sa rājate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tathā bhīṣma-sutādau ca śrī-harer mahiṣī-gaṇe ||142||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ya uttarottaro dviyo rādhikādau sa dīvyati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tathā śrī-satyabhāmāyāṁ lakṣmaṇāyām api kvacit ||143||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itthaṁ bhedena bhāvānāṁ sarva-gokula-subhruvām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ātma-pakṣa-vipakṣādi-bhedāḥ pūrvam udīritāḥ ||144||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yā bhāvāntara-sambandhāj jāyante vividhā bhidāḥ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aparā api bhāvānāṁ jñeyās tāḥ prajñayā budhaiḥ ||145||</w:t>
      </w:r>
    </w:p>
    <w:p w:rsidR="004D1C16" w:rsidRDefault="004D1C16">
      <w:pPr>
        <w:rPr>
          <w:b/>
          <w:bCs/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atha </w:t>
      </w:r>
      <w:r>
        <w:rPr>
          <w:b/>
          <w:bCs/>
          <w:noProof w:val="0"/>
          <w:cs/>
          <w:lang w:bidi="sa-IN"/>
        </w:rPr>
        <w:t>anurāgaḥ—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sadānubhūtam api yaḥ kuryān nava-navaṁ priyam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rāgo bhavan nava-navaḥ so’nurāga itīryate ||146||</w:t>
      </w:r>
    </w:p>
    <w:p w:rsidR="004D1C16" w:rsidRDefault="004D1C16">
      <w:pPr>
        <w:rPr>
          <w:b/>
          <w:bCs/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yathā </w:t>
      </w:r>
      <w:r>
        <w:rPr>
          <w:noProof w:val="0"/>
          <w:color w:val="FF0000"/>
          <w:cs/>
          <w:lang w:bidi="sa-IN"/>
        </w:rPr>
        <w:t xml:space="preserve">dāna-keli-kaumudyām </w:t>
      </w:r>
      <w:r>
        <w:rPr>
          <w:noProof w:val="0"/>
          <w:cs/>
          <w:lang w:bidi="sa-IN"/>
        </w:rPr>
        <w:t>(28)—</w:t>
      </w: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prapannaḥ panthānaṁ harir asakṛd asman-nayanayor</w:t>
      </w: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apūrvo’yaṁ pūrvaṁ kvacid api na dṛṣṭo madhurimā |</w:t>
      </w: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pratīke’py ekasya sphurati muhur aṅgasya sakhi yā</w:t>
      </w: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śriyas tasyāḥ pātuṁ lavam api samarthā na dṛg iyam ||147||</w:t>
      </w:r>
    </w:p>
    <w:p w:rsidR="004D1C16" w:rsidRDefault="004D1C16">
      <w:pPr>
        <w:rPr>
          <w:noProof w:val="0"/>
          <w:color w:val="0000FF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yathā vā—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ko’yaṁ kṛṣṇa iti vyudasyati dhṛtiṁ yas tanvi karṇaṁ viśan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rāgāndhe kim idaṁ sadaiva bhavatī tasyorasi krīḍati |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hāsyaṁ mā kuru mohite tvam adhunā nyastāsya haste mayā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satyaṁ satyam asau dṛg-aṅganam agād adyaiva vidyun-nibhaḥ ||148||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paraspara-vaśībhāvaḥ prema-vaicittyakaṁ tathā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aprāṇiny api janmāptau lālasā-bhara unnataḥ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vipralambhe’sya visphūrtir ity ādyāḥ syur iha kriyāḥ ||149||</w:t>
      </w:r>
    </w:p>
    <w:p w:rsidR="004D1C16" w:rsidRDefault="004D1C16">
      <w:pPr>
        <w:rPr>
          <w:b/>
          <w:bCs/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atra </w:t>
      </w:r>
      <w:r>
        <w:rPr>
          <w:b/>
          <w:bCs/>
          <w:noProof w:val="0"/>
          <w:cs/>
          <w:lang w:bidi="sa-IN"/>
        </w:rPr>
        <w:t xml:space="preserve">paraspara-vaśībhāvo, </w:t>
      </w:r>
      <w:r>
        <w:rPr>
          <w:noProof w:val="0"/>
          <w:cs/>
          <w:lang w:bidi="sa-IN"/>
        </w:rPr>
        <w:t>yathā—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samārambhaṁ pārasparika-vijayāya prathayator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apūrvā keyaṁ vām aghadamana saṁrambha-laharī |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mano-hastī baddhas tava yad anayā rāga-nigaḍais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tvayāpy asyāḥ premotsava-nava-guṇaiś citta-hariṇaḥ ||150||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prema-vaicittya-saṁjñas tu vipralambhaḥ sa kathyate ||151||</w:t>
      </w:r>
    </w:p>
    <w:p w:rsidR="004D1C16" w:rsidRDefault="004D1C16">
      <w:pPr>
        <w:rPr>
          <w:b/>
          <w:bCs/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 xml:space="preserve">aprāṇiny api janma-lālasā-bharo, </w:t>
      </w:r>
      <w:r>
        <w:rPr>
          <w:noProof w:val="0"/>
          <w:cs/>
          <w:lang w:bidi="sa-IN"/>
        </w:rPr>
        <w:t xml:space="preserve">yathā </w:t>
      </w:r>
      <w:r>
        <w:rPr>
          <w:noProof w:val="0"/>
          <w:color w:val="FF0000"/>
          <w:cs/>
          <w:lang w:bidi="sa-IN"/>
        </w:rPr>
        <w:t xml:space="preserve">dāna-keli-kaumudyām </w:t>
      </w:r>
      <w:r>
        <w:rPr>
          <w:noProof w:val="0"/>
          <w:cs/>
          <w:lang w:bidi="sa-IN"/>
        </w:rPr>
        <w:t>(17)—</w:t>
      </w:r>
    </w:p>
    <w:p w:rsidR="004D1C16" w:rsidRDefault="004D1C16">
      <w:pPr>
        <w:rPr>
          <w:noProof w:val="0"/>
          <w:color w:val="0000FF"/>
          <w:cs/>
          <w:lang w:bidi="sa-IN"/>
        </w:rPr>
      </w:pPr>
    </w:p>
    <w:p w:rsidR="004D1C16" w:rsidRDefault="004D1C16">
      <w:pPr>
        <w:pStyle w:val="Footer"/>
        <w:tabs>
          <w:tab w:val="clear" w:pos="4153"/>
          <w:tab w:val="clear" w:pos="8306"/>
        </w:tabs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tapasyāmah kṣāmodari varayitum venuṣu janur</w:t>
      </w: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vareṇyam manyethāḥ sakhi tad akhilānāṁ sujanuṣām |</w:t>
      </w: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tapah-stomenoccair yad iyam urarñkṛtya muralī</w:t>
      </w: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murārāter bimbādhara-madhurimānam rasayati ||152||</w:t>
      </w:r>
    </w:p>
    <w:p w:rsidR="004D1C16" w:rsidRDefault="004D1C16">
      <w:pPr>
        <w:rPr>
          <w:noProof w:val="0"/>
          <w:color w:val="0000FF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atha </w:t>
      </w:r>
      <w:r>
        <w:rPr>
          <w:b/>
          <w:bCs/>
          <w:noProof w:val="0"/>
          <w:cs/>
          <w:lang w:bidi="sa-IN"/>
        </w:rPr>
        <w:t>vipralambhe visphūrtir</w:t>
      </w:r>
      <w:r>
        <w:rPr>
          <w:noProof w:val="0"/>
          <w:cs/>
          <w:lang w:bidi="sa-IN"/>
        </w:rPr>
        <w:t>, yathā—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brūyās tvaṁ mathurādhvanīna mathurānāthaṁ tam ity uccakaiḥ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sandeśaṁ vraja-sundarī kam api te kācin mayā prāhiṇot |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tatra kṣmāpati-pattane yadi gataḥ svacchanda gacchādhunā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kiṁ kliṣṭām api visphuran diśi diśi kliśnāsi hā me sakhīm ||153||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atha </w:t>
      </w:r>
      <w:r>
        <w:rPr>
          <w:b/>
          <w:bCs/>
          <w:noProof w:val="0"/>
          <w:cs/>
          <w:lang w:bidi="sa-IN"/>
        </w:rPr>
        <w:t>bhāvaḥ—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anurāgaḥ sva-saṁvedya-daśāṁ prāpya prakāśitaḥ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yāvad-āśraya-vṛttiś ced bhāva ity abhidhīyate ||154||</w:t>
      </w:r>
    </w:p>
    <w:p w:rsidR="004D1C16" w:rsidRDefault="004D1C16">
      <w:pPr>
        <w:rPr>
          <w:bCs/>
          <w:noProof w:val="0"/>
          <w:cs/>
          <w:lang w:bidi="sa-IN"/>
        </w:rPr>
      </w:pPr>
    </w:p>
    <w:p w:rsidR="004D1C16" w:rsidRDefault="004D1C16">
      <w:pPr>
        <w:rPr>
          <w:bCs/>
          <w:noProof w:val="0"/>
          <w:cs/>
          <w:lang w:bidi="sa-IN"/>
        </w:rPr>
      </w:pPr>
      <w:r>
        <w:rPr>
          <w:bCs/>
          <w:noProof w:val="0"/>
          <w:cs/>
          <w:lang w:bidi="sa-IN"/>
        </w:rPr>
        <w:t>yathā—</w:t>
      </w:r>
    </w:p>
    <w:p w:rsidR="004D1C16" w:rsidRPr="00E64629" w:rsidRDefault="004D1C16">
      <w:pPr>
        <w:ind w:left="720"/>
        <w:rPr>
          <w:b/>
          <w:noProof w:val="0"/>
          <w:cs/>
          <w:lang w:bidi="sa-IN"/>
        </w:rPr>
      </w:pPr>
      <w:r w:rsidRPr="00E64629">
        <w:rPr>
          <w:b/>
          <w:noProof w:val="0"/>
          <w:cs/>
          <w:lang w:bidi="sa-IN"/>
        </w:rPr>
        <w:t xml:space="preserve">rādhāyā bhavataś ca citta-jatunī svedair vilāpya kramāt </w:t>
      </w:r>
    </w:p>
    <w:p w:rsidR="004D1C16" w:rsidRPr="00E64629" w:rsidRDefault="004D1C16">
      <w:pPr>
        <w:ind w:left="720"/>
        <w:rPr>
          <w:b/>
          <w:noProof w:val="0"/>
          <w:cs/>
          <w:lang w:bidi="sa-IN"/>
        </w:rPr>
      </w:pPr>
      <w:r w:rsidRPr="00E64629">
        <w:rPr>
          <w:b/>
          <w:noProof w:val="0"/>
          <w:cs/>
          <w:lang w:bidi="sa-IN"/>
        </w:rPr>
        <w:t>yuñjann adri-nikuñja-kuñjara-pate nirdhūta-bheda-bhramam |</w:t>
      </w:r>
    </w:p>
    <w:p w:rsidR="004D1C16" w:rsidRPr="00E64629" w:rsidRDefault="004D1C16">
      <w:pPr>
        <w:ind w:left="720"/>
        <w:rPr>
          <w:b/>
          <w:noProof w:val="0"/>
          <w:cs/>
          <w:lang w:bidi="sa-IN"/>
        </w:rPr>
      </w:pPr>
      <w:r w:rsidRPr="00E64629">
        <w:rPr>
          <w:b/>
          <w:noProof w:val="0"/>
          <w:cs/>
          <w:lang w:bidi="sa-IN"/>
        </w:rPr>
        <w:t xml:space="preserve">citrāya svayam anvarañjayad iha brahmāṇḍa-harmyodare </w:t>
      </w:r>
    </w:p>
    <w:p w:rsidR="004D1C16" w:rsidRPr="00E64629" w:rsidRDefault="004D1C16">
      <w:pPr>
        <w:ind w:left="720"/>
        <w:rPr>
          <w:b/>
          <w:noProof w:val="0"/>
          <w:cs/>
          <w:lang w:bidi="sa-IN"/>
        </w:rPr>
      </w:pPr>
      <w:r w:rsidRPr="00E64629">
        <w:rPr>
          <w:b/>
          <w:noProof w:val="0"/>
          <w:cs/>
          <w:lang w:bidi="sa-IN"/>
        </w:rPr>
        <w:t>bhūyobhir nava-rāga-hiṅgula-bharaiḥ śṛṅgāra-kāruḥ kṛtī ||155||</w:t>
      </w:r>
    </w:p>
    <w:p w:rsidR="004D1C16" w:rsidRPr="00E64629" w:rsidRDefault="004D1C16">
      <w:pPr>
        <w:rPr>
          <w:b/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mukunda-mahiṣī-vṛndair apy asāv atidurlabhaḥ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vraja-devy-eka-saṁvedyo mahābhāvākhyayocyate ||156||</w:t>
      </w:r>
      <w:r>
        <w:rPr>
          <w:b/>
          <w:bCs/>
          <w:noProof w:val="0"/>
          <w:cs/>
          <w:lang w:bidi="sa-IN"/>
        </w:rPr>
        <w:br/>
        <w:t>varāmṛta-svarūpa-śrīḥ svaṁ svarūpaṁ mano nayet ||157||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sa rūḍhaś cādhirūḍhaś cety ucyate dvividho budhaiḥ ||158||</w:t>
      </w:r>
    </w:p>
    <w:p w:rsidR="004D1C16" w:rsidRDefault="004D1C16">
      <w:pPr>
        <w:rPr>
          <w:b/>
          <w:bCs/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tatra </w:t>
      </w:r>
      <w:r>
        <w:rPr>
          <w:b/>
          <w:bCs/>
          <w:noProof w:val="0"/>
          <w:cs/>
          <w:lang w:bidi="sa-IN"/>
        </w:rPr>
        <w:t>rūḍhaḥ—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uddīptā sāttvikā yatra sa rūḍha iti bhaṇyate ||159||</w:t>
      </w:r>
    </w:p>
    <w:p w:rsidR="004D1C16" w:rsidRDefault="004D1C16">
      <w:pPr>
        <w:rPr>
          <w:b/>
          <w:bCs/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yathā—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unmīlat-kalahaṁsa-gadgada-ravā kampātivikṣobhataḥ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saṅkīrṇā pṛthu-romaharṣa-gatir bāṣpa-cchaṭodgāriṇī |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jāḍyotseka-pariplutā kuvalayollāsaṁ muhur bibhratī 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gopīnām anurāgitā-sarid iyaṁ rāse vitene rasam ||160||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nimeṣāsahatāsanna-janatā-hṛd-viloḍanam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kalpa-kṣaṇatvaṁ khinnatvaṁ tat-saukhye’py ārti-śaṅkayā ||161||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mohādy-abhāve’py ātmādi-sarva-vismaraṇaṁ sadā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kṣaṇasya kalpetyādyā yatra yoga-viyogayoḥ ||162||</w:t>
      </w:r>
    </w:p>
    <w:p w:rsidR="004D1C16" w:rsidRDefault="004D1C16">
      <w:pPr>
        <w:rPr>
          <w:b/>
          <w:bCs/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tatra </w:t>
      </w:r>
      <w:r>
        <w:rPr>
          <w:b/>
          <w:bCs/>
          <w:noProof w:val="0"/>
          <w:cs/>
          <w:lang w:bidi="sa-IN"/>
        </w:rPr>
        <w:t>nimeṣāsahatā</w:t>
      </w:r>
      <w:r>
        <w:rPr>
          <w:bCs/>
          <w:noProof w:val="0"/>
          <w:cs/>
          <w:lang w:bidi="sa-IN"/>
        </w:rPr>
        <w:t xml:space="preserve">, yathā </w:t>
      </w:r>
      <w:r>
        <w:rPr>
          <w:bCs/>
          <w:noProof w:val="0"/>
          <w:color w:val="FF0000"/>
          <w:cs/>
          <w:lang w:bidi="sa-IN"/>
        </w:rPr>
        <w:t xml:space="preserve">śrī-daśame </w:t>
      </w:r>
      <w:r>
        <w:rPr>
          <w:noProof w:val="0"/>
          <w:cs/>
          <w:lang w:bidi="sa-IN"/>
        </w:rPr>
        <w:t>(10.82.38)—</w:t>
      </w:r>
    </w:p>
    <w:p w:rsidR="004D1C16" w:rsidRDefault="004D1C16">
      <w:pPr>
        <w:rPr>
          <w:noProof w:val="0"/>
          <w:color w:val="0000FF"/>
          <w:cs/>
          <w:lang w:bidi="sa-IN"/>
        </w:rPr>
      </w:pP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gopyaś ca kṛṣṇam upalabhya cirād abhīṣṭaṁ</w:t>
      </w: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yat-prekṣaṇe dṛśiṣu pakṣma-kṛtaṁ śapanti |</w:t>
      </w: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dṛgbhir hṛdī-kṛtam alaṁ parirabhya sarvās</w:t>
      </w: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tad-bhāvam āpur api nitya-yujāṁ durāpam ||163||</w:t>
      </w:r>
    </w:p>
    <w:p w:rsidR="004D1C16" w:rsidRDefault="004D1C16">
      <w:pPr>
        <w:rPr>
          <w:noProof w:val="0"/>
          <w:sz w:val="22"/>
          <w:szCs w:val="22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āsanna-janatā-hṛd-viloḍanaṁ</w:t>
      </w:r>
      <w:r>
        <w:rPr>
          <w:noProof w:val="0"/>
          <w:cs/>
          <w:lang w:bidi="sa-IN"/>
        </w:rPr>
        <w:t>, yathā—</w:t>
      </w:r>
    </w:p>
    <w:p w:rsidR="004D1C16" w:rsidRDefault="004D1C16">
      <w:pPr>
        <w:rPr>
          <w:bCs/>
          <w:noProof w:val="0"/>
          <w:cs/>
          <w:lang w:bidi="sa-IN"/>
        </w:rPr>
      </w:pPr>
    </w:p>
    <w:p w:rsidR="004D1C16" w:rsidRPr="00E64629" w:rsidRDefault="004D1C16">
      <w:pPr>
        <w:ind w:left="720"/>
        <w:rPr>
          <w:b/>
          <w:noProof w:val="0"/>
          <w:cs/>
          <w:lang w:bidi="sa-IN"/>
        </w:rPr>
      </w:pPr>
      <w:r w:rsidRPr="00E64629">
        <w:rPr>
          <w:b/>
          <w:noProof w:val="0"/>
          <w:cs/>
          <w:lang w:bidi="sa-IN"/>
        </w:rPr>
        <w:t>sakhyaḥ prokṣya kurūn guru-kṣiti-bhṛtām āghūrṇayantī śiraḥ</w:t>
      </w:r>
    </w:p>
    <w:p w:rsidR="004D1C16" w:rsidRPr="00E64629" w:rsidRDefault="004D1C16">
      <w:pPr>
        <w:ind w:left="720"/>
        <w:rPr>
          <w:b/>
          <w:noProof w:val="0"/>
          <w:cs/>
          <w:lang w:bidi="sa-IN"/>
        </w:rPr>
      </w:pPr>
      <w:r w:rsidRPr="00E64629">
        <w:rPr>
          <w:b/>
          <w:noProof w:val="0"/>
          <w:cs/>
          <w:lang w:bidi="sa-IN"/>
        </w:rPr>
        <w:t>svasthā viślathayanty aśeṣa-ramaṇīr āplāvya sarvaṁ janam |</w:t>
      </w:r>
    </w:p>
    <w:p w:rsidR="004D1C16" w:rsidRPr="00E64629" w:rsidRDefault="004D1C16">
      <w:pPr>
        <w:ind w:left="720"/>
        <w:rPr>
          <w:b/>
          <w:noProof w:val="0"/>
          <w:cs/>
          <w:lang w:bidi="sa-IN"/>
        </w:rPr>
      </w:pPr>
      <w:r w:rsidRPr="00E64629">
        <w:rPr>
          <w:b/>
          <w:noProof w:val="0"/>
          <w:cs/>
          <w:lang w:bidi="sa-IN"/>
        </w:rPr>
        <w:t>gopīnām anurāga-sindhu-laharī satyāntaraṁ vikramair</w:t>
      </w:r>
    </w:p>
    <w:p w:rsidR="004D1C16" w:rsidRPr="00E64629" w:rsidRDefault="004D1C16">
      <w:pPr>
        <w:ind w:left="720"/>
        <w:rPr>
          <w:b/>
          <w:noProof w:val="0"/>
          <w:cs/>
          <w:lang w:bidi="sa-IN"/>
        </w:rPr>
      </w:pPr>
      <w:r w:rsidRPr="00E64629">
        <w:rPr>
          <w:b/>
          <w:noProof w:val="0"/>
          <w:cs/>
          <w:lang w:bidi="sa-IN"/>
        </w:rPr>
        <w:t>ākramya stimitāṁ vyadhād api parāṁ vaikuṇṭha-kaṇṭha-śriyam ||164||</w:t>
      </w:r>
    </w:p>
    <w:p w:rsidR="004D1C16" w:rsidRPr="00E64629" w:rsidRDefault="004D1C16">
      <w:pPr>
        <w:rPr>
          <w:b/>
          <w:noProof w:val="0"/>
          <w:cs/>
          <w:lang w:bidi="sa-IN"/>
        </w:rPr>
      </w:pPr>
    </w:p>
    <w:p w:rsidR="004D1C16" w:rsidRDefault="004D1C16">
      <w:pPr>
        <w:rPr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kalpa-kṣaṇatvam</w:t>
      </w:r>
      <w:r>
        <w:rPr>
          <w:bCs/>
          <w:noProof w:val="0"/>
          <w:cs/>
          <w:lang w:bidi="sa-IN"/>
        </w:rPr>
        <w:t>, yathā—</w:t>
      </w:r>
    </w:p>
    <w:p w:rsidR="004D1C16" w:rsidRDefault="004D1C16">
      <w:pPr>
        <w:rPr>
          <w:bCs/>
          <w:noProof w:val="0"/>
          <w:cs/>
          <w:lang w:bidi="sa-IN"/>
        </w:rPr>
      </w:pPr>
    </w:p>
    <w:p w:rsidR="004D1C16" w:rsidRPr="00E64629" w:rsidRDefault="004D1C16">
      <w:pPr>
        <w:ind w:left="720"/>
        <w:rPr>
          <w:b/>
          <w:noProof w:val="0"/>
          <w:cs/>
          <w:lang w:bidi="sa-IN"/>
        </w:rPr>
      </w:pPr>
      <w:r w:rsidRPr="00E64629">
        <w:rPr>
          <w:b/>
          <w:noProof w:val="0"/>
          <w:cs/>
          <w:lang w:bidi="sa-IN"/>
        </w:rPr>
        <w:t>śaraj-jyotsnī rāse vidhi-rajani-rūpāpi nimiṣād</w:t>
      </w:r>
    </w:p>
    <w:p w:rsidR="004D1C16" w:rsidRPr="00E64629" w:rsidRDefault="004D1C16">
      <w:pPr>
        <w:ind w:left="720"/>
        <w:rPr>
          <w:b/>
          <w:noProof w:val="0"/>
          <w:cs/>
          <w:lang w:bidi="sa-IN"/>
        </w:rPr>
      </w:pPr>
      <w:r w:rsidRPr="00E64629">
        <w:rPr>
          <w:b/>
          <w:noProof w:val="0"/>
          <w:cs/>
          <w:lang w:bidi="sa-IN"/>
        </w:rPr>
        <w:t>atikṣudrā tāsāṁ yad ajani na tad vismaya-padam |</w:t>
      </w:r>
    </w:p>
    <w:p w:rsidR="004D1C16" w:rsidRPr="00E64629" w:rsidRDefault="004D1C16">
      <w:pPr>
        <w:ind w:left="720"/>
        <w:rPr>
          <w:b/>
          <w:noProof w:val="0"/>
          <w:cs/>
          <w:lang w:bidi="sa-IN"/>
        </w:rPr>
      </w:pPr>
      <w:r w:rsidRPr="00E64629">
        <w:rPr>
          <w:b/>
          <w:noProof w:val="0"/>
          <w:cs/>
          <w:lang w:bidi="sa-IN"/>
        </w:rPr>
        <w:t>sukhotsekārambhe nimiṣa-lava-kalpām iva daśāṁ</w:t>
      </w:r>
    </w:p>
    <w:p w:rsidR="004D1C16" w:rsidRPr="00E64629" w:rsidRDefault="004D1C16">
      <w:pPr>
        <w:ind w:left="720"/>
        <w:rPr>
          <w:b/>
          <w:noProof w:val="0"/>
          <w:cs/>
          <w:lang w:bidi="sa-IN"/>
        </w:rPr>
      </w:pPr>
      <w:r w:rsidRPr="00E64629">
        <w:rPr>
          <w:b/>
          <w:noProof w:val="0"/>
          <w:cs/>
          <w:lang w:bidi="sa-IN"/>
        </w:rPr>
        <w:t>mahā-kalpākalpāpy ahaha labhate kāla-kalanā ||165||</w:t>
      </w:r>
    </w:p>
    <w:p w:rsidR="004D1C16" w:rsidRPr="00E64629" w:rsidRDefault="004D1C16">
      <w:pPr>
        <w:rPr>
          <w:b/>
          <w:noProof w:val="0"/>
          <w:cs/>
          <w:lang w:bidi="sa-IN"/>
        </w:rPr>
      </w:pPr>
    </w:p>
    <w:p w:rsidR="004D1C16" w:rsidRDefault="004D1C16">
      <w:pPr>
        <w:rPr>
          <w:noProof w:val="0"/>
          <w:sz w:val="22"/>
          <w:szCs w:val="22"/>
          <w:cs/>
          <w:lang w:bidi="sa-IN"/>
        </w:rPr>
      </w:pPr>
      <w:r>
        <w:rPr>
          <w:b/>
          <w:bCs/>
          <w:noProof w:val="0"/>
          <w:sz w:val="22"/>
          <w:szCs w:val="22"/>
          <w:cs/>
          <w:lang w:bidi="sa-IN"/>
        </w:rPr>
        <w:t>tat-saukhye’py ārti-śaṅkayā khinnatvam</w:t>
      </w:r>
      <w:r>
        <w:rPr>
          <w:bCs/>
          <w:noProof w:val="0"/>
          <w:cs/>
          <w:lang w:bidi="sa-IN"/>
        </w:rPr>
        <w:t xml:space="preserve">, yathā </w:t>
      </w:r>
      <w:r>
        <w:rPr>
          <w:bCs/>
          <w:noProof w:val="0"/>
          <w:color w:val="FF0000"/>
          <w:cs/>
          <w:lang w:bidi="sa-IN"/>
        </w:rPr>
        <w:t xml:space="preserve">śrī-daśame </w:t>
      </w:r>
      <w:r>
        <w:rPr>
          <w:noProof w:val="0"/>
          <w:sz w:val="22"/>
          <w:szCs w:val="22"/>
          <w:cs/>
          <w:lang w:bidi="sa-IN"/>
        </w:rPr>
        <w:t>(10.31.19)—</w:t>
      </w:r>
    </w:p>
    <w:p w:rsidR="004D1C16" w:rsidRDefault="004D1C16">
      <w:pPr>
        <w:rPr>
          <w:color w:val="0000FF"/>
          <w:lang w:val="fr-CA"/>
        </w:rPr>
      </w:pPr>
    </w:p>
    <w:p w:rsidR="004D1C16" w:rsidRDefault="004D1C16">
      <w:pPr>
        <w:ind w:left="720"/>
        <w:rPr>
          <w:color w:val="0000FF"/>
          <w:lang w:val="fr-CA"/>
        </w:rPr>
      </w:pPr>
      <w:r>
        <w:rPr>
          <w:color w:val="0000FF"/>
          <w:lang w:val="fr-CA"/>
        </w:rPr>
        <w:t>yat te sujāta-caraṇāmbu-ruhaṁ staneṣu</w:t>
      </w:r>
    </w:p>
    <w:p w:rsidR="004D1C16" w:rsidRDefault="004D1C16">
      <w:pPr>
        <w:ind w:left="720"/>
        <w:rPr>
          <w:color w:val="0000FF"/>
          <w:lang w:val="fr-CA"/>
        </w:rPr>
      </w:pPr>
      <w:r>
        <w:rPr>
          <w:color w:val="0000FF"/>
          <w:lang w:val="fr-CA"/>
        </w:rPr>
        <w:t xml:space="preserve">bhītāḥ śanaiḥ priya dadhīmahi karkaśeṣu </w:t>
      </w:r>
    </w:p>
    <w:p w:rsidR="004D1C16" w:rsidRDefault="004D1C16">
      <w:pPr>
        <w:ind w:left="720"/>
        <w:rPr>
          <w:color w:val="0000FF"/>
          <w:lang w:val="fr-CA"/>
        </w:rPr>
      </w:pPr>
      <w:r>
        <w:rPr>
          <w:color w:val="0000FF"/>
          <w:lang w:val="fr-CA"/>
        </w:rPr>
        <w:t xml:space="preserve">tenāṭavīm aṭasi tad vyathate na kiṁ svit </w:t>
      </w:r>
    </w:p>
    <w:p w:rsidR="004D1C16" w:rsidRDefault="004D1C16">
      <w:pPr>
        <w:ind w:left="720"/>
        <w:rPr>
          <w:color w:val="0000FF"/>
          <w:lang w:val="fr-CA"/>
        </w:rPr>
      </w:pPr>
      <w:r>
        <w:rPr>
          <w:color w:val="0000FF"/>
          <w:lang w:val="fr-CA"/>
        </w:rPr>
        <w:t>kūrpādibhir bhramati dhīr bhavad-āyuṣāṁ naḥ ||166||</w:t>
      </w:r>
    </w:p>
    <w:p w:rsidR="004D1C16" w:rsidRDefault="004D1C16">
      <w:pPr>
        <w:rPr>
          <w:lang w:val="fr-CA"/>
        </w:rPr>
      </w:pPr>
    </w:p>
    <w:p w:rsidR="004D1C16" w:rsidRDefault="004D1C16">
      <w:pPr>
        <w:rPr>
          <w:lang w:val="fr-CA"/>
        </w:rPr>
      </w:pPr>
      <w:r>
        <w:rPr>
          <w:b/>
          <w:bCs/>
          <w:lang w:val="fr-CA"/>
        </w:rPr>
        <w:t xml:space="preserve">mohādy-abhāve’pi sarva-vismaraṇaṁ, </w:t>
      </w:r>
      <w:r>
        <w:rPr>
          <w:lang w:val="fr-CA"/>
        </w:rPr>
        <w:t xml:space="preserve">yathā </w:t>
      </w:r>
      <w:r>
        <w:rPr>
          <w:color w:val="FF0000"/>
          <w:lang w:val="fr-CA"/>
        </w:rPr>
        <w:t xml:space="preserve">ekādaśe </w:t>
      </w:r>
      <w:r>
        <w:rPr>
          <w:lang w:val="fr-CA"/>
        </w:rPr>
        <w:t>(11.12.12)—</w:t>
      </w:r>
    </w:p>
    <w:p w:rsidR="004D1C16" w:rsidRDefault="004D1C16">
      <w:pPr>
        <w:rPr>
          <w:lang w:val="fr-CA"/>
        </w:rPr>
      </w:pPr>
    </w:p>
    <w:p w:rsidR="004D1C16" w:rsidRDefault="004D1C16">
      <w:pPr>
        <w:ind w:left="720"/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>tā nāvidan mayy anuṣaṅga-baddha-</w:t>
      </w:r>
    </w:p>
    <w:p w:rsidR="004D1C16" w:rsidRDefault="004D1C16">
      <w:pPr>
        <w:ind w:left="720"/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>dhiyaḥ svam ātmānam adas tathedam</w:t>
      </w:r>
    </w:p>
    <w:p w:rsidR="004D1C16" w:rsidRDefault="004D1C16">
      <w:pPr>
        <w:ind w:left="720"/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>yathā samādhau munayo’bdhi-toye</w:t>
      </w:r>
    </w:p>
    <w:p w:rsidR="004D1C16" w:rsidRDefault="004D1C16">
      <w:pPr>
        <w:ind w:left="720"/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>nadyaḥ praviṣṭā iva nāma-rūpe ||167||</w:t>
      </w:r>
    </w:p>
    <w:p w:rsidR="004D1C16" w:rsidRDefault="004D1C16">
      <w:pPr>
        <w:rPr>
          <w:color w:val="0000FF"/>
          <w:lang w:val="fr-CA"/>
        </w:rPr>
      </w:pPr>
    </w:p>
    <w:p w:rsidR="004D1C16" w:rsidRDefault="004D1C16">
      <w:pPr>
        <w:rPr>
          <w:lang w:val="fr-CA"/>
        </w:rPr>
      </w:pPr>
      <w:r>
        <w:rPr>
          <w:b/>
          <w:bCs/>
          <w:lang w:val="fr-CA"/>
        </w:rPr>
        <w:t xml:space="preserve">kṣaṇa-kalpatā, </w:t>
      </w:r>
      <w:r>
        <w:rPr>
          <w:lang w:val="fr-CA"/>
        </w:rPr>
        <w:t>yathā tatraiva (11.12.11)—</w:t>
      </w:r>
    </w:p>
    <w:p w:rsidR="004D1C16" w:rsidRDefault="004D1C16">
      <w:pPr>
        <w:rPr>
          <w:lang w:val="fr-CA"/>
        </w:rPr>
      </w:pPr>
    </w:p>
    <w:p w:rsidR="004D1C16" w:rsidRDefault="004D1C16">
      <w:pPr>
        <w:ind w:left="720"/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>tās tāḥ kṣapāḥ preṣṭha-tamena nītā</w:t>
      </w:r>
    </w:p>
    <w:p w:rsidR="004D1C16" w:rsidRDefault="004D1C16">
      <w:pPr>
        <w:ind w:left="720"/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>mayaiva vṛndāvana-gocareṇa |</w:t>
      </w:r>
    </w:p>
    <w:p w:rsidR="004D1C16" w:rsidRDefault="004D1C16">
      <w:pPr>
        <w:ind w:left="720"/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>kṣaṇārdha-vat tāḥ punar aṅga tāsāṁ</w:t>
      </w:r>
    </w:p>
    <w:p w:rsidR="004D1C16" w:rsidRDefault="004D1C16">
      <w:pPr>
        <w:ind w:left="720"/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>hīnā mayā kalpa-samā babhūvuḥ ||168||</w:t>
      </w:r>
    </w:p>
    <w:p w:rsidR="004D1C16" w:rsidRDefault="004D1C16">
      <w:pPr>
        <w:rPr>
          <w:lang w:val="fr-CA"/>
        </w:rPr>
      </w:pP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ādya-śabdād iha proktā kṛṣṇāvirbhāva-kāritā |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sambhoga-bhede vispaṣṭaṁ sā purastāt pravakṣyate ||169||</w:t>
      </w:r>
    </w:p>
    <w:p w:rsidR="004D1C16" w:rsidRDefault="004D1C16">
      <w:pPr>
        <w:rPr>
          <w:b/>
          <w:bCs/>
          <w:lang w:val="fr-CA"/>
        </w:rPr>
      </w:pPr>
    </w:p>
    <w:p w:rsidR="004D1C16" w:rsidRDefault="004D1C16">
      <w:pPr>
        <w:rPr>
          <w:b/>
          <w:bCs/>
          <w:lang w:val="fr-CA"/>
        </w:rPr>
      </w:pPr>
      <w:r>
        <w:rPr>
          <w:lang w:val="fr-CA"/>
        </w:rPr>
        <w:t xml:space="preserve">atha </w:t>
      </w:r>
      <w:r>
        <w:rPr>
          <w:b/>
          <w:bCs/>
          <w:lang w:val="fr-CA"/>
        </w:rPr>
        <w:t>adhirūḍhaḥ—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rūḍhoktebhyo’nubhāvebhyaḥ kām apy āptā viśiṣṭatām |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yatrānubhāvā dṛśyante so’dhirūḍho nigadyate ||170||</w:t>
      </w:r>
    </w:p>
    <w:p w:rsidR="004D1C16" w:rsidRDefault="004D1C16">
      <w:pPr>
        <w:rPr>
          <w:b/>
          <w:bCs/>
          <w:lang w:val="fr-CA"/>
        </w:rPr>
      </w:pPr>
    </w:p>
    <w:p w:rsidR="004D1C16" w:rsidRDefault="004D1C16">
      <w:pPr>
        <w:rPr>
          <w:lang w:val="fr-CA"/>
        </w:rPr>
      </w:pPr>
      <w:r>
        <w:rPr>
          <w:lang w:val="fr-CA"/>
        </w:rPr>
        <w:t xml:space="preserve">yathā </w:t>
      </w:r>
      <w:r>
        <w:rPr>
          <w:color w:val="FF0000"/>
          <w:lang w:val="fr-CA"/>
        </w:rPr>
        <w:t>śiva-vākyam</w:t>
      </w:r>
      <w:r>
        <w:rPr>
          <w:lang w:val="fr-CA"/>
        </w:rPr>
        <w:t>—</w:t>
      </w: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>lokātītam ajāṇḍa-koṭigam api traikālikaṁ yat sukhaṁ</w:t>
      </w: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>duḥkhaṁ ceti pṛthag yadi sphuṭam ubhe te gacchataḥ kuṭatām |</w:t>
      </w: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>naivābhāsa-tulāṁ śive tad api tat kuṭa-dvayaṁ rādhikā-</w:t>
      </w: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>premodyat-sukha-duḥkha-sindhu-bhavayor vindeta bindvor api ||171||</w:t>
      </w:r>
    </w:p>
    <w:p w:rsidR="004D1C16" w:rsidRDefault="004D1C16">
      <w:pPr>
        <w:rPr>
          <w:lang w:val="fr-CA"/>
        </w:rPr>
      </w:pP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modano mādanaś cāsāv adhirūḍho dvidhocyate ||172||</w:t>
      </w:r>
    </w:p>
    <w:p w:rsidR="004D1C16" w:rsidRDefault="004D1C16">
      <w:pPr>
        <w:rPr>
          <w:b/>
          <w:bCs/>
          <w:lang w:val="fr-CA"/>
        </w:rPr>
      </w:pPr>
    </w:p>
    <w:p w:rsidR="004D1C16" w:rsidRDefault="004D1C16">
      <w:pPr>
        <w:rPr>
          <w:b/>
          <w:bCs/>
          <w:lang w:val="fr-CA"/>
        </w:rPr>
      </w:pPr>
      <w:r>
        <w:rPr>
          <w:lang w:val="fr-CA"/>
        </w:rPr>
        <w:t xml:space="preserve">tatra </w:t>
      </w:r>
      <w:r>
        <w:rPr>
          <w:b/>
          <w:bCs/>
          <w:lang w:val="fr-CA"/>
        </w:rPr>
        <w:t>modanaḥ—</w:t>
      </w:r>
    </w:p>
    <w:p w:rsidR="004D1C16" w:rsidRDefault="004D1C16">
      <w:pPr>
        <w:rPr>
          <w:b/>
          <w:bCs/>
          <w:lang w:val="fr-CA"/>
        </w:rPr>
      </w:pPr>
      <w:r>
        <w:rPr>
          <w:b/>
          <w:bCs/>
          <w:lang w:val="fr-CA"/>
        </w:rPr>
        <w:t>modanaḥ sa dvayor yatra sāttvikoddīpta-sauṣṭhavam ||173||</w:t>
      </w:r>
    </w:p>
    <w:p w:rsidR="004D1C16" w:rsidRDefault="004D1C16">
      <w:pPr>
        <w:rPr>
          <w:b/>
          <w:bCs/>
          <w:lang w:val="fr-CA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yathā </w:t>
      </w:r>
      <w:r>
        <w:rPr>
          <w:noProof w:val="0"/>
          <w:color w:val="FF0000"/>
          <w:cs/>
          <w:lang w:bidi="sa-IN"/>
        </w:rPr>
        <w:t xml:space="preserve">lalita-mādhave </w:t>
      </w:r>
      <w:r>
        <w:rPr>
          <w:noProof w:val="0"/>
          <w:cs/>
          <w:lang w:bidi="sa-IN"/>
        </w:rPr>
        <w:t>(8.9)—</w:t>
      </w: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ātanvan kala-kaṇṭha-nādam atulaṁ stambha-śriyojjṛmbhito</w:t>
      </w: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bhūyiṣṭhocchalad-aṅkuraḥ phalitavān svedāmbu-muktā-phalaiḥ |</w:t>
      </w: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udyad-bāṣpa-maranda-bhāga-vicalo’py utkampavān vibhramai</w:t>
      </w:r>
    </w:p>
    <w:p w:rsidR="004D1C16" w:rsidRDefault="004D1C16">
      <w:pPr>
        <w:ind w:left="720"/>
        <w:rPr>
          <w:noProof w:val="0"/>
          <w:sz w:val="22"/>
          <w:szCs w:val="22"/>
          <w:cs/>
          <w:lang w:bidi="sa-IN"/>
        </w:rPr>
      </w:pPr>
      <w:r>
        <w:rPr>
          <w:noProof w:val="0"/>
          <w:color w:val="0000FF"/>
          <w:cs/>
          <w:lang w:bidi="sa-IN"/>
        </w:rPr>
        <w:t>rādhā-mādhavayor virājati cirād ullāsa-kalpa-drumaḥ ||174||</w:t>
      </w:r>
    </w:p>
    <w:p w:rsidR="004D1C16" w:rsidRDefault="004D1C16">
      <w:pPr>
        <w:rPr>
          <w:noProof w:val="0"/>
          <w:sz w:val="22"/>
          <w:szCs w:val="22"/>
          <w:cs/>
          <w:lang w:bidi="sa-IN"/>
        </w:rPr>
      </w:pPr>
    </w:p>
    <w:p w:rsidR="004D1C16" w:rsidRDefault="004D1C16">
      <w:pPr>
        <w:pStyle w:val="Footer"/>
        <w:tabs>
          <w:tab w:val="clear" w:pos="4153"/>
          <w:tab w:val="clear" w:pos="8306"/>
        </w:tabs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harer yatra sa-kāntasya vikṣobha-bhara-kāritā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premoru-sampad-vikhyāta-kāntātiśayitādayaḥ ||175||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rādhikā-yūtha evāsau modano na tu sarvataḥ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yaḥ śrīmān hlādinī-śakteḥ suvilāsaḥ priyo varaḥ ||176||</w:t>
      </w:r>
    </w:p>
    <w:p w:rsidR="004D1C16" w:rsidRDefault="004D1C16">
      <w:pPr>
        <w:rPr>
          <w:bCs/>
          <w:noProof w:val="0"/>
          <w:cs/>
          <w:lang w:bidi="sa-IN"/>
        </w:rPr>
      </w:pPr>
    </w:p>
    <w:p w:rsidR="004D1C16" w:rsidRDefault="004D1C16" w:rsidP="00E6462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tatra </w:t>
      </w:r>
      <w:r w:rsidRPr="00E64629">
        <w:rPr>
          <w:b/>
          <w:bCs/>
          <w:noProof w:val="0"/>
          <w:cs/>
          <w:lang w:bidi="sa-IN"/>
        </w:rPr>
        <w:t>sa</w:t>
      </w:r>
      <w:r>
        <w:rPr>
          <w:rFonts w:eastAsia="MS Minchofalt"/>
          <w:b/>
          <w:bCs/>
          <w:lang w:val="en-US" w:bidi="sa-IN"/>
        </w:rPr>
        <w:t>-</w:t>
      </w:r>
      <w:r w:rsidRPr="00E64629">
        <w:rPr>
          <w:b/>
          <w:bCs/>
          <w:noProof w:val="0"/>
          <w:cs/>
          <w:lang w:bidi="sa-IN"/>
        </w:rPr>
        <w:t>kāntasya hareḥ kṣobha-bhara-kāritā</w:t>
      </w:r>
      <w:r>
        <w:rPr>
          <w:noProof w:val="0"/>
          <w:cs/>
          <w:lang w:bidi="sa-IN"/>
        </w:rPr>
        <w:t>, yathā—</w:t>
      </w:r>
    </w:p>
    <w:p w:rsidR="004D1C16" w:rsidRDefault="004D1C16">
      <w:pPr>
        <w:rPr>
          <w:b/>
          <w:bCs/>
          <w:noProof w:val="0"/>
          <w:cs/>
          <w:lang w:bidi="sa-IN"/>
        </w:rPr>
      </w:pP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hanta stambha-karambitā bhuvi kuror bhadrā sarasvaty abhūd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bāṣpaṁ bhāskarajā mumoca tarasā satyābhraman narmadā |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bheje bhīṣma-sutā ca varṇa-vikṛtiṁ gāmbhīrya-bhāg apy asau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kṛṣṇodanvati rādhikādbhuta-nadī-premormibhiḥ saṁvṛte ||177||</w:t>
      </w:r>
    </w:p>
    <w:p w:rsidR="004D1C16" w:rsidRDefault="004D1C16">
      <w:pPr>
        <w:rPr>
          <w:b/>
          <w:bCs/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premoru-sampadvatī-vṛndātiśayitvaṁ</w:t>
      </w:r>
      <w:r>
        <w:rPr>
          <w:noProof w:val="0"/>
          <w:cs/>
          <w:lang w:bidi="sa-IN"/>
        </w:rPr>
        <w:t>, yathā—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advaitād girijāṁ harārdha-vapuṣaṁ sakhyāt priyoraḥ-sthitāṁ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lakṣmīm acyuta-citta-bhṛṅga-nalinīṁ satyāṁ ca saubhāgyataḥ |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mādhuryān madhureśa-jīvita-sakhīṁ candrāvalīṁ ca kṣipan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paśyāruddha hariṁ prasārya laharīṁ rādhānurāgāmbudhiḥ ||178||</w:t>
      </w:r>
    </w:p>
    <w:p w:rsidR="004D1C16" w:rsidRDefault="004D1C16">
      <w:pPr>
        <w:rPr>
          <w:b/>
          <w:bCs/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modano’yaṁ praviśleṣa-daśāyāṁ mohano bhavet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yasmin viraha-vaivaśyāt sūddīptā eva sāttvikāḥ ||179||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yathā—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udyad-vepathu-vādyamāna-daśanā kaṇṭha-sthalāntar luṭhaj-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jalpā gokula-maṇḍalaṁ vidadhatī bāṣpair nadī-mātṛkam |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rādhā kaṇṭakitena kaṇṭaki-phalaṁ gātreṇa dhik-kurvatī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citraṁ tad-ghana-rāga-rāśibhir api śvetī-kṛtā vartate ||180||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atrānubhāvā govinda kāntā-śliṣṭe’pi mūrcchanā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asahya-duḥkha-svīkārād api tat-sukha-kāmatā ||181||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brahmāṇḍa-kṣobha-kāritvaṁ tiraścām api rodanam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sva-bhūtair api tat-saṅga-tṛṣṇā mṛtyu-pratiśravāt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divyonmādādayo’py anye vidvadbhir anukīrtitāḥ ||182||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prāyo vṛndāvaneśvaryāṁ mohano’yam udañcati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samyag-vilakṣaṇaṁ yasya kāryaṁ sañcāri-mohataḥ ||183||</w:t>
      </w:r>
    </w:p>
    <w:p w:rsidR="004D1C16" w:rsidRDefault="004D1C16">
      <w:pPr>
        <w:rPr>
          <w:b/>
          <w:bCs/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tatra </w:t>
      </w:r>
      <w:r>
        <w:rPr>
          <w:b/>
          <w:bCs/>
          <w:noProof w:val="0"/>
          <w:cs/>
          <w:lang w:bidi="sa-IN"/>
        </w:rPr>
        <w:t xml:space="preserve">kāntāśliṣṭe’pi harau mūrcchā-kāritvaṁ, </w:t>
      </w:r>
      <w:r>
        <w:rPr>
          <w:noProof w:val="0"/>
          <w:cs/>
          <w:lang w:bidi="sa-IN"/>
        </w:rPr>
        <w:t xml:space="preserve">yathā </w:t>
      </w:r>
      <w:r>
        <w:rPr>
          <w:noProof w:val="0"/>
          <w:color w:val="FF0000"/>
          <w:cs/>
          <w:lang w:bidi="sa-IN"/>
        </w:rPr>
        <w:t>padyāvalyām</w:t>
      </w:r>
      <w:r>
        <w:rPr>
          <w:noProof w:val="0"/>
          <w:cs/>
          <w:lang w:bidi="sa-IN"/>
        </w:rPr>
        <w:t xml:space="preserve"> (371)—</w:t>
      </w: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ratna-cchāyā-cchurita-jaladhau mandire dvārakāyā</w:t>
      </w: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rukmiṇyāpi prabala-pulakodbhedam āliṅgitasya |</w:t>
      </w: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viśvaṁ pāyān masṛṇa-yamunā-tīra-vānīra-kuñje</w:t>
      </w: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rādhā-kelī-parimala-bhara-dhyāna-mūrcchā murāreḥ ||184||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asahya-duḥkha-svīkārāt tat-sukha-kāmatā—</w:t>
      </w:r>
    </w:p>
    <w:p w:rsidR="004D1C16" w:rsidRDefault="004D1C16">
      <w:pPr>
        <w:rPr>
          <w:b/>
          <w:bCs/>
          <w:noProof w:val="0"/>
          <w:cs/>
          <w:lang w:bidi="sa-IN"/>
        </w:rPr>
      </w:pP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syān naḥ saukhyaṁ yad api balavad goṣṭham āpte mukunde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yady alpāpi kṣatir udayate tasya māgāt kadāpi |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aprāpte’smin yad api nagarād ārtir ugrā bhaven naḥ 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saukhyaṁ tasya sphurati hṛdi cet tatra vāsaṁ karotu ||185||</w:t>
      </w:r>
    </w:p>
    <w:p w:rsidR="004D1C16" w:rsidRDefault="004D1C16">
      <w:pPr>
        <w:rPr>
          <w:b/>
          <w:bCs/>
          <w:noProof w:val="0"/>
          <w:cs/>
          <w:lang w:bidi="sa-IN"/>
        </w:rPr>
      </w:pPr>
    </w:p>
    <w:p w:rsidR="004D1C16" w:rsidRDefault="004D1C16">
      <w:pPr>
        <w:rPr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brahmāṇḍa-kṣobha-kāritvaṁ</w:t>
      </w:r>
      <w:r>
        <w:rPr>
          <w:bCs/>
          <w:noProof w:val="0"/>
          <w:cs/>
          <w:lang w:bidi="sa-IN"/>
        </w:rPr>
        <w:t>, yathā—</w:t>
      </w:r>
    </w:p>
    <w:p w:rsidR="004D1C16" w:rsidRPr="00E64629" w:rsidRDefault="004D1C16">
      <w:pPr>
        <w:ind w:left="720"/>
        <w:rPr>
          <w:b/>
          <w:noProof w:val="0"/>
          <w:cs/>
          <w:lang w:bidi="sa-IN"/>
        </w:rPr>
      </w:pPr>
      <w:r w:rsidRPr="00E64629">
        <w:rPr>
          <w:b/>
          <w:noProof w:val="0"/>
          <w:cs/>
          <w:lang w:bidi="sa-IN"/>
        </w:rPr>
        <w:t>nāraṁ cukrośa cakraṁ phaṇi-kulam abhavad vyākulaṁ svedam ūhe</w:t>
      </w:r>
    </w:p>
    <w:p w:rsidR="004D1C16" w:rsidRPr="00E64629" w:rsidRDefault="004D1C16">
      <w:pPr>
        <w:ind w:left="720"/>
        <w:rPr>
          <w:b/>
          <w:noProof w:val="0"/>
          <w:cs/>
          <w:lang w:bidi="sa-IN"/>
        </w:rPr>
      </w:pPr>
      <w:r w:rsidRPr="00E64629">
        <w:rPr>
          <w:b/>
          <w:noProof w:val="0"/>
          <w:cs/>
          <w:lang w:bidi="sa-IN"/>
        </w:rPr>
        <w:t>vṛndaṁ vṛndārakāṇāṁ pracuram udamucann aśru vaikuṇṭha-bhājaḥ |</w:t>
      </w:r>
    </w:p>
    <w:p w:rsidR="004D1C16" w:rsidRPr="00E64629" w:rsidRDefault="004D1C16">
      <w:pPr>
        <w:ind w:left="720"/>
        <w:rPr>
          <w:b/>
          <w:noProof w:val="0"/>
          <w:cs/>
          <w:lang w:bidi="sa-IN"/>
        </w:rPr>
      </w:pPr>
      <w:r w:rsidRPr="00E64629">
        <w:rPr>
          <w:b/>
          <w:noProof w:val="0"/>
          <w:cs/>
          <w:lang w:bidi="sa-IN"/>
        </w:rPr>
        <w:t>rādhāyāś citram īśa bhramati diśi diśi prema-niḥśvāsa-dhūme</w:t>
      </w:r>
    </w:p>
    <w:p w:rsidR="004D1C16" w:rsidRPr="00E64629" w:rsidRDefault="004D1C16">
      <w:pPr>
        <w:ind w:left="720"/>
        <w:rPr>
          <w:b/>
          <w:noProof w:val="0"/>
          <w:cs/>
          <w:lang w:bidi="sa-IN"/>
        </w:rPr>
      </w:pPr>
      <w:r w:rsidRPr="00E64629">
        <w:rPr>
          <w:b/>
          <w:noProof w:val="0"/>
          <w:cs/>
          <w:lang w:bidi="sa-IN"/>
        </w:rPr>
        <w:t>pūrṇānande’py uṣitvā bahir idam abahiś cārtam āsīd ajāṇḍam ||186||</w:t>
      </w:r>
    </w:p>
    <w:p w:rsidR="004D1C16" w:rsidRDefault="004D1C16">
      <w:pPr>
        <w:rPr>
          <w:bCs/>
          <w:noProof w:val="0"/>
          <w:cs/>
          <w:lang w:bidi="sa-IN"/>
        </w:rPr>
      </w:pPr>
    </w:p>
    <w:p w:rsidR="004D1C16" w:rsidRDefault="004D1C16">
      <w:pPr>
        <w:rPr>
          <w:bCs/>
          <w:noProof w:val="0"/>
          <w:cs/>
          <w:lang w:bidi="sa-IN"/>
        </w:rPr>
      </w:pPr>
      <w:r>
        <w:rPr>
          <w:bCs/>
          <w:noProof w:val="0"/>
          <w:cs/>
          <w:lang w:bidi="sa-IN"/>
        </w:rPr>
        <w:t>yathā vā—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aurva-stomāt kaṭur api kathaṁ durbalenorasā me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tāpaḥ prauḍho hari-virahajaḥ sahyate tan na jāne |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niṣkrāntā ced bhavati hṛdayād yasya dhūma-cchaṭāpi 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brahmāṇḍānāṁ sakhi kulam api jvālayā jājvalīti ||187||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 xml:space="preserve">tiraścām api rodanam, </w:t>
      </w:r>
      <w:r>
        <w:rPr>
          <w:noProof w:val="0"/>
          <w:cs/>
          <w:lang w:bidi="sa-IN"/>
        </w:rPr>
        <w:t xml:space="preserve">yathā </w:t>
      </w:r>
      <w:r>
        <w:rPr>
          <w:noProof w:val="0"/>
          <w:color w:val="FF0000"/>
          <w:cs/>
          <w:lang w:bidi="sa-IN"/>
        </w:rPr>
        <w:t>padyāvalyām</w:t>
      </w:r>
      <w:r>
        <w:rPr>
          <w:noProof w:val="0"/>
          <w:cs/>
          <w:lang w:bidi="sa-IN"/>
        </w:rPr>
        <w:t xml:space="preserve"> (373)—</w:t>
      </w: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yāte dvāravatī-puraṁ muraripau tad-vastra-saṁvyānayā</w:t>
      </w: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kālindī-taṭa-kuñja-vañjula-latām ālāmbya sotkaṇṭhayā |</w:t>
      </w: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udgītaṁ guru-bāṣpa-gadgada-galat-tārasvaraṁ rādhayā</w:t>
      </w: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yenāntarjalacāribhir jalacarair apy utkam utkūjitam ||188||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 xml:space="preserve">mṛtyu-svīkārāt svabhūtair api tat-saṅga-tṛṣṇā, </w:t>
      </w:r>
      <w:r>
        <w:rPr>
          <w:noProof w:val="0"/>
          <w:cs/>
          <w:lang w:bidi="sa-IN"/>
        </w:rPr>
        <w:t>yathā tatraiva (336)—</w:t>
      </w: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pañcatvaṁ tanur etu bhūta-nivahāḥ svāṁśe viśantu sphuṭaṁ</w:t>
      </w: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dhātāraṁ praṇipatya hanta śirasā tatrāpi yāce varam |</w:t>
      </w: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tad-vāpīṣu payas tadīya-mukure jyotis tadīyāṅgana-</w:t>
      </w: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vyomni vyoma tadīya-vartmani dharā  tat-tāla-vṛnte’nilaḥ ||189||</w:t>
      </w:r>
    </w:p>
    <w:p w:rsidR="004D1C16" w:rsidRDefault="004D1C16">
      <w:pPr>
        <w:rPr>
          <w:noProof w:val="0"/>
          <w:color w:val="0000FF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atha </w:t>
      </w:r>
      <w:r>
        <w:rPr>
          <w:b/>
          <w:bCs/>
          <w:noProof w:val="0"/>
          <w:cs/>
          <w:lang w:bidi="sa-IN"/>
        </w:rPr>
        <w:t>divyonmādaḥ—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etasya mohanākhyasya  gatiṁ kāmapy upeyuṣaḥ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bhramābhā kāpi vaicitrī divyonmāda itīryate ||190||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udghūrṇā-citra-jalpādyās tad-bhedā bahavo matāḥ ||191||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tatra </w:t>
      </w:r>
      <w:r>
        <w:rPr>
          <w:b/>
          <w:bCs/>
          <w:noProof w:val="0"/>
          <w:cs/>
          <w:lang w:bidi="sa-IN"/>
        </w:rPr>
        <w:t>udghūrṇā—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syād vilakṣaṇam udghūrṇā nānā-vaivaśya-ceṣṭitam ||192||</w:t>
      </w:r>
    </w:p>
    <w:p w:rsidR="004D1C16" w:rsidRDefault="004D1C16">
      <w:pPr>
        <w:rPr>
          <w:b/>
          <w:bCs/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yathā—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śayyāṁ kuñja-gṛhe kvacid vitanute sā vāsa-sajjāyitā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nīlābhraṁ dhṛta-khaṇḍitā vyavahṛtiś caṇḍī kvacit tarjati |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āghūrṇatyabhisāra-sambhramavatī dhvānte kvacid dāruṇe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rādhā te virahodbhrama-pramathitā dhatte na kāṁ vā daśām ||193||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 xml:space="preserve">mathurā-nagaraṁ kṛṣṇe labdhe </w:t>
      </w:r>
      <w:r>
        <w:rPr>
          <w:b/>
          <w:bCs/>
          <w:noProof w:val="0"/>
          <w:color w:val="FF0000"/>
          <w:cs/>
          <w:lang w:bidi="sa-IN"/>
        </w:rPr>
        <w:t>lalita-mādhave</w:t>
      </w:r>
      <w:r>
        <w:rPr>
          <w:b/>
          <w:bCs/>
          <w:noProof w:val="0"/>
          <w:cs/>
          <w:lang w:bidi="sa-IN"/>
        </w:rPr>
        <w:t xml:space="preserve">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udghūrṇeyaṁ tṛtīyāṅke rādhāyāḥ sphuṭam īritā ||194||</w:t>
      </w:r>
    </w:p>
    <w:p w:rsidR="004D1C16" w:rsidRDefault="004D1C16">
      <w:pPr>
        <w:rPr>
          <w:b/>
          <w:bCs/>
          <w:noProof w:val="0"/>
          <w:cs/>
          <w:lang w:bidi="sa-IN"/>
        </w:rPr>
      </w:pPr>
    </w:p>
    <w:p w:rsidR="004D1C16" w:rsidRDefault="004D1C16">
      <w:pPr>
        <w:rPr>
          <w:rFonts w:eastAsia="MS Minchofalt"/>
          <w:b/>
          <w:bCs/>
          <w:lang w:val="fr-CA"/>
        </w:rPr>
      </w:pPr>
      <w:r>
        <w:rPr>
          <w:rFonts w:eastAsia="MS Minchofalt"/>
          <w:lang w:val="fr-CA"/>
        </w:rPr>
        <w:t xml:space="preserve">atha </w:t>
      </w:r>
      <w:r>
        <w:rPr>
          <w:rFonts w:eastAsia="MS Minchofalt"/>
          <w:b/>
          <w:bCs/>
          <w:lang w:val="fr-CA"/>
        </w:rPr>
        <w:t>citra-jalpaḥ—</w:t>
      </w:r>
    </w:p>
    <w:p w:rsidR="004D1C16" w:rsidRDefault="004D1C16">
      <w:pPr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preṣṭhasya suhṛdāloke gūḍha-roṣābhijṛmbhitaḥ |</w:t>
      </w:r>
    </w:p>
    <w:p w:rsidR="004D1C16" w:rsidRDefault="004D1C16">
      <w:pPr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bhūri-bhāva-mayo jalpo yas tīvrotkaṇṭhitāntimaḥ ||195||</w:t>
      </w:r>
    </w:p>
    <w:p w:rsidR="004D1C16" w:rsidRDefault="004D1C16">
      <w:pPr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citra-jalpo daśāṅgo’yaṁ prajalpaḥ parijalpitam |</w:t>
      </w:r>
    </w:p>
    <w:p w:rsidR="004D1C16" w:rsidRDefault="004D1C16">
      <w:pPr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vijalpojjalpa-saṁjalpā avajalpo’bhijalpitam |</w:t>
      </w:r>
    </w:p>
    <w:p w:rsidR="004D1C16" w:rsidRDefault="004D1C16">
      <w:pPr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ājalpaḥ pratijalpaś ca sujalpaś ceti kīrtitāḥ ||196||</w:t>
      </w:r>
    </w:p>
    <w:p w:rsidR="004D1C16" w:rsidRDefault="004D1C16">
      <w:pPr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eṣa bhramara-gītākhyo daśame prakaṭīkṛtaḥ ||197||</w:t>
      </w:r>
    </w:p>
    <w:p w:rsidR="004D1C16" w:rsidRDefault="004D1C16">
      <w:pPr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asaṅkhya-bhāva-vaicitrī camatkṛti-sudustaraḥ |</w:t>
      </w:r>
    </w:p>
    <w:p w:rsidR="004D1C16" w:rsidRDefault="004D1C16">
      <w:pPr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api cec citrajalpo’yaṁ manāk tad api kathyate ||198||</w:t>
      </w:r>
    </w:p>
    <w:p w:rsidR="004D1C16" w:rsidRDefault="004D1C16">
      <w:pPr>
        <w:rPr>
          <w:rFonts w:eastAsia="MS Minchofalt"/>
          <w:b/>
          <w:bCs/>
          <w:lang w:val="fr-CA"/>
        </w:rPr>
      </w:pPr>
    </w:p>
    <w:p w:rsidR="004D1C16" w:rsidRDefault="004D1C16">
      <w:pPr>
        <w:rPr>
          <w:rFonts w:eastAsia="MS Minchofalt"/>
          <w:b/>
          <w:lang w:val="fr-CA"/>
        </w:rPr>
      </w:pPr>
      <w:r>
        <w:rPr>
          <w:rFonts w:eastAsia="MS Minchofalt"/>
          <w:bCs/>
          <w:lang w:val="fr-CA"/>
        </w:rPr>
        <w:t xml:space="preserve">tatra </w:t>
      </w:r>
      <w:r>
        <w:rPr>
          <w:rFonts w:eastAsia="MS Minchofalt"/>
          <w:b/>
          <w:lang w:val="fr-CA"/>
        </w:rPr>
        <w:t>prajalpaḥ—</w:t>
      </w:r>
    </w:p>
    <w:p w:rsidR="004D1C16" w:rsidRDefault="004D1C16">
      <w:pPr>
        <w:pStyle w:val="Footer"/>
        <w:tabs>
          <w:tab w:val="clear" w:pos="4153"/>
          <w:tab w:val="clear" w:pos="8306"/>
        </w:tabs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asūyerṣyā-mada-yujā yo’vadhīraṇa-mudrayā |</w:t>
      </w:r>
    </w:p>
    <w:p w:rsidR="004D1C16" w:rsidRDefault="004D1C16">
      <w:pPr>
        <w:rPr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priyasyākauśalodgāraḥ prajalpaḥ sa tu kīrtyate ||199||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yathā (10.47.12)—</w:t>
      </w:r>
    </w:p>
    <w:p w:rsidR="004D1C16" w:rsidRDefault="004D1C16">
      <w:pPr>
        <w:pStyle w:val="Footer"/>
        <w:tabs>
          <w:tab w:val="clear" w:pos="4153"/>
          <w:tab w:val="clear" w:pos="8306"/>
        </w:tabs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madhupa kitava-bandho mā spṛśāṅghriṁ sapatnyāḥ</w:t>
      </w: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kuca-vilulita-mālā-kuṅkuma-śmaśrubhir naḥ |</w:t>
      </w:r>
    </w:p>
    <w:p w:rsidR="004D1C16" w:rsidRDefault="004D1C16">
      <w:pPr>
        <w:ind w:left="720"/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>vahatu madhu-patis tan-māninīnāṁ prasādaṁ</w:t>
      </w:r>
    </w:p>
    <w:p w:rsidR="004D1C16" w:rsidRDefault="004D1C16">
      <w:pPr>
        <w:ind w:left="720"/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>yadu-sadasi viḍambyaṁ yasya dūtas tvam īdṛk ||200||</w:t>
      </w:r>
    </w:p>
    <w:p w:rsidR="004D1C16" w:rsidRDefault="004D1C16">
      <w:pPr>
        <w:rPr>
          <w:rFonts w:eastAsia="MS Minchofalt"/>
          <w:color w:val="0000FF"/>
          <w:lang w:val="fr-CA"/>
        </w:rPr>
      </w:pPr>
    </w:p>
    <w:p w:rsidR="004D1C16" w:rsidRDefault="004D1C16">
      <w:pPr>
        <w:rPr>
          <w:rFonts w:eastAsia="MS Minchofalt"/>
          <w:b/>
          <w:bCs/>
          <w:lang w:val="fr-CA"/>
        </w:rPr>
      </w:pPr>
      <w:r>
        <w:rPr>
          <w:rFonts w:eastAsia="MS Minchofalt"/>
          <w:lang w:val="fr-CA"/>
        </w:rPr>
        <w:t xml:space="preserve">atha </w:t>
      </w:r>
      <w:r>
        <w:rPr>
          <w:rFonts w:eastAsia="MS Minchofalt"/>
          <w:b/>
          <w:bCs/>
          <w:lang w:val="fr-CA"/>
        </w:rPr>
        <w:t>parijalpitam—</w:t>
      </w:r>
    </w:p>
    <w:p w:rsidR="004D1C16" w:rsidRDefault="004D1C16">
      <w:pPr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prabhor nirdayatā-śāṭhya-cāpalādy-upapādanāt |</w:t>
      </w:r>
    </w:p>
    <w:p w:rsidR="004D1C16" w:rsidRDefault="004D1C16">
      <w:pPr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sva-vicakṣaṇatā-vyaktir bhaṅgyā syāt parijalpitam ||201||</w:t>
      </w:r>
    </w:p>
    <w:p w:rsidR="004D1C16" w:rsidRDefault="004D1C16">
      <w:pPr>
        <w:rPr>
          <w:rFonts w:eastAsia="MS Minchofalt"/>
          <w:b/>
          <w:bCs/>
          <w:lang w:val="fr-CA"/>
        </w:rPr>
      </w:pPr>
    </w:p>
    <w:p w:rsidR="004D1C16" w:rsidRDefault="004D1C16">
      <w:pPr>
        <w:rPr>
          <w:rFonts w:eastAsia="MS Minchofalt"/>
          <w:bCs/>
          <w:lang w:val="fr-CA"/>
        </w:rPr>
      </w:pPr>
      <w:r>
        <w:rPr>
          <w:rFonts w:eastAsia="MS Minchofalt"/>
          <w:bCs/>
          <w:lang w:val="fr-CA"/>
        </w:rPr>
        <w:t>yathā (10.47.13)—</w:t>
      </w:r>
    </w:p>
    <w:p w:rsidR="004D1C16" w:rsidRDefault="004D1C16">
      <w:pPr>
        <w:ind w:left="720"/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>sakṛd adhara-sudhāṁ svāṁ mohinīṁ pāyayitvā</w:t>
      </w:r>
    </w:p>
    <w:p w:rsidR="004D1C16" w:rsidRDefault="004D1C16">
      <w:pPr>
        <w:ind w:left="720"/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>sumanasa iva sadyas tatyaje’smān bhavādṛk |</w:t>
      </w:r>
    </w:p>
    <w:p w:rsidR="004D1C16" w:rsidRDefault="004D1C16">
      <w:pPr>
        <w:ind w:left="720"/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>paricarati kathaṁ tat-pāda-padmaṁ nu padmā</w:t>
      </w:r>
    </w:p>
    <w:p w:rsidR="004D1C16" w:rsidRDefault="004D1C16">
      <w:pPr>
        <w:ind w:left="720"/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>hy api bata hṛta-cetā hy uttamaḥ-śloka-jalpaiḥ ||202||</w:t>
      </w:r>
    </w:p>
    <w:p w:rsidR="004D1C16" w:rsidRDefault="004D1C16">
      <w:pPr>
        <w:rPr>
          <w:rFonts w:eastAsia="MS Minchofalt"/>
          <w:color w:val="0000FF"/>
          <w:lang w:val="fr-CA"/>
        </w:rPr>
      </w:pPr>
    </w:p>
    <w:p w:rsidR="004D1C16" w:rsidRDefault="004D1C16">
      <w:pPr>
        <w:rPr>
          <w:rFonts w:eastAsia="MS Minchofalt"/>
          <w:b/>
          <w:bCs/>
          <w:lang w:val="fr-CA"/>
        </w:rPr>
      </w:pPr>
      <w:r>
        <w:rPr>
          <w:rFonts w:eastAsia="MS Minchofalt"/>
          <w:lang w:val="fr-CA"/>
        </w:rPr>
        <w:t xml:space="preserve">atha </w:t>
      </w:r>
      <w:r>
        <w:rPr>
          <w:rFonts w:eastAsia="MS Minchofalt"/>
          <w:b/>
          <w:bCs/>
          <w:lang w:val="fr-CA"/>
        </w:rPr>
        <w:t>vijalpaḥ—</w:t>
      </w:r>
    </w:p>
    <w:p w:rsidR="004D1C16" w:rsidRDefault="004D1C16">
      <w:pPr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vyaktayāsūyayā gūḍha-māna-mudrāntarālayā |</w:t>
      </w:r>
    </w:p>
    <w:p w:rsidR="004D1C16" w:rsidRDefault="004D1C16">
      <w:pPr>
        <w:rPr>
          <w:rFonts w:eastAsia="MS Minchofalt"/>
          <w:bCs/>
          <w:lang w:val="fr-CA"/>
        </w:rPr>
      </w:pPr>
      <w:r>
        <w:rPr>
          <w:rFonts w:eastAsia="MS Minchofalt"/>
          <w:b/>
          <w:bCs/>
          <w:lang w:val="fr-CA"/>
        </w:rPr>
        <w:t>aghadviṣi kaṭākṣoktir vijalpo viduṣāṁ mataḥ ||203||</w:t>
      </w:r>
    </w:p>
    <w:p w:rsidR="004D1C16" w:rsidRDefault="004D1C16">
      <w:pPr>
        <w:rPr>
          <w:rFonts w:eastAsia="MS Minchofalt"/>
          <w:bCs/>
          <w:lang w:val="fr-CA"/>
        </w:rPr>
      </w:pPr>
    </w:p>
    <w:p w:rsidR="004D1C16" w:rsidRDefault="004D1C16">
      <w:pPr>
        <w:rPr>
          <w:rFonts w:eastAsia="MS Minchofalt"/>
          <w:bCs/>
          <w:lang w:val="fr-CA"/>
        </w:rPr>
      </w:pPr>
      <w:r>
        <w:rPr>
          <w:rFonts w:eastAsia="MS Minchofalt"/>
          <w:bCs/>
          <w:lang w:val="fr-CA"/>
        </w:rPr>
        <w:t>yathā (10.47.14)—</w:t>
      </w:r>
    </w:p>
    <w:p w:rsidR="004D1C16" w:rsidRDefault="004D1C16">
      <w:pPr>
        <w:ind w:left="720"/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>kim iha bahu ṣaḍaṅghre gāyasi tvaṁ yadūnām</w:t>
      </w:r>
    </w:p>
    <w:p w:rsidR="004D1C16" w:rsidRDefault="004D1C16">
      <w:pPr>
        <w:ind w:left="720"/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>adhipatim agṛhāṇām agrato naḥ purāṇam |</w:t>
      </w:r>
    </w:p>
    <w:p w:rsidR="004D1C16" w:rsidRDefault="004D1C16">
      <w:pPr>
        <w:ind w:left="720"/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>vijaya-sakha-sakhīnāṁ gīyatāṁ tat-prasaṅgaḥ</w:t>
      </w:r>
    </w:p>
    <w:p w:rsidR="004D1C16" w:rsidRDefault="004D1C16">
      <w:pPr>
        <w:ind w:left="720"/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>kṣapita-kuca-rujas te kalpayantīṣṭam iṣṭāḥ ||204||</w:t>
      </w:r>
    </w:p>
    <w:p w:rsidR="004D1C16" w:rsidRDefault="004D1C16">
      <w:pPr>
        <w:rPr>
          <w:rFonts w:eastAsia="MS Minchofalt"/>
          <w:color w:val="0000FF"/>
          <w:lang w:val="fr-CA"/>
        </w:rPr>
      </w:pPr>
    </w:p>
    <w:p w:rsidR="004D1C16" w:rsidRDefault="004D1C16">
      <w:pPr>
        <w:rPr>
          <w:rFonts w:eastAsia="MS Minchofalt"/>
          <w:b/>
          <w:bCs/>
          <w:lang w:val="fr-CA"/>
        </w:rPr>
      </w:pPr>
      <w:r>
        <w:rPr>
          <w:rFonts w:eastAsia="MS Minchofalt"/>
          <w:lang w:val="fr-CA"/>
        </w:rPr>
        <w:t xml:space="preserve">atha </w:t>
      </w:r>
      <w:r>
        <w:rPr>
          <w:rFonts w:eastAsia="MS Minchofalt"/>
          <w:b/>
          <w:bCs/>
          <w:lang w:val="fr-CA"/>
        </w:rPr>
        <w:t>ujjalpaḥ—</w:t>
      </w:r>
    </w:p>
    <w:p w:rsidR="004D1C16" w:rsidRDefault="004D1C16">
      <w:pPr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hareḥ kuhakatākhyānaṁ garva-garbhitayerṣyayā |</w:t>
      </w:r>
    </w:p>
    <w:p w:rsidR="004D1C16" w:rsidRDefault="004D1C16">
      <w:pPr>
        <w:rPr>
          <w:rFonts w:eastAsia="MS Minchofalt"/>
          <w:bCs/>
          <w:lang w:val="fr-CA"/>
        </w:rPr>
      </w:pPr>
      <w:r>
        <w:rPr>
          <w:rFonts w:eastAsia="MS Minchofalt"/>
          <w:b/>
          <w:bCs/>
          <w:lang w:val="fr-CA"/>
        </w:rPr>
        <w:t>sāsūyaś ca tad-ākṣepo dhīrair ujjalpa īryate ||205||</w:t>
      </w:r>
    </w:p>
    <w:p w:rsidR="004D1C16" w:rsidRDefault="004D1C16">
      <w:pPr>
        <w:rPr>
          <w:rFonts w:eastAsia="MS Minchofalt"/>
          <w:bCs/>
          <w:lang w:val="fr-CA"/>
        </w:rPr>
      </w:pPr>
    </w:p>
    <w:p w:rsidR="004D1C16" w:rsidRDefault="004D1C16">
      <w:pPr>
        <w:rPr>
          <w:rFonts w:eastAsia="MS Minchofalt"/>
          <w:bCs/>
          <w:lang w:val="fr-CA"/>
        </w:rPr>
      </w:pPr>
      <w:r>
        <w:rPr>
          <w:rFonts w:eastAsia="MS Minchofalt"/>
          <w:bCs/>
          <w:lang w:val="fr-CA"/>
        </w:rPr>
        <w:t>yathā (10.47.15)—</w:t>
      </w:r>
    </w:p>
    <w:p w:rsidR="004D1C16" w:rsidRDefault="004D1C16">
      <w:pPr>
        <w:ind w:left="720"/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>divi bhuvi ca rasāyāṁ kāḥ striyas tad-durāpāḥ</w:t>
      </w:r>
    </w:p>
    <w:p w:rsidR="004D1C16" w:rsidRDefault="004D1C16">
      <w:pPr>
        <w:ind w:left="720"/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>kapaṭa-rucira-hāsa-bhrū-vijṛmbhasya yāḥ syuḥ |</w:t>
      </w:r>
    </w:p>
    <w:p w:rsidR="004D1C16" w:rsidRDefault="004D1C16">
      <w:pPr>
        <w:ind w:left="720"/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>caraṇa-raja upāste yasya bhūtir vayaṁ kā</w:t>
      </w:r>
    </w:p>
    <w:p w:rsidR="004D1C16" w:rsidRDefault="004D1C16">
      <w:pPr>
        <w:ind w:left="720"/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>api ca kṛpaṇa-pakṣe hy uttamaḥ-śloka-śabdaḥ ||206||</w:t>
      </w:r>
    </w:p>
    <w:p w:rsidR="004D1C16" w:rsidRDefault="004D1C16">
      <w:pPr>
        <w:rPr>
          <w:rFonts w:eastAsia="MS Minchofalt"/>
          <w:color w:val="0000FF"/>
          <w:lang w:val="fr-CA"/>
        </w:rPr>
      </w:pPr>
    </w:p>
    <w:p w:rsidR="004D1C16" w:rsidRDefault="004D1C16">
      <w:pPr>
        <w:rPr>
          <w:rFonts w:eastAsia="MS Minchofalt"/>
          <w:b/>
          <w:bCs/>
          <w:lang w:val="fr-CA"/>
        </w:rPr>
      </w:pPr>
      <w:r>
        <w:rPr>
          <w:rFonts w:eastAsia="MS Minchofalt"/>
          <w:lang w:val="fr-CA"/>
        </w:rPr>
        <w:t xml:space="preserve">atha </w:t>
      </w:r>
      <w:r>
        <w:rPr>
          <w:rFonts w:eastAsia="MS Minchofalt"/>
          <w:b/>
          <w:bCs/>
          <w:lang w:val="fr-CA"/>
        </w:rPr>
        <w:t>saṁjalpaḥ—</w:t>
      </w:r>
    </w:p>
    <w:p w:rsidR="004D1C16" w:rsidRDefault="004D1C16">
      <w:pPr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solluṇṭhayā gahanayā kayāpy ākṣepa-mudrayā |</w:t>
      </w:r>
    </w:p>
    <w:p w:rsidR="004D1C16" w:rsidRDefault="004D1C16">
      <w:pPr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tasyākṛtajñatādy-uktiḥ saṁjalpaḥ kathito budhaiḥ ||207||</w:t>
      </w:r>
    </w:p>
    <w:p w:rsidR="004D1C16" w:rsidRDefault="004D1C16">
      <w:pPr>
        <w:rPr>
          <w:rFonts w:eastAsia="MS Minchofalt"/>
          <w:b/>
          <w:bCs/>
          <w:lang w:val="fr-CA"/>
        </w:rPr>
      </w:pPr>
    </w:p>
    <w:p w:rsidR="004D1C16" w:rsidRDefault="004D1C16">
      <w:pPr>
        <w:rPr>
          <w:rFonts w:eastAsia="MS Minchofalt"/>
          <w:bCs/>
          <w:lang w:val="fr-CA"/>
        </w:rPr>
      </w:pPr>
      <w:r>
        <w:rPr>
          <w:rFonts w:eastAsia="MS Minchofalt"/>
          <w:bCs/>
          <w:lang w:val="fr-CA"/>
        </w:rPr>
        <w:t>yathā (10.47.16)—</w:t>
      </w:r>
    </w:p>
    <w:p w:rsidR="004D1C16" w:rsidRDefault="004D1C16">
      <w:pPr>
        <w:ind w:left="720"/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>visṛja śirasi pādaṁ vedmy ahaṁ cāṭu-kārair</w:t>
      </w:r>
    </w:p>
    <w:p w:rsidR="004D1C16" w:rsidRDefault="004D1C16">
      <w:pPr>
        <w:ind w:left="720"/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>anunaya-viduṣas te’bhyetya dautyair mukundāt |</w:t>
      </w:r>
    </w:p>
    <w:p w:rsidR="004D1C16" w:rsidRDefault="004D1C16">
      <w:pPr>
        <w:ind w:left="720"/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>sva-kṛta iha visṛṣṭāpatya-paty-anya-lokā</w:t>
      </w:r>
    </w:p>
    <w:p w:rsidR="004D1C16" w:rsidRDefault="004D1C16">
      <w:pPr>
        <w:ind w:left="720"/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>vyasṛjad akṛta-cetāḥ kiṁ nu sandheyam asmin ||208||</w:t>
      </w:r>
    </w:p>
    <w:p w:rsidR="004D1C16" w:rsidRDefault="004D1C16">
      <w:pPr>
        <w:rPr>
          <w:rFonts w:eastAsia="MS Minchofalt"/>
          <w:color w:val="0000FF"/>
          <w:lang w:val="fr-CA"/>
        </w:rPr>
      </w:pPr>
    </w:p>
    <w:p w:rsidR="004D1C16" w:rsidRDefault="004D1C16">
      <w:pPr>
        <w:rPr>
          <w:rFonts w:eastAsia="MS Minchofalt"/>
          <w:b/>
          <w:bCs/>
          <w:lang w:val="fr-CA"/>
        </w:rPr>
      </w:pPr>
      <w:r>
        <w:rPr>
          <w:rFonts w:eastAsia="MS Minchofalt"/>
          <w:lang w:val="fr-CA"/>
        </w:rPr>
        <w:t xml:space="preserve">atha </w:t>
      </w:r>
      <w:r>
        <w:rPr>
          <w:rFonts w:eastAsia="MS Minchofalt"/>
          <w:b/>
          <w:bCs/>
          <w:lang w:val="fr-CA"/>
        </w:rPr>
        <w:t>avajalpaḥ—</w:t>
      </w:r>
    </w:p>
    <w:p w:rsidR="004D1C16" w:rsidRDefault="004D1C16">
      <w:pPr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harau kāṭhinya-kāmitva-dhaurtyād āsaktya-yogyatā |</w:t>
      </w:r>
    </w:p>
    <w:p w:rsidR="004D1C16" w:rsidRDefault="004D1C16">
      <w:pPr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yatra serṣyaṁ bhiyevoktā so’vajalpaḥ satāṁ mataḥ ||209||</w:t>
      </w:r>
    </w:p>
    <w:p w:rsidR="004D1C16" w:rsidRDefault="004D1C16">
      <w:pPr>
        <w:rPr>
          <w:rFonts w:eastAsia="MS Minchofalt"/>
          <w:b/>
          <w:bCs/>
          <w:lang w:val="fr-CA"/>
        </w:rPr>
      </w:pPr>
    </w:p>
    <w:p w:rsidR="004D1C16" w:rsidRDefault="004D1C16">
      <w:pPr>
        <w:rPr>
          <w:rFonts w:eastAsia="MS Minchofalt"/>
          <w:bCs/>
          <w:lang w:val="fr-CA"/>
        </w:rPr>
      </w:pPr>
      <w:r>
        <w:rPr>
          <w:rFonts w:eastAsia="MS Minchofalt"/>
          <w:bCs/>
          <w:lang w:val="fr-CA"/>
        </w:rPr>
        <w:t>yathā (10.47.17)—</w:t>
      </w:r>
    </w:p>
    <w:p w:rsidR="004D1C16" w:rsidRDefault="004D1C16">
      <w:pPr>
        <w:ind w:left="720"/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>mṛgayur iva kapīndraṁ vivyadhe lubdha-dharmā</w:t>
      </w:r>
    </w:p>
    <w:p w:rsidR="004D1C16" w:rsidRDefault="004D1C16">
      <w:pPr>
        <w:ind w:left="720"/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>striyam akṛta virūpāṁ strī-jitaḥ kāma-yānām |</w:t>
      </w:r>
    </w:p>
    <w:p w:rsidR="004D1C16" w:rsidRDefault="004D1C16">
      <w:pPr>
        <w:ind w:left="720"/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>balim api balim attvāveṣṭayad dhvāṅkṣa-vad yas</w:t>
      </w:r>
    </w:p>
    <w:p w:rsidR="004D1C16" w:rsidRDefault="004D1C16">
      <w:pPr>
        <w:ind w:left="720"/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>tad alam asita-sakhyair dustyajas tat-kathārthaḥ ||210||</w:t>
      </w:r>
    </w:p>
    <w:p w:rsidR="004D1C16" w:rsidRDefault="004D1C16">
      <w:pPr>
        <w:rPr>
          <w:rFonts w:eastAsia="MS Minchofalt"/>
          <w:color w:val="0000FF"/>
          <w:lang w:val="fr-CA"/>
        </w:rPr>
      </w:pPr>
    </w:p>
    <w:p w:rsidR="004D1C16" w:rsidRDefault="004D1C16">
      <w:pPr>
        <w:rPr>
          <w:rFonts w:eastAsia="MS Minchofalt"/>
          <w:b/>
          <w:bCs/>
          <w:lang w:val="fr-CA"/>
        </w:rPr>
      </w:pPr>
      <w:r>
        <w:rPr>
          <w:rFonts w:eastAsia="MS Minchofalt"/>
          <w:lang w:val="fr-CA"/>
        </w:rPr>
        <w:t xml:space="preserve">atha </w:t>
      </w:r>
      <w:r>
        <w:rPr>
          <w:rFonts w:eastAsia="MS Minchofalt"/>
          <w:b/>
          <w:bCs/>
          <w:lang w:val="fr-CA"/>
        </w:rPr>
        <w:t>abhijalpitam—</w:t>
      </w:r>
    </w:p>
    <w:p w:rsidR="004D1C16" w:rsidRDefault="004D1C16">
      <w:pPr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bhaṅgyā tyāgaucitī tasya khagānām api khedanāt |</w:t>
      </w:r>
    </w:p>
    <w:p w:rsidR="004D1C16" w:rsidRDefault="004D1C16">
      <w:pPr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yatra sānuśayaṁ proktā tad bhaved abhijalpitam ||211||</w:t>
      </w:r>
    </w:p>
    <w:p w:rsidR="004D1C16" w:rsidRDefault="004D1C16">
      <w:pPr>
        <w:rPr>
          <w:rFonts w:eastAsia="MS Minchofalt"/>
          <w:b/>
          <w:bCs/>
          <w:lang w:val="fr-CA"/>
        </w:rPr>
      </w:pPr>
    </w:p>
    <w:p w:rsidR="004D1C16" w:rsidRDefault="004D1C16">
      <w:pPr>
        <w:rPr>
          <w:rFonts w:eastAsia="MS Minchofalt"/>
          <w:bCs/>
          <w:lang w:val="fr-CA"/>
        </w:rPr>
      </w:pPr>
      <w:r>
        <w:rPr>
          <w:rFonts w:eastAsia="MS Minchofalt"/>
          <w:bCs/>
          <w:lang w:val="fr-CA"/>
        </w:rPr>
        <w:t>yathā (10.47.18)—</w:t>
      </w:r>
    </w:p>
    <w:p w:rsidR="004D1C16" w:rsidRDefault="004D1C16">
      <w:pPr>
        <w:ind w:left="720"/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>yad-anucarita-līlā-karṇa-pīyūṣa-vipruṭ-</w:t>
      </w:r>
    </w:p>
    <w:p w:rsidR="004D1C16" w:rsidRDefault="004D1C16">
      <w:pPr>
        <w:ind w:left="720"/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>sakṛd-adana-vidhūta-dvandva-dharmā vinaṣṭāḥ |</w:t>
      </w:r>
    </w:p>
    <w:p w:rsidR="004D1C16" w:rsidRDefault="004D1C16">
      <w:pPr>
        <w:ind w:left="720"/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>sapadi gṛha-kuṭumbaṁ dīnam utsṛjya dīnā</w:t>
      </w:r>
    </w:p>
    <w:p w:rsidR="004D1C16" w:rsidRDefault="004D1C16">
      <w:pPr>
        <w:ind w:left="720"/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>bahava iha vihaṅgā bhikṣu-caryāṁ caranti ||212||</w:t>
      </w:r>
    </w:p>
    <w:p w:rsidR="004D1C16" w:rsidRDefault="004D1C16">
      <w:pPr>
        <w:rPr>
          <w:rFonts w:eastAsia="MS Minchofalt"/>
          <w:color w:val="0000FF"/>
          <w:lang w:val="fr-CA"/>
        </w:rPr>
      </w:pPr>
    </w:p>
    <w:p w:rsidR="004D1C16" w:rsidRDefault="004D1C16">
      <w:pPr>
        <w:rPr>
          <w:rFonts w:eastAsia="MS Minchofalt"/>
          <w:b/>
          <w:bCs/>
          <w:lang w:val="fr-CA"/>
        </w:rPr>
      </w:pPr>
      <w:r>
        <w:rPr>
          <w:rFonts w:eastAsia="MS Minchofalt"/>
          <w:lang w:val="fr-CA"/>
        </w:rPr>
        <w:t xml:space="preserve">atha </w:t>
      </w:r>
      <w:r>
        <w:rPr>
          <w:rFonts w:eastAsia="MS Minchofalt"/>
          <w:b/>
          <w:bCs/>
          <w:lang w:val="fr-CA"/>
        </w:rPr>
        <w:t>ājalpaḥ—</w:t>
      </w:r>
    </w:p>
    <w:p w:rsidR="004D1C16" w:rsidRDefault="004D1C16">
      <w:pPr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jaihmyaṁ tasyārtidatvaṁ ca nirvedād yatra kīrtitam |</w:t>
      </w:r>
    </w:p>
    <w:p w:rsidR="004D1C16" w:rsidRDefault="004D1C16">
      <w:pPr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bhaṅgyānya-sukhadatvaṁ ca sa ājalpa udīritaḥ ||213||</w:t>
      </w:r>
    </w:p>
    <w:p w:rsidR="004D1C16" w:rsidRDefault="004D1C16">
      <w:pPr>
        <w:rPr>
          <w:rFonts w:eastAsia="MS Minchofalt"/>
          <w:b/>
          <w:bCs/>
          <w:lang w:val="fr-CA"/>
        </w:rPr>
      </w:pPr>
    </w:p>
    <w:p w:rsidR="004D1C16" w:rsidRDefault="004D1C16">
      <w:pPr>
        <w:rPr>
          <w:rFonts w:eastAsia="MS Minchofalt"/>
          <w:bCs/>
          <w:lang w:val="fr-CA"/>
        </w:rPr>
      </w:pPr>
      <w:r>
        <w:rPr>
          <w:rFonts w:eastAsia="MS Minchofalt"/>
          <w:bCs/>
          <w:lang w:val="fr-CA"/>
        </w:rPr>
        <w:t>yathā (10.47.19)—</w:t>
      </w:r>
    </w:p>
    <w:p w:rsidR="004D1C16" w:rsidRDefault="004D1C16">
      <w:pPr>
        <w:ind w:left="720"/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>vayam ṛtam iva jihma-vyāhṛtaṁ śraddadhānāḥ</w:t>
      </w:r>
    </w:p>
    <w:p w:rsidR="004D1C16" w:rsidRDefault="004D1C16">
      <w:pPr>
        <w:ind w:left="720"/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>kulika-rutam ivājñāḥ kṛṣṇa-vadhvo hariṇyaḥ</w:t>
      </w:r>
    </w:p>
    <w:p w:rsidR="004D1C16" w:rsidRDefault="004D1C16">
      <w:pPr>
        <w:ind w:left="720"/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>dadṛśur asakṛd etat tan-nakha-sparśa-tīvra-</w:t>
      </w:r>
    </w:p>
    <w:p w:rsidR="004D1C16" w:rsidRDefault="004D1C16">
      <w:pPr>
        <w:ind w:left="720"/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>smara-ruja upamantrin bhaṇyatām anya-vārtā ||214||</w:t>
      </w:r>
    </w:p>
    <w:p w:rsidR="004D1C16" w:rsidRDefault="004D1C16">
      <w:pPr>
        <w:rPr>
          <w:rFonts w:eastAsia="MS Minchofalt"/>
          <w:color w:val="0000FF"/>
          <w:lang w:val="fr-CA"/>
        </w:rPr>
      </w:pPr>
    </w:p>
    <w:p w:rsidR="004D1C16" w:rsidRDefault="004D1C16">
      <w:pPr>
        <w:rPr>
          <w:rFonts w:eastAsia="MS Minchofalt"/>
          <w:b/>
          <w:bCs/>
          <w:lang w:val="fr-CA"/>
        </w:rPr>
      </w:pPr>
      <w:r>
        <w:rPr>
          <w:rFonts w:eastAsia="MS Minchofalt"/>
          <w:lang w:val="fr-CA"/>
        </w:rPr>
        <w:t xml:space="preserve">atha </w:t>
      </w:r>
      <w:r>
        <w:rPr>
          <w:rFonts w:eastAsia="MS Minchofalt"/>
          <w:b/>
          <w:bCs/>
          <w:lang w:val="fr-CA"/>
        </w:rPr>
        <w:t>pratijalpaḥ—</w:t>
      </w:r>
    </w:p>
    <w:p w:rsidR="004D1C16" w:rsidRDefault="004D1C16">
      <w:pPr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dustyaja-dvandva-bhāve’smin prāptir nārhety anuddhatam |</w:t>
      </w:r>
    </w:p>
    <w:p w:rsidR="004D1C16" w:rsidRDefault="004D1C16">
      <w:pPr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dūta-sammānanenoktaṁ yatra sa pratijalpakaḥ ||215||</w:t>
      </w:r>
    </w:p>
    <w:p w:rsidR="004D1C16" w:rsidRDefault="004D1C16">
      <w:pPr>
        <w:rPr>
          <w:rFonts w:eastAsia="MS Minchofalt"/>
          <w:b/>
          <w:bCs/>
          <w:lang w:val="fr-CA"/>
        </w:rPr>
      </w:pPr>
    </w:p>
    <w:p w:rsidR="004D1C16" w:rsidRDefault="004D1C16">
      <w:pPr>
        <w:rPr>
          <w:rFonts w:eastAsia="MS Minchofalt"/>
          <w:color w:val="0000FF"/>
          <w:lang w:val="fr-CA"/>
        </w:rPr>
      </w:pPr>
      <w:r>
        <w:rPr>
          <w:rFonts w:eastAsia="MS Minchofalt"/>
          <w:bCs/>
          <w:lang w:val="fr-CA"/>
        </w:rPr>
        <w:t>yathā (10.47.20)—</w:t>
      </w:r>
    </w:p>
    <w:p w:rsidR="004D1C16" w:rsidRDefault="004D1C16">
      <w:pPr>
        <w:ind w:left="720"/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>priya-sakha punar āgāḥ preyasā preṣitaḥ kiṁ</w:t>
      </w:r>
    </w:p>
    <w:p w:rsidR="004D1C16" w:rsidRDefault="004D1C16">
      <w:pPr>
        <w:ind w:left="720"/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>varaya kim anurundhe mānanīyo’si me’ṅga |</w:t>
      </w:r>
    </w:p>
    <w:p w:rsidR="004D1C16" w:rsidRDefault="004D1C16">
      <w:pPr>
        <w:ind w:left="720"/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>nayasi katham ihāsmān dustyaja-dvandva-pārśvaṁ</w:t>
      </w:r>
    </w:p>
    <w:p w:rsidR="004D1C16" w:rsidRDefault="004D1C16">
      <w:pPr>
        <w:ind w:left="720"/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>satatam urasi saumya śrīr vadhūḥ sākam āste ||216||</w:t>
      </w:r>
    </w:p>
    <w:p w:rsidR="004D1C16" w:rsidRDefault="004D1C16">
      <w:pPr>
        <w:rPr>
          <w:rFonts w:eastAsia="MS Minchofalt"/>
          <w:color w:val="0000FF"/>
          <w:lang w:val="fr-CA"/>
        </w:rPr>
      </w:pPr>
    </w:p>
    <w:p w:rsidR="004D1C16" w:rsidRDefault="004D1C16">
      <w:pPr>
        <w:rPr>
          <w:rFonts w:eastAsia="MS Minchofalt"/>
          <w:b/>
          <w:bCs/>
          <w:lang w:val="fr-CA"/>
        </w:rPr>
      </w:pPr>
      <w:r>
        <w:rPr>
          <w:rFonts w:eastAsia="MS Minchofalt"/>
          <w:lang w:val="fr-CA"/>
        </w:rPr>
        <w:t xml:space="preserve">atha </w:t>
      </w:r>
      <w:r>
        <w:rPr>
          <w:rFonts w:eastAsia="MS Minchofalt"/>
          <w:b/>
          <w:bCs/>
          <w:lang w:val="fr-CA"/>
        </w:rPr>
        <w:t>sujalpaḥ—</w:t>
      </w:r>
    </w:p>
    <w:p w:rsidR="004D1C16" w:rsidRDefault="004D1C16">
      <w:pPr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yatrārjavāt sa-gāmbhīryaṁ sa-dainyaṁ saha-cāpalam |</w:t>
      </w:r>
    </w:p>
    <w:p w:rsidR="004D1C16" w:rsidRDefault="004D1C16">
      <w:pPr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sotkaṇṭhaṁ ca hariḥ pṛṣṭaḥ sa sujalpo nigadyate ||217||</w:t>
      </w:r>
    </w:p>
    <w:p w:rsidR="004D1C16" w:rsidRDefault="004D1C16">
      <w:pPr>
        <w:rPr>
          <w:rFonts w:eastAsia="MS Minchofalt"/>
          <w:b/>
          <w:bCs/>
          <w:lang w:val="fr-CA"/>
        </w:rPr>
      </w:pPr>
    </w:p>
    <w:p w:rsidR="004D1C16" w:rsidRDefault="004D1C16">
      <w:pPr>
        <w:rPr>
          <w:rFonts w:eastAsia="MS Minchofalt"/>
          <w:bCs/>
          <w:lang w:val="fr-CA"/>
        </w:rPr>
      </w:pPr>
      <w:r>
        <w:rPr>
          <w:rFonts w:eastAsia="MS Minchofalt"/>
          <w:bCs/>
          <w:lang w:val="fr-CA"/>
        </w:rPr>
        <w:t>yathā (10.47.21)—</w:t>
      </w:r>
    </w:p>
    <w:p w:rsidR="004D1C16" w:rsidRDefault="004D1C16">
      <w:pPr>
        <w:ind w:left="720"/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>api bata madhu-puryām ārya-putro’dhunāste</w:t>
      </w:r>
    </w:p>
    <w:p w:rsidR="004D1C16" w:rsidRDefault="004D1C16">
      <w:pPr>
        <w:ind w:left="720"/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>smarati sa pitṛ-gehān saumya bandhūṁś ca gopān |</w:t>
      </w:r>
    </w:p>
    <w:p w:rsidR="004D1C16" w:rsidRDefault="004D1C16">
      <w:pPr>
        <w:ind w:left="720"/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>kvacid api sa kathāṁ naḥ kiṅkarīṇāṁ gṛṇīte</w:t>
      </w:r>
    </w:p>
    <w:p w:rsidR="004D1C16" w:rsidRDefault="004D1C16">
      <w:pPr>
        <w:ind w:left="720"/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>bhujam aguru-sugandhaṁ mūrdhny adhāsyat kadā nu ||218||</w:t>
      </w:r>
    </w:p>
    <w:p w:rsidR="004D1C16" w:rsidRDefault="004D1C16">
      <w:pPr>
        <w:rPr>
          <w:rFonts w:eastAsia="MS Minchofalt"/>
          <w:color w:val="0000FF"/>
          <w:lang w:val="fr-CA"/>
        </w:rPr>
      </w:pPr>
    </w:p>
    <w:p w:rsidR="004D1C16" w:rsidRDefault="004D1C16">
      <w:pPr>
        <w:rPr>
          <w:rFonts w:eastAsia="MS Minchofalt"/>
          <w:b/>
          <w:bCs/>
          <w:lang w:val="fr-CA"/>
        </w:rPr>
      </w:pPr>
      <w:r>
        <w:rPr>
          <w:rFonts w:eastAsia="MS Minchofalt"/>
          <w:lang w:val="fr-CA"/>
        </w:rPr>
        <w:t xml:space="preserve">atha </w:t>
      </w:r>
      <w:r>
        <w:rPr>
          <w:rFonts w:eastAsia="MS Minchofalt"/>
          <w:b/>
          <w:bCs/>
          <w:lang w:val="fr-CA"/>
        </w:rPr>
        <w:t>mādanaḥ—</w:t>
      </w:r>
    </w:p>
    <w:p w:rsidR="004D1C16" w:rsidRDefault="004D1C16">
      <w:pPr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sarva-bhāvodgamollāsī mādano’yaṁ parāt paraḥ |</w:t>
      </w:r>
    </w:p>
    <w:p w:rsidR="004D1C16" w:rsidRDefault="004D1C16">
      <w:pPr>
        <w:rPr>
          <w:rFonts w:eastAsia="MS Minchofalt"/>
          <w:bCs/>
          <w:lang w:val="fr-CA"/>
        </w:rPr>
      </w:pPr>
      <w:r>
        <w:rPr>
          <w:rFonts w:eastAsia="MS Minchofalt"/>
          <w:b/>
          <w:bCs/>
          <w:lang w:val="fr-CA"/>
        </w:rPr>
        <w:t>rājate hlādinī-sāro rādhāyām eva yaḥ sadā ||219||</w:t>
      </w:r>
    </w:p>
    <w:p w:rsidR="004D1C16" w:rsidRDefault="004D1C16">
      <w:pPr>
        <w:rPr>
          <w:rFonts w:eastAsia="MS Minchofalt"/>
          <w:bCs/>
          <w:lang w:val="fr-CA"/>
        </w:rPr>
      </w:pPr>
    </w:p>
    <w:p w:rsidR="004D1C16" w:rsidRDefault="004D1C16">
      <w:pPr>
        <w:rPr>
          <w:rFonts w:eastAsia="MS Minchofalt"/>
          <w:bCs/>
          <w:lang w:val="fr-CA"/>
        </w:rPr>
      </w:pPr>
      <w:r>
        <w:rPr>
          <w:rFonts w:eastAsia="MS Minchofalt"/>
          <w:bCs/>
          <w:lang w:val="fr-CA"/>
        </w:rPr>
        <w:t>yathā—</w:t>
      </w:r>
    </w:p>
    <w:p w:rsidR="004D1C16" w:rsidRDefault="004D1C16">
      <w:pPr>
        <w:ind w:left="720"/>
        <w:rPr>
          <w:rFonts w:eastAsia="MS Minchofalt"/>
          <w:bCs/>
          <w:lang w:val="fr-CA"/>
        </w:rPr>
      </w:pPr>
      <w:r>
        <w:rPr>
          <w:rFonts w:eastAsia="MS Minchofalt"/>
          <w:bCs/>
          <w:lang w:val="fr-CA"/>
        </w:rPr>
        <w:t>āsṛṣṭer akṣayiṣṇuṁ hṛdaya-vidhu-maṇi-drāvaṇaṁ vakrimāṇaṁ</w:t>
      </w:r>
    </w:p>
    <w:p w:rsidR="004D1C16" w:rsidRDefault="004D1C16">
      <w:pPr>
        <w:ind w:left="720"/>
        <w:rPr>
          <w:rFonts w:eastAsia="MS Minchofalt"/>
          <w:bCs/>
          <w:lang w:val="fr-CA"/>
        </w:rPr>
      </w:pPr>
      <w:r>
        <w:rPr>
          <w:rFonts w:eastAsia="MS Minchofalt"/>
          <w:bCs/>
          <w:lang w:val="fr-CA"/>
        </w:rPr>
        <w:t>pūrṇatve’py udvahantaṁ nija-ruci-ghaṭayā sādhvasaṁ dhvaṁsayantam |</w:t>
      </w:r>
    </w:p>
    <w:p w:rsidR="004D1C16" w:rsidRDefault="004D1C16">
      <w:pPr>
        <w:ind w:left="720"/>
        <w:rPr>
          <w:rFonts w:eastAsia="MS Minchofalt"/>
          <w:bCs/>
          <w:lang w:val="fr-CA"/>
        </w:rPr>
      </w:pPr>
      <w:r>
        <w:rPr>
          <w:rFonts w:eastAsia="MS Minchofalt"/>
          <w:bCs/>
          <w:lang w:val="fr-CA"/>
        </w:rPr>
        <w:t>tanvānaṁ śaṁ pradoṣe dhṛta-nava-navatā-sampadaṁ mādanatvā-</w:t>
      </w:r>
    </w:p>
    <w:p w:rsidR="004D1C16" w:rsidRDefault="004D1C16">
      <w:pPr>
        <w:ind w:left="720"/>
        <w:rPr>
          <w:rFonts w:eastAsia="MS Minchofalt"/>
          <w:bCs/>
          <w:lang w:val="fr-CA"/>
        </w:rPr>
      </w:pPr>
      <w:r>
        <w:rPr>
          <w:rFonts w:eastAsia="MS Minchofalt"/>
          <w:bCs/>
          <w:lang w:val="fr-CA"/>
        </w:rPr>
        <w:t>dadvaitaṁ naumi rādhā-danuja-vijayinor adbhutaṁ bhāva-candram ||220||</w:t>
      </w:r>
    </w:p>
    <w:p w:rsidR="004D1C16" w:rsidRDefault="004D1C16">
      <w:pPr>
        <w:rPr>
          <w:rFonts w:eastAsia="MS Minchofalt"/>
          <w:bCs/>
          <w:lang w:val="fr-CA"/>
        </w:rPr>
      </w:pPr>
    </w:p>
    <w:p w:rsidR="004D1C16" w:rsidRDefault="004D1C16">
      <w:pPr>
        <w:rPr>
          <w:rFonts w:eastAsia="MS Minchofalt"/>
          <w:b/>
          <w:lang w:val="fr-CA"/>
        </w:rPr>
      </w:pPr>
      <w:r>
        <w:rPr>
          <w:rFonts w:eastAsia="MS Minchofalt"/>
          <w:b/>
          <w:lang w:val="fr-CA"/>
        </w:rPr>
        <w:t>atrerṣyāyā ayogye’pi prabalerṣyā-vidhāyitā |</w:t>
      </w:r>
      <w:r>
        <w:rPr>
          <w:rFonts w:eastAsia="MS Minchofalt"/>
          <w:b/>
          <w:lang w:val="fr-CA"/>
        </w:rPr>
        <w:br/>
        <w:t>sadā-bhoge’pi tad-gandha-mātrādhāra-stavādayaḥ ||221||</w:t>
      </w:r>
    </w:p>
    <w:p w:rsidR="004D1C16" w:rsidRDefault="004D1C16">
      <w:pPr>
        <w:rPr>
          <w:rFonts w:eastAsia="MS Minchofalt"/>
          <w:b/>
          <w:lang w:val="fr-CA"/>
        </w:rPr>
      </w:pPr>
    </w:p>
    <w:p w:rsidR="004D1C16" w:rsidRDefault="004D1C16">
      <w:pPr>
        <w:rPr>
          <w:rFonts w:eastAsia="MS Minchofalt"/>
          <w:lang w:val="fr-CA"/>
        </w:rPr>
      </w:pPr>
      <w:r>
        <w:rPr>
          <w:rFonts w:eastAsia="MS Minchofalt"/>
          <w:bCs/>
          <w:lang w:val="fr-CA"/>
        </w:rPr>
        <w:t xml:space="preserve">atha </w:t>
      </w:r>
      <w:r>
        <w:rPr>
          <w:rFonts w:eastAsia="MS Minchofalt"/>
          <w:b/>
          <w:lang w:val="fr-CA"/>
        </w:rPr>
        <w:t>ayogye’pīrṣyā</w:t>
      </w:r>
      <w:r>
        <w:rPr>
          <w:rFonts w:eastAsia="MS Minchofalt"/>
          <w:lang w:val="fr-CA"/>
        </w:rPr>
        <w:t xml:space="preserve">, yathā </w:t>
      </w:r>
      <w:r>
        <w:rPr>
          <w:rFonts w:eastAsia="MS Minchofalt"/>
          <w:color w:val="FF0000"/>
          <w:lang w:val="fr-CA"/>
        </w:rPr>
        <w:t xml:space="preserve">dāna-keli-kaumudyām </w:t>
      </w:r>
      <w:r>
        <w:rPr>
          <w:rFonts w:eastAsia="MS Minchofalt"/>
          <w:lang w:val="fr-CA"/>
        </w:rPr>
        <w:t>(92)—</w:t>
      </w:r>
    </w:p>
    <w:p w:rsidR="004D1C16" w:rsidRDefault="004D1C16">
      <w:pPr>
        <w:rPr>
          <w:rFonts w:eastAsia="MS Minchofalt"/>
          <w:lang w:val="fr-CA"/>
        </w:rPr>
      </w:pPr>
    </w:p>
    <w:p w:rsidR="004D1C16" w:rsidRDefault="004D1C16">
      <w:pPr>
        <w:ind w:left="720"/>
        <w:rPr>
          <w:color w:val="0000FF"/>
          <w:lang w:val="fr-CA"/>
        </w:rPr>
      </w:pPr>
      <w:r>
        <w:rPr>
          <w:color w:val="0000FF"/>
          <w:lang w:val="fr-CA"/>
        </w:rPr>
        <w:t>viśuddhābhiḥ sārdhaṁ vraja-hariṇa-netrābhir aniśaṁ</w:t>
      </w:r>
    </w:p>
    <w:p w:rsidR="004D1C16" w:rsidRDefault="004D1C16">
      <w:pPr>
        <w:ind w:left="720"/>
        <w:rPr>
          <w:color w:val="0000FF"/>
          <w:lang w:val="fr-CA"/>
        </w:rPr>
      </w:pPr>
      <w:r>
        <w:rPr>
          <w:color w:val="0000FF"/>
          <w:lang w:val="fr-CA"/>
        </w:rPr>
        <w:t>tvam addhā vidveṣaṁ kim iti vanamāle racayasi |</w:t>
      </w:r>
    </w:p>
    <w:p w:rsidR="004D1C16" w:rsidRDefault="004D1C16">
      <w:pPr>
        <w:ind w:left="720"/>
        <w:rPr>
          <w:color w:val="0000FF"/>
          <w:lang w:val="fr-CA"/>
        </w:rPr>
      </w:pPr>
      <w:r>
        <w:rPr>
          <w:color w:val="0000FF"/>
          <w:lang w:val="fr-CA"/>
        </w:rPr>
        <w:t>tṛṇīkurvaty asmān vapur agharipor āśikham idaṁ</w:t>
      </w:r>
    </w:p>
    <w:p w:rsidR="004D1C16" w:rsidRDefault="004D1C16">
      <w:pPr>
        <w:ind w:left="720"/>
        <w:rPr>
          <w:color w:val="0000FF"/>
          <w:lang w:val="fr-CA"/>
        </w:rPr>
      </w:pPr>
      <w:r>
        <w:rPr>
          <w:color w:val="0000FF"/>
          <w:lang w:val="fr-CA"/>
        </w:rPr>
        <w:t>pariṣvajyāpādaṁ mahati hṛdaye yā viharasi ||222||</w:t>
      </w:r>
    </w:p>
    <w:p w:rsidR="004D1C16" w:rsidRDefault="004D1C16">
      <w:pPr>
        <w:rPr>
          <w:rFonts w:eastAsia="MS Minchofalt"/>
          <w:lang w:val="fr-CA"/>
        </w:rPr>
      </w:pPr>
    </w:p>
    <w:p w:rsidR="004D1C16" w:rsidRDefault="004D1C16">
      <w:pPr>
        <w:rPr>
          <w:rFonts w:eastAsia="MS Minchofalt"/>
          <w:bCs/>
          <w:lang w:val="fr-CA"/>
        </w:rPr>
      </w:pPr>
      <w:r>
        <w:rPr>
          <w:rFonts w:eastAsia="MS Minchofalt"/>
          <w:b/>
          <w:bCs/>
          <w:lang w:val="fr-CA"/>
        </w:rPr>
        <w:t>sadā-bhoge’pi tad-gandha-mātrādhāra-stutir</w:t>
      </w:r>
      <w:r>
        <w:rPr>
          <w:rFonts w:eastAsia="MS Minchofalt"/>
          <w:bCs/>
          <w:lang w:val="fr-CA"/>
        </w:rPr>
        <w:t xml:space="preserve">, yathā </w:t>
      </w:r>
      <w:r>
        <w:rPr>
          <w:rFonts w:eastAsia="MS Minchofalt"/>
          <w:bCs/>
          <w:color w:val="FF0000"/>
          <w:lang w:val="fr-CA"/>
        </w:rPr>
        <w:t>śrī-daśame</w:t>
      </w:r>
      <w:r>
        <w:rPr>
          <w:rFonts w:eastAsia="MS Minchofalt"/>
          <w:bCs/>
          <w:lang w:val="fr-CA"/>
        </w:rPr>
        <w:t xml:space="preserve"> (10.21.17)—</w:t>
      </w:r>
    </w:p>
    <w:p w:rsidR="004D1C16" w:rsidRDefault="004D1C16">
      <w:pPr>
        <w:rPr>
          <w:rFonts w:eastAsia="MS Minchofalt"/>
          <w:bCs/>
          <w:lang w:val="fr-CA"/>
        </w:rPr>
      </w:pPr>
    </w:p>
    <w:p w:rsidR="004D1C16" w:rsidRDefault="004D1C16">
      <w:pPr>
        <w:ind w:left="720"/>
        <w:rPr>
          <w:color w:val="0000FF"/>
          <w:lang w:val="fr-CA"/>
        </w:rPr>
      </w:pPr>
      <w:r>
        <w:rPr>
          <w:color w:val="0000FF"/>
          <w:lang w:val="fr-CA"/>
        </w:rPr>
        <w:t xml:space="preserve">pūrṇāḥ pulindya urugāya-padābja-rāga- </w:t>
      </w:r>
    </w:p>
    <w:p w:rsidR="004D1C16" w:rsidRDefault="004D1C16">
      <w:pPr>
        <w:ind w:left="720"/>
        <w:rPr>
          <w:color w:val="0000FF"/>
          <w:lang w:val="fr-CA"/>
        </w:rPr>
      </w:pPr>
      <w:r>
        <w:rPr>
          <w:color w:val="0000FF"/>
          <w:lang w:val="fr-CA"/>
        </w:rPr>
        <w:t>śrī-kuṅkumena dayitā-stana-maṇḍitena |</w:t>
      </w:r>
    </w:p>
    <w:p w:rsidR="004D1C16" w:rsidRDefault="004D1C16">
      <w:pPr>
        <w:ind w:left="720"/>
        <w:rPr>
          <w:color w:val="0000FF"/>
          <w:lang w:val="fr-CA"/>
        </w:rPr>
      </w:pPr>
      <w:r>
        <w:rPr>
          <w:color w:val="0000FF"/>
          <w:lang w:val="fr-CA"/>
        </w:rPr>
        <w:t xml:space="preserve">tad-darśana-smara-rujas tṛṇa-rūṣitena </w:t>
      </w:r>
    </w:p>
    <w:p w:rsidR="004D1C16" w:rsidRDefault="004D1C16">
      <w:pPr>
        <w:ind w:left="720"/>
        <w:rPr>
          <w:color w:val="0000FF"/>
          <w:lang w:val="fr-CA"/>
        </w:rPr>
      </w:pPr>
      <w:r>
        <w:rPr>
          <w:color w:val="0000FF"/>
          <w:lang w:val="fr-CA"/>
        </w:rPr>
        <w:t>limpantya ānana-kuceṣu juhus tad-ādhim ||223||</w:t>
      </w:r>
    </w:p>
    <w:p w:rsidR="004D1C16" w:rsidRDefault="004D1C16">
      <w:pPr>
        <w:rPr>
          <w:color w:val="0000FF"/>
          <w:lang w:val="fr-CA"/>
        </w:rPr>
      </w:pPr>
    </w:p>
    <w:p w:rsidR="004D1C16" w:rsidRDefault="004D1C16">
      <w:pPr>
        <w:rPr>
          <w:lang w:val="fr-CA"/>
        </w:rPr>
      </w:pPr>
      <w:r>
        <w:rPr>
          <w:lang w:val="fr-CA"/>
        </w:rPr>
        <w:t>yathā vā—</w:t>
      </w: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>duṣkaraṁ katara-dāli mālatī</w:t>
      </w:r>
    </w:p>
    <w:p w:rsidR="004D1C16" w:rsidRDefault="004D1C16">
      <w:pPr>
        <w:ind w:left="720"/>
        <w:rPr>
          <w:lang w:val="fr-CA"/>
        </w:rPr>
      </w:pPr>
      <w:r>
        <w:rPr>
          <w:lang w:val="fr-CA"/>
        </w:rPr>
        <w:t>komaleyam akarot tapaḥ purā |</w:t>
      </w:r>
    </w:p>
    <w:p w:rsidR="004D1C16" w:rsidRPr="005A75DB" w:rsidRDefault="004D1C16">
      <w:pPr>
        <w:ind w:left="720"/>
        <w:rPr>
          <w:lang w:val="fr-CA"/>
        </w:rPr>
      </w:pPr>
      <w:r w:rsidRPr="005A75DB">
        <w:rPr>
          <w:lang w:val="fr-CA"/>
        </w:rPr>
        <w:t>hanta goṣṭha-pati-nandanopamaṁ</w:t>
      </w:r>
    </w:p>
    <w:p w:rsidR="004D1C16" w:rsidRPr="005A75DB" w:rsidRDefault="004D1C16">
      <w:pPr>
        <w:ind w:left="720"/>
        <w:rPr>
          <w:lang w:val="fr-CA"/>
        </w:rPr>
      </w:pPr>
      <w:r w:rsidRPr="005A75DB">
        <w:rPr>
          <w:lang w:val="fr-CA"/>
        </w:rPr>
        <w:t>yā tamālam amalopagūhate ||224||</w:t>
      </w:r>
    </w:p>
    <w:p w:rsidR="004D1C16" w:rsidRPr="005A75DB" w:rsidRDefault="004D1C16">
      <w:pPr>
        <w:rPr>
          <w:lang w:val="fr-CA"/>
        </w:rPr>
      </w:pPr>
    </w:p>
    <w:p w:rsidR="004D1C16" w:rsidRPr="005A75DB" w:rsidRDefault="004D1C16">
      <w:pPr>
        <w:rPr>
          <w:b/>
          <w:bCs/>
          <w:lang w:val="fr-CA"/>
        </w:rPr>
      </w:pPr>
      <w:r w:rsidRPr="005A75DB">
        <w:rPr>
          <w:b/>
          <w:bCs/>
          <w:lang w:val="fr-CA"/>
        </w:rPr>
        <w:t>yoga eva bhaved eṣa vicitraḥ ko’pi mādanaḥ |</w:t>
      </w:r>
    </w:p>
    <w:p w:rsidR="004D1C16" w:rsidRPr="005A75DB" w:rsidRDefault="004D1C16">
      <w:pPr>
        <w:rPr>
          <w:b/>
          <w:bCs/>
          <w:lang w:val="fr-CA"/>
        </w:rPr>
      </w:pPr>
      <w:r w:rsidRPr="005A75DB">
        <w:rPr>
          <w:b/>
          <w:bCs/>
          <w:lang w:val="fr-CA"/>
        </w:rPr>
        <w:t>yad-vilāsā virājante nitya-līlāḥ sahasradhā ||225||</w:t>
      </w:r>
    </w:p>
    <w:p w:rsidR="004D1C16" w:rsidRPr="005A75DB" w:rsidRDefault="004D1C16">
      <w:pPr>
        <w:rPr>
          <w:b/>
          <w:bCs/>
          <w:lang w:val="fr-CA"/>
        </w:rPr>
      </w:pPr>
      <w:r w:rsidRPr="005A75DB">
        <w:rPr>
          <w:b/>
          <w:bCs/>
          <w:lang w:val="fr-CA"/>
        </w:rPr>
        <w:t>mādanasya gatiḥ suṣṭhu madanasyeva durgamā |</w:t>
      </w:r>
    </w:p>
    <w:p w:rsidR="004D1C16" w:rsidRPr="005A75DB" w:rsidRDefault="004D1C16">
      <w:pPr>
        <w:rPr>
          <w:b/>
          <w:bCs/>
          <w:lang w:val="fr-CA"/>
        </w:rPr>
      </w:pPr>
      <w:r w:rsidRPr="005A75DB">
        <w:rPr>
          <w:b/>
          <w:bCs/>
          <w:lang w:val="fr-CA"/>
        </w:rPr>
        <w:t>na nirvaktuṁ bhavec chakyā tenāsau munināpy alam ||226||</w:t>
      </w:r>
    </w:p>
    <w:p w:rsidR="004D1C16" w:rsidRPr="005A75DB" w:rsidRDefault="004D1C16">
      <w:pPr>
        <w:rPr>
          <w:b/>
          <w:bCs/>
          <w:lang w:val="fr-CA"/>
        </w:rPr>
      </w:pPr>
    </w:p>
    <w:p w:rsidR="004D1C16" w:rsidRPr="005A75DB" w:rsidRDefault="004D1C16">
      <w:pPr>
        <w:rPr>
          <w:b/>
          <w:bCs/>
          <w:lang w:val="fr-CA"/>
        </w:rPr>
      </w:pPr>
      <w:r w:rsidRPr="005A75DB">
        <w:rPr>
          <w:b/>
          <w:bCs/>
          <w:lang w:val="fr-CA"/>
        </w:rPr>
        <w:t>kiṁ ca—</w:t>
      </w:r>
    </w:p>
    <w:p w:rsidR="004D1C16" w:rsidRPr="005A75DB" w:rsidRDefault="004D1C16">
      <w:pPr>
        <w:rPr>
          <w:b/>
          <w:bCs/>
          <w:lang w:val="fr-CA"/>
        </w:rPr>
      </w:pPr>
      <w:r w:rsidRPr="005A75DB">
        <w:rPr>
          <w:b/>
          <w:bCs/>
          <w:lang w:val="fr-CA"/>
        </w:rPr>
        <w:t>rāgānurāgatām ādau snehaḥ prāpyaiva satvaram |</w:t>
      </w:r>
    </w:p>
    <w:p w:rsidR="004D1C16" w:rsidRPr="005A75DB" w:rsidRDefault="004D1C16">
      <w:pPr>
        <w:rPr>
          <w:b/>
          <w:bCs/>
          <w:lang w:val="fr-CA"/>
        </w:rPr>
      </w:pPr>
      <w:r w:rsidRPr="005A75DB">
        <w:rPr>
          <w:b/>
          <w:bCs/>
          <w:lang w:val="fr-CA"/>
        </w:rPr>
        <w:t>mānatvaṁ praṇayatvaṁ ca kvacit paścāt prapadyate ||227||</w:t>
      </w:r>
    </w:p>
    <w:p w:rsidR="004D1C16" w:rsidRPr="005A75DB" w:rsidRDefault="004D1C16">
      <w:pPr>
        <w:rPr>
          <w:b/>
          <w:bCs/>
          <w:lang w:val="fr-CA"/>
        </w:rPr>
      </w:pPr>
      <w:r w:rsidRPr="005A75DB">
        <w:rPr>
          <w:b/>
          <w:bCs/>
          <w:lang w:val="fr-CA"/>
        </w:rPr>
        <w:t>ata evātra śāstreṣu śrūyate rādhikādiṣu |</w:t>
      </w:r>
    </w:p>
    <w:p w:rsidR="004D1C16" w:rsidRPr="005A75DB" w:rsidRDefault="004D1C16">
      <w:pPr>
        <w:rPr>
          <w:b/>
          <w:bCs/>
          <w:lang w:val="fr-CA"/>
        </w:rPr>
      </w:pPr>
      <w:r w:rsidRPr="005A75DB">
        <w:rPr>
          <w:b/>
          <w:bCs/>
          <w:lang w:val="fr-CA"/>
        </w:rPr>
        <w:t>pūrva-rāga-prasaṅge’pi prakaṭaṁ rāga-lakṣaṇam ||228||</w:t>
      </w:r>
    </w:p>
    <w:p w:rsidR="004D1C16" w:rsidRPr="005A75DB" w:rsidRDefault="004D1C16">
      <w:pPr>
        <w:rPr>
          <w:b/>
          <w:bCs/>
          <w:lang w:val="fr-CA"/>
        </w:rPr>
      </w:pPr>
      <w:r w:rsidRPr="005A75DB">
        <w:rPr>
          <w:b/>
          <w:bCs/>
          <w:lang w:val="fr-CA"/>
        </w:rPr>
        <w:t>sphuranti vraja-devīṣu parā bhāva-bhidāś ca yāḥ |</w:t>
      </w:r>
    </w:p>
    <w:p w:rsidR="004D1C16" w:rsidRPr="005A75DB" w:rsidRDefault="004D1C16">
      <w:pPr>
        <w:rPr>
          <w:b/>
          <w:bCs/>
          <w:lang w:val="fr-CA"/>
        </w:rPr>
      </w:pPr>
      <w:r w:rsidRPr="005A75DB">
        <w:rPr>
          <w:b/>
          <w:bCs/>
          <w:lang w:val="fr-CA"/>
        </w:rPr>
        <w:t>tās tarkāgocaratayā na samyag iha varṇitāḥ ||229||</w:t>
      </w:r>
    </w:p>
    <w:p w:rsidR="004D1C16" w:rsidRPr="005A75DB" w:rsidRDefault="004D1C16">
      <w:pPr>
        <w:rPr>
          <w:b/>
          <w:bCs/>
          <w:lang w:val="fr-CA"/>
        </w:rPr>
      </w:pPr>
      <w:r w:rsidRPr="005A75DB">
        <w:rPr>
          <w:b/>
          <w:bCs/>
          <w:lang w:val="fr-CA"/>
        </w:rPr>
        <w:t>sādhāraṇyāṁ ratāv eva dhūmāyitatayā matāḥ |</w:t>
      </w:r>
    </w:p>
    <w:p w:rsidR="004D1C16" w:rsidRPr="005A75DB" w:rsidRDefault="004D1C16">
      <w:pPr>
        <w:rPr>
          <w:b/>
          <w:bCs/>
          <w:lang w:val="fr-CA"/>
        </w:rPr>
      </w:pPr>
      <w:r w:rsidRPr="005A75DB">
        <w:rPr>
          <w:b/>
          <w:bCs/>
          <w:lang w:val="fr-CA"/>
        </w:rPr>
        <w:t>jvalitās tu rati-premṇor dīptāḥ snehādi-pañcasu |</w:t>
      </w:r>
    </w:p>
    <w:p w:rsidR="004D1C16" w:rsidRPr="005A75DB" w:rsidRDefault="004D1C16">
      <w:pPr>
        <w:rPr>
          <w:b/>
          <w:bCs/>
          <w:lang w:val="fr-CA"/>
        </w:rPr>
      </w:pPr>
      <w:r w:rsidRPr="005A75DB">
        <w:rPr>
          <w:b/>
          <w:bCs/>
          <w:lang w:val="fr-CA"/>
        </w:rPr>
        <w:t>rūḍhe bhāve tathoddīptāḥ sudīptā mohanādiṣu ||230||</w:t>
      </w:r>
    </w:p>
    <w:p w:rsidR="004D1C16" w:rsidRPr="005A75DB" w:rsidRDefault="004D1C16">
      <w:pPr>
        <w:rPr>
          <w:b/>
          <w:bCs/>
          <w:lang w:val="fr-CA"/>
        </w:rPr>
      </w:pPr>
      <w:r w:rsidRPr="005A75DB">
        <w:rPr>
          <w:b/>
          <w:bCs/>
          <w:lang w:val="fr-CA"/>
        </w:rPr>
        <w:t>iyaṁ prāyikatā kintu śreṣṭha-madhyādi-bhārataḥ |</w:t>
      </w:r>
    </w:p>
    <w:p w:rsidR="004D1C16" w:rsidRPr="005A75DB" w:rsidRDefault="004D1C16">
      <w:pPr>
        <w:rPr>
          <w:b/>
          <w:bCs/>
          <w:lang w:val="fr-CA"/>
        </w:rPr>
      </w:pPr>
      <w:r w:rsidRPr="005A75DB">
        <w:rPr>
          <w:b/>
          <w:bCs/>
          <w:lang w:val="fr-CA"/>
        </w:rPr>
        <w:t>deśa-kāla-janādīnāṁ kvāpy eṣāṁ syād viparyayam ||231||</w:t>
      </w:r>
    </w:p>
    <w:p w:rsidR="004D1C16" w:rsidRPr="005A75DB" w:rsidRDefault="004D1C16">
      <w:pPr>
        <w:rPr>
          <w:b/>
          <w:bCs/>
          <w:lang w:val="fr-CA"/>
        </w:rPr>
      </w:pPr>
      <w:r w:rsidRPr="005A75DB">
        <w:rPr>
          <w:b/>
          <w:bCs/>
          <w:lang w:val="fr-CA"/>
        </w:rPr>
        <w:t>ādyā premāntimāṁ tatrānurāgāntāṁ samañjasā |</w:t>
      </w:r>
    </w:p>
    <w:p w:rsidR="004D1C16" w:rsidRPr="005A75DB" w:rsidRDefault="004D1C16">
      <w:pPr>
        <w:rPr>
          <w:b/>
          <w:bCs/>
          <w:lang w:val="fr-CA"/>
        </w:rPr>
      </w:pPr>
      <w:r w:rsidRPr="005A75DB">
        <w:rPr>
          <w:b/>
          <w:bCs/>
          <w:lang w:val="fr-CA"/>
        </w:rPr>
        <w:t>ratir bhāvāntimāṁ sīmāṁ samarthaiva prapadyante ||232||</w:t>
      </w:r>
    </w:p>
    <w:p w:rsidR="004D1C16" w:rsidRPr="005A75DB" w:rsidRDefault="004D1C16">
      <w:pPr>
        <w:rPr>
          <w:b/>
          <w:bCs/>
          <w:lang w:val="fr-CA"/>
        </w:rPr>
      </w:pPr>
      <w:r w:rsidRPr="005A75DB">
        <w:rPr>
          <w:b/>
          <w:bCs/>
          <w:lang w:val="fr-CA"/>
        </w:rPr>
        <w:t>ratir narma-vayasyānām anurāgāntimāṁ sthitim |</w:t>
      </w:r>
    </w:p>
    <w:p w:rsidR="004D1C16" w:rsidRPr="005A75DB" w:rsidRDefault="004D1C16">
      <w:pPr>
        <w:rPr>
          <w:b/>
          <w:bCs/>
          <w:lang w:val="fr-CA"/>
        </w:rPr>
      </w:pPr>
      <w:r w:rsidRPr="005A75DB">
        <w:rPr>
          <w:b/>
          <w:bCs/>
          <w:lang w:val="fr-CA"/>
        </w:rPr>
        <w:t>teṣv eva subalādīnāṁ bhāvāntām eva gacchati ||233||</w:t>
      </w:r>
    </w:p>
    <w:p w:rsidR="004D1C16" w:rsidRPr="005A75DB" w:rsidRDefault="004D1C16">
      <w:pPr>
        <w:rPr>
          <w:rFonts w:eastAsia="MS Minchofalt"/>
          <w:lang w:val="fr-CA"/>
        </w:rPr>
      </w:pPr>
    </w:p>
    <w:p w:rsidR="004D1C16" w:rsidRPr="005A75DB" w:rsidRDefault="004D1C16">
      <w:pPr>
        <w:jc w:val="center"/>
        <w:rPr>
          <w:lang w:val="fr-CA"/>
        </w:rPr>
      </w:pPr>
      <w:r w:rsidRPr="005A75DB">
        <w:rPr>
          <w:lang w:val="fr-CA"/>
        </w:rPr>
        <w:t xml:space="preserve">iti śrī-śrī-ujjvala-nīlamaṇau </w:t>
      </w:r>
    </w:p>
    <w:p w:rsidR="004D1C16" w:rsidRPr="005A75DB" w:rsidRDefault="004D1C16">
      <w:pPr>
        <w:jc w:val="center"/>
        <w:rPr>
          <w:lang w:val="fr-CA"/>
        </w:rPr>
      </w:pPr>
      <w:r w:rsidRPr="005A75DB">
        <w:rPr>
          <w:lang w:val="fr-CA"/>
        </w:rPr>
        <w:t xml:space="preserve">sthāyi-bhāva-prakaraṇam </w:t>
      </w:r>
    </w:p>
    <w:p w:rsidR="004D1C16" w:rsidRDefault="004D1C16">
      <w:pPr>
        <w:jc w:val="center"/>
        <w:rPr>
          <w:lang w:val="pl-PL"/>
        </w:rPr>
      </w:pPr>
      <w:r>
        <w:rPr>
          <w:lang w:val="pl-PL"/>
        </w:rPr>
        <w:t>||14||</w:t>
      </w:r>
    </w:p>
    <w:p w:rsidR="004D1C16" w:rsidRDefault="004D1C16">
      <w:pPr>
        <w:jc w:val="center"/>
        <w:rPr>
          <w:lang w:val="pl-PL"/>
        </w:rPr>
      </w:pPr>
    </w:p>
    <w:p w:rsidR="004D1C16" w:rsidRDefault="004D1C16">
      <w:pPr>
        <w:pStyle w:val="Heading1"/>
        <w:rPr>
          <w:rFonts w:cs="Balaram"/>
          <w:b w:val="0"/>
          <w:bCs w:val="0"/>
          <w:noProof w:val="0"/>
          <w:kern w:val="0"/>
          <w:sz w:val="24"/>
          <w:szCs w:val="24"/>
          <w:cs/>
          <w:lang w:bidi="sa-IN"/>
        </w:rPr>
      </w:pPr>
      <w:r>
        <w:rPr>
          <w:rFonts w:cs="Balaram"/>
          <w:b w:val="0"/>
          <w:bCs w:val="0"/>
          <w:noProof w:val="0"/>
          <w:kern w:val="0"/>
          <w:sz w:val="24"/>
          <w:szCs w:val="24"/>
          <w:cs/>
          <w:lang w:bidi="sa-IN"/>
        </w:rPr>
        <w:t xml:space="preserve"> —o)0(o—</w:t>
      </w:r>
    </w:p>
    <w:p w:rsidR="004D1C16" w:rsidRDefault="004D1C16">
      <w:pPr>
        <w:pStyle w:val="Heading1"/>
        <w:rPr>
          <w:rFonts w:cs="Balaram"/>
          <w:b w:val="0"/>
          <w:bCs w:val="0"/>
          <w:noProof w:val="0"/>
          <w:kern w:val="0"/>
          <w:sz w:val="24"/>
          <w:szCs w:val="24"/>
          <w:cs/>
          <w:lang w:bidi="sa-IN"/>
        </w:rPr>
      </w:pPr>
      <w:r>
        <w:rPr>
          <w:rFonts w:cs="Balaram"/>
          <w:b w:val="0"/>
          <w:bCs w:val="0"/>
          <w:noProof w:val="0"/>
          <w:kern w:val="0"/>
          <w:sz w:val="24"/>
          <w:szCs w:val="24"/>
          <w:cs/>
          <w:lang w:bidi="sa-IN"/>
        </w:rPr>
        <w:t>(15)</w:t>
      </w:r>
    </w:p>
    <w:p w:rsidR="004D1C16" w:rsidRDefault="004D1C16">
      <w:pPr>
        <w:pStyle w:val="Heading1"/>
        <w:rPr>
          <w:rFonts w:cs="Balaram"/>
          <w:noProof w:val="0"/>
          <w:szCs w:val="36"/>
          <w:cs/>
          <w:lang w:bidi="sa-IN"/>
        </w:rPr>
      </w:pPr>
      <w:r>
        <w:rPr>
          <w:rFonts w:cs="Balaram"/>
          <w:noProof w:val="0"/>
          <w:szCs w:val="36"/>
          <w:cs/>
          <w:lang w:bidi="sa-IN"/>
        </w:rPr>
        <w:t>atha śṛṅgāra-bheda-prakaraṇam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sa vipralambhaḥ sambhoga iti dvedhojjvalo mataḥ ||1||</w:t>
      </w:r>
    </w:p>
    <w:p w:rsidR="004D1C16" w:rsidRDefault="004D1C16" w:rsidP="00072BB3">
      <w:pPr>
        <w:pStyle w:val="Heading3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tatra vipralambhaḥ—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yūnor ayuktayor bhāvo yuktayor vā tayor mithaḥ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abhīṣṭāliṅganādīnām anavāptau prakṛṣyate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sa vipralambho vijñeyaḥ sambhogonnati-kārakaḥ ||2||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tathā coktam</w:t>
      </w:r>
      <w:r>
        <w:rPr>
          <w:rFonts w:eastAsia="MS Minchofalt"/>
          <w:lang w:val="en-US" w:bidi="sa-IN"/>
        </w:rPr>
        <w:t xml:space="preserve"> [sarasvatī-kaṇṭhābharaṇa 5.52]</w:t>
      </w:r>
      <w:r>
        <w:rPr>
          <w:noProof w:val="0"/>
          <w:cs/>
          <w:lang w:bidi="sa-IN"/>
        </w:rPr>
        <w:t>—</w:t>
      </w:r>
    </w:p>
    <w:p w:rsidR="004D1C16" w:rsidRDefault="004D1C16" w:rsidP="003503AB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na vinā vipralambhena sambhogaḥ puṣṭim aśnute |</w:t>
      </w:r>
    </w:p>
    <w:p w:rsidR="004D1C16" w:rsidRDefault="004D1C16" w:rsidP="003503AB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kāṣāyite hi vastrādau bhūyān evābhivardhate ||3||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pūrva-rāgas tathā mānaḥ prema-vaicittyam ity api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pravāsaś ceti kathito vipralambhaś catur-vidhaḥ ||4||</w:t>
      </w:r>
    </w:p>
    <w:p w:rsidR="004D1C16" w:rsidRDefault="004D1C16" w:rsidP="00072BB3">
      <w:pPr>
        <w:pStyle w:val="Heading3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tatra pūrva-rāgaḥ—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ratir yā saṅgamāt pūrvaṁ darśana-śravaṇādi-jā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tayor unmīlati prājñaiḥ pūrva-rāgaḥ sa ucyate ||5||</w:t>
      </w:r>
    </w:p>
    <w:p w:rsidR="004D1C16" w:rsidRDefault="004D1C16">
      <w:pPr>
        <w:rPr>
          <w:b/>
          <w:bCs/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tatra </w:t>
      </w:r>
      <w:r>
        <w:rPr>
          <w:b/>
          <w:bCs/>
          <w:noProof w:val="0"/>
          <w:cs/>
          <w:lang w:bidi="sa-IN"/>
        </w:rPr>
        <w:t>darśanāt—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sākṣāt kṛṣṇasya citre ca syāt svapnādau ca darśanam ||6||</w:t>
      </w:r>
    </w:p>
    <w:p w:rsidR="004D1C16" w:rsidRDefault="004D1C16">
      <w:pPr>
        <w:rPr>
          <w:b/>
          <w:bCs/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bCs/>
          <w:noProof w:val="0"/>
          <w:cs/>
          <w:lang w:bidi="sa-IN"/>
        </w:rPr>
        <w:t xml:space="preserve">tatra </w:t>
      </w:r>
      <w:r>
        <w:rPr>
          <w:b/>
          <w:bCs/>
          <w:noProof w:val="0"/>
          <w:cs/>
          <w:lang w:bidi="sa-IN"/>
        </w:rPr>
        <w:t xml:space="preserve">sākṣāt, </w:t>
      </w:r>
      <w:r>
        <w:rPr>
          <w:noProof w:val="0"/>
          <w:cs/>
          <w:lang w:bidi="sa-IN"/>
        </w:rPr>
        <w:t xml:space="preserve">yathā </w:t>
      </w:r>
      <w:r>
        <w:rPr>
          <w:noProof w:val="0"/>
          <w:color w:val="FF0000"/>
          <w:cs/>
          <w:lang w:bidi="sa-IN"/>
        </w:rPr>
        <w:t>padyāvalyām</w:t>
      </w:r>
      <w:r>
        <w:rPr>
          <w:noProof w:val="0"/>
          <w:cs/>
          <w:lang w:bidi="sa-IN"/>
        </w:rPr>
        <w:t xml:space="preserve"> (159)—</w:t>
      </w:r>
    </w:p>
    <w:p w:rsidR="004D1C16" w:rsidRDefault="004D1C16" w:rsidP="003503AB">
      <w:pPr>
        <w:pStyle w:val="Quote"/>
        <w:rPr>
          <w:lang w:val="pl-PL"/>
        </w:rPr>
      </w:pPr>
      <w:r>
        <w:rPr>
          <w:lang w:val="pl-PL"/>
        </w:rPr>
        <w:t>indīvarodara-sahodara-medura-śrī-r</w:t>
      </w:r>
    </w:p>
    <w:p w:rsidR="004D1C16" w:rsidRDefault="004D1C16" w:rsidP="003503AB">
      <w:pPr>
        <w:pStyle w:val="Quote"/>
        <w:rPr>
          <w:lang w:val="pl-PL"/>
        </w:rPr>
      </w:pPr>
      <w:r>
        <w:rPr>
          <w:lang w:val="pl-PL"/>
        </w:rPr>
        <w:t>vāso dravat-kanaka-vṛnda-nibhaṁ dadhānaḥ |</w:t>
      </w:r>
    </w:p>
    <w:p w:rsidR="004D1C16" w:rsidRDefault="004D1C16" w:rsidP="003503AB">
      <w:pPr>
        <w:pStyle w:val="Quote"/>
        <w:rPr>
          <w:lang w:val="pl-PL"/>
        </w:rPr>
      </w:pPr>
      <w:r>
        <w:rPr>
          <w:lang w:val="pl-PL"/>
        </w:rPr>
        <w:t>āmukta-mauktika-manohara-hāra-vakṣāḥ</w:t>
      </w:r>
    </w:p>
    <w:p w:rsidR="004D1C16" w:rsidRDefault="004D1C16" w:rsidP="003503AB">
      <w:pPr>
        <w:pStyle w:val="Quote"/>
        <w:rPr>
          <w:lang w:val="pl-PL"/>
        </w:rPr>
      </w:pPr>
      <w:r>
        <w:rPr>
          <w:lang w:val="pl-PL"/>
        </w:rPr>
        <w:t>ko’yaṁ yuvā jagad-anaṅga-mayaṁ karoti ||7||</w:t>
      </w:r>
    </w:p>
    <w:p w:rsidR="004D1C16" w:rsidRDefault="004D1C16">
      <w:pPr>
        <w:rPr>
          <w:rFonts w:eastAsia="MS Minchofalt"/>
          <w:lang w:val="pl-PL"/>
        </w:rPr>
      </w:pP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b/>
          <w:bCs/>
          <w:lang w:val="pl-PL"/>
        </w:rPr>
        <w:t>citre</w:t>
      </w:r>
      <w:r>
        <w:rPr>
          <w:rFonts w:eastAsia="MS Minchofalt"/>
          <w:lang w:val="pl-PL"/>
        </w:rPr>
        <w:t xml:space="preserve">, yathā </w:t>
      </w:r>
      <w:r>
        <w:rPr>
          <w:rFonts w:eastAsia="MS Minchofalt"/>
          <w:color w:val="FF0000"/>
          <w:lang w:val="pl-PL"/>
        </w:rPr>
        <w:t>vidagdha-mādhave</w:t>
      </w:r>
      <w:r>
        <w:rPr>
          <w:rFonts w:eastAsia="MS Minchofalt"/>
          <w:lang w:val="pl-PL"/>
        </w:rPr>
        <w:t xml:space="preserve"> (2.23)—</w:t>
      </w:r>
    </w:p>
    <w:p w:rsidR="004D1C16" w:rsidRDefault="004D1C16" w:rsidP="003503AB">
      <w:pPr>
        <w:pStyle w:val="Quote"/>
        <w:rPr>
          <w:lang w:val="pl-PL"/>
        </w:rPr>
      </w:pPr>
      <w:r>
        <w:rPr>
          <w:lang w:val="pl-PL"/>
        </w:rPr>
        <w:t>śiśiraya dṛśau dṛṣṭvā divyaṁ kiśoram itīkṣitaḥ</w:t>
      </w:r>
    </w:p>
    <w:p w:rsidR="004D1C16" w:rsidRDefault="004D1C16" w:rsidP="003503AB">
      <w:pPr>
        <w:pStyle w:val="Quote"/>
        <w:rPr>
          <w:lang w:val="pl-PL"/>
        </w:rPr>
      </w:pPr>
      <w:r>
        <w:rPr>
          <w:lang w:val="pl-PL"/>
        </w:rPr>
        <w:t>parijalpana-girāṁ viśrambhāt tvaṁ vilāsa-phalāṅkitaḥ |</w:t>
      </w:r>
    </w:p>
    <w:p w:rsidR="004D1C16" w:rsidRDefault="004D1C16" w:rsidP="003503AB">
      <w:pPr>
        <w:pStyle w:val="Quote"/>
        <w:rPr>
          <w:lang w:val="pl-PL"/>
        </w:rPr>
      </w:pPr>
      <w:r>
        <w:rPr>
          <w:lang w:val="pl-PL"/>
        </w:rPr>
        <w:t>śiva śiva kathaṁ jānīmas tvām avakra-dhiyo vayaṁ</w:t>
      </w:r>
    </w:p>
    <w:p w:rsidR="004D1C16" w:rsidRDefault="004D1C16" w:rsidP="003503AB">
      <w:pPr>
        <w:pStyle w:val="Quote"/>
        <w:rPr>
          <w:lang w:val="pl-PL"/>
        </w:rPr>
      </w:pPr>
      <w:r>
        <w:rPr>
          <w:lang w:val="pl-PL"/>
        </w:rPr>
        <w:t>niviḍa-baḍavā-vahni-jvālā-kalāpa-vikāsinam ||8||</w:t>
      </w:r>
    </w:p>
    <w:p w:rsidR="004D1C16" w:rsidRDefault="004D1C16">
      <w:pPr>
        <w:rPr>
          <w:rFonts w:eastAsia="MS Minchofalt"/>
          <w:lang w:val="pl-PL"/>
        </w:rPr>
      </w:pP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b/>
          <w:bCs/>
          <w:lang w:val="pl-PL"/>
        </w:rPr>
        <w:t>svapne,</w:t>
      </w:r>
      <w:r>
        <w:rPr>
          <w:rFonts w:eastAsia="MS Minchofalt"/>
          <w:lang w:val="pl-PL"/>
        </w:rPr>
        <w:t xml:space="preserve"> yathā—</w:t>
      </w:r>
    </w:p>
    <w:p w:rsidR="004D1C16" w:rsidRDefault="004D1C16" w:rsidP="003503AB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svapne dṛṣṭvā sahacari sarit-kāsarī śyāma-nīrā</w:t>
      </w:r>
    </w:p>
    <w:p w:rsidR="004D1C16" w:rsidRDefault="004D1C16" w:rsidP="003503AB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tīre tasyāḥ kvaṇita-madhupā mādhavī-kuñja-śālā |</w:t>
      </w:r>
    </w:p>
    <w:p w:rsidR="004D1C16" w:rsidRDefault="004D1C16" w:rsidP="003503AB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tasyāṁ kāntaṁ kapiśa-jaghano dhvānta-rāśiḥ śarīrī</w:t>
      </w:r>
    </w:p>
    <w:p w:rsidR="004D1C16" w:rsidRDefault="004D1C16" w:rsidP="003503AB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citraṁ candrāvalim api sa māṁ pātum icchann arautsīt ||9||</w:t>
      </w:r>
    </w:p>
    <w:p w:rsidR="004D1C16" w:rsidRDefault="004D1C16">
      <w:pPr>
        <w:rPr>
          <w:rFonts w:eastAsia="MS Minchofalt"/>
          <w:lang w:val="pl-PL"/>
        </w:rPr>
      </w:pP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lang w:val="pl-PL"/>
        </w:rPr>
        <w:t xml:space="preserve">atha </w:t>
      </w:r>
      <w:r>
        <w:rPr>
          <w:rFonts w:eastAsia="MS Minchofalt"/>
          <w:b/>
          <w:bCs/>
          <w:lang w:val="pl-PL"/>
        </w:rPr>
        <w:t>śravaṇam—</w:t>
      </w: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vandi-dūtī-sakhī-vaktrād gītādeś ca śrutir bhavet ||10||</w:t>
      </w:r>
    </w:p>
    <w:p w:rsidR="004D1C16" w:rsidRDefault="004D1C16">
      <w:pPr>
        <w:rPr>
          <w:rFonts w:eastAsia="MS Minchofalt"/>
          <w:b/>
          <w:bCs/>
          <w:lang w:val="pl-PL"/>
        </w:rPr>
      </w:pP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b/>
          <w:bCs/>
          <w:lang w:val="pl-PL"/>
        </w:rPr>
        <w:t>tato vandi-vaktrāt,</w:t>
      </w:r>
      <w:r>
        <w:rPr>
          <w:rFonts w:eastAsia="MS Minchofalt"/>
          <w:lang w:val="pl-PL"/>
        </w:rPr>
        <w:t xml:space="preserve"> yathā—</w:t>
      </w:r>
    </w:p>
    <w:p w:rsidR="004D1C16" w:rsidRDefault="004D1C16" w:rsidP="003503AB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paṭhati magadha-rāja-nirjayārthāṁ</w:t>
      </w:r>
    </w:p>
    <w:p w:rsidR="004D1C16" w:rsidRDefault="004D1C16" w:rsidP="003503AB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sakhi virudāvalim atra vandivarye |</w:t>
      </w:r>
    </w:p>
    <w:p w:rsidR="004D1C16" w:rsidRDefault="004D1C16" w:rsidP="003503AB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vada katham iva lakṣmaṇe tanute</w:t>
      </w:r>
    </w:p>
    <w:p w:rsidR="004D1C16" w:rsidRDefault="004D1C16" w:rsidP="003503AB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pulaka-kulena vilakṣaṇā kilāsīt ||11||</w:t>
      </w:r>
    </w:p>
    <w:p w:rsidR="004D1C16" w:rsidRDefault="004D1C16">
      <w:pPr>
        <w:rPr>
          <w:rFonts w:eastAsia="MS Minchofalt"/>
          <w:lang w:val="pl-PL"/>
        </w:rPr>
      </w:pP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b/>
          <w:bCs/>
          <w:lang w:val="pl-PL"/>
        </w:rPr>
        <w:t>dūtī-vaktrāt,</w:t>
      </w:r>
      <w:r>
        <w:rPr>
          <w:rFonts w:eastAsia="MS Minchofalt"/>
          <w:lang w:val="pl-PL"/>
        </w:rPr>
        <w:t xml:space="preserve"> yathā—</w:t>
      </w:r>
    </w:p>
    <w:p w:rsidR="004D1C16" w:rsidRDefault="004D1C16" w:rsidP="003503AB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āviṣkṛte tava mukunda mayā prasaṅge</w:t>
      </w:r>
    </w:p>
    <w:p w:rsidR="004D1C16" w:rsidRDefault="004D1C16" w:rsidP="003503AB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tārāvalī pulakitāṅga-latā natākṣī |</w:t>
      </w:r>
    </w:p>
    <w:p w:rsidR="004D1C16" w:rsidRDefault="004D1C16" w:rsidP="003503AB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śuśrūṣur apy alaghu-gadgada-ruddha-kaṇṭhī</w:t>
      </w:r>
    </w:p>
    <w:p w:rsidR="004D1C16" w:rsidRDefault="004D1C16" w:rsidP="003503AB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praṣṭuṁ tavākṣamata sā na kathā-viśeṣam ||12||</w:t>
      </w:r>
    </w:p>
    <w:p w:rsidR="004D1C16" w:rsidRDefault="004D1C16">
      <w:pPr>
        <w:rPr>
          <w:rFonts w:eastAsia="MS Minchofalt"/>
          <w:lang w:val="pl-PL"/>
        </w:rPr>
      </w:pP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b/>
          <w:bCs/>
          <w:lang w:val="pl-PL"/>
        </w:rPr>
        <w:t>sakhī-vaktrāt,</w:t>
      </w:r>
      <w:r>
        <w:rPr>
          <w:rFonts w:eastAsia="MS Minchofalt"/>
          <w:lang w:val="pl-PL"/>
        </w:rPr>
        <w:t xml:space="preserve"> yathā—</w:t>
      </w:r>
    </w:p>
    <w:p w:rsidR="004D1C16" w:rsidRDefault="004D1C16" w:rsidP="003503AB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yāvad unmada-cakora-locanā</w:t>
      </w:r>
    </w:p>
    <w:p w:rsidR="004D1C16" w:rsidRDefault="004D1C16" w:rsidP="003503AB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man-mukhāt tava kathām upāśṛṇot |</w:t>
      </w:r>
    </w:p>
    <w:p w:rsidR="004D1C16" w:rsidRDefault="004D1C16" w:rsidP="003503AB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tāvad añcati dinaṁ dinaṁ sakhī</w:t>
      </w:r>
    </w:p>
    <w:p w:rsidR="004D1C16" w:rsidRDefault="004D1C16" w:rsidP="003503AB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kṛṣṇa śārada-nadīva tānavam ||13||</w:t>
      </w:r>
    </w:p>
    <w:p w:rsidR="004D1C16" w:rsidRDefault="004D1C16">
      <w:pPr>
        <w:rPr>
          <w:rFonts w:eastAsia="MS Minchofalt"/>
          <w:lang w:val="pl-PL"/>
        </w:rPr>
      </w:pP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b/>
          <w:bCs/>
          <w:lang w:val="pl-PL"/>
        </w:rPr>
        <w:t>gītāt,</w:t>
      </w:r>
      <w:r>
        <w:rPr>
          <w:rFonts w:eastAsia="MS Minchofalt"/>
          <w:lang w:val="pl-PL"/>
        </w:rPr>
        <w:t xml:space="preserve"> yathā—</w:t>
      </w:r>
    </w:p>
    <w:p w:rsidR="004D1C16" w:rsidRDefault="004D1C16" w:rsidP="003503AB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nayane praṇayann udaśruṇī</w:t>
      </w:r>
    </w:p>
    <w:p w:rsidR="004D1C16" w:rsidRDefault="004D1C16" w:rsidP="003503AB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mama sadyaḥ sadasi kṣitīśituḥ |</w:t>
      </w:r>
    </w:p>
    <w:p w:rsidR="004D1C16" w:rsidRDefault="004D1C16" w:rsidP="003503AB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upavīṇayati pravīṇa-dhīḥ</w:t>
      </w:r>
    </w:p>
    <w:p w:rsidR="004D1C16" w:rsidRDefault="004D1C16" w:rsidP="003503AB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kam udaśruḥ sakhi vaiṇiko muniḥ ||14||</w:t>
      </w:r>
    </w:p>
    <w:p w:rsidR="004D1C16" w:rsidRDefault="004D1C16">
      <w:pPr>
        <w:rPr>
          <w:rFonts w:eastAsia="MS Minchofalt"/>
          <w:lang w:val="pl-PL"/>
        </w:rPr>
      </w:pP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puroktā ye’bhiyogādyā hetavo rati-janmani |</w:t>
      </w: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atra te pūrva-rāge’pi jñeyā dhīrair yathocitam ||15||</w:t>
      </w: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api mādhava-rāgasya prāthamye sambhavaty api |</w:t>
      </w: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ādau rāge mṛgākṣīṇāṁ prokte syāc cārutādhikā ||16||</w:t>
      </w: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atra sañcāriṇo vyādhiḥ śaṅkāsūyā śramaḥ klamaḥ |</w:t>
      </w: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nirvedautsukya-dainyāni cintā-nidrā-prabodhanam ||17||</w:t>
      </w: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viṣādo jaḍatonmado moha-mṛty-ādayaḥ smṛtāḥ |</w:t>
      </w: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prauḍhaḥ samañjasaḥ sādhāraṇaś ceti sa tu tridhā ||18||</w:t>
      </w:r>
    </w:p>
    <w:p w:rsidR="004D1C16" w:rsidRDefault="004D1C16">
      <w:pPr>
        <w:rPr>
          <w:rFonts w:eastAsia="MS Minchofalt"/>
          <w:b/>
          <w:bCs/>
          <w:lang w:val="pl-PL"/>
        </w:rPr>
      </w:pP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tatra prauḍhaḥ—</w:t>
      </w: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samartha-rati-rūpas tu prauḍha ity abhidhīyate |</w:t>
      </w: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lālasādir iha prauḍhe maraṇāntā daśā bhavet |</w:t>
      </w: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tat-tat-sañcāri-bhāvānām utkaṭatvād anekadhā ||19||</w:t>
      </w: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tathāpi prāktanair asya daśāvasthā samāsataḥ |</w:t>
      </w: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proktās tad-anurodhena tāsāṁ lakṣaṇam ucyate ||20||</w:t>
      </w: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lālasodvega-jāgaryās tānavaṁ jaḍimātra tu |</w:t>
      </w: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vaiyagryaṁ vyādhir unmādo moho mṛtyur daśā daśa ||21||</w:t>
      </w: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prauḍhatvāt pūrva-rāgasya prauḍhāḥ sarvā daśā api ||22||</w:t>
      </w:r>
    </w:p>
    <w:p w:rsidR="004D1C16" w:rsidRDefault="004D1C16">
      <w:pPr>
        <w:rPr>
          <w:rFonts w:eastAsia="MS Minchofalt"/>
          <w:b/>
          <w:bCs/>
          <w:lang w:val="pl-PL"/>
        </w:rPr>
      </w:pP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tatra lālasaḥ—</w:t>
      </w: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abhīṣṭa-lipsayā gāḍha-gṛdhnutā lālaso mataḥ |</w:t>
      </w: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atrautsukyaṁ capalatā ghūrṇāśvāsādayas tathā ||23||</w:t>
      </w:r>
    </w:p>
    <w:p w:rsidR="004D1C16" w:rsidRDefault="004D1C16">
      <w:pPr>
        <w:rPr>
          <w:rFonts w:eastAsia="MS Minchofalt"/>
          <w:b/>
          <w:bCs/>
          <w:lang w:val="pl-PL"/>
        </w:rPr>
      </w:pP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yathā—</w:t>
      </w:r>
    </w:p>
    <w:p w:rsidR="004D1C16" w:rsidRDefault="004D1C16" w:rsidP="003503AB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tvam udavasitān niṣkrāmantī punaḥ praviśanty asau</w:t>
      </w:r>
    </w:p>
    <w:p w:rsidR="004D1C16" w:rsidRDefault="004D1C16" w:rsidP="003503AB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jhaṭiti ghaṭikā-madhye vārāñ chataṁ vraja-sīmani |</w:t>
      </w:r>
    </w:p>
    <w:p w:rsidR="004D1C16" w:rsidRDefault="004D1C16" w:rsidP="003503AB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 xml:space="preserve">agaṇita-guru-trāsā śvāsān vimucya vimucya kiṁ </w:t>
      </w:r>
    </w:p>
    <w:p w:rsidR="004D1C16" w:rsidRDefault="004D1C16" w:rsidP="003503AB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kṣipasi bahuśo nīpāraṇye kiśori dṛśor dvayam ||24||</w:t>
      </w:r>
    </w:p>
    <w:p w:rsidR="004D1C16" w:rsidRDefault="004D1C16">
      <w:pPr>
        <w:rPr>
          <w:rFonts w:eastAsia="MS Minchofalt"/>
          <w:lang w:val="pl-PL"/>
        </w:rPr>
      </w:pP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 xml:space="preserve">yathā vā </w:t>
      </w:r>
      <w:r>
        <w:rPr>
          <w:rFonts w:eastAsia="MS Minchofalt"/>
          <w:color w:val="FF0000"/>
          <w:lang w:val="pl-PL"/>
        </w:rPr>
        <w:t>vidagdha-mādhave</w:t>
      </w:r>
      <w:r>
        <w:rPr>
          <w:rFonts w:eastAsia="MS Minchofalt"/>
          <w:lang w:val="pl-PL"/>
        </w:rPr>
        <w:t xml:space="preserve"> (3.24)—</w:t>
      </w:r>
    </w:p>
    <w:p w:rsidR="004D1C16" w:rsidRDefault="004D1C16" w:rsidP="003503AB">
      <w:pPr>
        <w:pStyle w:val="Quote"/>
        <w:rPr>
          <w:lang w:val="pl-PL"/>
        </w:rPr>
      </w:pPr>
      <w:r>
        <w:rPr>
          <w:lang w:val="pl-PL"/>
        </w:rPr>
        <w:t>dūrād apy anuṣaṅgataḥ śrutim ite tvan-nāma-dheyākṣare</w:t>
      </w:r>
    </w:p>
    <w:p w:rsidR="004D1C16" w:rsidRDefault="004D1C16" w:rsidP="003503AB">
      <w:pPr>
        <w:pStyle w:val="Quote"/>
        <w:rPr>
          <w:lang w:val="pl-PL"/>
        </w:rPr>
      </w:pPr>
      <w:r>
        <w:rPr>
          <w:lang w:val="pl-PL"/>
        </w:rPr>
        <w:t>sonmādaṁ madirekṣaṇā viruvatī dhatte muhur vepathum |</w:t>
      </w:r>
    </w:p>
    <w:p w:rsidR="004D1C16" w:rsidRDefault="004D1C16" w:rsidP="003503AB">
      <w:pPr>
        <w:pStyle w:val="Quote"/>
        <w:rPr>
          <w:lang w:val="pl-PL"/>
        </w:rPr>
      </w:pPr>
      <w:r>
        <w:rPr>
          <w:lang w:val="pl-PL"/>
        </w:rPr>
        <w:t>āḥ kiṁ vā kathanīyam anyad-asite daivād varāmbhodhare</w:t>
      </w:r>
    </w:p>
    <w:p w:rsidR="004D1C16" w:rsidRDefault="004D1C16" w:rsidP="003503AB">
      <w:pPr>
        <w:pStyle w:val="Quote"/>
        <w:rPr>
          <w:lang w:val="pl-PL"/>
        </w:rPr>
      </w:pPr>
      <w:r>
        <w:rPr>
          <w:lang w:val="pl-PL"/>
        </w:rPr>
        <w:t>dṛṣṭe taṁ parirabdhum utsuka-matiḥ pakṣa-dvayīm icchati ||25||</w:t>
      </w:r>
    </w:p>
    <w:p w:rsidR="004D1C16" w:rsidRDefault="004D1C16">
      <w:pPr>
        <w:rPr>
          <w:rFonts w:eastAsia="MS Minchofalt"/>
          <w:lang w:val="pl-PL"/>
        </w:rPr>
      </w:pP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lang w:val="pl-PL"/>
        </w:rPr>
        <w:t xml:space="preserve">atha </w:t>
      </w:r>
      <w:r>
        <w:rPr>
          <w:rFonts w:eastAsia="MS Minchofalt"/>
          <w:b/>
          <w:bCs/>
          <w:lang w:val="pl-PL"/>
        </w:rPr>
        <w:t>udvegaḥ—</w:t>
      </w: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udvego manasaḥ kampas tatra niḥśvāsa-cāpale |</w:t>
      </w: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stambhaś cintāśru-vaivarṇya-svedādaya udīritāḥ ||26||</w:t>
      </w:r>
    </w:p>
    <w:p w:rsidR="004D1C16" w:rsidRDefault="004D1C16">
      <w:pPr>
        <w:rPr>
          <w:rFonts w:eastAsia="MS Minchofalt"/>
          <w:lang w:val="pl-PL"/>
        </w:rPr>
      </w:pPr>
    </w:p>
    <w:p w:rsidR="004D1C16" w:rsidRDefault="004D1C16">
      <w:pPr>
        <w:pStyle w:val="Footer"/>
        <w:tabs>
          <w:tab w:val="clear" w:pos="4153"/>
          <w:tab w:val="clear" w:pos="8306"/>
        </w:tabs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yathā </w:t>
      </w:r>
      <w:r>
        <w:rPr>
          <w:noProof w:val="0"/>
          <w:color w:val="FF0000"/>
          <w:cs/>
          <w:lang w:bidi="sa-IN"/>
        </w:rPr>
        <w:t>vidagdha-mādhave</w:t>
      </w:r>
      <w:r>
        <w:rPr>
          <w:noProof w:val="0"/>
          <w:cs/>
          <w:lang w:bidi="sa-IN"/>
        </w:rPr>
        <w:t xml:space="preserve"> (2.2)—</w:t>
      </w:r>
    </w:p>
    <w:p w:rsidR="004D1C16" w:rsidRDefault="004D1C16" w:rsidP="001D19F0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cintā-santatir adya kṛntati sakhi svāntasya kiṁ te dhṛtiṁ</w:t>
      </w:r>
    </w:p>
    <w:p w:rsidR="004D1C16" w:rsidRDefault="004D1C16" w:rsidP="001D19F0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kiṁvā siñcati tāmram ambaram atisvedāmbhasāṁ ḍambaraḥ |</w:t>
      </w:r>
    </w:p>
    <w:p w:rsidR="004D1C16" w:rsidRDefault="004D1C16" w:rsidP="001D19F0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kampaś campaka-gauri lumpati vapuḥ-sthairyaṁ kathaṁ vā balāt</w:t>
      </w:r>
    </w:p>
    <w:p w:rsidR="004D1C16" w:rsidRDefault="004D1C16" w:rsidP="001D19F0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tathyaṁ brūhi na maṅgalā parijane saṅgopanāṅgīkṛtiḥ ||27||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atha </w:t>
      </w:r>
      <w:r>
        <w:rPr>
          <w:b/>
          <w:bCs/>
          <w:noProof w:val="0"/>
          <w:cs/>
          <w:lang w:bidi="sa-IN"/>
        </w:rPr>
        <w:t>jāgaryā—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nidrākṣayas tu jāgaryā stambha-śoṣa-gadādikṛt ||28||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yathā—</w:t>
      </w:r>
    </w:p>
    <w:p w:rsidR="004D1C16" w:rsidRDefault="004D1C16" w:rsidP="001D19F0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śyāmaṁ kañcana kāñcanojjvala-paṭaṁ sandarśya nidrā kṣaṇaṁ</w:t>
      </w:r>
    </w:p>
    <w:p w:rsidR="004D1C16" w:rsidRDefault="004D1C16" w:rsidP="001D19F0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mām ājanma sakhī vimucya calitā ruṣṭeva nāvartate |</w:t>
      </w:r>
    </w:p>
    <w:p w:rsidR="004D1C16" w:rsidRDefault="004D1C16" w:rsidP="001D19F0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cintāṁ prohya sakhi prapañcaya matiṁ tasyās tvam āvartane</w:t>
      </w:r>
    </w:p>
    <w:p w:rsidR="004D1C16" w:rsidRDefault="004D1C16" w:rsidP="001D19F0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nānyaḥ svāpnika-taskaropaharaṇe śakto janas tāṁ vinā ||29||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atha </w:t>
      </w:r>
      <w:r>
        <w:rPr>
          <w:b/>
          <w:bCs/>
          <w:noProof w:val="0"/>
          <w:cs/>
          <w:lang w:bidi="sa-IN"/>
        </w:rPr>
        <w:t>tānavam—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tānavaṁ kṛśatā gātre daurbalya-bhramaṇādi-kṛt ||30||</w:t>
      </w:r>
    </w:p>
    <w:p w:rsidR="004D1C16" w:rsidRDefault="004D1C16">
      <w:pPr>
        <w:rPr>
          <w:b/>
          <w:bCs/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yathā—</w:t>
      </w:r>
    </w:p>
    <w:p w:rsidR="004D1C16" w:rsidRDefault="004D1C16" w:rsidP="00E744AF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cyute valaya-sañcaye prabala-riktatā-dūṣaṇa-</w:t>
      </w:r>
    </w:p>
    <w:p w:rsidR="004D1C16" w:rsidRDefault="004D1C16" w:rsidP="00E744AF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vyayāya nihitormikāvalir api skhalaty añjasā |</w:t>
      </w:r>
    </w:p>
    <w:p w:rsidR="004D1C16" w:rsidRPr="00FB2337" w:rsidRDefault="004D1C16" w:rsidP="00E744AF">
      <w:pPr>
        <w:ind w:left="720"/>
        <w:rPr>
          <w:noProof w:val="0"/>
          <w:cs/>
          <w:lang w:val="en-US" w:bidi="sa-IN"/>
        </w:rPr>
      </w:pPr>
      <w:r>
        <w:rPr>
          <w:noProof w:val="0"/>
          <w:cs/>
          <w:lang w:bidi="sa-IN"/>
        </w:rPr>
        <w:t>niśamya muralī-kalaṁ sakhi sakṛd viśākhe tanu</w:t>
      </w:r>
      <w:r>
        <w:rPr>
          <w:rFonts w:eastAsia="MS Minchofalt"/>
          <w:lang w:val="en-US" w:bidi="sa-IN"/>
        </w:rPr>
        <w:t>s</w:t>
      </w:r>
    </w:p>
    <w:p w:rsidR="004D1C16" w:rsidRDefault="004D1C16" w:rsidP="00E744AF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tavāsita-caturdaśī-śaśikalā kṛśatvaṁ yayau ||31||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kaiścit tu tānava-sthāne vilāpaḥ paripaṭhyate ||32||</w:t>
      </w:r>
    </w:p>
    <w:p w:rsidR="004D1C16" w:rsidRDefault="004D1C16">
      <w:pPr>
        <w:rPr>
          <w:b/>
          <w:bCs/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yathā—</w:t>
      </w:r>
    </w:p>
    <w:p w:rsidR="004D1C16" w:rsidRPr="00E744AF" w:rsidRDefault="004D1C16" w:rsidP="00E744AF">
      <w:pPr>
        <w:ind w:left="720"/>
        <w:rPr>
          <w:noProof w:val="0"/>
          <w:cs/>
          <w:lang w:val="en-US" w:bidi="sa-IN"/>
        </w:rPr>
      </w:pPr>
      <w:r>
        <w:rPr>
          <w:noProof w:val="0"/>
          <w:cs/>
          <w:lang w:bidi="sa-IN"/>
        </w:rPr>
        <w:t>atrāsīn navanīpa-bhūruha-taṭe kurvan vihāraṁ hari</w:t>
      </w:r>
      <w:r>
        <w:rPr>
          <w:rFonts w:eastAsia="MS Minchofalt"/>
          <w:lang w:val="en-US" w:bidi="sa-IN"/>
        </w:rPr>
        <w:t>ś</w:t>
      </w:r>
    </w:p>
    <w:p w:rsidR="004D1C16" w:rsidRDefault="004D1C16" w:rsidP="00E744AF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cakre tāṇḍavam atra mitra-sahitaś caṇḍāṁśujā-rodhasi |</w:t>
      </w:r>
    </w:p>
    <w:p w:rsidR="004D1C16" w:rsidRDefault="004D1C16" w:rsidP="00E744AF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paśyantī latikāntare kṣaṇam ahaṁ vyagrā nilīya sthitaṁ</w:t>
      </w:r>
    </w:p>
    <w:p w:rsidR="004D1C16" w:rsidRDefault="004D1C16" w:rsidP="00E744AF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sakhyaḥ kiṁ kathayāmi dagdha-vidhinā kṣiptāsmi dāvopari ||33||</w:t>
      </w: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br/>
        <w:t xml:space="preserve">atha </w:t>
      </w:r>
      <w:r>
        <w:rPr>
          <w:b/>
          <w:bCs/>
          <w:noProof w:val="0"/>
          <w:cs/>
          <w:lang w:bidi="sa-IN"/>
        </w:rPr>
        <w:t>jaḍimā—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iṣṭāniṣṭā-parijñānaṁ yatra praśneṣv anuttaram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darśana-śravaṇābhāvo jaḍimā so’bhidhīyate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atrākāṇḍe’pi huṅkāra-stambha-śvāsa-bhramādayaḥ ||34||</w:t>
      </w:r>
    </w:p>
    <w:p w:rsidR="004D1C16" w:rsidRDefault="004D1C16">
      <w:pPr>
        <w:rPr>
          <w:b/>
          <w:bCs/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yathā—</w:t>
      </w:r>
    </w:p>
    <w:p w:rsidR="004D1C16" w:rsidRDefault="004D1C16" w:rsidP="00F02212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akāṇḍe huṅkāraṁ racayasi śṛṇoṣi priya-sakhī-</w:t>
      </w:r>
    </w:p>
    <w:p w:rsidR="004D1C16" w:rsidRDefault="004D1C16" w:rsidP="00F02212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kulānāṁ nālāpaṁ dṛtir iva muhur niḥśvasiṣi ca |</w:t>
      </w:r>
    </w:p>
    <w:p w:rsidR="004D1C16" w:rsidRDefault="004D1C16" w:rsidP="00F02212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tataḥ śaṅke paṅkeruha-mukhi yayau vaiṇava-kalā-</w:t>
      </w:r>
    </w:p>
    <w:p w:rsidR="004D1C16" w:rsidRDefault="004D1C16" w:rsidP="00F02212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madh</w:t>
      </w:r>
      <w:r>
        <w:rPr>
          <w:rFonts w:eastAsia="MS Minchofalt"/>
          <w:lang w:val="en-US" w:bidi="sa-IN"/>
        </w:rPr>
        <w:t>ū</w:t>
      </w:r>
      <w:r>
        <w:rPr>
          <w:noProof w:val="0"/>
          <w:cs/>
          <w:lang w:bidi="sa-IN"/>
        </w:rPr>
        <w:t>lī te pāli śruti-caṣakayoḥ prāghūṇikatām ||35||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atha </w:t>
      </w:r>
      <w:r>
        <w:rPr>
          <w:b/>
          <w:bCs/>
          <w:noProof w:val="0"/>
          <w:cs/>
          <w:lang w:bidi="sa-IN"/>
        </w:rPr>
        <w:t>vaiyāgryam—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vaiyāgryaṁ bhāva-gāmbhīrya-vikṣobhāsahatocyate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tatrāviveka-nirveda-khedāsūyādayo matāḥ ||36||</w:t>
      </w:r>
    </w:p>
    <w:p w:rsidR="004D1C16" w:rsidRDefault="004D1C16">
      <w:pPr>
        <w:rPr>
          <w:b/>
          <w:bCs/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yathā </w:t>
      </w:r>
      <w:r>
        <w:rPr>
          <w:noProof w:val="0"/>
          <w:color w:val="FF0000"/>
          <w:cs/>
          <w:lang w:bidi="sa-IN"/>
        </w:rPr>
        <w:t>vidagdha-mādhave</w:t>
      </w:r>
      <w:r>
        <w:rPr>
          <w:noProof w:val="0"/>
          <w:cs/>
          <w:lang w:bidi="sa-IN"/>
        </w:rPr>
        <w:t xml:space="preserve"> (2.17)</w:t>
      </w:r>
      <w:r>
        <w:rPr>
          <w:b/>
          <w:bCs/>
          <w:noProof w:val="0"/>
          <w:cs/>
          <w:lang w:bidi="sa-IN"/>
        </w:rPr>
        <w:t>—</w:t>
      </w:r>
    </w:p>
    <w:p w:rsidR="004D1C16" w:rsidRDefault="004D1C16" w:rsidP="00F02212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pratyāhṛtya muniḥ kṣaṇaṁ viṣayato yasmin mano dhitsate</w:t>
      </w:r>
    </w:p>
    <w:p w:rsidR="004D1C16" w:rsidRDefault="004D1C16" w:rsidP="00F02212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bālāsau viṣayeṣu dhitsati tataḥ pratyāharantī manaḥ |</w:t>
      </w:r>
    </w:p>
    <w:p w:rsidR="004D1C16" w:rsidRDefault="004D1C16" w:rsidP="00F02212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yasya sphūrti-lavāya hanta hṛdaye yogī sumutkaṇṭhate </w:t>
      </w:r>
    </w:p>
    <w:p w:rsidR="004D1C16" w:rsidRDefault="004D1C16" w:rsidP="00F02212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mugdheyaṁ kila tasya paśya hṛdayān niṣkrāntim ākāṅkṣati ||37||</w:t>
      </w:r>
    </w:p>
    <w:p w:rsidR="004D1C16" w:rsidRDefault="004D1C16">
      <w:pPr>
        <w:rPr>
          <w:noProof w:val="0"/>
          <w:color w:val="0000FF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atha </w:t>
      </w:r>
      <w:r>
        <w:rPr>
          <w:b/>
          <w:bCs/>
          <w:noProof w:val="0"/>
          <w:cs/>
          <w:lang w:bidi="sa-IN"/>
        </w:rPr>
        <w:t>vyādhiḥ—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abhīṣṭālābhato vyādhiḥ pāṇḍimottāpa-lakṣaṇaḥ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atra śīta-spṛhā-moha-niḥśvāsa-patanādayaḥ ||38||</w:t>
      </w:r>
    </w:p>
    <w:p w:rsidR="004D1C16" w:rsidRDefault="004D1C16">
      <w:pPr>
        <w:rPr>
          <w:b/>
          <w:bCs/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yathā—</w:t>
      </w:r>
    </w:p>
    <w:p w:rsidR="004D1C16" w:rsidRDefault="004D1C16" w:rsidP="00F02212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dava-damanatayā niśamya bhadrā</w:t>
      </w:r>
    </w:p>
    <w:p w:rsidR="004D1C16" w:rsidRDefault="004D1C16" w:rsidP="00F02212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madana-dava-jvalitā dadhe hṛdi tvām |</w:t>
      </w:r>
    </w:p>
    <w:p w:rsidR="004D1C16" w:rsidRDefault="004D1C16" w:rsidP="00F02212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dviguṇita-davathu-vyathā-vidagdhā</w:t>
      </w:r>
    </w:p>
    <w:p w:rsidR="004D1C16" w:rsidRDefault="004D1C16" w:rsidP="00F02212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murahara bhasmamayīva pāṇḍurāsīt ||39||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atha </w:t>
      </w:r>
      <w:r>
        <w:rPr>
          <w:b/>
          <w:bCs/>
          <w:noProof w:val="0"/>
          <w:cs/>
          <w:lang w:bidi="sa-IN"/>
        </w:rPr>
        <w:t>unmādaḥ—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sarvāvasthāsu sarvatra tan-manaskatayā sadā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atasmiṁs tu tad iti bhrāntir unmāda iti kīrtyate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atreṣṭa-dveṣa-niḥśvāsa-nimeṣa-virahādayaḥ ||40||</w:t>
      </w:r>
    </w:p>
    <w:p w:rsidR="004D1C16" w:rsidRDefault="004D1C16">
      <w:pPr>
        <w:rPr>
          <w:b/>
          <w:bCs/>
          <w:noProof w:val="0"/>
          <w:cs/>
          <w:lang w:bidi="sa-IN"/>
        </w:rPr>
      </w:pPr>
    </w:p>
    <w:p w:rsidR="004D1C16" w:rsidRDefault="004D1C16">
      <w:pPr>
        <w:rPr>
          <w:bCs/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yathā </w:t>
      </w:r>
      <w:r>
        <w:rPr>
          <w:noProof w:val="0"/>
          <w:color w:val="FF0000"/>
          <w:cs/>
          <w:lang w:bidi="sa-IN"/>
        </w:rPr>
        <w:t xml:space="preserve">vidagdha-mādhave </w:t>
      </w:r>
      <w:r>
        <w:rPr>
          <w:bCs/>
          <w:noProof w:val="0"/>
          <w:cs/>
          <w:lang w:bidi="sa-IN"/>
        </w:rPr>
        <w:t>(2.3)—</w:t>
      </w:r>
    </w:p>
    <w:p w:rsidR="004D1C16" w:rsidRDefault="004D1C16" w:rsidP="00F02212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vitanvānas tanvā marakata-rucīnāṁ rucivatāṁ</w:t>
      </w:r>
    </w:p>
    <w:p w:rsidR="004D1C16" w:rsidRDefault="004D1C16" w:rsidP="00F02212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paṭān niṣkrānto’bhūd dhṛta-śikhaṇḍo nava-yuvā |</w:t>
      </w:r>
    </w:p>
    <w:p w:rsidR="004D1C16" w:rsidRDefault="004D1C16" w:rsidP="00F02212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bhruvaṁ tena kṣiptvā kim api hasatonmādita-mateḥ</w:t>
      </w:r>
    </w:p>
    <w:p w:rsidR="004D1C16" w:rsidRDefault="004D1C16" w:rsidP="00F02212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śaśī vṛtto vahniḥ param ahaha vahnir mama śaśī ||41||</w:t>
      </w:r>
    </w:p>
    <w:p w:rsidR="004D1C16" w:rsidRDefault="004D1C16">
      <w:pPr>
        <w:rPr>
          <w:b/>
          <w:bCs/>
          <w:noProof w:val="0"/>
          <w:color w:val="FF000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atha </w:t>
      </w:r>
      <w:r>
        <w:rPr>
          <w:b/>
          <w:bCs/>
          <w:noProof w:val="0"/>
          <w:cs/>
          <w:lang w:bidi="sa-IN"/>
        </w:rPr>
        <w:t>mohaḥ—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moho vicittatā prokto naiścalya-patanādi-kṛt ||42||</w:t>
      </w:r>
    </w:p>
    <w:p w:rsidR="004D1C16" w:rsidRDefault="004D1C16">
      <w:pPr>
        <w:rPr>
          <w:b/>
          <w:bCs/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yathā—</w:t>
      </w:r>
    </w:p>
    <w:p w:rsidR="004D1C16" w:rsidRDefault="004D1C16" w:rsidP="00F02212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nāsā</w:t>
      </w:r>
      <w:r>
        <w:rPr>
          <w:rFonts w:eastAsia="MS Minchofalt"/>
          <w:lang w:val="en-US" w:bidi="sa-IN"/>
        </w:rPr>
        <w:t>-</w:t>
      </w:r>
      <w:r>
        <w:rPr>
          <w:noProof w:val="0"/>
          <w:cs/>
          <w:lang w:bidi="sa-IN"/>
        </w:rPr>
        <w:t>śvāsa-parāṅ</w:t>
      </w:r>
      <w:r>
        <w:rPr>
          <w:rFonts w:eastAsia="MS Minchofalt"/>
          <w:lang w:val="en-US" w:bidi="sa-IN"/>
        </w:rPr>
        <w:t>-</w:t>
      </w:r>
      <w:r>
        <w:rPr>
          <w:noProof w:val="0"/>
          <w:cs/>
          <w:lang w:bidi="sa-IN"/>
        </w:rPr>
        <w:t>mukhī vighaṭite dṛṣṭ</w:t>
      </w:r>
      <w:r>
        <w:rPr>
          <w:rFonts w:eastAsia="MS Minchofalt"/>
          <w:lang w:val="en-US" w:bidi="sa-IN"/>
        </w:rPr>
        <w:t>iḥ</w:t>
      </w:r>
      <w:r>
        <w:rPr>
          <w:noProof w:val="0"/>
          <w:cs/>
          <w:lang w:bidi="sa-IN"/>
        </w:rPr>
        <w:t xml:space="preserve"> snuṣāyāḥ kathaṁ</w:t>
      </w:r>
    </w:p>
    <w:p w:rsidR="004D1C16" w:rsidRDefault="004D1C16" w:rsidP="00F02212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hā dhik kṛṣṇa-tilān mamārpaya kare kuryām apāmārjanam |</w:t>
      </w:r>
    </w:p>
    <w:p w:rsidR="004D1C16" w:rsidRDefault="004D1C16" w:rsidP="00F02212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ity ārohati karṇayoḥ parisaraṁ kṛṣṇeti </w:t>
      </w:r>
      <w:r>
        <w:rPr>
          <w:rFonts w:eastAsia="MS Minchofalt"/>
          <w:lang w:val="en-US" w:bidi="sa-IN"/>
        </w:rPr>
        <w:t>v</w:t>
      </w:r>
      <w:r>
        <w:rPr>
          <w:noProof w:val="0"/>
          <w:cs/>
          <w:lang w:bidi="sa-IN"/>
        </w:rPr>
        <w:t>arṇa-dvaye</w:t>
      </w:r>
    </w:p>
    <w:p w:rsidR="004D1C16" w:rsidRDefault="004D1C16" w:rsidP="00F02212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kampenācyuta tatra sūtritavatī</w:t>
      </w:r>
      <w:r>
        <w:rPr>
          <w:rStyle w:val="FootnoteReference"/>
          <w:rFonts w:cs="Balaram"/>
          <w:noProof w:val="0"/>
          <w:cs/>
          <w:lang w:bidi="sa-IN"/>
        </w:rPr>
        <w:footnoteReference w:id="11"/>
      </w:r>
      <w:r>
        <w:rPr>
          <w:noProof w:val="0"/>
          <w:cs/>
          <w:lang w:bidi="sa-IN"/>
        </w:rPr>
        <w:t xml:space="preserve"> tvām eva hetuṁ sakhī ||43||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atha </w:t>
      </w:r>
      <w:r>
        <w:rPr>
          <w:b/>
          <w:bCs/>
          <w:noProof w:val="0"/>
          <w:cs/>
          <w:lang w:bidi="sa-IN"/>
        </w:rPr>
        <w:t>mṛtyuḥ—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tais taiḥ kṛtaiḥ pratīkārair yadi na syāt samāgamaḥ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kandarpa-bāṇa-kadanāt tatra syān maraṇodyamaḥ ||44||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tatra svapriya-vastūnāṁ vayasyāsu samarpaṇam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bhṛṅga-mandānila-jyotsnā-kadambānubhavādayaḥ ||45||</w:t>
      </w:r>
    </w:p>
    <w:p w:rsidR="004D1C16" w:rsidRDefault="004D1C16">
      <w:pPr>
        <w:rPr>
          <w:b/>
          <w:bCs/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yathā—</w:t>
      </w:r>
    </w:p>
    <w:p w:rsidR="004D1C16" w:rsidRDefault="004D1C16" w:rsidP="00C64B35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rādhā rodhasi ropitāṁ mukulinīm āliṅgya mal-līlatāṁ</w:t>
      </w:r>
    </w:p>
    <w:p w:rsidR="004D1C16" w:rsidRDefault="004D1C16" w:rsidP="00C64B35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hāraṁ hīramayaṁ samarpya lalitā-haste praśasta-śriyam |</w:t>
      </w:r>
    </w:p>
    <w:p w:rsidR="004D1C16" w:rsidRDefault="004D1C16" w:rsidP="00C64B35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mūrcchām āpnuvatī praviśya madhupair gītāṁ kadambāṭavīṁ</w:t>
      </w:r>
    </w:p>
    <w:p w:rsidR="004D1C16" w:rsidRDefault="004D1C16" w:rsidP="00C64B35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nāma vyāharatā hareḥ priya-sakhī-vṛndena sandhukṣitā ||46||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yathā vā </w:t>
      </w:r>
      <w:r>
        <w:rPr>
          <w:noProof w:val="0"/>
          <w:color w:val="FF0000"/>
          <w:cs/>
          <w:lang w:bidi="sa-IN"/>
        </w:rPr>
        <w:t>vidagdha-mādhave</w:t>
      </w:r>
      <w:r>
        <w:rPr>
          <w:noProof w:val="0"/>
          <w:cs/>
          <w:lang w:bidi="sa-IN"/>
        </w:rPr>
        <w:t xml:space="preserve"> (2.47)</w:t>
      </w:r>
      <w:r>
        <w:rPr>
          <w:b/>
          <w:bCs/>
          <w:noProof w:val="0"/>
          <w:cs/>
          <w:lang w:bidi="sa-IN"/>
        </w:rPr>
        <w:t>—</w:t>
      </w:r>
    </w:p>
    <w:p w:rsidR="004D1C16" w:rsidRDefault="004D1C16" w:rsidP="00C64B35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akāruṇyaḥ kṛṣṇo yadi mayi tavāgaḥ katham idaṁ</w:t>
      </w:r>
    </w:p>
    <w:p w:rsidR="004D1C16" w:rsidRDefault="004D1C16" w:rsidP="00C64B35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mudhā mā rodīr me kuru param imām uttara-kṛtim |</w:t>
      </w:r>
    </w:p>
    <w:p w:rsidR="004D1C16" w:rsidRDefault="004D1C16" w:rsidP="00C64B35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tamālasya skandhe vinihita-bhuja-vallarir iyaṁ</w:t>
      </w:r>
    </w:p>
    <w:p w:rsidR="004D1C16" w:rsidRDefault="004D1C16" w:rsidP="00C64B35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yathā vṛndāraṇye ciram avicalā tiṣṭhati tanuḥ ||47||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atha </w:t>
      </w:r>
      <w:r>
        <w:rPr>
          <w:b/>
          <w:bCs/>
          <w:noProof w:val="0"/>
          <w:cs/>
          <w:lang w:bidi="sa-IN"/>
        </w:rPr>
        <w:t>samañjasaḥ—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bhavet samañjasa-rati-svarūpo’yaṁ samañjasaḥ ||48||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atrābhilāṣa-cintā-smṛti-guṇa-saṅkīrtanodvegāḥ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savilāpā unmāda-vyādhi-jaḍatā mṛtiś ca tāḥ kramaśaḥ ||49||</w:t>
      </w:r>
    </w:p>
    <w:p w:rsidR="004D1C16" w:rsidRDefault="004D1C16">
      <w:pPr>
        <w:rPr>
          <w:b/>
          <w:bCs/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tatra abhilāṣaḥ—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vyavasāyo’bhilāṣaḥ syāt priya-saṅgama</w:t>
      </w:r>
      <w:r>
        <w:rPr>
          <w:rFonts w:eastAsia="MS Minchofalt"/>
          <w:b/>
          <w:bCs/>
          <w:lang w:val="en-US" w:bidi="sa-IN"/>
        </w:rPr>
        <w:t>-</w:t>
      </w:r>
      <w:r>
        <w:rPr>
          <w:b/>
          <w:bCs/>
          <w:noProof w:val="0"/>
          <w:cs/>
          <w:lang w:bidi="sa-IN"/>
        </w:rPr>
        <w:t>lipsayā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sva</w:t>
      </w:r>
      <w:r>
        <w:rPr>
          <w:rFonts w:eastAsia="MS Minchofalt"/>
          <w:b/>
          <w:bCs/>
          <w:lang w:val="en-US" w:bidi="sa-IN"/>
        </w:rPr>
        <w:t>-</w:t>
      </w:r>
      <w:r>
        <w:rPr>
          <w:b/>
          <w:bCs/>
          <w:noProof w:val="0"/>
          <w:cs/>
          <w:lang w:bidi="sa-IN"/>
        </w:rPr>
        <w:t>maṇḍanāntika-prāpti-rāga-prakaṭanādi-kṛt ||50||</w:t>
      </w:r>
    </w:p>
    <w:p w:rsidR="004D1C16" w:rsidRDefault="004D1C16">
      <w:pPr>
        <w:rPr>
          <w:b/>
          <w:bCs/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yathā—</w:t>
      </w:r>
    </w:p>
    <w:p w:rsidR="004D1C16" w:rsidRDefault="004D1C16" w:rsidP="00C64B35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yad iha sakhi subhadrā-sakhyam ākhyāya dhūrte</w:t>
      </w:r>
    </w:p>
    <w:p w:rsidR="004D1C16" w:rsidRDefault="004D1C16" w:rsidP="00C64B35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vrajasi pitur agārād devekī-mandirāya |</w:t>
      </w:r>
    </w:p>
    <w:p w:rsidR="004D1C16" w:rsidRDefault="004D1C16" w:rsidP="00C64B35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racayasi bata satye maṇḍane ca prayatnaṁ</w:t>
      </w:r>
    </w:p>
    <w:p w:rsidR="004D1C16" w:rsidRDefault="004D1C16" w:rsidP="00C64B35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sphuṭam ajani tad antar vastu gūḍhaṁ tavādya ||51||</w:t>
      </w:r>
    </w:p>
    <w:p w:rsidR="004D1C16" w:rsidRDefault="004D1C16">
      <w:pPr>
        <w:rPr>
          <w:rFonts w:eastAsia="MS Minchofalt"/>
          <w:lang w:val="pl-PL"/>
        </w:rPr>
      </w:pP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lang w:val="pl-PL"/>
        </w:rPr>
        <w:t xml:space="preserve">atha </w:t>
      </w:r>
      <w:r>
        <w:rPr>
          <w:rFonts w:eastAsia="MS Minchofalt"/>
          <w:b/>
          <w:bCs/>
          <w:lang w:val="pl-PL"/>
        </w:rPr>
        <w:t>cintā—</w:t>
      </w: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abhīṣṭāvāpty-upāyānāṁ dhyānaṁ cintā prakīrtitā |</w:t>
      </w: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śayyā-vivṛtti-niḥśvāsa-nirlakṣa-prekṣaṇādi-kṛt ||52||</w:t>
      </w:r>
      <w:r>
        <w:rPr>
          <w:rFonts w:eastAsia="MS Minchofalt"/>
          <w:b/>
          <w:bCs/>
          <w:lang w:val="pl-PL"/>
        </w:rPr>
        <w:br/>
      </w: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yathā—</w:t>
      </w:r>
    </w:p>
    <w:p w:rsidR="004D1C16" w:rsidRDefault="004D1C16" w:rsidP="00A5730B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niḥśvāsas te kamala-vadane mlāpayaty oṣṭha-bimbaṁ</w:t>
      </w:r>
    </w:p>
    <w:p w:rsidR="004D1C16" w:rsidRDefault="004D1C16" w:rsidP="00A5730B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śayyāyāṁ ca kraśima-kalitā ceṣṭate deha-yaṣṭiḥ |</w:t>
      </w:r>
    </w:p>
    <w:p w:rsidR="004D1C16" w:rsidRDefault="004D1C16" w:rsidP="00A5730B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dvandvaṁ cākṣṇor vikirati ciraṁ rukmiṇi śyāma ambho</w:t>
      </w:r>
    </w:p>
    <w:p w:rsidR="004D1C16" w:rsidRDefault="004D1C16" w:rsidP="00A5730B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na śvo-bhāviny upayama-vidhau śobhate vikriyeyam ||53||</w:t>
      </w:r>
    </w:p>
    <w:p w:rsidR="004D1C16" w:rsidRDefault="004D1C16">
      <w:pPr>
        <w:rPr>
          <w:rFonts w:eastAsia="MS Minchofalt"/>
          <w:lang w:val="pl-PL"/>
        </w:rPr>
      </w:pP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lang w:val="pl-PL"/>
        </w:rPr>
        <w:t xml:space="preserve">atha </w:t>
      </w:r>
      <w:r>
        <w:rPr>
          <w:rFonts w:eastAsia="MS Minchofalt"/>
          <w:b/>
          <w:bCs/>
          <w:lang w:val="pl-PL"/>
        </w:rPr>
        <w:t>smṛtiḥ—</w:t>
      </w: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anubhūta-priyādīnām arthānāṁ cintanaṁ smṛtiḥ |</w:t>
      </w: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atra kampāṅga-vaivaśya-bāṣpa-niḥśvasitādayaḥ ||54||</w:t>
      </w:r>
    </w:p>
    <w:p w:rsidR="004D1C16" w:rsidRDefault="004D1C16">
      <w:pPr>
        <w:rPr>
          <w:rFonts w:eastAsia="MS Minchofalt"/>
          <w:lang w:val="pl-PL"/>
        </w:rPr>
      </w:pP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yathā—</w:t>
      </w:r>
    </w:p>
    <w:p w:rsidR="004D1C16" w:rsidRDefault="004D1C16" w:rsidP="00A5730B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plutaṁ pureṇāpāṁ nayana-kamala-dvandvam abhito</w:t>
      </w:r>
    </w:p>
    <w:p w:rsidR="004D1C16" w:rsidRDefault="004D1C16" w:rsidP="00A5730B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dhṛtotkampaṁ sātrājiti kuca-rathāṅga-dvayam api |</w:t>
      </w:r>
    </w:p>
    <w:p w:rsidR="004D1C16" w:rsidRDefault="004D1C16" w:rsidP="00A5730B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ślathārambhaṁ caitad bhuja-visala-yugaṁ tat tava manas</w:t>
      </w:r>
    </w:p>
    <w:p w:rsidR="004D1C16" w:rsidRDefault="004D1C16" w:rsidP="00A5730B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taḍāge’smin kṛṣṇa-dvirada-patir antar viharati ||55||</w:t>
      </w:r>
    </w:p>
    <w:p w:rsidR="004D1C16" w:rsidRDefault="004D1C16">
      <w:pPr>
        <w:rPr>
          <w:rFonts w:eastAsia="MS Minchofalt"/>
          <w:lang w:val="pl-PL"/>
        </w:rPr>
      </w:pP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lang w:val="pl-PL"/>
        </w:rPr>
        <w:t xml:space="preserve">atha </w:t>
      </w:r>
      <w:r>
        <w:rPr>
          <w:rFonts w:eastAsia="MS Minchofalt"/>
          <w:b/>
          <w:bCs/>
          <w:lang w:val="pl-PL"/>
        </w:rPr>
        <w:t>guṇa-kīrtanam—</w:t>
      </w: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saundaryādi-guṇa-ślāghā guṇa-kīrtanam ucyate |</w:t>
      </w: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atra vepathu-romāñca-kaṇṭha-gadgadikādayaḥ ||56||</w:t>
      </w:r>
    </w:p>
    <w:p w:rsidR="004D1C16" w:rsidRDefault="004D1C16">
      <w:pPr>
        <w:rPr>
          <w:rFonts w:eastAsia="MS Minchofalt"/>
          <w:b/>
          <w:bCs/>
          <w:lang w:val="pl-PL"/>
        </w:rPr>
      </w:pP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yathā—</w:t>
      </w:r>
    </w:p>
    <w:p w:rsidR="004D1C16" w:rsidRDefault="004D1C16" w:rsidP="00A5730B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yāntyas tṛṣṇāpi yuvatayo yeṣu ghūrṇāṁ bhajante</w:t>
      </w:r>
    </w:p>
    <w:p w:rsidR="004D1C16" w:rsidRDefault="004D1C16" w:rsidP="00A5730B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yāny ācamya svayam api bhavān romaharṣaṁ prayāti |</w:t>
      </w:r>
    </w:p>
    <w:p w:rsidR="004D1C16" w:rsidRDefault="004D1C16" w:rsidP="00A5730B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gandhaṁ teṣāṁ tava madhupate rūpa-sampan-madhūnāṁ</w:t>
      </w:r>
    </w:p>
    <w:p w:rsidR="004D1C16" w:rsidRDefault="004D1C16" w:rsidP="00A5730B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dūre vindan mama na hi dhṛtiḥ citta-bhṛṅgas tanoti ||57||</w:t>
      </w:r>
    </w:p>
    <w:p w:rsidR="004D1C16" w:rsidRDefault="004D1C16">
      <w:pPr>
        <w:rPr>
          <w:rFonts w:eastAsia="MS Minchofalt"/>
          <w:lang w:val="pl-PL"/>
        </w:rPr>
      </w:pP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ṣaḍ-udvegādayaḥ pūrvaṁ prauḍhe tasminn udāhṛtāḥ |</w:t>
      </w: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sāmañjasyād rater atra kintu tāḥ syur yathocitam ||58||</w:t>
      </w:r>
    </w:p>
    <w:p w:rsidR="004D1C16" w:rsidRDefault="004D1C16">
      <w:pPr>
        <w:rPr>
          <w:rFonts w:eastAsia="MS Minchofalt"/>
          <w:b/>
          <w:bCs/>
          <w:lang w:val="pl-PL"/>
        </w:rPr>
      </w:pP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lang w:val="pl-PL"/>
        </w:rPr>
        <w:t xml:space="preserve">atha </w:t>
      </w:r>
      <w:r>
        <w:rPr>
          <w:rFonts w:eastAsia="MS Minchofalt"/>
          <w:b/>
          <w:bCs/>
          <w:lang w:val="pl-PL"/>
        </w:rPr>
        <w:t>sādhāraṇaḥ—</w:t>
      </w: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sādhāraṇa-rati-prāyaḥ sādhāraṇa itīritaḥ |</w:t>
      </w: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atra proktā vilāpāntāḥ ṣaḍ-daśāntāś ca komalāḥ ||59||</w:t>
      </w:r>
    </w:p>
    <w:p w:rsidR="004D1C16" w:rsidRDefault="004D1C16">
      <w:pPr>
        <w:rPr>
          <w:rFonts w:eastAsia="MS Minchofalt"/>
          <w:b/>
          <w:bCs/>
          <w:lang w:val="pl-PL"/>
        </w:rPr>
      </w:pP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 xml:space="preserve">atha </w:t>
      </w:r>
      <w:r>
        <w:rPr>
          <w:rFonts w:eastAsia="MS Minchofalt"/>
          <w:b/>
          <w:bCs/>
          <w:lang w:val="pl-PL"/>
        </w:rPr>
        <w:t>abhilāṣo</w:t>
      </w:r>
      <w:r>
        <w:rPr>
          <w:rFonts w:eastAsia="MS Minchofalt"/>
          <w:lang w:val="pl-PL"/>
        </w:rPr>
        <w:t xml:space="preserve">, yathā </w:t>
      </w:r>
      <w:r>
        <w:rPr>
          <w:rFonts w:eastAsia="MS Minchofalt"/>
          <w:color w:val="FF0000"/>
          <w:lang w:val="pl-PL"/>
        </w:rPr>
        <w:t>prathama-skandhe</w:t>
      </w:r>
      <w:r>
        <w:rPr>
          <w:rFonts w:eastAsia="MS Minchofalt"/>
          <w:lang w:val="pl-PL"/>
        </w:rPr>
        <w:t xml:space="preserve"> (1.10.30)—</w:t>
      </w:r>
    </w:p>
    <w:p w:rsidR="004D1C16" w:rsidRDefault="004D1C16">
      <w:pPr>
        <w:rPr>
          <w:rFonts w:eastAsia="MS Minchofalt"/>
          <w:color w:val="0000FF"/>
          <w:lang w:val="pl-PL"/>
        </w:rPr>
      </w:pPr>
    </w:p>
    <w:p w:rsidR="004D1C16" w:rsidRDefault="004D1C16" w:rsidP="009A292A">
      <w:pPr>
        <w:pStyle w:val="Quote"/>
        <w:rPr>
          <w:lang w:val="pl-PL"/>
        </w:rPr>
      </w:pPr>
      <w:r>
        <w:rPr>
          <w:lang w:val="pl-PL"/>
        </w:rPr>
        <w:t>etāḥ paraṁ strītvam apāsta-peśalaṁ</w:t>
      </w:r>
    </w:p>
    <w:p w:rsidR="004D1C16" w:rsidRDefault="004D1C16" w:rsidP="009A292A">
      <w:pPr>
        <w:pStyle w:val="Quote"/>
        <w:rPr>
          <w:lang w:val="pl-PL"/>
        </w:rPr>
      </w:pPr>
      <w:r>
        <w:rPr>
          <w:lang w:val="pl-PL"/>
        </w:rPr>
        <w:t>nirasta-śaucaṁ bata sādhu kurvate |</w:t>
      </w:r>
    </w:p>
    <w:p w:rsidR="004D1C16" w:rsidRDefault="004D1C16" w:rsidP="009A292A">
      <w:pPr>
        <w:pStyle w:val="Quote"/>
        <w:rPr>
          <w:lang w:val="pl-PL"/>
        </w:rPr>
      </w:pPr>
      <w:r>
        <w:rPr>
          <w:lang w:val="pl-PL"/>
        </w:rPr>
        <w:t>yāsāṁ gṛhāt puṣkara-locanaḥ patir</w:t>
      </w:r>
    </w:p>
    <w:p w:rsidR="004D1C16" w:rsidRDefault="004D1C16" w:rsidP="009A292A">
      <w:pPr>
        <w:pStyle w:val="Quote"/>
        <w:rPr>
          <w:lang w:val="pl-PL"/>
        </w:rPr>
      </w:pPr>
      <w:r>
        <w:rPr>
          <w:lang w:val="pl-PL"/>
        </w:rPr>
        <w:t>na jātv apaity āhṛtibhir hṛdi spṛśan ||60||</w:t>
      </w:r>
    </w:p>
    <w:p w:rsidR="004D1C16" w:rsidRDefault="004D1C16">
      <w:pPr>
        <w:rPr>
          <w:rFonts w:eastAsia="MS Minchofalt"/>
          <w:lang w:val="pl-PL"/>
        </w:rPr>
      </w:pP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cintādīnāṁ tathānyāsām ūhyā dhīrair udāhṛtiḥ ||61||</w:t>
      </w: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pūrva-rāge prahīyeta kāma-lekha-srag-ādikam |</w:t>
      </w: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vayasyādi-kareṇātra kṛṣṇenāsya ca kāntayā ||62||</w:t>
      </w:r>
    </w:p>
    <w:p w:rsidR="004D1C16" w:rsidRDefault="004D1C16">
      <w:pPr>
        <w:rPr>
          <w:rFonts w:eastAsia="MS Minchofalt"/>
          <w:b/>
          <w:bCs/>
          <w:lang w:val="pl-PL"/>
        </w:rPr>
      </w:pPr>
    </w:p>
    <w:p w:rsidR="004D1C16" w:rsidRDefault="004D1C16">
      <w:pPr>
        <w:pStyle w:val="Footer"/>
        <w:tabs>
          <w:tab w:val="clear" w:pos="4153"/>
          <w:tab w:val="clear" w:pos="8306"/>
        </w:tabs>
        <w:rPr>
          <w:b/>
          <w:bCs/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tatra </w:t>
      </w:r>
      <w:r>
        <w:rPr>
          <w:b/>
          <w:bCs/>
          <w:noProof w:val="0"/>
          <w:cs/>
          <w:lang w:bidi="sa-IN"/>
        </w:rPr>
        <w:t>kāma-lekhaḥ—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sa lekhaḥ kāma-lekhaḥ syāt yaḥ sva-prema-prakāśakaḥ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yuvatyā yūni yūnā ca yuvatyāṁ saṁprahīyate ||63||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nirakṣaraḥ sākṣaraś ca kāma-lekho dvidhā bhavet ||64||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tatra </w:t>
      </w:r>
      <w:r>
        <w:rPr>
          <w:b/>
          <w:bCs/>
          <w:noProof w:val="0"/>
          <w:cs/>
          <w:lang w:bidi="sa-IN"/>
        </w:rPr>
        <w:t>nirakṣaraḥ—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surakta-pallava-mayaś candrārdhādi-nakhāṅka</w:t>
      </w:r>
      <w:r>
        <w:rPr>
          <w:rFonts w:eastAsia="MS Minchofalt"/>
          <w:b/>
          <w:bCs/>
          <w:lang w:val="en-US" w:bidi="sa-IN"/>
        </w:rPr>
        <w:t>-</w:t>
      </w:r>
      <w:r>
        <w:rPr>
          <w:b/>
          <w:bCs/>
          <w:noProof w:val="0"/>
          <w:cs/>
          <w:lang w:bidi="sa-IN"/>
        </w:rPr>
        <w:t>bhāk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varṇa-vinyāsa-rahito bhaved eṣa nirakṣaraḥ ||65||</w:t>
      </w:r>
    </w:p>
    <w:p w:rsidR="004D1C16" w:rsidRDefault="004D1C16">
      <w:pPr>
        <w:rPr>
          <w:b/>
          <w:bCs/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yathā—</w:t>
      </w:r>
    </w:p>
    <w:p w:rsidR="004D1C16" w:rsidRDefault="004D1C16" w:rsidP="001606DC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kisalaya-śikhare viśākhikāyā</w:t>
      </w:r>
    </w:p>
    <w:p w:rsidR="004D1C16" w:rsidRDefault="004D1C16" w:rsidP="001606DC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nakhara-śikhā-likhito’yam ardha-candraḥ |</w:t>
      </w:r>
    </w:p>
    <w:p w:rsidR="004D1C16" w:rsidRDefault="004D1C16" w:rsidP="001606DC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dadhad iha madanārdha-candra-bhāvaṁ</w:t>
      </w:r>
    </w:p>
    <w:p w:rsidR="004D1C16" w:rsidRDefault="004D1C16" w:rsidP="001606DC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hṛdi mama hanta kathaṁ haṭhād viveśa ||66||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atha </w:t>
      </w:r>
      <w:r>
        <w:rPr>
          <w:b/>
          <w:bCs/>
          <w:noProof w:val="0"/>
          <w:cs/>
          <w:lang w:bidi="sa-IN"/>
        </w:rPr>
        <w:t>sākṣaram—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gāthāmayī lipir yatra svahastāṅkaiṣa sākṣaraḥ ||67||</w:t>
      </w:r>
    </w:p>
    <w:p w:rsidR="004D1C16" w:rsidRDefault="004D1C16">
      <w:pPr>
        <w:rPr>
          <w:b/>
          <w:bCs/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yathā </w:t>
      </w:r>
      <w:r>
        <w:rPr>
          <w:noProof w:val="0"/>
          <w:color w:val="FF0000"/>
          <w:cs/>
          <w:lang w:bidi="sa-IN"/>
        </w:rPr>
        <w:t>jagannātha-vallabhe</w:t>
      </w:r>
      <w:r>
        <w:rPr>
          <w:noProof w:val="0"/>
          <w:cs/>
          <w:lang w:bidi="sa-IN"/>
        </w:rPr>
        <w:t>—</w:t>
      </w:r>
    </w:p>
    <w:p w:rsidR="004D1C16" w:rsidRPr="00D4646F" w:rsidRDefault="004D1C16" w:rsidP="00DD1B44">
      <w:pPr>
        <w:pStyle w:val="Quote"/>
      </w:pPr>
      <w:r w:rsidRPr="00D4646F">
        <w:t>suiraṁ vijjhasi hiaaṁ lambha</w:t>
      </w:r>
      <w:r>
        <w:t>{</w:t>
      </w:r>
      <w:r w:rsidRPr="00D4646F">
        <w:t>i</w:t>
      </w:r>
      <w:r>
        <w:t>}</w:t>
      </w:r>
      <w:r w:rsidRPr="00D4646F">
        <w:t xml:space="preserve"> maaṇo kkhu dujjasaḥ baliaṁ |</w:t>
      </w:r>
    </w:p>
    <w:p w:rsidR="004D1C16" w:rsidRDefault="004D1C16" w:rsidP="00DD1B44">
      <w:pPr>
        <w:pStyle w:val="Quote"/>
        <w:rPr>
          <w:noProof w:val="0"/>
          <w:cs/>
          <w:lang w:bidi="sa-IN"/>
        </w:rPr>
      </w:pPr>
      <w:r w:rsidRPr="00D4646F">
        <w:t>dīsasi saala</w:t>
      </w:r>
      <w:r>
        <w:t>-</w:t>
      </w:r>
      <w:r w:rsidRPr="00D4646F">
        <w:t>disāsuṁ dīsa</w:t>
      </w:r>
      <w:r>
        <w:t>{</w:t>
      </w:r>
      <w:r w:rsidRPr="00D4646F">
        <w:t>i</w:t>
      </w:r>
      <w:r>
        <w:t>}</w:t>
      </w:r>
      <w:r w:rsidRPr="00D4646F">
        <w:t xml:space="preserve"> maaṇo ṇa kuttābi ||68||</w:t>
      </w:r>
      <w:r>
        <w:rPr>
          <w:rStyle w:val="FootnoteReference"/>
          <w:rFonts w:cs="Balaram"/>
        </w:rPr>
        <w:footnoteReference w:id="12"/>
      </w:r>
    </w:p>
    <w:p w:rsidR="004D1C16" w:rsidRDefault="004D1C16">
      <w:pPr>
        <w:rPr>
          <w:rFonts w:eastAsia="MS Minchofalt"/>
          <w:b/>
          <w:bCs/>
          <w:lang w:val="en-US"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bandho’bja-tantunā rāgaḥ kiṁ vā kastūrikā-masī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pṛthu-puṣpa-dalaṁ patraḥ mudrā-kṛt kuṅkumair iha ||69||</w:t>
      </w:r>
    </w:p>
    <w:p w:rsidR="004D1C16" w:rsidRDefault="004D1C16">
      <w:pPr>
        <w:rPr>
          <w:b/>
          <w:bCs/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atha </w:t>
      </w:r>
      <w:r>
        <w:rPr>
          <w:b/>
          <w:bCs/>
          <w:noProof w:val="0"/>
          <w:cs/>
          <w:lang w:bidi="sa-IN"/>
        </w:rPr>
        <w:t>mālyārpaṇam—</w:t>
      </w:r>
    </w:p>
    <w:p w:rsidR="004D1C16" w:rsidRDefault="004D1C16" w:rsidP="00DD1B44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suśliṣṭāṁ nija-śilpa-kauśala-bhara-vyāhāriṇīm adbhutāṁ</w:t>
      </w:r>
    </w:p>
    <w:p w:rsidR="004D1C16" w:rsidRDefault="004D1C16" w:rsidP="00DD1B44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goṣṭhādhīśvara-nandanaṁ srajam imāṁ tubhyaṁ sakhi prāhiṇot |</w:t>
      </w:r>
    </w:p>
    <w:p w:rsidR="004D1C16" w:rsidRPr="001606DC" w:rsidRDefault="004D1C16" w:rsidP="00DD1B44">
      <w:pPr>
        <w:ind w:left="720"/>
        <w:rPr>
          <w:noProof w:val="0"/>
          <w:cs/>
          <w:lang w:val="en-US" w:bidi="sa-IN"/>
        </w:rPr>
      </w:pPr>
      <w:r>
        <w:rPr>
          <w:noProof w:val="0"/>
          <w:cs/>
          <w:lang w:bidi="sa-IN"/>
        </w:rPr>
        <w:t>ity ākarṇya giraṁ saroruha-dṛśaḥ svedoda-bindūcchalā</w:t>
      </w:r>
      <w:r>
        <w:rPr>
          <w:rFonts w:eastAsia="MS Minchofalt"/>
          <w:lang w:val="en-US" w:bidi="sa-IN"/>
        </w:rPr>
        <w:t>d-</w:t>
      </w:r>
    </w:p>
    <w:p w:rsidR="004D1C16" w:rsidRDefault="004D1C16" w:rsidP="00DD1B44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aṅgebhyaḥ kula-dharma-dhairyam abhitaḥ śaṅke bahir niryayau ||70||</w:t>
      </w:r>
    </w:p>
    <w:p w:rsidR="004D1C16" w:rsidRDefault="004D1C16">
      <w:pPr>
        <w:rPr>
          <w:bCs/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kecit tu—</w:t>
      </w:r>
    </w:p>
    <w:p w:rsidR="004D1C16" w:rsidRDefault="004D1C16" w:rsidP="00DD1B44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nayana-prītiḥ prathamaṁ cintā-saṅgas tato’tha saṅkalpaḥ |</w:t>
      </w:r>
    </w:p>
    <w:p w:rsidR="004D1C16" w:rsidRDefault="004D1C16" w:rsidP="00DD1B44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nidrā-cchedas tanutā viṣaya-nivṛttis trapā-nāśaḥ |</w:t>
      </w:r>
    </w:p>
    <w:p w:rsidR="004D1C16" w:rsidRPr="00DD1B44" w:rsidRDefault="004D1C16" w:rsidP="00DD1B44">
      <w:pPr>
        <w:pStyle w:val="Quote"/>
        <w:rPr>
          <w:noProof w:val="0"/>
          <w:cs/>
          <w:lang w:val="en-US" w:bidi="sa-IN"/>
        </w:rPr>
      </w:pPr>
      <w:r>
        <w:rPr>
          <w:noProof w:val="0"/>
          <w:cs/>
          <w:lang w:bidi="sa-IN"/>
        </w:rPr>
        <w:t>unmādo mūrcchā mṛtir ity etāḥ smara-daśā daśaiva syuḥ ||71||</w:t>
      </w:r>
      <w:r>
        <w:rPr>
          <w:lang w:val="en-US" w:bidi="sa-IN"/>
        </w:rPr>
        <w:t xml:space="preserve"> </w:t>
      </w:r>
      <w:r w:rsidRPr="00DD1B44">
        <w:rPr>
          <w:noProof w:val="0"/>
          <w:color w:val="auto"/>
          <w:cs/>
          <w:lang w:bidi="sa-IN"/>
        </w:rPr>
        <w:t>ity ācakṣate |</w:t>
      </w:r>
    </w:p>
    <w:p w:rsidR="004D1C16" w:rsidRDefault="004D1C16">
      <w:pPr>
        <w:rPr>
          <w:b/>
          <w:bCs/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evaṁ krameṇa vijñeyaḥ pūrva-rāgo harer api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nidarśanāya tatraikam udāharaṇam ucyate ||72||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yathā—</w:t>
      </w:r>
    </w:p>
    <w:p w:rsidR="004D1C16" w:rsidRPr="00DD1B44" w:rsidRDefault="004D1C16" w:rsidP="00DD1B44">
      <w:pPr>
        <w:ind w:left="720"/>
        <w:rPr>
          <w:noProof w:val="0"/>
          <w:cs/>
          <w:lang w:val="en-US" w:bidi="sa-IN"/>
        </w:rPr>
      </w:pPr>
      <w:r>
        <w:rPr>
          <w:noProof w:val="0"/>
          <w:cs/>
          <w:lang w:bidi="sa-IN"/>
        </w:rPr>
        <w:t>upāraṁsīd vaṁśī-kala-parimalollāsa-rabhasā</w:t>
      </w:r>
      <w:r>
        <w:rPr>
          <w:rFonts w:eastAsia="MS Minchofalt"/>
          <w:lang w:val="en-US" w:bidi="sa-IN"/>
        </w:rPr>
        <w:t>d</w:t>
      </w:r>
    </w:p>
    <w:p w:rsidR="004D1C16" w:rsidRDefault="004D1C16" w:rsidP="00DD1B44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visasmāra sphārāṁ vividha-kusumākalpa-racanām |</w:t>
      </w:r>
    </w:p>
    <w:p w:rsidR="004D1C16" w:rsidRDefault="004D1C16" w:rsidP="00DD1B44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jahau kṛṣṇas tṛṣṇāṁ sahacara-camū-cāru-carite</w:t>
      </w:r>
    </w:p>
    <w:p w:rsidR="004D1C16" w:rsidRDefault="004D1C16" w:rsidP="00DD1B44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sakhi tvad-bhrū-vyālī-culukita-calac-citta-pavanaḥ ||73||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jc w:val="center"/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iti pūrva-rāgaḥ |</w:t>
      </w:r>
    </w:p>
    <w:p w:rsidR="004D1C16" w:rsidRDefault="004D1C16">
      <w:pPr>
        <w:rPr>
          <w:b/>
          <w:bCs/>
          <w:noProof w:val="0"/>
          <w:cs/>
          <w:lang w:bidi="sa-IN"/>
        </w:rPr>
      </w:pPr>
    </w:p>
    <w:p w:rsidR="004D1C16" w:rsidRPr="00050520" w:rsidRDefault="004D1C16" w:rsidP="00050520">
      <w:pPr>
        <w:pStyle w:val="Heading2"/>
        <w:rPr>
          <w:i/>
          <w:noProof w:val="0"/>
          <w:cs/>
          <w:lang w:bidi="sa-IN"/>
        </w:rPr>
      </w:pPr>
      <w:r w:rsidRPr="00050520">
        <w:rPr>
          <w:i/>
          <w:noProof w:val="0"/>
          <w:cs/>
          <w:lang w:bidi="sa-IN"/>
        </w:rPr>
        <w:t>atha mānaḥ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dampatyor bhāva ekatra sator apy anuraktayoḥ |</w:t>
      </w:r>
    </w:p>
    <w:p w:rsidR="004D1C16" w:rsidRDefault="004D1C16">
      <w:pPr>
        <w:rPr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svābhīṣṭāśleṣa-vīkṣādi-nirodhī māna ucyate ||74||</w:t>
      </w:r>
    </w:p>
    <w:p w:rsidR="004D1C16" w:rsidRDefault="004D1C16">
      <w:pPr>
        <w:pStyle w:val="Footer"/>
        <w:tabs>
          <w:tab w:val="clear" w:pos="4153"/>
          <w:tab w:val="clear" w:pos="8306"/>
        </w:tabs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sañcāriṇo’tra nirveda-śaṅkāmarṣāḥ sa-cāpalāḥ |</w:t>
      </w:r>
    </w:p>
    <w:p w:rsidR="004D1C16" w:rsidRDefault="004D1C16">
      <w:pPr>
        <w:rPr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garvāsūyāvahitthāś ca glāniś cintādayo’py amī ||75||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ahetor neti nety uker hetor yan māna ucyate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asya praṇaya eva syān mānasya padam uttamam ||76||</w:t>
      </w:r>
    </w:p>
    <w:p w:rsidR="004D1C16" w:rsidRDefault="004D1C16">
      <w:pPr>
        <w:rPr>
          <w:b/>
          <w:bCs/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tatra </w:t>
      </w:r>
      <w:r>
        <w:rPr>
          <w:b/>
          <w:bCs/>
          <w:noProof w:val="0"/>
          <w:cs/>
          <w:lang w:bidi="sa-IN"/>
        </w:rPr>
        <w:t>sa-hetuḥ—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hetur īrṣyā-vipakṣāder vaiśiṣṭye preyasā kṛte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bhāvaḥ praṇaya-mukhyo’yam īṛṣā-mānatvam ṛcchati ||77||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tathā coktam (</w:t>
      </w:r>
      <w:r>
        <w:rPr>
          <w:noProof w:val="0"/>
          <w:color w:val="FF0000"/>
          <w:cs/>
          <w:lang w:bidi="sa-IN"/>
        </w:rPr>
        <w:t xml:space="preserve">śṛṅgāra-tilaka </w:t>
      </w:r>
      <w:r>
        <w:rPr>
          <w:noProof w:val="0"/>
          <w:cs/>
          <w:lang w:bidi="sa-IN"/>
        </w:rPr>
        <w:t>2.53)—</w:t>
      </w:r>
    </w:p>
    <w:p w:rsidR="004D1C16" w:rsidRDefault="004D1C16" w:rsidP="00050520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snehaṁ vinā bhayaṁ na syān nerṣyā ca praṇayaṁ vinā |</w:t>
      </w:r>
    </w:p>
    <w:p w:rsidR="004D1C16" w:rsidRDefault="004D1C16" w:rsidP="00050520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tasmān māna-prakāro’yaṁ dvayoḥ prema-prakāśakaḥ ||78||</w:t>
      </w:r>
    </w:p>
    <w:p w:rsidR="004D1C16" w:rsidRDefault="004D1C16">
      <w:pPr>
        <w:pStyle w:val="Footer"/>
        <w:tabs>
          <w:tab w:val="clear" w:pos="4153"/>
          <w:tab w:val="clear" w:pos="8306"/>
        </w:tabs>
        <w:rPr>
          <w:noProof w:val="0"/>
          <w:cs/>
          <w:lang w:bidi="sa-IN"/>
        </w:rPr>
      </w:pPr>
    </w:p>
    <w:p w:rsidR="004D1C16" w:rsidRDefault="004D1C16">
      <w:pPr>
        <w:pStyle w:val="Footer"/>
        <w:tabs>
          <w:tab w:val="clear" w:pos="4153"/>
          <w:tab w:val="clear" w:pos="8306"/>
        </w:tabs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ataeva </w:t>
      </w:r>
      <w:r>
        <w:rPr>
          <w:noProof w:val="0"/>
          <w:color w:val="FF0000"/>
          <w:cs/>
          <w:lang w:bidi="sa-IN"/>
        </w:rPr>
        <w:t>harivaṁśe</w:t>
      </w:r>
      <w:r>
        <w:rPr>
          <w:noProof w:val="0"/>
          <w:cs/>
          <w:lang w:bidi="sa-IN"/>
        </w:rPr>
        <w:t xml:space="preserve"> (2.66.4, 2.65.50)—</w:t>
      </w:r>
    </w:p>
    <w:p w:rsidR="004D1C16" w:rsidRDefault="004D1C16" w:rsidP="00050520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ruṣitām iva tāṁ devīṁ snehāt saṅkalpayann iva |</w:t>
      </w:r>
    </w:p>
    <w:p w:rsidR="004D1C16" w:rsidRDefault="004D1C16" w:rsidP="00050520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bhīta-bhīto’tiśanakair viveśa yadu-nandanaḥ ||79||</w:t>
      </w:r>
    </w:p>
    <w:p w:rsidR="004D1C16" w:rsidRDefault="004D1C16" w:rsidP="00050520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rūpa-yauvana-sampannā sva-saubhāgyena garvitā |</w:t>
      </w:r>
    </w:p>
    <w:p w:rsidR="004D1C16" w:rsidRPr="00050520" w:rsidRDefault="004D1C16" w:rsidP="00050520">
      <w:pPr>
        <w:pStyle w:val="Quote"/>
        <w:rPr>
          <w:noProof w:val="0"/>
          <w:color w:val="auto"/>
          <w:cs/>
          <w:lang w:bidi="sa-IN"/>
        </w:rPr>
      </w:pPr>
      <w:r>
        <w:rPr>
          <w:noProof w:val="0"/>
          <w:cs/>
          <w:lang w:bidi="sa-IN"/>
        </w:rPr>
        <w:t>abhimānavatī devī śrutvaiverṣyā-vaśaṁ gatā ||80||</w:t>
      </w:r>
      <w:r>
        <w:rPr>
          <w:lang w:val="en-US" w:bidi="sa-IN"/>
        </w:rPr>
        <w:t xml:space="preserve"> </w:t>
      </w:r>
      <w:r w:rsidRPr="00050520">
        <w:rPr>
          <w:noProof w:val="0"/>
          <w:color w:val="auto"/>
          <w:cs/>
          <w:lang w:bidi="sa-IN"/>
        </w:rPr>
        <w:t>iti |</w:t>
      </w:r>
    </w:p>
    <w:p w:rsidR="004D1C16" w:rsidRDefault="004D1C16">
      <w:pPr>
        <w:pStyle w:val="Footer"/>
        <w:tabs>
          <w:tab w:val="clear" w:pos="4153"/>
          <w:tab w:val="clear" w:pos="8306"/>
        </w:tabs>
        <w:rPr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tatrāpi ca susakhy</w:t>
      </w:r>
      <w:r>
        <w:rPr>
          <w:rFonts w:eastAsia="MS Minchofalt"/>
          <w:b/>
          <w:bCs/>
          <w:lang w:val="en-US" w:bidi="sa-IN"/>
        </w:rPr>
        <w:t>ā</w:t>
      </w:r>
      <w:r>
        <w:rPr>
          <w:b/>
          <w:bCs/>
          <w:noProof w:val="0"/>
          <w:cs/>
          <w:lang w:bidi="sa-IN"/>
        </w:rPr>
        <w:t>di hṛdi yasyā virājate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tasyā vipakṣa-vaiśiṣṭye na syād eva sahiṣṇutā ||81||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ataḥ satyāṁ vinānyāsāṁ susakhyāder abhāvataḥ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śrute’pi pārijātasya dāne māno na cābhavat ||82||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śrutaṁ cānumitaṁ dṛṣṭaṁ tad-vaiśiṣṭyaṁ tridhā matam ||83||</w:t>
      </w:r>
    </w:p>
    <w:p w:rsidR="004D1C16" w:rsidRDefault="004D1C16">
      <w:pPr>
        <w:rPr>
          <w:b/>
          <w:bCs/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atha </w:t>
      </w:r>
      <w:r>
        <w:rPr>
          <w:b/>
          <w:bCs/>
          <w:noProof w:val="0"/>
          <w:cs/>
          <w:lang w:bidi="sa-IN"/>
        </w:rPr>
        <w:t>śravaṇam—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śravaṇaṁ tu priya-sakhī-śukādīnāṁ mukhād bhavet ||84||</w:t>
      </w:r>
    </w:p>
    <w:p w:rsidR="004D1C16" w:rsidRDefault="004D1C16">
      <w:pPr>
        <w:rPr>
          <w:b/>
          <w:bCs/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tatra </w:t>
      </w:r>
      <w:r>
        <w:rPr>
          <w:b/>
          <w:bCs/>
          <w:noProof w:val="0"/>
          <w:cs/>
          <w:lang w:bidi="sa-IN"/>
        </w:rPr>
        <w:t>sakhī-mukhāt</w:t>
      </w:r>
      <w:r>
        <w:rPr>
          <w:noProof w:val="0"/>
          <w:cs/>
          <w:lang w:bidi="sa-IN"/>
        </w:rPr>
        <w:t>, yathā—</w:t>
      </w:r>
    </w:p>
    <w:p w:rsidR="004D1C16" w:rsidRDefault="004D1C16" w:rsidP="00050520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śaśimukhi mṛṣā jalpaṁ śrutvā kaṭhora-sakhī-mukhāt</w:t>
      </w:r>
    </w:p>
    <w:p w:rsidR="004D1C16" w:rsidRDefault="004D1C16" w:rsidP="00050520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praṇayini harau mā viśrambhaṁ kṛthāḥ śithilaṁ vṛthā |</w:t>
      </w:r>
    </w:p>
    <w:p w:rsidR="004D1C16" w:rsidRDefault="004D1C16" w:rsidP="00050520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parihara manaḥ-klāntiṁ devi prasīda manorame </w:t>
      </w:r>
    </w:p>
    <w:p w:rsidR="004D1C16" w:rsidRDefault="004D1C16" w:rsidP="00050520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tava mukham anālocya preyān vane’dya viśīryati ||85||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yathā vā—</w:t>
      </w:r>
    </w:p>
    <w:p w:rsidR="004D1C16" w:rsidRDefault="004D1C16" w:rsidP="00050520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ahaha gahanā keyaṁ vārtā śrutau patitādya me</w:t>
      </w:r>
    </w:p>
    <w:p w:rsidR="004D1C16" w:rsidRDefault="004D1C16" w:rsidP="00050520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viditam anṛtaṁ hāsyād brūṣe vimuñca kadarthanām |</w:t>
      </w:r>
    </w:p>
    <w:p w:rsidR="004D1C16" w:rsidRDefault="004D1C16" w:rsidP="00050520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sahacari kuto jīvaty asmin jane’pi janārdano</w:t>
      </w:r>
    </w:p>
    <w:p w:rsidR="004D1C16" w:rsidRDefault="004D1C16" w:rsidP="00050520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dyutaru</w:t>
      </w:r>
      <w:r>
        <w:rPr>
          <w:rFonts w:eastAsia="MS Minchofalt"/>
          <w:lang w:val="en-US" w:bidi="sa-IN"/>
        </w:rPr>
        <w:t>-</w:t>
      </w:r>
      <w:r>
        <w:rPr>
          <w:noProof w:val="0"/>
          <w:cs/>
          <w:lang w:bidi="sa-IN"/>
        </w:rPr>
        <w:t>kusumaṁ tasyai hā dhik kṛtī vitariṣyati ||86||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śuka-mukhā</w:t>
      </w:r>
      <w:r>
        <w:rPr>
          <w:noProof w:val="0"/>
          <w:cs/>
          <w:lang w:bidi="sa-IN"/>
        </w:rPr>
        <w:t>, yathā—</w:t>
      </w:r>
    </w:p>
    <w:p w:rsidR="004D1C16" w:rsidRDefault="004D1C16" w:rsidP="00050520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āste kācid dayita-kalahā krūra-cetāḥ sakhī te</w:t>
      </w:r>
    </w:p>
    <w:p w:rsidR="004D1C16" w:rsidRDefault="004D1C16" w:rsidP="00050520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kīro vanyaḥ sphuṭam iha yayā śyāmale pāṭhito’sti |</w:t>
      </w:r>
    </w:p>
    <w:p w:rsidR="004D1C16" w:rsidRDefault="004D1C16" w:rsidP="00050520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at</w:t>
      </w:r>
      <w:r>
        <w:rPr>
          <w:rFonts w:eastAsia="MS Minchofalt"/>
          <w:lang w:val="en-US" w:bidi="sa-IN"/>
        </w:rPr>
        <w:t>r</w:t>
      </w:r>
      <w:r>
        <w:rPr>
          <w:noProof w:val="0"/>
          <w:cs/>
          <w:lang w:bidi="sa-IN"/>
        </w:rPr>
        <w:t>a vyarthe vihaga-lapite suṣṭhu viśrambhamāṇā</w:t>
      </w:r>
    </w:p>
    <w:p w:rsidR="004D1C16" w:rsidRDefault="004D1C16" w:rsidP="00050520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mānārambhe na kuru hṛdayaṁ kātaro’smi prasīda ||87||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anumitiḥ—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bhogāṅka-gotra-skhalana-svapnair anumitis tridhā ||88||</w:t>
      </w:r>
      <w:r>
        <w:rPr>
          <w:rStyle w:val="FootnoteReference"/>
          <w:rFonts w:cs="Balaram"/>
          <w:b/>
          <w:bCs/>
          <w:noProof w:val="0"/>
          <w:cs/>
          <w:lang w:bidi="sa-IN"/>
        </w:rPr>
        <w:footnoteReference w:id="13"/>
      </w:r>
    </w:p>
    <w:p w:rsidR="004D1C16" w:rsidRDefault="004D1C16">
      <w:pPr>
        <w:rPr>
          <w:b/>
          <w:bCs/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atra bhogāṅkaḥ—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bhogāṅko dṛśyate gātre vipakṣasya priyasya ca ||89||</w:t>
      </w:r>
    </w:p>
    <w:p w:rsidR="004D1C16" w:rsidRDefault="004D1C16">
      <w:pPr>
        <w:rPr>
          <w:b/>
          <w:bCs/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tatra </w:t>
      </w:r>
      <w:r>
        <w:rPr>
          <w:b/>
          <w:bCs/>
          <w:noProof w:val="0"/>
          <w:cs/>
          <w:lang w:bidi="sa-IN"/>
        </w:rPr>
        <w:t>vipakṣa-gātre bhogāṅka-darśanaṁ</w:t>
      </w:r>
      <w:r>
        <w:rPr>
          <w:noProof w:val="0"/>
          <w:cs/>
          <w:lang w:bidi="sa-IN"/>
        </w:rPr>
        <w:t>, yathā—</w:t>
      </w:r>
    </w:p>
    <w:p w:rsidR="004D1C16" w:rsidRDefault="004D1C16" w:rsidP="00050520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kālindī-taṭa-dhūrta cāṭubhir alaṁ nidrātu candrāvalī</w:t>
      </w:r>
    </w:p>
    <w:p w:rsidR="004D1C16" w:rsidRDefault="004D1C16" w:rsidP="00050520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khinnākṣī kṣaṇam</w:t>
      </w:r>
      <w:r>
        <w:rPr>
          <w:rFonts w:eastAsia="MS Minchofalt"/>
          <w:lang w:val="en-US" w:bidi="sa-IN"/>
        </w:rPr>
        <w:t xml:space="preserve"> </w:t>
      </w:r>
      <w:r>
        <w:rPr>
          <w:noProof w:val="0"/>
          <w:cs/>
          <w:lang w:bidi="sa-IN"/>
        </w:rPr>
        <w:t>aṅganād apasara kruddhāsti vṛddhā gṛhe |</w:t>
      </w:r>
    </w:p>
    <w:p w:rsidR="004D1C16" w:rsidRDefault="004D1C16" w:rsidP="00050520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kiñcid bimbita-dhātu-patra-makarī-citreṇa  tatrādhunā</w:t>
      </w:r>
    </w:p>
    <w:p w:rsidR="004D1C16" w:rsidRDefault="004D1C16" w:rsidP="00050520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sarvā te lalitā</w:t>
      </w:r>
      <w:r>
        <w:rPr>
          <w:rFonts w:eastAsia="MS Minchofalt"/>
          <w:lang w:val="en-US" w:bidi="sa-IN"/>
        </w:rPr>
        <w:t>-</w:t>
      </w:r>
      <w:r>
        <w:rPr>
          <w:noProof w:val="0"/>
          <w:cs/>
          <w:lang w:bidi="sa-IN"/>
        </w:rPr>
        <w:t>lalāṭa-phalakenodghāṭitā cāturī ||90||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priya-gātre bhogāṅka-darśanaṁ</w:t>
      </w:r>
      <w:r>
        <w:rPr>
          <w:noProof w:val="0"/>
          <w:cs/>
          <w:lang w:bidi="sa-IN"/>
        </w:rPr>
        <w:t xml:space="preserve">, yathā </w:t>
      </w:r>
      <w:r>
        <w:rPr>
          <w:noProof w:val="0"/>
          <w:color w:val="FF0000"/>
          <w:cs/>
          <w:lang w:bidi="sa-IN"/>
        </w:rPr>
        <w:t>vidagdha-mādhave</w:t>
      </w:r>
      <w:r>
        <w:rPr>
          <w:noProof w:val="0"/>
          <w:cs/>
          <w:lang w:bidi="sa-IN"/>
        </w:rPr>
        <w:t xml:space="preserve"> (4.40)—</w:t>
      </w:r>
    </w:p>
    <w:p w:rsidR="004D1C16" w:rsidRPr="001E0D7B" w:rsidRDefault="004D1C16" w:rsidP="001E0D7B">
      <w:pPr>
        <w:pStyle w:val="Quote"/>
        <w:rPr>
          <w:noProof w:val="0"/>
          <w:cs/>
          <w:lang w:val="en-US" w:bidi="sa-IN"/>
        </w:rPr>
      </w:pPr>
      <w:r>
        <w:rPr>
          <w:noProof w:val="0"/>
          <w:cs/>
          <w:lang w:bidi="sa-IN"/>
        </w:rPr>
        <w:t>muktāntar-nimiṣaṁ madīya-padavīm udvīkṣamāṇasya</w:t>
      </w:r>
      <w:r>
        <w:rPr>
          <w:lang w:val="en-US" w:bidi="sa-IN"/>
        </w:rPr>
        <w:t xml:space="preserve"> te</w:t>
      </w:r>
    </w:p>
    <w:p w:rsidR="004D1C16" w:rsidRDefault="004D1C16" w:rsidP="001E0D7B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jāne keśara-reṇubhir</w:t>
      </w:r>
      <w:r>
        <w:rPr>
          <w:rStyle w:val="FootnoteReference"/>
          <w:rFonts w:cs="Balaram"/>
          <w:noProof w:val="0"/>
          <w:cs/>
          <w:lang w:bidi="sa-IN"/>
        </w:rPr>
        <w:footnoteReference w:id="14"/>
      </w:r>
      <w:r>
        <w:rPr>
          <w:noProof w:val="0"/>
          <w:cs/>
          <w:lang w:bidi="sa-IN"/>
        </w:rPr>
        <w:t xml:space="preserve"> nipatitaiḥ śoṇīkṛte locane |</w:t>
      </w:r>
    </w:p>
    <w:p w:rsidR="004D1C16" w:rsidRDefault="004D1C16" w:rsidP="001E0D7B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śītaiḥ kānana-vāyubhir viracito bimbādhare ca vraṇaḥ</w:t>
      </w:r>
    </w:p>
    <w:p w:rsidR="004D1C16" w:rsidRDefault="004D1C16" w:rsidP="001E0D7B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saṅkocaṁ tyaja deva daiva-hatayā na tvaṁ mayā dūṣyase ||91||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lang w:val="pl-PL"/>
        </w:rPr>
        <w:t xml:space="preserve">tatra </w:t>
      </w:r>
      <w:r>
        <w:rPr>
          <w:rFonts w:eastAsia="MS Minchofalt"/>
          <w:b/>
          <w:bCs/>
          <w:lang w:val="pl-PL"/>
        </w:rPr>
        <w:t>gotra-skhalanam—</w:t>
      </w: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vipakṣa-saṁjñayāhvānam īrṣyātiśaya-kāraṇam |</w:t>
      </w: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āsāṁ tu gotra-skhalanaṁ duḥkhadaṁ maraṇād api ||92||</w:t>
      </w:r>
    </w:p>
    <w:p w:rsidR="004D1C16" w:rsidRDefault="004D1C16">
      <w:pPr>
        <w:rPr>
          <w:rFonts w:eastAsia="MS Minchofalt"/>
          <w:b/>
          <w:bCs/>
          <w:lang w:val="pl-PL"/>
        </w:rPr>
      </w:pPr>
    </w:p>
    <w:p w:rsidR="004D1C16" w:rsidRDefault="004D1C16">
      <w:pPr>
        <w:rPr>
          <w:rFonts w:cs="Courier New"/>
          <w:lang w:val="pl-PL"/>
        </w:rPr>
      </w:pPr>
      <w:r>
        <w:rPr>
          <w:rFonts w:cs="Courier New"/>
          <w:lang w:val="pl-PL"/>
        </w:rPr>
        <w:t xml:space="preserve">tena yathā </w:t>
      </w:r>
      <w:r>
        <w:rPr>
          <w:rFonts w:cs="Courier New"/>
          <w:color w:val="FF0000"/>
          <w:lang w:val="pl-PL"/>
        </w:rPr>
        <w:t>bilvamaṅgale</w:t>
      </w:r>
      <w:r>
        <w:rPr>
          <w:rFonts w:cs="Courier New"/>
          <w:lang w:val="pl-PL"/>
        </w:rPr>
        <w:t>—</w:t>
      </w:r>
    </w:p>
    <w:p w:rsidR="004D1C16" w:rsidRDefault="004D1C16" w:rsidP="005668F3">
      <w:pPr>
        <w:pStyle w:val="Quote"/>
        <w:rPr>
          <w:lang w:val="pl-PL"/>
        </w:rPr>
      </w:pPr>
      <w:r>
        <w:rPr>
          <w:lang w:val="pl-PL"/>
        </w:rPr>
        <w:t>rādhā-mohana-mandirād upagataś candrāvalīm ūcivān</w:t>
      </w:r>
    </w:p>
    <w:p w:rsidR="004D1C16" w:rsidRDefault="004D1C16" w:rsidP="005668F3">
      <w:pPr>
        <w:pStyle w:val="Quote"/>
        <w:rPr>
          <w:lang w:val="pl-PL"/>
        </w:rPr>
      </w:pPr>
      <w:r>
        <w:rPr>
          <w:lang w:val="pl-PL"/>
        </w:rPr>
        <w:t>rādhe kṣemam iheti tasya vacanaṁ śrutvāha candrāvalī |</w:t>
      </w:r>
    </w:p>
    <w:p w:rsidR="004D1C16" w:rsidRDefault="004D1C16" w:rsidP="005668F3">
      <w:pPr>
        <w:pStyle w:val="Quote"/>
        <w:rPr>
          <w:lang w:val="pl-PL"/>
        </w:rPr>
      </w:pPr>
      <w:r>
        <w:rPr>
          <w:lang w:val="pl-PL"/>
        </w:rPr>
        <w:t>kaṁsa kṣemam aye vimugdha-hṛdaye kaṁsaḥ kva dṛṣṭas tvayā</w:t>
      </w:r>
    </w:p>
    <w:p w:rsidR="004D1C16" w:rsidRDefault="004D1C16" w:rsidP="005668F3">
      <w:pPr>
        <w:pStyle w:val="Quote"/>
        <w:rPr>
          <w:lang w:val="pl-PL"/>
        </w:rPr>
      </w:pPr>
      <w:r>
        <w:rPr>
          <w:lang w:val="pl-PL"/>
        </w:rPr>
        <w:t>rādhā kveti vilajjito nata-mukhaḥ smero hariḥ pātu vaḥ ||93||</w:t>
      </w:r>
    </w:p>
    <w:p w:rsidR="004D1C16" w:rsidRDefault="004D1C16">
      <w:pPr>
        <w:rPr>
          <w:rFonts w:eastAsia="MS Minchofalt"/>
          <w:lang w:val="pl-PL"/>
        </w:rPr>
      </w:pP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yathā vā—</w:t>
      </w:r>
    </w:p>
    <w:p w:rsidR="004D1C16" w:rsidRDefault="004D1C16" w:rsidP="005668F3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ahaha vilasaty agre candrāvalī vimala-dyutiḥ</w:t>
      </w:r>
    </w:p>
    <w:p w:rsidR="004D1C16" w:rsidRDefault="004D1C16" w:rsidP="005668F3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kitava kalitā tārā sātra tvayā kva nu ṣoḍaśī |</w:t>
      </w:r>
    </w:p>
    <w:p w:rsidR="004D1C16" w:rsidRDefault="004D1C16" w:rsidP="005668F3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timira-malinākāra kṣipraṁ vrajāruṇa-maṇḍalā</w:t>
      </w:r>
    </w:p>
    <w:p w:rsidR="004D1C16" w:rsidRDefault="004D1C16" w:rsidP="005668F3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mama sahacarī yāvan manyu-dyutiṁ na vimuñcati ||94||</w:t>
      </w:r>
    </w:p>
    <w:p w:rsidR="004D1C16" w:rsidRDefault="004D1C16">
      <w:pPr>
        <w:rPr>
          <w:rFonts w:eastAsia="MS Minchofalt"/>
          <w:lang w:val="pl-PL"/>
        </w:rPr>
      </w:pP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lang w:val="pl-PL"/>
        </w:rPr>
        <w:t xml:space="preserve">atha </w:t>
      </w:r>
      <w:r>
        <w:rPr>
          <w:rFonts w:eastAsia="MS Minchofalt"/>
          <w:b/>
          <w:bCs/>
          <w:lang w:val="pl-PL"/>
        </w:rPr>
        <w:t>svapnaḥ—</w:t>
      </w: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harer vidūṣakasyāpi svapnaḥ svapnāyitaṁ mataḥ ||95||</w:t>
      </w:r>
    </w:p>
    <w:p w:rsidR="004D1C16" w:rsidRDefault="004D1C16">
      <w:pPr>
        <w:rPr>
          <w:rFonts w:eastAsia="MS Minchofalt"/>
          <w:b/>
          <w:bCs/>
          <w:lang w:val="pl-PL"/>
        </w:rPr>
      </w:pP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 xml:space="preserve">tatra </w:t>
      </w:r>
      <w:r>
        <w:rPr>
          <w:rFonts w:eastAsia="MS Minchofalt"/>
          <w:b/>
          <w:bCs/>
          <w:lang w:val="pl-PL"/>
        </w:rPr>
        <w:t>hareḥ svapnāyitam</w:t>
      </w:r>
      <w:r>
        <w:rPr>
          <w:rFonts w:eastAsia="MS Minchofalt"/>
          <w:lang w:val="pl-PL"/>
        </w:rPr>
        <w:t>, yathā—</w:t>
      </w:r>
    </w:p>
    <w:p w:rsidR="004D1C16" w:rsidRDefault="004D1C16" w:rsidP="005668F3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śape tubhyaṁ rādhe tvam asi hṛdaye tvaṁ mama bahis</w:t>
      </w:r>
    </w:p>
    <w:p w:rsidR="004D1C16" w:rsidRDefault="004D1C16" w:rsidP="005668F3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tvam agre tvaṁ pṛṣṭhe tvam iha bhavane tvaṁ giri-vane |</w:t>
      </w:r>
    </w:p>
    <w:p w:rsidR="004D1C16" w:rsidRDefault="004D1C16" w:rsidP="005668F3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iti svapne jalpaṁ niśi niśamayantī madhuripor</w:t>
      </w:r>
    </w:p>
    <w:p w:rsidR="004D1C16" w:rsidRDefault="004D1C16" w:rsidP="005668F3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abhūt talpe candrāvalir atha parāvartita-mukhī ||96||</w:t>
      </w:r>
    </w:p>
    <w:p w:rsidR="004D1C16" w:rsidRDefault="004D1C16">
      <w:pPr>
        <w:rPr>
          <w:rFonts w:eastAsia="MS Minchofalt"/>
          <w:lang w:val="pl-PL"/>
        </w:rPr>
      </w:pP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b/>
          <w:bCs/>
          <w:lang w:val="pl-PL"/>
        </w:rPr>
        <w:t>vidūṣakasya</w:t>
      </w:r>
      <w:r>
        <w:rPr>
          <w:rFonts w:eastAsia="MS Minchofalt"/>
          <w:lang w:val="pl-PL"/>
        </w:rPr>
        <w:t>, yathā—</w:t>
      </w:r>
    </w:p>
    <w:p w:rsidR="004D1C16" w:rsidRDefault="004D1C16" w:rsidP="004A59C3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avañci caṭu-pāṭavair aghabhidādya padmā-sakhī</w:t>
      </w:r>
    </w:p>
    <w:p w:rsidR="004D1C16" w:rsidRDefault="004D1C16" w:rsidP="004A59C3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tatas tvaraya rādhikāṁ kim iti mādhavi dhyāyasi |</w:t>
      </w:r>
    </w:p>
    <w:p w:rsidR="004D1C16" w:rsidRDefault="004D1C16" w:rsidP="004A59C3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niśamya madhumaṅgalād iti giraṁ puraḥ svapnajāṁ</w:t>
      </w:r>
    </w:p>
    <w:p w:rsidR="004D1C16" w:rsidRDefault="004D1C16" w:rsidP="004A59C3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vidūna-vadanā sakhi jvalati paśya candrāvalī ||97||</w:t>
      </w:r>
    </w:p>
    <w:p w:rsidR="004D1C16" w:rsidRDefault="004D1C16">
      <w:pPr>
        <w:rPr>
          <w:rFonts w:eastAsia="MS Minchofalt"/>
          <w:lang w:val="pl-PL"/>
        </w:rPr>
      </w:pP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 xml:space="preserve">atha </w:t>
      </w:r>
      <w:r>
        <w:rPr>
          <w:rFonts w:eastAsia="MS Minchofalt"/>
          <w:b/>
          <w:bCs/>
          <w:lang w:val="pl-PL"/>
        </w:rPr>
        <w:t>darśanam</w:t>
      </w:r>
      <w:r>
        <w:rPr>
          <w:rFonts w:eastAsia="MS Minchofalt"/>
          <w:lang w:val="pl-PL"/>
        </w:rPr>
        <w:t>, yathā—</w:t>
      </w:r>
    </w:p>
    <w:p w:rsidR="004D1C16" w:rsidRDefault="004D1C16" w:rsidP="004A59C3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mithyā mā vada kandare mama sakhīṁ hitvā tvam ekākinīṁ</w:t>
      </w:r>
    </w:p>
    <w:p w:rsidR="004D1C16" w:rsidRDefault="004D1C16" w:rsidP="004A59C3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niṣkrāntaḥ pṛthu-sambhrameṇa kim api prakhyāpayan kaitavam |</w:t>
      </w:r>
      <w:r>
        <w:rPr>
          <w:rFonts w:eastAsia="MS Minchofalt"/>
          <w:lang w:val="pl-PL"/>
        </w:rPr>
        <w:br/>
        <w:t>dūrāt kiñcid udañcitena rasanā-śabdena sātaṅkayā</w:t>
      </w:r>
    </w:p>
    <w:p w:rsidR="004D1C16" w:rsidRDefault="004D1C16" w:rsidP="004A59C3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niṣkramyātha tayā śaṭhendra puline dṛṣṭo’si rādhā-sakhaḥ ||98||</w:t>
      </w:r>
    </w:p>
    <w:p w:rsidR="004D1C16" w:rsidRDefault="004D1C16">
      <w:pPr>
        <w:rPr>
          <w:rFonts w:eastAsia="MS Minchofalt"/>
          <w:lang w:val="pl-PL"/>
        </w:rPr>
      </w:pP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yathā vā—</w:t>
      </w:r>
    </w:p>
    <w:p w:rsidR="004D1C16" w:rsidRDefault="004D1C16" w:rsidP="004A59C3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 xml:space="preserve">sahacari parigumphya prātar evārpitāsīd </w:t>
      </w:r>
    </w:p>
    <w:p w:rsidR="004D1C16" w:rsidRDefault="004D1C16" w:rsidP="004A59C3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vraja-pati-suta-kaṇṭhe yā mayotkaṇṭhayādya |</w:t>
      </w:r>
    </w:p>
    <w:p w:rsidR="004D1C16" w:rsidRDefault="004D1C16" w:rsidP="004A59C3">
      <w:pPr>
        <w:ind w:left="720"/>
        <w:rPr>
          <w:rFonts w:eastAsia="MS Minchofalt"/>
          <w:lang w:val="fr-CA"/>
        </w:rPr>
      </w:pPr>
      <w:r>
        <w:rPr>
          <w:rFonts w:eastAsia="MS Minchofalt"/>
          <w:lang w:val="fr-CA"/>
        </w:rPr>
        <w:t>api hṛdi lalitāyās tasthuṣī hanta hṛn me</w:t>
      </w:r>
    </w:p>
    <w:p w:rsidR="004D1C16" w:rsidRDefault="004D1C16" w:rsidP="004A59C3">
      <w:pPr>
        <w:ind w:left="720"/>
        <w:rPr>
          <w:rFonts w:eastAsia="MS Minchofalt"/>
          <w:lang w:val="fr-CA"/>
        </w:rPr>
      </w:pPr>
      <w:r>
        <w:rPr>
          <w:rFonts w:eastAsia="MS Minchofalt"/>
          <w:lang w:val="fr-CA"/>
        </w:rPr>
        <w:t>dahati dahana-dīptiḥ paśya guñjāvalī sā ||99||</w:t>
      </w:r>
    </w:p>
    <w:p w:rsidR="004D1C16" w:rsidRDefault="004D1C16">
      <w:pPr>
        <w:rPr>
          <w:rFonts w:eastAsia="MS Minchofalt"/>
          <w:lang w:val="fr-CA"/>
        </w:rPr>
      </w:pPr>
    </w:p>
    <w:p w:rsidR="004D1C16" w:rsidRDefault="004D1C16">
      <w:pPr>
        <w:rPr>
          <w:rFonts w:eastAsia="MS Minchofalt"/>
          <w:b/>
          <w:bCs/>
          <w:lang w:val="fr-CA"/>
        </w:rPr>
      </w:pPr>
      <w:r>
        <w:rPr>
          <w:rFonts w:eastAsia="MS Minchofalt"/>
          <w:lang w:val="fr-CA"/>
        </w:rPr>
        <w:t xml:space="preserve">atha </w:t>
      </w:r>
      <w:r>
        <w:rPr>
          <w:rFonts w:eastAsia="MS Minchofalt"/>
          <w:b/>
          <w:bCs/>
          <w:lang w:val="fr-CA"/>
        </w:rPr>
        <w:t>nirhetuḥ—</w:t>
      </w:r>
    </w:p>
    <w:p w:rsidR="004D1C16" w:rsidRDefault="004D1C16">
      <w:pPr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akāraṇād dvayor eva kāraṇābhāsatas tathā |</w:t>
      </w:r>
    </w:p>
    <w:p w:rsidR="004D1C16" w:rsidRDefault="004D1C16">
      <w:pPr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prodyan praṇaya evāyaṁ vrajen nirhetu-mānatām ||100||</w:t>
      </w:r>
    </w:p>
    <w:p w:rsidR="004D1C16" w:rsidRDefault="004D1C16">
      <w:pPr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ādyaṁ mānaṁ parīṇāmaṁ praṇayasya jagur budhāḥ |</w:t>
      </w:r>
    </w:p>
    <w:p w:rsidR="004D1C16" w:rsidRDefault="004D1C16">
      <w:pPr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dvitīyaṁ punar asyaiva vilāsa-bhara-vaibhavam |</w:t>
      </w:r>
    </w:p>
    <w:p w:rsidR="004D1C16" w:rsidRDefault="004D1C16">
      <w:pPr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budhaiḥ praṇayamānākhya eṣa eva prakīrtitaḥ ||101||</w:t>
      </w:r>
    </w:p>
    <w:p w:rsidR="004D1C16" w:rsidRDefault="004D1C16">
      <w:pPr>
        <w:rPr>
          <w:rFonts w:eastAsia="MS Minchofalt"/>
          <w:b/>
          <w:bCs/>
          <w:lang w:val="fr-CA"/>
        </w:rPr>
      </w:pPr>
    </w:p>
    <w:p w:rsidR="004D1C16" w:rsidRDefault="004D1C16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tathā coktam (sarasvatī-kaṇṭhābharaṇe 5.48)—</w:t>
      </w:r>
    </w:p>
    <w:p w:rsidR="004D1C16" w:rsidRDefault="004D1C16" w:rsidP="007D7AD6">
      <w:pPr>
        <w:pStyle w:val="Quote"/>
        <w:rPr>
          <w:lang w:val="fr-CA"/>
        </w:rPr>
      </w:pPr>
      <w:r>
        <w:rPr>
          <w:lang w:val="fr-CA"/>
        </w:rPr>
        <w:t>aher iva gatiḥ premṇaḥ svabhāva-kuṭilā bhavet |</w:t>
      </w:r>
    </w:p>
    <w:p w:rsidR="004D1C16" w:rsidRDefault="004D1C16" w:rsidP="007D7AD6">
      <w:pPr>
        <w:pStyle w:val="Quote"/>
        <w:rPr>
          <w:lang w:val="fr-CA"/>
        </w:rPr>
      </w:pPr>
      <w:r>
        <w:rPr>
          <w:lang w:val="fr-CA"/>
        </w:rPr>
        <w:t>ato hetor ahetoś ca yūnor māna udañcati ||102||</w:t>
      </w:r>
    </w:p>
    <w:p w:rsidR="004D1C16" w:rsidRDefault="004D1C16">
      <w:pPr>
        <w:pStyle w:val="Footer"/>
        <w:tabs>
          <w:tab w:val="clear" w:pos="4153"/>
          <w:tab w:val="clear" w:pos="8306"/>
        </w:tabs>
        <w:rPr>
          <w:noProof w:val="0"/>
          <w:cs/>
          <w:lang w:bidi="sa-IN"/>
        </w:rPr>
      </w:pPr>
    </w:p>
    <w:p w:rsidR="004D1C16" w:rsidRDefault="004D1C16">
      <w:pPr>
        <w:pStyle w:val="Footer"/>
        <w:tabs>
          <w:tab w:val="clear" w:pos="4153"/>
          <w:tab w:val="clear" w:pos="8306"/>
        </w:tabs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avahitthādayo hy atra vijñeyā vyabhicāriṇaḥ ||103||</w:t>
      </w:r>
    </w:p>
    <w:p w:rsidR="004D1C16" w:rsidRDefault="004D1C16">
      <w:pPr>
        <w:pStyle w:val="Footer"/>
        <w:tabs>
          <w:tab w:val="clear" w:pos="4153"/>
          <w:tab w:val="clear" w:pos="8306"/>
        </w:tabs>
        <w:rPr>
          <w:b/>
          <w:bCs/>
          <w:noProof w:val="0"/>
          <w:cs/>
          <w:lang w:bidi="sa-IN"/>
        </w:rPr>
      </w:pPr>
    </w:p>
    <w:p w:rsidR="004D1C16" w:rsidRDefault="004D1C16">
      <w:pPr>
        <w:pStyle w:val="Footer"/>
        <w:tabs>
          <w:tab w:val="clear" w:pos="4153"/>
          <w:tab w:val="clear" w:pos="8306"/>
        </w:tabs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tatra </w:t>
      </w:r>
      <w:r>
        <w:rPr>
          <w:b/>
          <w:bCs/>
          <w:noProof w:val="0"/>
          <w:cs/>
          <w:lang w:bidi="sa-IN"/>
        </w:rPr>
        <w:t>kṛṣṇasya</w:t>
      </w:r>
      <w:r>
        <w:rPr>
          <w:noProof w:val="0"/>
          <w:cs/>
          <w:lang w:bidi="sa-IN"/>
        </w:rPr>
        <w:t>, yathā—</w:t>
      </w:r>
    </w:p>
    <w:p w:rsidR="004D1C16" w:rsidRDefault="004D1C16" w:rsidP="007D7AD6">
      <w:pPr>
        <w:pStyle w:val="Footer"/>
        <w:tabs>
          <w:tab w:val="clear" w:pos="4153"/>
          <w:tab w:val="clear" w:pos="8306"/>
        </w:tabs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avyakta-smita-dṛṣṭim arpaya puraḥ svalpo’pi mantur na me</w:t>
      </w:r>
    </w:p>
    <w:p w:rsidR="004D1C16" w:rsidRDefault="004D1C16" w:rsidP="007D7AD6">
      <w:pPr>
        <w:pStyle w:val="Footer"/>
        <w:tabs>
          <w:tab w:val="clear" w:pos="4153"/>
          <w:tab w:val="clear" w:pos="8306"/>
        </w:tabs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patyur vañcana-pāṭavād vrajapate jyotsnī-niśārdhaṁ yayau |</w:t>
      </w:r>
    </w:p>
    <w:p w:rsidR="004D1C16" w:rsidRDefault="004D1C16" w:rsidP="007D7AD6">
      <w:pPr>
        <w:pStyle w:val="Footer"/>
        <w:tabs>
          <w:tab w:val="clear" w:pos="4153"/>
          <w:tab w:val="clear" w:pos="8306"/>
        </w:tabs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śubhrālaṅkṛtibhir drutaṁ pathi mayā dūraṁ tataḥ prasthite</w:t>
      </w:r>
    </w:p>
    <w:p w:rsidR="004D1C16" w:rsidRDefault="004D1C16" w:rsidP="007D7AD6">
      <w:pPr>
        <w:pStyle w:val="Footer"/>
        <w:tabs>
          <w:tab w:val="clear" w:pos="4153"/>
          <w:tab w:val="clear" w:pos="8306"/>
        </w:tabs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sāndrā cāndram arundha bimbam acirād ākasmikī kālikā ||104||</w:t>
      </w:r>
    </w:p>
    <w:p w:rsidR="004D1C16" w:rsidRDefault="004D1C16">
      <w:pPr>
        <w:pStyle w:val="Footer"/>
        <w:tabs>
          <w:tab w:val="clear" w:pos="4153"/>
          <w:tab w:val="clear" w:pos="8306"/>
        </w:tabs>
        <w:rPr>
          <w:noProof w:val="0"/>
          <w:cs/>
          <w:lang w:bidi="sa-IN"/>
        </w:rPr>
      </w:pPr>
    </w:p>
    <w:p w:rsidR="004D1C16" w:rsidRDefault="004D1C16">
      <w:pPr>
        <w:pStyle w:val="Footer"/>
        <w:tabs>
          <w:tab w:val="clear" w:pos="4153"/>
          <w:tab w:val="clear" w:pos="8306"/>
        </w:tabs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yathā vā—</w:t>
      </w:r>
    </w:p>
    <w:p w:rsidR="004D1C16" w:rsidRDefault="004D1C16" w:rsidP="007D7AD6">
      <w:pPr>
        <w:pStyle w:val="Footer"/>
        <w:tabs>
          <w:tab w:val="clear" w:pos="4153"/>
          <w:tab w:val="clear" w:pos="8306"/>
        </w:tabs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puṣpebhyaḥ spṛhayā vilambitavatīm ālokya mām unmanāḥ </w:t>
      </w:r>
    </w:p>
    <w:p w:rsidR="004D1C16" w:rsidRDefault="004D1C16" w:rsidP="007D7AD6">
      <w:pPr>
        <w:pStyle w:val="Footer"/>
        <w:tabs>
          <w:tab w:val="clear" w:pos="4153"/>
          <w:tab w:val="clear" w:pos="8306"/>
        </w:tabs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kaṁsāriḥ sakhi lambitānana-śaśī tūṣṇīṁ nikuñje sthitaḥ |</w:t>
      </w:r>
    </w:p>
    <w:p w:rsidR="004D1C16" w:rsidRDefault="004D1C16" w:rsidP="007D7AD6">
      <w:pPr>
        <w:pStyle w:val="Footer"/>
        <w:tabs>
          <w:tab w:val="clear" w:pos="4153"/>
          <w:tab w:val="clear" w:pos="8306"/>
        </w:tabs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ātaṅkena mayā tad-aṅghri-nakhare kṣipte prasūnāñjalau</w:t>
      </w:r>
    </w:p>
    <w:p w:rsidR="004D1C16" w:rsidRDefault="004D1C16" w:rsidP="007D7AD6">
      <w:pPr>
        <w:pStyle w:val="Footer"/>
        <w:tabs>
          <w:tab w:val="clear" w:pos="4153"/>
          <w:tab w:val="clear" w:pos="8306"/>
        </w:tabs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tasyālīka-ruṣā bhruvaṁ vibhujato’py āvirbabhūva smitam ||105||</w:t>
      </w:r>
    </w:p>
    <w:p w:rsidR="004D1C16" w:rsidRDefault="004D1C16">
      <w:pPr>
        <w:pStyle w:val="Footer"/>
        <w:tabs>
          <w:tab w:val="clear" w:pos="4153"/>
          <w:tab w:val="clear" w:pos="8306"/>
        </w:tabs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kṛṣṇa-priyāyāḥ</w:t>
      </w:r>
      <w:r>
        <w:rPr>
          <w:noProof w:val="0"/>
          <w:cs/>
          <w:lang w:bidi="sa-IN"/>
        </w:rPr>
        <w:t xml:space="preserve">, </w:t>
      </w:r>
      <w:r>
        <w:rPr>
          <w:noProof w:val="0"/>
          <w:color w:val="000000"/>
          <w:cs/>
          <w:lang w:bidi="sa-IN"/>
        </w:rPr>
        <w:t>yathā</w:t>
      </w:r>
      <w:r>
        <w:rPr>
          <w:noProof w:val="0"/>
          <w:color w:val="FF0000"/>
          <w:cs/>
          <w:lang w:bidi="sa-IN"/>
        </w:rPr>
        <w:t xml:space="preserve"> uddhava-sandeśe </w:t>
      </w:r>
      <w:r>
        <w:rPr>
          <w:noProof w:val="0"/>
          <w:cs/>
          <w:lang w:bidi="sa-IN"/>
        </w:rPr>
        <w:t>(44)—</w:t>
      </w:r>
    </w:p>
    <w:p w:rsidR="004D1C16" w:rsidRDefault="004D1C16" w:rsidP="007D7AD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tiṣṭhan goṣṭhāṅgaṇa</w:t>
      </w:r>
      <w:r>
        <w:rPr>
          <w:lang w:val="en-US" w:bidi="sa-IN"/>
        </w:rPr>
        <w:t>-</w:t>
      </w:r>
      <w:r>
        <w:rPr>
          <w:noProof w:val="0"/>
          <w:cs/>
          <w:lang w:bidi="sa-IN"/>
        </w:rPr>
        <w:t>bhuvi muhur</w:t>
      </w:r>
      <w:r>
        <w:rPr>
          <w:lang w:val="en-US" w:bidi="sa-IN"/>
        </w:rPr>
        <w:t xml:space="preserve"> </w:t>
      </w:r>
      <w:r>
        <w:rPr>
          <w:noProof w:val="0"/>
          <w:cs/>
          <w:lang w:bidi="sa-IN"/>
        </w:rPr>
        <w:t>locanāntaṁ vidhatte</w:t>
      </w:r>
    </w:p>
    <w:p w:rsidR="004D1C16" w:rsidRDefault="004D1C16" w:rsidP="007D7AD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jātotkaṇṭhas</w:t>
      </w:r>
      <w:r>
        <w:rPr>
          <w:lang w:val="en-US" w:bidi="sa-IN"/>
        </w:rPr>
        <w:t xml:space="preserve"> </w:t>
      </w:r>
      <w:r>
        <w:rPr>
          <w:noProof w:val="0"/>
          <w:cs/>
          <w:lang w:bidi="sa-IN"/>
        </w:rPr>
        <w:t xml:space="preserve">tava sakhi </w:t>
      </w:r>
      <w:r>
        <w:rPr>
          <w:lang w:val="en-US" w:bidi="sa-IN"/>
        </w:rPr>
        <w:t>h</w:t>
      </w:r>
      <w:r>
        <w:rPr>
          <w:noProof w:val="0"/>
          <w:cs/>
          <w:lang w:bidi="sa-IN"/>
        </w:rPr>
        <w:t>arir</w:t>
      </w:r>
      <w:r>
        <w:rPr>
          <w:lang w:val="en-US" w:bidi="sa-IN"/>
        </w:rPr>
        <w:t xml:space="preserve"> </w:t>
      </w:r>
      <w:r>
        <w:rPr>
          <w:noProof w:val="0"/>
          <w:cs/>
          <w:lang w:bidi="sa-IN"/>
        </w:rPr>
        <w:t>dehalī</w:t>
      </w:r>
      <w:r>
        <w:rPr>
          <w:lang w:val="en-US" w:bidi="sa-IN"/>
        </w:rPr>
        <w:t>-</w:t>
      </w:r>
      <w:r>
        <w:rPr>
          <w:noProof w:val="0"/>
          <w:cs/>
          <w:lang w:bidi="sa-IN"/>
        </w:rPr>
        <w:t>vedikāyām |</w:t>
      </w:r>
    </w:p>
    <w:p w:rsidR="004D1C16" w:rsidRDefault="004D1C16" w:rsidP="007D7AD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mithyā</w:t>
      </w:r>
      <w:r>
        <w:rPr>
          <w:lang w:val="en-US" w:bidi="sa-IN"/>
        </w:rPr>
        <w:t>-</w:t>
      </w:r>
      <w:r>
        <w:rPr>
          <w:noProof w:val="0"/>
          <w:cs/>
          <w:lang w:bidi="sa-IN"/>
        </w:rPr>
        <w:t>mānonnati</w:t>
      </w:r>
      <w:r>
        <w:rPr>
          <w:lang w:val="en-US" w:bidi="sa-IN"/>
        </w:rPr>
        <w:t>-</w:t>
      </w:r>
      <w:r>
        <w:rPr>
          <w:noProof w:val="0"/>
          <w:cs/>
          <w:lang w:bidi="sa-IN"/>
        </w:rPr>
        <w:t>kavalite kiṁ gavākṣārpitākṣī</w:t>
      </w:r>
    </w:p>
    <w:p w:rsidR="004D1C16" w:rsidRDefault="004D1C16" w:rsidP="007D7AD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svāntam hanta glapayasi bahiḥ prīṇaya prāṇa</w:t>
      </w:r>
      <w:r>
        <w:rPr>
          <w:lang w:val="en-US" w:bidi="sa-IN"/>
        </w:rPr>
        <w:t>-</w:t>
      </w:r>
      <w:r>
        <w:rPr>
          <w:noProof w:val="0"/>
          <w:cs/>
          <w:lang w:bidi="sa-IN"/>
        </w:rPr>
        <w:t>nātham ||106||</w:t>
      </w:r>
    </w:p>
    <w:p w:rsidR="004D1C16" w:rsidRDefault="004D1C16">
      <w:pPr>
        <w:pStyle w:val="Footer"/>
        <w:tabs>
          <w:tab w:val="clear" w:pos="4153"/>
          <w:tab w:val="clear" w:pos="8306"/>
        </w:tabs>
        <w:rPr>
          <w:noProof w:val="0"/>
          <w:cs/>
          <w:lang w:bidi="sa-IN"/>
        </w:rPr>
      </w:pPr>
    </w:p>
    <w:p w:rsidR="004D1C16" w:rsidRDefault="004D1C16">
      <w:pPr>
        <w:pStyle w:val="Footer"/>
        <w:tabs>
          <w:tab w:val="clear" w:pos="4153"/>
          <w:tab w:val="clear" w:pos="8306"/>
        </w:tabs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yathā vā—</w:t>
      </w:r>
    </w:p>
    <w:p w:rsidR="004D1C16" w:rsidRDefault="004D1C16" w:rsidP="00072BB3">
      <w:pPr>
        <w:pStyle w:val="Footer"/>
        <w:tabs>
          <w:tab w:val="clear" w:pos="4153"/>
          <w:tab w:val="clear" w:pos="8306"/>
        </w:tabs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aham iha vicinomi tvad-giraiva prasūnaṁ</w:t>
      </w:r>
    </w:p>
    <w:p w:rsidR="004D1C16" w:rsidRDefault="004D1C16" w:rsidP="00072BB3">
      <w:pPr>
        <w:pStyle w:val="Footer"/>
        <w:tabs>
          <w:tab w:val="clear" w:pos="4153"/>
          <w:tab w:val="clear" w:pos="8306"/>
        </w:tabs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kathaya katham akāṇḍe caṇḍi vācaṁ yamāsi |</w:t>
      </w:r>
    </w:p>
    <w:p w:rsidR="004D1C16" w:rsidRDefault="004D1C16" w:rsidP="00072BB3">
      <w:pPr>
        <w:pStyle w:val="Footer"/>
        <w:tabs>
          <w:tab w:val="clear" w:pos="4153"/>
          <w:tab w:val="clear" w:pos="8306"/>
        </w:tabs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viditam upadhinālaṁ rādhike śādhi kena</w:t>
      </w:r>
    </w:p>
    <w:p w:rsidR="004D1C16" w:rsidRDefault="004D1C16" w:rsidP="00072BB3">
      <w:pPr>
        <w:pStyle w:val="Footer"/>
        <w:tabs>
          <w:tab w:val="clear" w:pos="4153"/>
          <w:tab w:val="clear" w:pos="8306"/>
        </w:tabs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priya-sakhi kusumena śrotram uttaṁsayāmi ||107||</w:t>
      </w:r>
    </w:p>
    <w:p w:rsidR="004D1C16" w:rsidRDefault="004D1C16">
      <w:pPr>
        <w:pStyle w:val="Footer"/>
        <w:tabs>
          <w:tab w:val="clear" w:pos="4153"/>
          <w:tab w:val="clear" w:pos="8306"/>
        </w:tabs>
        <w:rPr>
          <w:noProof w:val="0"/>
          <w:cs/>
          <w:lang w:bidi="sa-IN"/>
        </w:rPr>
      </w:pPr>
    </w:p>
    <w:p w:rsidR="004D1C16" w:rsidRDefault="004D1C16">
      <w:pPr>
        <w:pStyle w:val="Footer"/>
        <w:tabs>
          <w:tab w:val="clear" w:pos="4153"/>
          <w:tab w:val="clear" w:pos="8306"/>
        </w:tabs>
        <w:rPr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dvayor eva yugapad</w:t>
      </w:r>
      <w:r>
        <w:rPr>
          <w:noProof w:val="0"/>
          <w:cs/>
          <w:lang w:bidi="sa-IN"/>
        </w:rPr>
        <w:t>, yathā—</w:t>
      </w:r>
    </w:p>
    <w:p w:rsidR="004D1C16" w:rsidRDefault="004D1C16" w:rsidP="00072BB3">
      <w:pPr>
        <w:pStyle w:val="Footer"/>
        <w:tabs>
          <w:tab w:val="clear" w:pos="4153"/>
          <w:tab w:val="clear" w:pos="8306"/>
        </w:tabs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kuñje tuṣṇīm asi nata-śirāḥ kiṁ cirāt tvaṁ murāre</w:t>
      </w:r>
    </w:p>
    <w:p w:rsidR="004D1C16" w:rsidRDefault="004D1C16" w:rsidP="00072BB3">
      <w:pPr>
        <w:pStyle w:val="Footer"/>
        <w:tabs>
          <w:tab w:val="clear" w:pos="4153"/>
          <w:tab w:val="clear" w:pos="8306"/>
        </w:tabs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kiṁ vā śyāme tvam api vimukhī mauna-mudrāṁ tanoṣi |</w:t>
      </w:r>
    </w:p>
    <w:p w:rsidR="004D1C16" w:rsidRDefault="004D1C16" w:rsidP="00072BB3">
      <w:pPr>
        <w:pStyle w:val="Footer"/>
        <w:tabs>
          <w:tab w:val="clear" w:pos="4153"/>
          <w:tab w:val="clear" w:pos="8306"/>
        </w:tabs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jñātaṁ jñātaṁ smita-vimuṣite kāpi vāmāsti yogyā</w:t>
      </w:r>
    </w:p>
    <w:p w:rsidR="004D1C16" w:rsidRDefault="004D1C16" w:rsidP="00072BB3">
      <w:pPr>
        <w:pStyle w:val="Footer"/>
        <w:tabs>
          <w:tab w:val="clear" w:pos="4153"/>
          <w:tab w:val="clear" w:pos="8306"/>
        </w:tabs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krīḍā-vāde balavati yayā na dvayor eva bhaṅgaḥ ||108||</w:t>
      </w:r>
    </w:p>
    <w:p w:rsidR="004D1C16" w:rsidRDefault="004D1C16">
      <w:pPr>
        <w:pStyle w:val="Footer"/>
        <w:tabs>
          <w:tab w:val="clear" w:pos="4153"/>
          <w:tab w:val="clear" w:pos="8306"/>
        </w:tabs>
        <w:rPr>
          <w:noProof w:val="0"/>
          <w:cs/>
          <w:lang w:bidi="sa-IN"/>
        </w:rPr>
      </w:pPr>
    </w:p>
    <w:p w:rsidR="004D1C16" w:rsidRDefault="004D1C16">
      <w:pPr>
        <w:pStyle w:val="Footer"/>
        <w:tabs>
          <w:tab w:val="clear" w:pos="4153"/>
          <w:tab w:val="clear" w:pos="8306"/>
        </w:tabs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yathā vā—</w:t>
      </w:r>
    </w:p>
    <w:p w:rsidR="004D1C16" w:rsidRDefault="004D1C16" w:rsidP="00072BB3">
      <w:pPr>
        <w:pStyle w:val="Footer"/>
        <w:tabs>
          <w:tab w:val="clear" w:pos="4153"/>
          <w:tab w:val="clear" w:pos="8306"/>
        </w:tabs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kuñja-dvāri niviṣṭayos taraṇijā-tīre dvayor eva nau</w:t>
      </w:r>
    </w:p>
    <w:p w:rsidR="004D1C16" w:rsidRDefault="004D1C16" w:rsidP="00072BB3">
      <w:pPr>
        <w:pStyle w:val="Footer"/>
        <w:tabs>
          <w:tab w:val="clear" w:pos="4153"/>
          <w:tab w:val="clear" w:pos="8306"/>
        </w:tabs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tatrānyonyam apaśyatoḥ sakhi mudhā nirbandhataḥ klāntayoḥ |</w:t>
      </w:r>
    </w:p>
    <w:p w:rsidR="004D1C16" w:rsidRDefault="004D1C16" w:rsidP="00072BB3">
      <w:pPr>
        <w:pStyle w:val="Footer"/>
        <w:tabs>
          <w:tab w:val="clear" w:pos="4153"/>
          <w:tab w:val="clear" w:pos="8306"/>
        </w:tabs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haste drāg atha dāḍimī-phalam abhinyaste mayā nistalaṁ</w:t>
      </w:r>
    </w:p>
    <w:p w:rsidR="004D1C16" w:rsidRDefault="004D1C16" w:rsidP="00072BB3">
      <w:pPr>
        <w:pStyle w:val="Footer"/>
        <w:tabs>
          <w:tab w:val="clear" w:pos="4153"/>
          <w:tab w:val="clear" w:pos="8306"/>
        </w:tabs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rādhām udbhidura-smitāṁ parihasan phullāṅgam āliṅgiṣam ||109||</w:t>
      </w:r>
    </w:p>
    <w:p w:rsidR="004D1C16" w:rsidRDefault="004D1C16">
      <w:pPr>
        <w:pStyle w:val="Footer"/>
        <w:tabs>
          <w:tab w:val="clear" w:pos="4153"/>
          <w:tab w:val="clear" w:pos="8306"/>
        </w:tabs>
        <w:rPr>
          <w:noProof w:val="0"/>
          <w:cs/>
          <w:lang w:bidi="sa-IN"/>
        </w:rPr>
      </w:pPr>
    </w:p>
    <w:p w:rsidR="004D1C16" w:rsidRDefault="004D1C16">
      <w:pPr>
        <w:pStyle w:val="Footer"/>
        <w:tabs>
          <w:tab w:val="clear" w:pos="4153"/>
          <w:tab w:val="clear" w:pos="8306"/>
        </w:tabs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nirhetukaḥ svayaṁ śāmyet svayaṁgrāha-smitāvidhiḥ ||110||</w:t>
      </w:r>
    </w:p>
    <w:p w:rsidR="004D1C16" w:rsidRDefault="004D1C16">
      <w:pPr>
        <w:pStyle w:val="Footer"/>
        <w:tabs>
          <w:tab w:val="clear" w:pos="4153"/>
          <w:tab w:val="clear" w:pos="8306"/>
        </w:tabs>
        <w:rPr>
          <w:b/>
          <w:bCs/>
          <w:noProof w:val="0"/>
          <w:cs/>
          <w:lang w:bidi="sa-IN"/>
        </w:rPr>
      </w:pPr>
    </w:p>
    <w:p w:rsidR="004D1C16" w:rsidRDefault="004D1C16">
      <w:pPr>
        <w:pStyle w:val="Footer"/>
        <w:tabs>
          <w:tab w:val="clear" w:pos="4153"/>
          <w:tab w:val="clear" w:pos="8306"/>
        </w:tabs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yathā—</w:t>
      </w:r>
    </w:p>
    <w:p w:rsidR="004D1C16" w:rsidRDefault="004D1C16" w:rsidP="00072BB3">
      <w:pPr>
        <w:pStyle w:val="Footer"/>
        <w:tabs>
          <w:tab w:val="clear" w:pos="4153"/>
          <w:tab w:val="clear" w:pos="8306"/>
        </w:tabs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roṣas tavābhūd yadi rādhike’dhika-</w:t>
      </w:r>
    </w:p>
    <w:p w:rsidR="004D1C16" w:rsidRDefault="004D1C16" w:rsidP="00072BB3">
      <w:pPr>
        <w:pStyle w:val="Footer"/>
        <w:tabs>
          <w:tab w:val="clear" w:pos="4153"/>
          <w:tab w:val="clear" w:pos="8306"/>
        </w:tabs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stathāstu gaṇḍaḥ katham ucchvasity asau |</w:t>
      </w:r>
    </w:p>
    <w:p w:rsidR="004D1C16" w:rsidRDefault="004D1C16" w:rsidP="00072BB3">
      <w:pPr>
        <w:pStyle w:val="Footer"/>
        <w:tabs>
          <w:tab w:val="clear" w:pos="4153"/>
          <w:tab w:val="clear" w:pos="8306"/>
        </w:tabs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sva-narmaṇetthaṁ durapahnava-smitāṁ</w:t>
      </w:r>
    </w:p>
    <w:p w:rsidR="004D1C16" w:rsidRDefault="004D1C16" w:rsidP="00072BB3">
      <w:pPr>
        <w:pStyle w:val="Footer"/>
        <w:tabs>
          <w:tab w:val="clear" w:pos="4153"/>
          <w:tab w:val="clear" w:pos="8306"/>
        </w:tabs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priyām acumbat paśupendra-nandanaḥ ||111||</w:t>
      </w:r>
    </w:p>
    <w:p w:rsidR="004D1C16" w:rsidRDefault="004D1C16">
      <w:pPr>
        <w:pStyle w:val="Footer"/>
        <w:tabs>
          <w:tab w:val="clear" w:pos="4153"/>
          <w:tab w:val="clear" w:pos="8306"/>
        </w:tabs>
        <w:rPr>
          <w:noProof w:val="0"/>
          <w:cs/>
          <w:lang w:bidi="sa-IN"/>
        </w:rPr>
      </w:pPr>
    </w:p>
    <w:p w:rsidR="004D1C16" w:rsidRDefault="004D1C16">
      <w:pPr>
        <w:pStyle w:val="Footer"/>
        <w:tabs>
          <w:tab w:val="clear" w:pos="4153"/>
          <w:tab w:val="clear" w:pos="8306"/>
        </w:tabs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hetur yas tu śamaṁ yathāyogyaṁ prakalpitaiḥ |</w:t>
      </w:r>
    </w:p>
    <w:p w:rsidR="004D1C16" w:rsidRDefault="004D1C16">
      <w:pPr>
        <w:pStyle w:val="Footer"/>
        <w:tabs>
          <w:tab w:val="clear" w:pos="4153"/>
          <w:tab w:val="clear" w:pos="8306"/>
        </w:tabs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sāma-bheda-kriyā-dāna-naty-upekṣā-rasāntaraiḥ ||112||</w:t>
      </w:r>
    </w:p>
    <w:p w:rsidR="004D1C16" w:rsidRDefault="004D1C16">
      <w:pPr>
        <w:pStyle w:val="Footer"/>
        <w:tabs>
          <w:tab w:val="clear" w:pos="4153"/>
          <w:tab w:val="clear" w:pos="8306"/>
        </w:tabs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mānopaśamanasyāṅkā bāṣpa-mokṣa-smitādayaḥ ||113||</w:t>
      </w:r>
    </w:p>
    <w:p w:rsidR="004D1C16" w:rsidRDefault="004D1C16">
      <w:pPr>
        <w:pStyle w:val="Footer"/>
        <w:tabs>
          <w:tab w:val="clear" w:pos="4153"/>
          <w:tab w:val="clear" w:pos="8306"/>
        </w:tabs>
        <w:rPr>
          <w:b/>
          <w:bCs/>
          <w:noProof w:val="0"/>
          <w:cs/>
          <w:lang w:bidi="sa-IN"/>
        </w:rPr>
      </w:pPr>
    </w:p>
    <w:p w:rsidR="004D1C16" w:rsidRDefault="004D1C16">
      <w:pPr>
        <w:pStyle w:val="Footer"/>
        <w:tabs>
          <w:tab w:val="clear" w:pos="4153"/>
          <w:tab w:val="clear" w:pos="8306"/>
        </w:tabs>
        <w:rPr>
          <w:b/>
          <w:bCs/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tatra </w:t>
      </w:r>
      <w:r>
        <w:rPr>
          <w:b/>
          <w:bCs/>
          <w:noProof w:val="0"/>
          <w:cs/>
          <w:lang w:bidi="sa-IN"/>
        </w:rPr>
        <w:t>sāma—</w:t>
      </w:r>
    </w:p>
    <w:p w:rsidR="004D1C16" w:rsidRDefault="004D1C16">
      <w:pPr>
        <w:pStyle w:val="Footer"/>
        <w:tabs>
          <w:tab w:val="clear" w:pos="4153"/>
          <w:tab w:val="clear" w:pos="8306"/>
        </w:tabs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priya-vākyasya racanaṁ yat tu tat sāma gīyate ||114||</w:t>
      </w:r>
    </w:p>
    <w:p w:rsidR="004D1C16" w:rsidRDefault="004D1C16">
      <w:pPr>
        <w:pStyle w:val="Footer"/>
        <w:tabs>
          <w:tab w:val="clear" w:pos="4153"/>
          <w:tab w:val="clear" w:pos="8306"/>
        </w:tabs>
        <w:rPr>
          <w:b/>
          <w:bCs/>
          <w:noProof w:val="0"/>
          <w:cs/>
          <w:lang w:bidi="sa-IN"/>
        </w:rPr>
      </w:pPr>
    </w:p>
    <w:p w:rsidR="004D1C16" w:rsidRDefault="004D1C16">
      <w:pPr>
        <w:pStyle w:val="Footer"/>
        <w:tabs>
          <w:tab w:val="clear" w:pos="4153"/>
          <w:tab w:val="clear" w:pos="8306"/>
        </w:tabs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yathā—</w:t>
      </w:r>
    </w:p>
    <w:p w:rsidR="004D1C16" w:rsidRDefault="004D1C16" w:rsidP="00072BB3">
      <w:pPr>
        <w:pStyle w:val="Footer"/>
        <w:tabs>
          <w:tab w:val="clear" w:pos="4153"/>
          <w:tab w:val="clear" w:pos="8306"/>
        </w:tabs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jātaṁ sundari tathaym eva pṛthunā rādhe’parādhena me</w:t>
      </w:r>
    </w:p>
    <w:p w:rsidR="004D1C16" w:rsidRDefault="004D1C16" w:rsidP="00072BB3">
      <w:pPr>
        <w:pStyle w:val="Footer"/>
        <w:tabs>
          <w:tab w:val="clear" w:pos="4153"/>
          <w:tab w:val="clear" w:pos="8306"/>
        </w:tabs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kintu svārasiko mamātra śaraṇaṁ snehas tvadīyo balī |</w:t>
      </w:r>
    </w:p>
    <w:p w:rsidR="004D1C16" w:rsidRDefault="004D1C16" w:rsidP="00072BB3">
      <w:pPr>
        <w:pStyle w:val="Footer"/>
        <w:tabs>
          <w:tab w:val="clear" w:pos="4153"/>
          <w:tab w:val="clear" w:pos="8306"/>
        </w:tabs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ity ākarṇya giraṁ harer nata</w:t>
      </w:r>
      <w:r>
        <w:rPr>
          <w:rFonts w:eastAsia="MS Minchofalt"/>
          <w:lang w:val="en-US" w:bidi="sa-IN"/>
        </w:rPr>
        <w:t>-</w:t>
      </w:r>
      <w:r>
        <w:rPr>
          <w:noProof w:val="0"/>
          <w:cs/>
          <w:lang w:bidi="sa-IN"/>
        </w:rPr>
        <w:t>mukhī bāṣpāmbhasāṁ dhārayā</w:t>
      </w:r>
    </w:p>
    <w:p w:rsidR="004D1C16" w:rsidRDefault="004D1C16" w:rsidP="00072BB3">
      <w:pPr>
        <w:pStyle w:val="Footer"/>
        <w:tabs>
          <w:tab w:val="clear" w:pos="4153"/>
          <w:tab w:val="clear" w:pos="8306"/>
        </w:tabs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sānaṅgotsava-raṅga-maṅgala-ghaṭo pūrṇāvakārṣīt kucau ||115||</w:t>
      </w:r>
    </w:p>
    <w:p w:rsidR="004D1C16" w:rsidRDefault="004D1C16">
      <w:pPr>
        <w:pStyle w:val="Footer"/>
        <w:tabs>
          <w:tab w:val="clear" w:pos="4153"/>
          <w:tab w:val="clear" w:pos="8306"/>
        </w:tabs>
        <w:rPr>
          <w:noProof w:val="0"/>
          <w:cs/>
          <w:lang w:bidi="sa-IN"/>
        </w:rPr>
      </w:pPr>
    </w:p>
    <w:p w:rsidR="004D1C16" w:rsidRDefault="004D1C16">
      <w:pPr>
        <w:pStyle w:val="Footer"/>
        <w:tabs>
          <w:tab w:val="clear" w:pos="4153"/>
          <w:tab w:val="clear" w:pos="8306"/>
        </w:tabs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atha bhedaḥ—</w:t>
      </w:r>
    </w:p>
    <w:p w:rsidR="004D1C16" w:rsidRDefault="004D1C16">
      <w:pPr>
        <w:pStyle w:val="Footer"/>
        <w:tabs>
          <w:tab w:val="clear" w:pos="4153"/>
          <w:tab w:val="clear" w:pos="8306"/>
        </w:tabs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bhedo dvidhā svayaṁ bhaṅgyā sva-māhātmya-prakāśanam |</w:t>
      </w:r>
    </w:p>
    <w:p w:rsidR="004D1C16" w:rsidRDefault="004D1C16">
      <w:pPr>
        <w:pStyle w:val="Footer"/>
        <w:tabs>
          <w:tab w:val="clear" w:pos="4153"/>
          <w:tab w:val="clear" w:pos="8306"/>
        </w:tabs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sakhyādibhir upālambha-prayogaś ceti kīrtyate ||116||</w:t>
      </w:r>
    </w:p>
    <w:p w:rsidR="004D1C16" w:rsidRDefault="004D1C16">
      <w:pPr>
        <w:pStyle w:val="Footer"/>
        <w:tabs>
          <w:tab w:val="clear" w:pos="4153"/>
          <w:tab w:val="clear" w:pos="8306"/>
        </w:tabs>
        <w:rPr>
          <w:b/>
          <w:bCs/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tatra </w:t>
      </w:r>
      <w:r>
        <w:rPr>
          <w:b/>
          <w:bCs/>
          <w:noProof w:val="0"/>
          <w:cs/>
          <w:lang w:bidi="sa-IN"/>
        </w:rPr>
        <w:t>bhaṅgyā sva</w:t>
      </w:r>
      <w:r>
        <w:rPr>
          <w:rFonts w:eastAsia="MS Minchofalt"/>
          <w:b/>
          <w:bCs/>
          <w:lang w:val="en-US" w:bidi="sa-IN"/>
        </w:rPr>
        <w:t>-</w:t>
      </w:r>
      <w:r>
        <w:rPr>
          <w:b/>
          <w:bCs/>
          <w:noProof w:val="0"/>
          <w:cs/>
          <w:lang w:bidi="sa-IN"/>
        </w:rPr>
        <w:t>māhātmya-</w:t>
      </w:r>
      <w:r>
        <w:rPr>
          <w:noProof w:val="0"/>
          <w:cs/>
          <w:lang w:bidi="sa-IN"/>
        </w:rPr>
        <w:t xml:space="preserve">prakāśanaṁ, yathā </w:t>
      </w:r>
      <w:r>
        <w:rPr>
          <w:noProof w:val="0"/>
          <w:color w:val="FF0000"/>
          <w:cs/>
          <w:lang w:bidi="sa-IN"/>
        </w:rPr>
        <w:t>vidagdha-mādhave</w:t>
      </w:r>
      <w:r>
        <w:rPr>
          <w:noProof w:val="0"/>
          <w:cs/>
          <w:lang w:bidi="sa-IN"/>
        </w:rPr>
        <w:t xml:space="preserve"> (4.41)—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cañcan-mīna-vilocanāsi kamaṭhotkṛṣṭa-stanī saṅgatā</w:t>
      </w: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kroḍena sphuratā tavāyam adharaḥ prahlāda-saṁvardhanaḥ |</w:t>
      </w: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madhyo’sau bali-bandhano mukha-rucā rāmās tvayā nirjitā</w:t>
      </w: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labdhā śrī-ghanatādya mānini manasy aṅgīkṛtā kalkitā ||117||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athavedaṁ priyoktitvāt sāmodāharaṇaṁ bhavet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nāyakasya sva-vacasā bhaṅgyāyaṁ bheda īryate ||118||</w:t>
      </w:r>
    </w:p>
    <w:p w:rsidR="004D1C16" w:rsidRDefault="004D1C16">
      <w:pPr>
        <w:rPr>
          <w:b/>
          <w:bCs/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yathā—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rūkṣā yan mayi vartase tvam abhitaḥ snigdhe’pi te dūṣaṇaṁ</w:t>
      </w:r>
    </w:p>
    <w:p w:rsidR="004D1C16" w:rsidRDefault="004D1C16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tatrāste na hi kintu tat kila mamānaucitya-jātaṁ phalam |</w:t>
      </w:r>
    </w:p>
    <w:p w:rsidR="004D1C16" w:rsidRDefault="004D1C16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yena svastaruṇīr upekṣya caramām apy āśrayantīr daśāṁ</w:t>
      </w:r>
    </w:p>
    <w:p w:rsidR="004D1C16" w:rsidRDefault="004D1C16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premārtaṁ vraja-yauvataṁ ca sumukhi tvaṁ kevalaṁ sevyase ||119||</w:t>
      </w:r>
    </w:p>
    <w:p w:rsidR="004D1C16" w:rsidRDefault="004D1C16">
      <w:pPr>
        <w:rPr>
          <w:rFonts w:eastAsia="MS Minchofalt"/>
          <w:lang w:val="pl-PL"/>
        </w:rPr>
      </w:pP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b/>
          <w:bCs/>
          <w:lang w:val="pl-PL"/>
        </w:rPr>
        <w:t>sakhyādibhir upālambha-prayogo</w:t>
      </w:r>
      <w:r>
        <w:rPr>
          <w:rFonts w:eastAsia="MS Minchofalt"/>
          <w:lang w:val="pl-PL"/>
        </w:rPr>
        <w:t>, yathā—</w:t>
      </w:r>
    </w:p>
    <w:p w:rsidR="004D1C16" w:rsidRDefault="004D1C16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kartuṁ sundari śaṅkhacūḍa-mathane nāsminn upekṣocitā</w:t>
      </w:r>
    </w:p>
    <w:p w:rsidR="004D1C16" w:rsidRDefault="004D1C16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sarveṣām abhaya-pradāna-padavī-baddha-vrate preyasi |</w:t>
      </w:r>
    </w:p>
    <w:p w:rsidR="004D1C16" w:rsidRDefault="004D1C16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ity ālībhir alakṣitaṁ murabhidā bhadrāvalī bheditā</w:t>
      </w:r>
    </w:p>
    <w:p w:rsidR="004D1C16" w:rsidRDefault="004D1C16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nāsāgre vara-mauktika-śriyam adhād asrasya sā bindunā ||120||</w:t>
      </w:r>
    </w:p>
    <w:p w:rsidR="004D1C16" w:rsidRDefault="004D1C16">
      <w:pPr>
        <w:rPr>
          <w:rFonts w:eastAsia="MS Minchofalt"/>
          <w:lang w:val="pl-PL"/>
        </w:rPr>
      </w:pP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lang w:val="pl-PL"/>
        </w:rPr>
        <w:t xml:space="preserve">atha </w:t>
      </w:r>
      <w:r>
        <w:rPr>
          <w:rFonts w:eastAsia="MS Minchofalt"/>
          <w:b/>
          <w:bCs/>
          <w:lang w:val="pl-PL"/>
        </w:rPr>
        <w:t>dānam—</w:t>
      </w: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vyājena bhūṣaṇādīnāṁ pradānaṁ dānam ucyate ||121||</w:t>
      </w:r>
    </w:p>
    <w:p w:rsidR="004D1C16" w:rsidRDefault="004D1C16">
      <w:pPr>
        <w:rPr>
          <w:rFonts w:eastAsia="MS Minchofalt"/>
          <w:b/>
          <w:bCs/>
          <w:lang w:val="pl-PL"/>
        </w:rPr>
      </w:pP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yathā—</w:t>
      </w:r>
    </w:p>
    <w:p w:rsidR="004D1C16" w:rsidRDefault="004D1C16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kāmo nāma suhṛn mamāsti bhavatīm ākarṇya mat-preyasīṁ</w:t>
      </w:r>
    </w:p>
    <w:p w:rsidR="004D1C16" w:rsidRDefault="004D1C16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hāras tena tavārpito’yam urasi prāpnotu saṅgotsavam |</w:t>
      </w:r>
    </w:p>
    <w:p w:rsidR="004D1C16" w:rsidRDefault="004D1C16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ity unnamya karaṁ muradviṣi vadaty udbhinna-sāndra-smitā</w:t>
      </w:r>
    </w:p>
    <w:p w:rsidR="004D1C16" w:rsidRDefault="004D1C16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padmā māna-vinigrahāt praṇayinā tenodbhaṭaṁ cumbitā ||122||</w:t>
      </w:r>
    </w:p>
    <w:p w:rsidR="004D1C16" w:rsidRDefault="004D1C16">
      <w:pPr>
        <w:rPr>
          <w:rFonts w:eastAsia="MS Minchofalt"/>
          <w:lang w:val="pl-PL"/>
        </w:rPr>
      </w:pP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lang w:val="pl-PL"/>
        </w:rPr>
        <w:t xml:space="preserve">atha </w:t>
      </w:r>
      <w:r>
        <w:rPr>
          <w:rFonts w:eastAsia="MS Minchofalt"/>
          <w:b/>
          <w:bCs/>
          <w:lang w:val="pl-PL"/>
        </w:rPr>
        <w:t>natiḥ—</w:t>
      </w: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kevalaṁ dainyam ālambya pāda-pāto natir matā ||123||</w:t>
      </w:r>
    </w:p>
    <w:p w:rsidR="004D1C16" w:rsidRDefault="004D1C16">
      <w:pPr>
        <w:rPr>
          <w:rFonts w:eastAsia="MS Minchofalt"/>
          <w:b/>
          <w:bCs/>
          <w:lang w:val="pl-PL"/>
        </w:rPr>
      </w:pP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yathā—</w:t>
      </w:r>
    </w:p>
    <w:p w:rsidR="004D1C16" w:rsidRDefault="004D1C16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kṣiti-luṭhita-śikhaṇḍāpīḍam ārān mukunde</w:t>
      </w:r>
    </w:p>
    <w:p w:rsidR="004D1C16" w:rsidRDefault="004D1C16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racayati rati-kānta-stoma-kānte praṇāmam |</w:t>
      </w:r>
    </w:p>
    <w:p w:rsidR="004D1C16" w:rsidRDefault="004D1C16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nayana-jaladharābhyāṁ kurvatī bāṣpa-vṛṣṭiṁ</w:t>
      </w:r>
    </w:p>
    <w:p w:rsidR="004D1C16" w:rsidRDefault="004D1C16">
      <w:pPr>
        <w:pStyle w:val="Quote"/>
        <w:rPr>
          <w:color w:val="auto"/>
          <w:lang w:val="pl-PL"/>
        </w:rPr>
      </w:pPr>
      <w:r>
        <w:rPr>
          <w:color w:val="auto"/>
          <w:lang w:val="pl-PL"/>
        </w:rPr>
        <w:t>varatanur iha māna-grīṣma-nāśaṁ śaśaṁsa ||124||</w:t>
      </w:r>
    </w:p>
    <w:p w:rsidR="004D1C16" w:rsidRDefault="004D1C16">
      <w:pPr>
        <w:rPr>
          <w:rFonts w:eastAsia="MS Minchofalt"/>
          <w:lang w:val="pl-PL"/>
        </w:rPr>
      </w:pP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lang w:val="pl-PL"/>
        </w:rPr>
        <w:t xml:space="preserve">atha </w:t>
      </w:r>
      <w:r>
        <w:rPr>
          <w:rFonts w:eastAsia="MS Minchofalt"/>
          <w:b/>
          <w:bCs/>
          <w:lang w:val="pl-PL"/>
        </w:rPr>
        <w:t>upekṣā—</w:t>
      </w: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sāmādau tu parikṣīṇe syād upekṣāvadhīraṇam |</w:t>
      </w: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upekṣā kathyate kaiścit tūṣṇīmbhāvatayā sthitiḥ ||125||</w:t>
      </w:r>
    </w:p>
    <w:p w:rsidR="004D1C16" w:rsidRDefault="004D1C16">
      <w:pPr>
        <w:rPr>
          <w:rFonts w:eastAsia="MS Minchofalt"/>
          <w:b/>
          <w:bCs/>
          <w:lang w:val="pl-PL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tad dvayaṁ</w:t>
      </w:r>
      <w:r>
        <w:rPr>
          <w:noProof w:val="0"/>
          <w:cs/>
          <w:lang w:bidi="sa-IN"/>
        </w:rPr>
        <w:t>, yathā—</w:t>
      </w:r>
    </w:p>
    <w:p w:rsidR="004D1C16" w:rsidRPr="005A75DB" w:rsidRDefault="004D1C16">
      <w:pPr>
        <w:ind w:left="720"/>
        <w:rPr>
          <w:rFonts w:eastAsia="MS Minchofalt"/>
          <w:lang w:val="pl-PL"/>
        </w:rPr>
      </w:pPr>
      <w:r w:rsidRPr="005A75DB">
        <w:rPr>
          <w:rFonts w:eastAsia="MS Minchofalt"/>
          <w:lang w:val="pl-PL"/>
        </w:rPr>
        <w:t>sūnur vallabha eṣa vallavapates tatrāpi vīrāgraṇī-</w:t>
      </w:r>
    </w:p>
    <w:p w:rsidR="004D1C16" w:rsidRPr="005A75DB" w:rsidRDefault="004D1C16">
      <w:pPr>
        <w:ind w:left="720"/>
        <w:rPr>
          <w:rFonts w:eastAsia="MS Minchofalt"/>
          <w:lang w:val="pl-PL"/>
        </w:rPr>
      </w:pPr>
      <w:r w:rsidRPr="005A75DB">
        <w:rPr>
          <w:rFonts w:eastAsia="MS Minchofalt"/>
          <w:lang w:val="pl-PL"/>
        </w:rPr>
        <w:t>statrāpi smara-maṇḍalī-vijayinā rūpeṇa vibhrājitaḥ |</w:t>
      </w:r>
    </w:p>
    <w:p w:rsidR="004D1C16" w:rsidRPr="005A75DB" w:rsidRDefault="004D1C16">
      <w:pPr>
        <w:ind w:left="720"/>
        <w:rPr>
          <w:rFonts w:eastAsia="MS Minchofalt"/>
          <w:lang w:val="pl-PL"/>
        </w:rPr>
      </w:pPr>
      <w:r w:rsidRPr="005A75DB">
        <w:rPr>
          <w:rFonts w:eastAsia="MS Minchofalt"/>
          <w:lang w:val="pl-PL"/>
        </w:rPr>
        <w:t>sakhyaḥ samprati rūkṣatā pṛthur iyaṁ tenātra na śreyase</w:t>
      </w:r>
    </w:p>
    <w:p w:rsidR="004D1C16" w:rsidRPr="005A75DB" w:rsidRDefault="004D1C16">
      <w:pPr>
        <w:ind w:left="720"/>
        <w:rPr>
          <w:rFonts w:eastAsia="MS Minchofalt"/>
          <w:lang w:val="pl-PL"/>
        </w:rPr>
      </w:pPr>
      <w:r w:rsidRPr="005A75DB">
        <w:rPr>
          <w:rFonts w:eastAsia="MS Minchofalt"/>
          <w:lang w:val="pl-PL"/>
        </w:rPr>
        <w:t>dūre paśyata yāti niṣṭhura-manāḥ kā yuktir atrocitā ||126||</w:t>
      </w:r>
    </w:p>
    <w:p w:rsidR="004D1C16" w:rsidRPr="005A75DB" w:rsidRDefault="004D1C16">
      <w:pPr>
        <w:rPr>
          <w:rFonts w:eastAsia="MS Minchofalt"/>
          <w:lang w:val="pl-PL"/>
        </w:rPr>
      </w:pPr>
    </w:p>
    <w:p w:rsidR="004D1C16" w:rsidRPr="005A75DB" w:rsidRDefault="004D1C16">
      <w:pPr>
        <w:ind w:left="720"/>
        <w:rPr>
          <w:rFonts w:eastAsia="MS Minchofalt"/>
          <w:lang w:val="pl-PL"/>
        </w:rPr>
      </w:pPr>
      <w:r w:rsidRPr="005A75DB">
        <w:rPr>
          <w:rFonts w:eastAsia="MS Minchofalt"/>
          <w:lang w:val="pl-PL"/>
        </w:rPr>
        <w:t>māne muhur nitibhir apy atidurnivāre</w:t>
      </w:r>
    </w:p>
    <w:p w:rsidR="004D1C16" w:rsidRPr="005A75DB" w:rsidRDefault="004D1C16">
      <w:pPr>
        <w:ind w:left="720"/>
        <w:rPr>
          <w:rFonts w:eastAsia="MS Minchofalt"/>
          <w:lang w:val="pl-PL"/>
        </w:rPr>
      </w:pPr>
      <w:r w:rsidRPr="005A75DB">
        <w:rPr>
          <w:rFonts w:eastAsia="MS Minchofalt"/>
          <w:lang w:val="pl-PL"/>
        </w:rPr>
        <w:t>vācaṁyama-vratam ahaṁ tarasāgrahīṣam |</w:t>
      </w:r>
    </w:p>
    <w:p w:rsidR="004D1C16" w:rsidRPr="005A75DB" w:rsidRDefault="004D1C16">
      <w:pPr>
        <w:ind w:left="720"/>
        <w:rPr>
          <w:rFonts w:eastAsia="MS Minchofalt"/>
          <w:lang w:val="pl-PL"/>
        </w:rPr>
      </w:pPr>
      <w:r w:rsidRPr="005A75DB">
        <w:rPr>
          <w:rFonts w:eastAsia="MS Minchofalt"/>
          <w:lang w:val="pl-PL"/>
        </w:rPr>
        <w:t>bāṣpaṁ tato vikiratī nijagāda padmā</w:t>
      </w:r>
    </w:p>
    <w:p w:rsidR="004D1C16" w:rsidRPr="005A75DB" w:rsidRDefault="004D1C16">
      <w:pPr>
        <w:ind w:left="720"/>
        <w:rPr>
          <w:rFonts w:eastAsia="MS Minchofalt"/>
          <w:lang w:val="pl-PL"/>
        </w:rPr>
      </w:pPr>
      <w:r w:rsidRPr="005A75DB">
        <w:rPr>
          <w:rFonts w:eastAsia="MS Minchofalt"/>
          <w:lang w:val="pl-PL"/>
        </w:rPr>
        <w:t>pauṣpaṁ rajaḥ patitam atra dṛśor mameti ||127||</w:t>
      </w:r>
    </w:p>
    <w:p w:rsidR="004D1C16" w:rsidRPr="005A75DB" w:rsidRDefault="004D1C16">
      <w:pPr>
        <w:rPr>
          <w:rFonts w:eastAsia="MS Minchofalt"/>
          <w:lang w:val="pl-PL"/>
        </w:rPr>
      </w:pPr>
    </w:p>
    <w:p w:rsidR="004D1C16" w:rsidRPr="005A75DB" w:rsidRDefault="004D1C16">
      <w:pPr>
        <w:rPr>
          <w:rFonts w:eastAsia="MS Minchofalt"/>
          <w:lang w:val="pl-PL"/>
        </w:rPr>
      </w:pPr>
      <w:r w:rsidRPr="005A75DB">
        <w:rPr>
          <w:rFonts w:eastAsia="MS Minchofalt"/>
          <w:lang w:val="pl-PL"/>
        </w:rPr>
        <w:t>athavā—</w:t>
      </w:r>
    </w:p>
    <w:p w:rsidR="004D1C16" w:rsidRPr="005A75DB" w:rsidRDefault="004D1C16">
      <w:pPr>
        <w:rPr>
          <w:rFonts w:eastAsia="MS Minchofalt"/>
          <w:b/>
          <w:bCs/>
          <w:lang w:val="pl-PL"/>
        </w:rPr>
      </w:pPr>
      <w:r w:rsidRPr="005A75DB">
        <w:rPr>
          <w:rFonts w:eastAsia="MS Minchofalt"/>
          <w:b/>
          <w:bCs/>
          <w:lang w:val="pl-PL"/>
        </w:rPr>
        <w:t>prasādana-vidhiṁ muktvā vākyair anyārtha-sūcakaiḥ |</w:t>
      </w:r>
    </w:p>
    <w:p w:rsidR="004D1C16" w:rsidRPr="005A75DB" w:rsidRDefault="004D1C16">
      <w:pPr>
        <w:rPr>
          <w:rFonts w:eastAsia="MS Minchofalt"/>
          <w:b/>
          <w:bCs/>
          <w:lang w:val="pl-PL"/>
        </w:rPr>
      </w:pPr>
      <w:r w:rsidRPr="005A75DB">
        <w:rPr>
          <w:rFonts w:eastAsia="MS Minchofalt"/>
          <w:b/>
          <w:bCs/>
          <w:lang w:val="pl-PL"/>
        </w:rPr>
        <w:t>prasādanaṁ mṛgākṣīṇām upekṣeti smṛtā budhaiḥ ||128||</w:t>
      </w:r>
    </w:p>
    <w:p w:rsidR="004D1C16" w:rsidRPr="005A75DB" w:rsidRDefault="004D1C16">
      <w:pPr>
        <w:rPr>
          <w:rFonts w:eastAsia="MS Minchofalt"/>
          <w:b/>
          <w:bCs/>
          <w:lang w:val="pl-PL"/>
        </w:rPr>
      </w:pPr>
    </w:p>
    <w:p w:rsidR="004D1C16" w:rsidRDefault="004D1C16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yathā—</w:t>
      </w:r>
    </w:p>
    <w:p w:rsidR="004D1C16" w:rsidRDefault="004D1C16">
      <w:pPr>
        <w:ind w:left="720"/>
        <w:rPr>
          <w:rFonts w:eastAsia="MS Minchofalt"/>
          <w:lang w:val="fr-CA"/>
        </w:rPr>
      </w:pPr>
      <w:r>
        <w:rPr>
          <w:rFonts w:eastAsia="MS Minchofalt"/>
          <w:lang w:val="fr-CA"/>
        </w:rPr>
        <w:t>dhammille nava-mālatī paricitā savye ca śabda-grahe</w:t>
      </w:r>
    </w:p>
    <w:p w:rsidR="004D1C16" w:rsidRDefault="004D1C16">
      <w:pPr>
        <w:ind w:left="720"/>
        <w:rPr>
          <w:rFonts w:eastAsia="MS Minchofalt"/>
          <w:lang w:val="fr-CA"/>
        </w:rPr>
      </w:pPr>
      <w:r>
        <w:rPr>
          <w:rFonts w:eastAsia="MS Minchofalt"/>
          <w:lang w:val="fr-CA"/>
        </w:rPr>
        <w:t>mallī sundari dakṣiṇe tu katarat puṣpaṁ tava bhrājate |</w:t>
      </w:r>
    </w:p>
    <w:p w:rsidR="004D1C16" w:rsidRDefault="004D1C16">
      <w:pPr>
        <w:ind w:left="720"/>
        <w:rPr>
          <w:rFonts w:eastAsia="MS Minchofalt"/>
          <w:lang w:val="fr-CA"/>
        </w:rPr>
      </w:pPr>
      <w:r>
        <w:rPr>
          <w:rFonts w:eastAsia="MS Minchofalt"/>
          <w:lang w:val="fr-CA"/>
        </w:rPr>
        <w:t>āghreyaṁ paricetum ity upahite vyājena nāsā-puṭe</w:t>
      </w:r>
    </w:p>
    <w:p w:rsidR="004D1C16" w:rsidRDefault="004D1C16">
      <w:pPr>
        <w:ind w:left="720"/>
        <w:rPr>
          <w:rFonts w:eastAsia="MS Minchofalt"/>
          <w:lang w:val="fr-CA"/>
        </w:rPr>
      </w:pPr>
      <w:r>
        <w:rPr>
          <w:rFonts w:eastAsia="MS Minchofalt"/>
          <w:lang w:val="fr-CA"/>
        </w:rPr>
        <w:t>gaṇḍodyat-pulakā vihasya hariṇā candrāvalī cumbitā ||129||</w:t>
      </w:r>
    </w:p>
    <w:p w:rsidR="004D1C16" w:rsidRDefault="004D1C16">
      <w:pPr>
        <w:rPr>
          <w:rFonts w:eastAsia="MS Minchofalt"/>
          <w:lang w:val="fr-CA"/>
        </w:rPr>
      </w:pPr>
    </w:p>
    <w:p w:rsidR="004D1C16" w:rsidRDefault="004D1C16">
      <w:pPr>
        <w:rPr>
          <w:rFonts w:eastAsia="MS Minchofalt"/>
          <w:b/>
          <w:bCs/>
          <w:lang w:val="fr-CA"/>
        </w:rPr>
      </w:pPr>
      <w:r>
        <w:rPr>
          <w:rFonts w:eastAsia="MS Minchofalt"/>
          <w:lang w:val="fr-CA"/>
        </w:rPr>
        <w:t xml:space="preserve">atha </w:t>
      </w:r>
      <w:r>
        <w:rPr>
          <w:rFonts w:eastAsia="MS Minchofalt"/>
          <w:b/>
          <w:bCs/>
          <w:lang w:val="fr-CA"/>
        </w:rPr>
        <w:t>rasāntaram—</w:t>
      </w:r>
    </w:p>
    <w:p w:rsidR="004D1C16" w:rsidRDefault="004D1C16">
      <w:pPr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ākasmika-bhayādīnāṁ prastutiḥ syād rasāntaram |</w:t>
      </w:r>
    </w:p>
    <w:p w:rsidR="004D1C16" w:rsidRDefault="004D1C16">
      <w:pPr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yādṛcchikaṁ buddhi-pūrvam iti dvedhā tad ucyate ||130||</w:t>
      </w:r>
    </w:p>
    <w:p w:rsidR="004D1C16" w:rsidRDefault="004D1C16">
      <w:pPr>
        <w:rPr>
          <w:rFonts w:eastAsia="MS Minchofalt"/>
          <w:b/>
          <w:bCs/>
          <w:lang w:val="fr-CA"/>
        </w:rPr>
      </w:pPr>
    </w:p>
    <w:p w:rsidR="004D1C16" w:rsidRDefault="004D1C16">
      <w:pPr>
        <w:rPr>
          <w:rFonts w:eastAsia="MS Minchofalt"/>
          <w:b/>
          <w:bCs/>
          <w:lang w:val="fr-CA"/>
        </w:rPr>
      </w:pPr>
      <w:r>
        <w:rPr>
          <w:rFonts w:eastAsia="MS Minchofalt"/>
          <w:lang w:val="fr-CA"/>
        </w:rPr>
        <w:t>tatra</w:t>
      </w:r>
      <w:r>
        <w:rPr>
          <w:rFonts w:eastAsia="MS Minchofalt"/>
          <w:b/>
          <w:bCs/>
          <w:lang w:val="fr-CA"/>
        </w:rPr>
        <w:t xml:space="preserve"> yādṛcchikam—</w:t>
      </w:r>
    </w:p>
    <w:p w:rsidR="004D1C16" w:rsidRDefault="004D1C16">
      <w:pPr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upasthitam akasmād yat tad yādṛcchikam ucyate ||131||</w:t>
      </w:r>
    </w:p>
    <w:p w:rsidR="004D1C16" w:rsidRDefault="004D1C16">
      <w:pPr>
        <w:rPr>
          <w:rFonts w:eastAsia="MS Minchofalt"/>
          <w:b/>
          <w:bCs/>
          <w:lang w:val="fr-CA"/>
        </w:rPr>
      </w:pPr>
    </w:p>
    <w:p w:rsidR="004D1C16" w:rsidRDefault="004D1C16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yathā—</w:t>
      </w:r>
    </w:p>
    <w:p w:rsidR="004D1C16" w:rsidRDefault="004D1C16">
      <w:pPr>
        <w:ind w:left="720"/>
        <w:rPr>
          <w:rFonts w:eastAsia="MS Minchofalt"/>
          <w:lang w:val="fr-CA"/>
        </w:rPr>
      </w:pPr>
      <w:r>
        <w:rPr>
          <w:rFonts w:eastAsia="MS Minchofalt"/>
          <w:lang w:val="fr-CA"/>
        </w:rPr>
        <w:t>api gurubhir upāyair adya sāmādibhir yā</w:t>
      </w:r>
    </w:p>
    <w:p w:rsidR="004D1C16" w:rsidRDefault="004D1C16">
      <w:pPr>
        <w:ind w:left="720"/>
        <w:rPr>
          <w:rFonts w:eastAsia="MS Minchofalt"/>
          <w:lang w:val="fr-CA"/>
        </w:rPr>
      </w:pPr>
      <w:r>
        <w:rPr>
          <w:rFonts w:eastAsia="MS Minchofalt"/>
          <w:lang w:val="fr-CA"/>
        </w:rPr>
        <w:t>lavam api na mṛgākṣī māna-mudrām abhāṅkṣīt |</w:t>
      </w:r>
    </w:p>
    <w:p w:rsidR="004D1C16" w:rsidRDefault="004D1C16">
      <w:pPr>
        <w:ind w:left="720"/>
        <w:rPr>
          <w:rFonts w:eastAsia="MS Minchofalt"/>
          <w:lang w:val="fr-CA"/>
        </w:rPr>
      </w:pPr>
      <w:r>
        <w:rPr>
          <w:rFonts w:eastAsia="MS Minchofalt"/>
          <w:lang w:val="fr-CA"/>
        </w:rPr>
        <w:t>harim iha parirebhe sā svayaṁgrāham agre</w:t>
      </w:r>
    </w:p>
    <w:p w:rsidR="004D1C16" w:rsidRDefault="004D1C16">
      <w:pPr>
        <w:ind w:left="720"/>
        <w:rPr>
          <w:rFonts w:eastAsia="MS Minchofalt"/>
          <w:lang w:val="fr-CA"/>
        </w:rPr>
      </w:pPr>
      <w:r>
        <w:rPr>
          <w:rFonts w:eastAsia="MS Minchofalt"/>
          <w:lang w:val="fr-CA"/>
        </w:rPr>
        <w:t>nava-jaladhara-nādair bhīṣitā paśya bhadrā ||132||</w:t>
      </w:r>
    </w:p>
    <w:p w:rsidR="004D1C16" w:rsidRDefault="004D1C16">
      <w:pPr>
        <w:rPr>
          <w:rFonts w:eastAsia="MS Minchofalt"/>
          <w:lang w:val="fr-CA"/>
        </w:rPr>
      </w:pPr>
    </w:p>
    <w:p w:rsidR="004D1C16" w:rsidRDefault="004D1C16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yathā vā—</w:t>
      </w:r>
    </w:p>
    <w:p w:rsidR="004D1C16" w:rsidRDefault="004D1C16">
      <w:pPr>
        <w:ind w:left="720"/>
        <w:rPr>
          <w:rFonts w:eastAsia="MS Minchofalt"/>
          <w:lang w:val="fr-CA"/>
        </w:rPr>
      </w:pPr>
      <w:r>
        <w:rPr>
          <w:rFonts w:eastAsia="MS Minchofalt"/>
          <w:lang w:val="fr-CA"/>
        </w:rPr>
        <w:t>upāyeṣu vyarthonnatiṣu bata sāmādiṣu sakhe</w:t>
      </w:r>
    </w:p>
    <w:p w:rsidR="004D1C16" w:rsidRDefault="004D1C16">
      <w:pPr>
        <w:ind w:left="720"/>
        <w:rPr>
          <w:rFonts w:eastAsia="MS Minchofalt"/>
          <w:lang w:val="fr-CA"/>
        </w:rPr>
      </w:pPr>
      <w:r>
        <w:rPr>
          <w:rFonts w:eastAsia="MS Minchofalt"/>
          <w:lang w:val="fr-CA"/>
        </w:rPr>
        <w:t>sakhīnāṁ cāturye gatavati ca sadyaḥ śithilatām |</w:t>
      </w:r>
    </w:p>
    <w:p w:rsidR="004D1C16" w:rsidRDefault="004D1C16">
      <w:pPr>
        <w:ind w:left="720"/>
        <w:rPr>
          <w:rFonts w:eastAsia="MS Minchofalt"/>
          <w:lang w:val="fr-CA"/>
        </w:rPr>
      </w:pPr>
      <w:r>
        <w:rPr>
          <w:rFonts w:eastAsia="MS Minchofalt"/>
          <w:lang w:val="fr-CA"/>
        </w:rPr>
        <w:t>viśākhāyāḥ kopa-jvara-haraṇa-mantra-pratinidhiṁ</w:t>
      </w:r>
    </w:p>
    <w:p w:rsidR="004D1C16" w:rsidRDefault="004D1C16">
      <w:pPr>
        <w:ind w:firstLine="720"/>
        <w:rPr>
          <w:rFonts w:eastAsia="MS Minchofalt"/>
          <w:lang w:val="fr-CA"/>
        </w:rPr>
      </w:pPr>
      <w:r>
        <w:rPr>
          <w:rFonts w:eastAsia="MS Minchofalt"/>
          <w:lang w:val="fr-CA"/>
        </w:rPr>
        <w:t>sa-cītkāraṁ rūkṣa-svanitam akarod ukṣa-danujaḥ ||133||</w:t>
      </w:r>
    </w:p>
    <w:p w:rsidR="004D1C16" w:rsidRDefault="004D1C16">
      <w:pPr>
        <w:rPr>
          <w:rFonts w:eastAsia="MS Minchofalt"/>
          <w:lang w:val="fr-CA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atha </w:t>
      </w:r>
      <w:r>
        <w:rPr>
          <w:b/>
          <w:bCs/>
          <w:noProof w:val="0"/>
          <w:cs/>
          <w:lang w:bidi="sa-IN"/>
        </w:rPr>
        <w:t>buddhi-pūrvam—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buddhi-pūrvaṁ tu kāntena pratyutpanna-dhiyā kṛtam ||134||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yathā—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pāṇau pañcamukhena duṣṭa-kṛmiṇā daṣṭo’smi roṣād iti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vyājāt kūṇita-locanaṁ vraja-patau vyābhujya vaktraṁ sthite |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sadyaḥ projjhita-roṣa-vṛttir asakṛt kiṁ vṛttam ity ākulā 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jalpantī smita-bandhur āsyam amunā gāndharvikā cumbitā ||135||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yathā vā—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nyastaṁ dāma kṛtāgasādya hariṇā dṛṣṭvā puro rādhayā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kṣiptenābhihataḥ sa tena kapaṭī duḥkhīva bhugnānanaḥ |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mīlann eva niṣedivān bhuvi tataḥ sadyas tayā vyagrayā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pāñibhyāṁ dhṛta-kandharaḥ sthita-mukho bimboṣṭham asyāḥ papau ||136||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deśa-kāla-balenaiva muralī-śravaṇena ca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vināpy upāyaṁ māno’sau līyate vraja-subhruvām ||137||</w:t>
      </w:r>
    </w:p>
    <w:p w:rsidR="004D1C16" w:rsidRDefault="004D1C16">
      <w:pPr>
        <w:rPr>
          <w:b/>
          <w:bCs/>
          <w:noProof w:val="0"/>
          <w:cs/>
          <w:lang w:bidi="sa-IN"/>
        </w:rPr>
      </w:pP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 xml:space="preserve">tatra </w:t>
      </w:r>
      <w:r>
        <w:rPr>
          <w:rFonts w:eastAsia="MS Minchofalt"/>
          <w:b/>
          <w:bCs/>
          <w:lang w:val="pl-PL"/>
        </w:rPr>
        <w:t>deśa-balena,</w:t>
      </w:r>
      <w:r>
        <w:rPr>
          <w:rFonts w:eastAsia="MS Minchofalt"/>
          <w:lang w:val="pl-PL"/>
        </w:rPr>
        <w:t xml:space="preserve"> yathā—</w:t>
      </w:r>
    </w:p>
    <w:p w:rsidR="004D1C16" w:rsidRDefault="004D1C16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alaṁ kīrṇaṁ candrāvalir ali-ghaṭā-jhaṅkṛti-bharaiḥ</w:t>
      </w:r>
    </w:p>
    <w:p w:rsidR="004D1C16" w:rsidRDefault="004D1C16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puro vṛndāraṇyaṁ kim api kalayantī kusumitam |</w:t>
      </w:r>
    </w:p>
    <w:p w:rsidR="004D1C16" w:rsidRDefault="004D1C16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hariṁ ca smerāsyaṁ priyaka-taru-mūle priyam itaḥ</w:t>
      </w:r>
    </w:p>
    <w:p w:rsidR="004D1C16" w:rsidRDefault="004D1C16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skhalan-mānā sakhyām adiśata satṛṣṇaṁ dṛśam asau ||138||</w:t>
      </w:r>
    </w:p>
    <w:p w:rsidR="004D1C16" w:rsidRDefault="004D1C16">
      <w:pPr>
        <w:rPr>
          <w:rFonts w:eastAsia="MS Minchofalt"/>
          <w:lang w:val="pl-PL"/>
        </w:rPr>
      </w:pP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b/>
          <w:bCs/>
          <w:lang w:val="pl-PL"/>
        </w:rPr>
        <w:t>kāla-balena,</w:t>
      </w:r>
      <w:r>
        <w:rPr>
          <w:rFonts w:eastAsia="MS Minchofalt"/>
          <w:lang w:val="pl-PL"/>
        </w:rPr>
        <w:t xml:space="preserve"> yathā—</w:t>
      </w:r>
    </w:p>
    <w:p w:rsidR="004D1C16" w:rsidRDefault="004D1C16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śaradi madhura-mūrtiḥ paśya kānti-cchaṭābhiḥ</w:t>
      </w:r>
    </w:p>
    <w:p w:rsidR="004D1C16" w:rsidRDefault="004D1C16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snapayati ravikanyā-tīra-vanyāṁ sudhāṁśuḥ |</w:t>
      </w:r>
    </w:p>
    <w:p w:rsidR="004D1C16" w:rsidRDefault="004D1C16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iti niśi niśamayya vyāhṛtiṁ dūtikāyāḥ</w:t>
      </w:r>
    </w:p>
    <w:p w:rsidR="004D1C16" w:rsidRDefault="004D1C16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smita-rucibhir atānīt tatra rādhā prasādam ||139||</w:t>
      </w:r>
    </w:p>
    <w:p w:rsidR="004D1C16" w:rsidRDefault="004D1C16">
      <w:pPr>
        <w:rPr>
          <w:rFonts w:eastAsia="MS Minchofalt"/>
          <w:lang w:val="pl-PL"/>
        </w:rPr>
      </w:pP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b/>
          <w:bCs/>
          <w:lang w:val="pl-PL"/>
        </w:rPr>
        <w:t>muralī-śabdena,</w:t>
      </w:r>
      <w:r>
        <w:rPr>
          <w:rFonts w:eastAsia="MS Minchofalt"/>
          <w:lang w:val="pl-PL"/>
        </w:rPr>
        <w:t xml:space="preserve"> yathā—</w:t>
      </w:r>
    </w:p>
    <w:p w:rsidR="004D1C16" w:rsidRDefault="004D1C16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yadi roṣaṁ na hi muñcasi</w:t>
      </w:r>
    </w:p>
    <w:p w:rsidR="004D1C16" w:rsidRDefault="004D1C16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na muñca mama devi nātra nirbandhaḥ |</w:t>
      </w:r>
    </w:p>
    <w:p w:rsidR="004D1C16" w:rsidRDefault="004D1C16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phutkṛti-vidhūta-mānaḥ</w:t>
      </w:r>
    </w:p>
    <w:p w:rsidR="004D1C16" w:rsidRDefault="004D1C16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sa bhavatu vijayī harer veṇuḥ ||140||</w:t>
      </w:r>
    </w:p>
    <w:p w:rsidR="004D1C16" w:rsidRDefault="004D1C16">
      <w:pPr>
        <w:rPr>
          <w:rFonts w:eastAsia="MS Minchofalt"/>
          <w:lang w:val="pl-PL"/>
        </w:rPr>
      </w:pP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yathā vā—</w:t>
      </w:r>
    </w:p>
    <w:p w:rsidR="004D1C16" w:rsidRDefault="004D1C16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mānasyopādhyāyi prasīda sakhi rundhi me śruti-dvandvam |</w:t>
      </w:r>
    </w:p>
    <w:p w:rsidR="004D1C16" w:rsidRDefault="004D1C16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ayam uccāṭana-mantraṁ siddho veṇur vane paṭhati ||141||</w:t>
      </w:r>
    </w:p>
    <w:p w:rsidR="004D1C16" w:rsidRDefault="004D1C16">
      <w:pPr>
        <w:rPr>
          <w:rFonts w:eastAsia="MS Minchofalt"/>
          <w:lang w:val="pl-PL"/>
        </w:rPr>
      </w:pP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tāratamyaṁ tu mānasya hetoḥ syāt tāratamyataḥ |</w:t>
      </w: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syāl laghur madhyamaś cāsau mahiṣṭhaś cety atas tridhā ||142||</w:t>
      </w: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susādhyaḥ syāl laghur māno yatna-sādhyasya madhyamaḥ |</w:t>
      </w: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duḥsādhyaḥ syād upāyena mahiṣṭhaḥ preyasāpy ayam ||143||</w:t>
      </w: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kṛṣṇe roṣoktayas tāsāṁ vāmo durlīla-śekharaḥ |</w:t>
      </w: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kitavendro mahā-dhūrtaḥ kaṭhoro nirapatrapaḥ ||144||</w:t>
      </w: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atidurlalito gopī-bhujaṅgo rata-hiṇḍakaḥ |</w:t>
      </w: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gopikā-dharma-vidhvaṁsī gopa-sādhvī-viḍambakaḥ ||145||</w:t>
      </w: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kāmukeśas tamisraughaḥ śyāmātmāmbara-taskaraḥ |</w:t>
      </w:r>
    </w:p>
    <w:p w:rsidR="004D1C16" w:rsidRDefault="004D1C16">
      <w:pPr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govardhana-taṭāraṇya-bāṭa-pāṭac-carādayaḥ ||146||</w:t>
      </w:r>
    </w:p>
    <w:p w:rsidR="004D1C16" w:rsidRDefault="004D1C16">
      <w:pPr>
        <w:rPr>
          <w:rFonts w:eastAsia="MS Minchofalt"/>
          <w:b/>
          <w:bCs/>
          <w:lang w:val="pl-PL"/>
        </w:rPr>
      </w:pPr>
    </w:p>
    <w:p w:rsidR="004D1C16" w:rsidRDefault="004D1C16">
      <w:pPr>
        <w:jc w:val="center"/>
        <w:rPr>
          <w:rFonts w:eastAsia="MS Minchofalt"/>
          <w:b/>
          <w:bCs/>
          <w:lang w:val="pl-PL"/>
        </w:rPr>
      </w:pPr>
      <w:r>
        <w:rPr>
          <w:rFonts w:eastAsia="MS Minchofalt"/>
          <w:b/>
          <w:bCs/>
          <w:lang w:val="pl-PL"/>
        </w:rPr>
        <w:t>iti mānaḥ |</w:t>
      </w:r>
    </w:p>
    <w:p w:rsidR="004D1C16" w:rsidRPr="00072BB3" w:rsidRDefault="004D1C16" w:rsidP="00072BB3">
      <w:pPr>
        <w:pStyle w:val="Heading2"/>
        <w:rPr>
          <w:i/>
          <w:noProof w:val="0"/>
          <w:cs/>
          <w:lang w:bidi="sa-IN"/>
        </w:rPr>
      </w:pPr>
      <w:r w:rsidRPr="00072BB3">
        <w:rPr>
          <w:i/>
          <w:noProof w:val="0"/>
          <w:cs/>
          <w:lang w:bidi="sa-IN"/>
        </w:rPr>
        <w:t>atha prema-vaicittyam—</w:t>
      </w:r>
    </w:p>
    <w:p w:rsidR="004D1C16" w:rsidRPr="00072BB3" w:rsidRDefault="004D1C16">
      <w:pPr>
        <w:rPr>
          <w:b/>
          <w:bCs/>
          <w:i/>
          <w:lang w:val="pl-PL"/>
        </w:rPr>
      </w:pPr>
    </w:p>
    <w:p w:rsidR="004D1C16" w:rsidRDefault="004D1C16">
      <w:pPr>
        <w:rPr>
          <w:b/>
          <w:bCs/>
          <w:lang w:val="pl-PL"/>
        </w:rPr>
      </w:pPr>
      <w:r>
        <w:rPr>
          <w:b/>
          <w:bCs/>
          <w:lang w:val="pl-PL"/>
        </w:rPr>
        <w:t>priyasya sannikarṣe’pi premonmāda-bhramād bhavet |</w:t>
      </w:r>
    </w:p>
    <w:p w:rsidR="004D1C16" w:rsidRDefault="004D1C16">
      <w:pPr>
        <w:rPr>
          <w:b/>
          <w:bCs/>
          <w:lang w:val="pl-PL"/>
        </w:rPr>
      </w:pPr>
      <w:r>
        <w:rPr>
          <w:b/>
          <w:bCs/>
          <w:lang w:val="pl-PL"/>
        </w:rPr>
        <w:t>yā viśleṣa-dhiyārtis tat prema-vaicittyam ucyate ||147||</w:t>
      </w:r>
    </w:p>
    <w:p w:rsidR="004D1C16" w:rsidRDefault="004D1C16">
      <w:pPr>
        <w:rPr>
          <w:rFonts w:eastAsia="MS Minchofalt"/>
          <w:lang w:val="pl-PL"/>
        </w:rPr>
      </w:pP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yathā—</w:t>
      </w:r>
    </w:p>
    <w:p w:rsidR="004D1C16" w:rsidRDefault="004D1C16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ābhīrendra-sute sphuraty api puras tīvrānurāgotthayā</w:t>
      </w:r>
    </w:p>
    <w:p w:rsidR="004D1C16" w:rsidRDefault="004D1C16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viśleṣa-jvara-sampadā vivaśa-dhīr atyantam udghūrṇitā |</w:t>
      </w:r>
    </w:p>
    <w:p w:rsidR="004D1C16" w:rsidRDefault="004D1C16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kāntaṁ me sakhi darśayeti daśanair udghūrṇa-śasyāṅkurā</w:t>
      </w:r>
    </w:p>
    <w:p w:rsidR="004D1C16" w:rsidRDefault="004D1C16">
      <w:pPr>
        <w:ind w:left="720"/>
        <w:rPr>
          <w:rFonts w:eastAsia="MS Minchofalt"/>
          <w:lang w:val="pl-PL"/>
        </w:rPr>
      </w:pPr>
      <w:r>
        <w:rPr>
          <w:rFonts w:eastAsia="MS Minchofalt"/>
          <w:lang w:val="pl-PL"/>
        </w:rPr>
        <w:t>rādhā hanta tathā vyaceṣṭate yataḥ kṛṣṇo’py abhūd vismitaḥ ||148||</w:t>
      </w:r>
    </w:p>
    <w:p w:rsidR="004D1C16" w:rsidRDefault="004D1C16">
      <w:pPr>
        <w:rPr>
          <w:rFonts w:eastAsia="MS Minchofalt"/>
          <w:lang w:val="pl-PL"/>
        </w:rPr>
      </w:pPr>
    </w:p>
    <w:p w:rsidR="004D1C16" w:rsidRDefault="004D1C16">
      <w:pPr>
        <w:rPr>
          <w:rFonts w:eastAsia="MS Minchofalt"/>
          <w:bCs/>
          <w:lang w:val="pl-PL"/>
        </w:rPr>
      </w:pPr>
      <w:r>
        <w:rPr>
          <w:rFonts w:eastAsia="MS Minchofalt"/>
          <w:lang w:val="pl-PL"/>
        </w:rPr>
        <w:t xml:space="preserve">yathā vā, </w:t>
      </w:r>
      <w:r>
        <w:rPr>
          <w:rFonts w:eastAsia="MS Minchofalt"/>
          <w:color w:val="FF0000"/>
          <w:lang w:val="pl-PL"/>
        </w:rPr>
        <w:t xml:space="preserve">vidagdha-mādhave </w:t>
      </w:r>
      <w:r>
        <w:rPr>
          <w:rFonts w:eastAsia="MS Minchofalt"/>
          <w:bCs/>
          <w:lang w:val="pl-PL"/>
        </w:rPr>
        <w:t>(5.46)—</w:t>
      </w:r>
    </w:p>
    <w:p w:rsidR="004D1C16" w:rsidRDefault="004D1C16">
      <w:pPr>
        <w:ind w:left="720"/>
        <w:rPr>
          <w:color w:val="0000FF"/>
          <w:lang w:val="pl-PL"/>
        </w:rPr>
      </w:pPr>
      <w:r>
        <w:rPr>
          <w:color w:val="0000FF"/>
          <w:lang w:val="pl-PL"/>
        </w:rPr>
        <w:t>samajani davād vitrastānāṁ kim ārta-ravo gavāṁ</w:t>
      </w:r>
    </w:p>
    <w:p w:rsidR="004D1C16" w:rsidRDefault="004D1C16">
      <w:pPr>
        <w:ind w:left="720"/>
        <w:rPr>
          <w:color w:val="0000FF"/>
          <w:lang w:val="pl-PL"/>
        </w:rPr>
      </w:pPr>
      <w:r>
        <w:rPr>
          <w:color w:val="0000FF"/>
          <w:lang w:val="pl-PL"/>
        </w:rPr>
        <w:t>mayi kim abhavad vaiguṇyaṁ vā niraṅkuśam īkṣitam |</w:t>
      </w:r>
    </w:p>
    <w:p w:rsidR="004D1C16" w:rsidRDefault="004D1C16">
      <w:pPr>
        <w:ind w:left="720"/>
        <w:rPr>
          <w:color w:val="0000FF"/>
          <w:lang w:val="pl-PL"/>
        </w:rPr>
      </w:pPr>
      <w:r>
        <w:rPr>
          <w:color w:val="0000FF"/>
          <w:lang w:val="pl-PL"/>
        </w:rPr>
        <w:t>vyaraci nibhṛtaṁ kiṁ vāhūtiḥ kayācid abhīṣṭayā</w:t>
      </w:r>
    </w:p>
    <w:p w:rsidR="004D1C16" w:rsidRDefault="004D1C16">
      <w:pPr>
        <w:ind w:left="720"/>
        <w:rPr>
          <w:color w:val="0000FF"/>
          <w:lang w:val="pl-PL"/>
        </w:rPr>
      </w:pPr>
      <w:r>
        <w:rPr>
          <w:color w:val="0000FF"/>
          <w:lang w:val="pl-PL"/>
        </w:rPr>
        <w:t>yad iha sahasā mām atyākṣīd vane vanajekṣaṇaḥ ||149||</w:t>
      </w:r>
    </w:p>
    <w:p w:rsidR="004D1C16" w:rsidRDefault="004D1C16">
      <w:pPr>
        <w:rPr>
          <w:color w:val="0000FF"/>
          <w:lang w:val="pl-PL"/>
        </w:rPr>
      </w:pPr>
    </w:p>
    <w:p w:rsidR="004D1C16" w:rsidRDefault="004D1C16">
      <w:pPr>
        <w:rPr>
          <w:b/>
          <w:lang w:val="pl-PL"/>
        </w:rPr>
      </w:pPr>
      <w:r>
        <w:rPr>
          <w:b/>
          <w:lang w:val="pl-PL"/>
        </w:rPr>
        <w:t>vilāsam anurāgas tu kutracit kam api vrajam |</w:t>
      </w:r>
    </w:p>
    <w:p w:rsidR="004D1C16" w:rsidRDefault="004D1C16">
      <w:pPr>
        <w:rPr>
          <w:b/>
          <w:lang w:val="pl-PL"/>
        </w:rPr>
      </w:pPr>
      <w:r>
        <w:rPr>
          <w:b/>
          <w:lang w:val="pl-PL"/>
        </w:rPr>
        <w:t>pārśve santam api preṣṭhaṁ hāritaṁ kurute sphuṭam ||150||</w:t>
      </w:r>
    </w:p>
    <w:p w:rsidR="004D1C16" w:rsidRDefault="004D1C16">
      <w:pPr>
        <w:rPr>
          <w:b/>
          <w:lang w:val="pl-PL"/>
        </w:rPr>
      </w:pPr>
      <w:r>
        <w:rPr>
          <w:b/>
          <w:lang w:val="pl-PL"/>
        </w:rPr>
        <w:t>suṣṭhūdāharatā paṭṭa-mahiṣī-gīta-vibhramam |</w:t>
      </w:r>
    </w:p>
    <w:p w:rsidR="004D1C16" w:rsidRDefault="004D1C16">
      <w:pPr>
        <w:rPr>
          <w:b/>
          <w:lang w:val="pl-PL"/>
        </w:rPr>
      </w:pPr>
      <w:r>
        <w:rPr>
          <w:b/>
          <w:lang w:val="pl-PL"/>
        </w:rPr>
        <w:t>spaṣṭaṁ muktā-phale caitad vopadevena varṇitam ||151||</w:t>
      </w:r>
    </w:p>
    <w:p w:rsidR="004D1C16" w:rsidRDefault="004D1C16">
      <w:pPr>
        <w:rPr>
          <w:b/>
          <w:lang w:val="pl-PL"/>
        </w:rPr>
      </w:pPr>
    </w:p>
    <w:p w:rsidR="004D1C16" w:rsidRDefault="004D1C16">
      <w:pPr>
        <w:jc w:val="center"/>
        <w:rPr>
          <w:b/>
          <w:bCs/>
          <w:lang w:val="pl-PL"/>
        </w:rPr>
      </w:pPr>
      <w:r>
        <w:rPr>
          <w:b/>
          <w:bCs/>
          <w:lang w:val="pl-PL"/>
        </w:rPr>
        <w:t xml:space="preserve">iti prema-vaicittyam </w:t>
      </w:r>
    </w:p>
    <w:p w:rsidR="004D1C16" w:rsidRDefault="004D1C16">
      <w:pPr>
        <w:rPr>
          <w:b/>
          <w:bCs/>
          <w:lang w:val="pl-PL"/>
        </w:rPr>
      </w:pPr>
    </w:p>
    <w:p w:rsidR="004D1C16" w:rsidRDefault="004D1C16" w:rsidP="00072BB3">
      <w:pPr>
        <w:pStyle w:val="Heading2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atha pravāsaḥ </w:t>
      </w:r>
    </w:p>
    <w:p w:rsidR="004D1C16" w:rsidRDefault="004D1C16">
      <w:pPr>
        <w:jc w:val="center"/>
        <w:rPr>
          <w:b/>
          <w:lang w:val="pl-PL"/>
        </w:rPr>
      </w:pPr>
    </w:p>
    <w:p w:rsidR="004D1C16" w:rsidRDefault="004D1C16">
      <w:pPr>
        <w:rPr>
          <w:b/>
          <w:bCs/>
          <w:lang w:val="pl-PL"/>
        </w:rPr>
      </w:pPr>
      <w:r>
        <w:rPr>
          <w:b/>
          <w:bCs/>
          <w:lang w:val="pl-PL"/>
        </w:rPr>
        <w:t>pūrva-saṅgatayor yūnor bhaved deśāntarādibhiḥ |</w:t>
      </w:r>
    </w:p>
    <w:p w:rsidR="004D1C16" w:rsidRDefault="004D1C16">
      <w:pPr>
        <w:rPr>
          <w:b/>
          <w:bCs/>
          <w:lang w:val="pl-PL"/>
        </w:rPr>
      </w:pPr>
      <w:r>
        <w:rPr>
          <w:b/>
          <w:bCs/>
          <w:lang w:val="pl-PL"/>
        </w:rPr>
        <w:t>vyavadhānaṁ tu yat prājñaiḥ sa pravāsa itīryate ||152||</w:t>
      </w:r>
    </w:p>
    <w:p w:rsidR="004D1C16" w:rsidRDefault="004D1C16">
      <w:pPr>
        <w:rPr>
          <w:b/>
          <w:bCs/>
          <w:lang w:val="pl-PL"/>
        </w:rPr>
      </w:pPr>
      <w:r>
        <w:rPr>
          <w:b/>
          <w:bCs/>
          <w:lang w:val="pl-PL"/>
        </w:rPr>
        <w:t>taj-janya-vipralambho’yaṁ pravāsatvena kathyate |</w:t>
      </w:r>
    </w:p>
    <w:p w:rsidR="004D1C16" w:rsidRDefault="004D1C16">
      <w:pPr>
        <w:rPr>
          <w:b/>
          <w:bCs/>
          <w:lang w:val="pl-PL"/>
        </w:rPr>
      </w:pPr>
      <w:r>
        <w:rPr>
          <w:b/>
          <w:bCs/>
          <w:lang w:val="pl-PL"/>
        </w:rPr>
        <w:t>harṣa-garva-mada-vrīḍā varjayitvā samīritāḥ ||153||</w:t>
      </w:r>
    </w:p>
    <w:p w:rsidR="004D1C16" w:rsidRDefault="004D1C16">
      <w:pPr>
        <w:rPr>
          <w:b/>
          <w:bCs/>
          <w:lang w:val="pl-PL"/>
        </w:rPr>
      </w:pPr>
      <w:r>
        <w:rPr>
          <w:b/>
          <w:bCs/>
          <w:lang w:val="pl-PL"/>
        </w:rPr>
        <w:t>śṛṅgāra-yogyāḥ sarve’pi pravāse vyabhicāriṇaḥ |</w:t>
      </w:r>
    </w:p>
    <w:p w:rsidR="004D1C16" w:rsidRDefault="004D1C16">
      <w:pPr>
        <w:rPr>
          <w:b/>
          <w:bCs/>
          <w:lang w:val="pl-PL"/>
        </w:rPr>
      </w:pPr>
      <w:r>
        <w:rPr>
          <w:b/>
          <w:bCs/>
          <w:lang w:val="pl-PL"/>
        </w:rPr>
        <w:t>sa dvidhā buddhi-pūrvaḥ syāt tathaivābuddhi-pūrvakaḥ ||154||</w:t>
      </w:r>
    </w:p>
    <w:p w:rsidR="004D1C16" w:rsidRDefault="004D1C16">
      <w:pPr>
        <w:rPr>
          <w:b/>
          <w:bCs/>
          <w:lang w:val="pl-PL"/>
        </w:rPr>
      </w:pPr>
    </w:p>
    <w:p w:rsidR="004D1C16" w:rsidRDefault="004D1C16">
      <w:pPr>
        <w:rPr>
          <w:b/>
          <w:bCs/>
          <w:lang w:val="pl-PL"/>
        </w:rPr>
      </w:pPr>
      <w:r>
        <w:rPr>
          <w:lang w:val="pl-PL"/>
        </w:rPr>
        <w:t xml:space="preserve">atra </w:t>
      </w:r>
      <w:r>
        <w:rPr>
          <w:b/>
          <w:bCs/>
          <w:lang w:val="pl-PL"/>
        </w:rPr>
        <w:t>buddhi-pūrvaḥ—</w:t>
      </w:r>
    </w:p>
    <w:p w:rsidR="004D1C16" w:rsidRDefault="004D1C16">
      <w:pPr>
        <w:rPr>
          <w:b/>
          <w:bCs/>
          <w:lang w:val="pl-PL"/>
        </w:rPr>
      </w:pPr>
      <w:r>
        <w:rPr>
          <w:b/>
          <w:bCs/>
          <w:lang w:val="pl-PL"/>
        </w:rPr>
        <w:t>dūre kāryānurodhena gamaḥ syād buddhi-pūrvakaḥ |</w:t>
      </w:r>
    </w:p>
    <w:p w:rsidR="004D1C16" w:rsidRDefault="004D1C16">
      <w:pPr>
        <w:rPr>
          <w:b/>
          <w:bCs/>
          <w:lang w:val="pl-PL"/>
        </w:rPr>
      </w:pPr>
      <w:r>
        <w:rPr>
          <w:b/>
          <w:bCs/>
          <w:lang w:val="pl-PL"/>
        </w:rPr>
        <w:t>kāryaṁ kṛṣṇasya kathitaṁ svabhakta-prīṇanādikam ||155||</w:t>
      </w:r>
    </w:p>
    <w:p w:rsidR="004D1C16" w:rsidRDefault="004D1C16">
      <w:pPr>
        <w:rPr>
          <w:b/>
          <w:bCs/>
          <w:lang w:val="pl-PL"/>
        </w:rPr>
      </w:pPr>
      <w:r>
        <w:rPr>
          <w:b/>
          <w:bCs/>
          <w:lang w:val="pl-PL"/>
        </w:rPr>
        <w:t>kiñcid dūre sudūre ca gamanād apy ayaṁ dvidhā ||156||</w:t>
      </w:r>
    </w:p>
    <w:p w:rsidR="004D1C16" w:rsidRDefault="004D1C16">
      <w:pPr>
        <w:rPr>
          <w:b/>
          <w:bCs/>
          <w:lang w:val="pl-PL"/>
        </w:rPr>
      </w:pPr>
    </w:p>
    <w:p w:rsidR="004D1C16" w:rsidRDefault="004D1C16">
      <w:pPr>
        <w:rPr>
          <w:b/>
          <w:bCs/>
          <w:lang w:val="pl-PL"/>
        </w:rPr>
      </w:pPr>
      <w:r>
        <w:rPr>
          <w:lang w:val="pl-PL"/>
        </w:rPr>
        <w:t xml:space="preserve">tatra </w:t>
      </w:r>
      <w:r>
        <w:rPr>
          <w:b/>
          <w:bCs/>
          <w:lang w:val="pl-PL"/>
        </w:rPr>
        <w:t>ādyaḥ—</w:t>
      </w:r>
    </w:p>
    <w:p w:rsidR="004D1C16" w:rsidRDefault="004D1C16">
      <w:pPr>
        <w:ind w:left="720"/>
        <w:rPr>
          <w:bCs/>
          <w:lang w:val="pl-PL"/>
        </w:rPr>
      </w:pPr>
      <w:r>
        <w:rPr>
          <w:bCs/>
          <w:lang w:val="pl-PL"/>
        </w:rPr>
        <w:t>dṛṣṭiṁ nidhāya surabhī-nikuramba-vīthyāṁ</w:t>
      </w:r>
    </w:p>
    <w:p w:rsidR="004D1C16" w:rsidRDefault="004D1C16">
      <w:pPr>
        <w:ind w:left="720"/>
        <w:rPr>
          <w:bCs/>
          <w:lang w:val="pl-PL"/>
        </w:rPr>
      </w:pPr>
      <w:r>
        <w:rPr>
          <w:bCs/>
          <w:lang w:val="pl-PL"/>
        </w:rPr>
        <w:t>kṛṣṇeti varṇa-yugalābhyasena rasajñām |</w:t>
      </w:r>
    </w:p>
    <w:p w:rsidR="004D1C16" w:rsidRDefault="004D1C16">
      <w:pPr>
        <w:ind w:left="720"/>
        <w:rPr>
          <w:bCs/>
          <w:lang w:val="pl-PL"/>
        </w:rPr>
      </w:pPr>
      <w:r>
        <w:rPr>
          <w:bCs/>
          <w:lang w:val="pl-PL"/>
        </w:rPr>
        <w:t>śuśrūṣaṇe murali-nisvanitasya karṇau</w:t>
      </w:r>
    </w:p>
    <w:p w:rsidR="004D1C16" w:rsidRDefault="004D1C16">
      <w:pPr>
        <w:ind w:left="720"/>
        <w:rPr>
          <w:bCs/>
          <w:lang w:val="pl-PL"/>
        </w:rPr>
      </w:pPr>
      <w:r>
        <w:rPr>
          <w:bCs/>
          <w:lang w:val="pl-PL"/>
        </w:rPr>
        <w:t>cittaṁ mukhe tava nayaty ahar adya rādhā ||157||</w:t>
      </w:r>
    </w:p>
    <w:p w:rsidR="004D1C16" w:rsidRDefault="004D1C16">
      <w:pPr>
        <w:rPr>
          <w:bCs/>
          <w:lang w:val="pl-PL"/>
        </w:rPr>
      </w:pPr>
    </w:p>
    <w:p w:rsidR="004D1C16" w:rsidRDefault="004D1C16">
      <w:pPr>
        <w:rPr>
          <w:b/>
          <w:lang w:val="pl-PL"/>
        </w:rPr>
      </w:pPr>
      <w:r>
        <w:rPr>
          <w:bCs/>
          <w:lang w:val="pl-PL"/>
        </w:rPr>
        <w:t xml:space="preserve">atha </w:t>
      </w:r>
      <w:r>
        <w:rPr>
          <w:b/>
          <w:lang w:val="pl-PL"/>
        </w:rPr>
        <w:t>dvitīyaḥ—</w:t>
      </w:r>
    </w:p>
    <w:p w:rsidR="004D1C16" w:rsidRDefault="004D1C16">
      <w:pPr>
        <w:rPr>
          <w:b/>
          <w:lang w:val="pl-PL"/>
        </w:rPr>
      </w:pPr>
      <w:r>
        <w:rPr>
          <w:b/>
          <w:lang w:val="pl-PL"/>
        </w:rPr>
        <w:t>bhāvī bhavaṁś ca bhūtaś ca tri-vidhaḥ sa tu kīrtyate ||158||</w:t>
      </w:r>
    </w:p>
    <w:p w:rsidR="004D1C16" w:rsidRDefault="004D1C16">
      <w:pPr>
        <w:rPr>
          <w:b/>
          <w:lang w:val="pl-PL"/>
        </w:rPr>
      </w:pPr>
    </w:p>
    <w:p w:rsidR="004D1C16" w:rsidRDefault="004D1C16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 xml:space="preserve">tatra </w:t>
      </w:r>
      <w:r>
        <w:rPr>
          <w:rFonts w:eastAsia="MS Minchofalt"/>
          <w:b/>
          <w:bCs/>
          <w:lang w:val="pl-PL"/>
        </w:rPr>
        <w:t>bhāvī</w:t>
      </w:r>
      <w:r>
        <w:rPr>
          <w:rFonts w:eastAsia="MS Minchofalt"/>
          <w:lang w:val="pl-PL"/>
        </w:rPr>
        <w:t xml:space="preserve">, </w:t>
      </w:r>
      <w:r>
        <w:rPr>
          <w:rFonts w:eastAsia="MS Minchofalt"/>
          <w:color w:val="000000"/>
          <w:lang w:val="pl-PL"/>
        </w:rPr>
        <w:t>yathā</w:t>
      </w:r>
      <w:r>
        <w:rPr>
          <w:rFonts w:eastAsia="MS Minchofalt"/>
          <w:color w:val="FF0000"/>
          <w:lang w:val="pl-PL"/>
        </w:rPr>
        <w:t xml:space="preserve"> uddhava-sandeśe </w:t>
      </w:r>
      <w:r>
        <w:rPr>
          <w:rFonts w:eastAsia="MS Minchofalt"/>
          <w:lang w:val="pl-PL"/>
        </w:rPr>
        <w:t>(67)—</w:t>
      </w:r>
    </w:p>
    <w:p w:rsidR="004D1C16" w:rsidRDefault="004D1C16">
      <w:pPr>
        <w:pStyle w:val="Footer"/>
        <w:tabs>
          <w:tab w:val="clear" w:pos="4153"/>
          <w:tab w:val="clear" w:pos="8306"/>
        </w:tabs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eṣa kṣattā vraja-narapateḥ ājñayā gokule’smin</w:t>
      </w: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bāle prāto nagara-gataye ghoṣaṇām ātanoti |</w:t>
      </w: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duṣṭam bhūyaḥ sphurati ca balād īkṣaṇaṁ dakṣiṇaṁ me</w:t>
      </w: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tena svāntaṁ sphuṭati caṭulam hanta bhāvyaṁ na jāne ||159||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pStyle w:val="Footer"/>
        <w:tabs>
          <w:tab w:val="clear" w:pos="4153"/>
          <w:tab w:val="clear" w:pos="8306"/>
        </w:tabs>
        <w:rPr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bhavan</w:t>
      </w:r>
      <w:r>
        <w:rPr>
          <w:noProof w:val="0"/>
          <w:cs/>
          <w:lang w:bidi="sa-IN"/>
        </w:rPr>
        <w:t xml:space="preserve">, yathā </w:t>
      </w:r>
      <w:r>
        <w:rPr>
          <w:noProof w:val="0"/>
          <w:color w:val="FF0000"/>
          <w:cs/>
          <w:lang w:bidi="sa-IN"/>
        </w:rPr>
        <w:t xml:space="preserve">lalita-mādhave </w:t>
      </w:r>
      <w:r>
        <w:rPr>
          <w:noProof w:val="0"/>
          <w:cs/>
          <w:lang w:bidi="sa-IN"/>
        </w:rPr>
        <w:t>(3.7)—</w:t>
      </w: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bhānor bimbe tvaritam udaya-prasthataḥ prasthite’sau</w:t>
      </w: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yātrānandīṁ paṭhati muditaḥ syandane gāndineyaḥ |</w:t>
      </w: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tāvat tūrṇaṁ sphuṭa khura-puṭaiḥ kṣauṇi-pṛṣṭaṁ khananto</w:t>
      </w: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yāvan nāmī hṛdaya bhavato ghoṭakāḥ sphoṭakā syuḥ ||160||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bhūto</w:t>
      </w:r>
      <w:r>
        <w:rPr>
          <w:noProof w:val="0"/>
          <w:cs/>
          <w:lang w:bidi="sa-IN"/>
        </w:rPr>
        <w:t xml:space="preserve">, </w:t>
      </w:r>
      <w:r>
        <w:rPr>
          <w:noProof w:val="0"/>
          <w:color w:val="000000"/>
          <w:cs/>
          <w:lang w:bidi="sa-IN"/>
        </w:rPr>
        <w:t>yathā</w:t>
      </w:r>
      <w:r>
        <w:rPr>
          <w:noProof w:val="0"/>
          <w:color w:val="FF0000"/>
          <w:cs/>
          <w:lang w:bidi="sa-IN"/>
        </w:rPr>
        <w:t xml:space="preserve"> uddhava-sandeśe </w:t>
      </w:r>
      <w:r>
        <w:rPr>
          <w:noProof w:val="0"/>
          <w:cs/>
          <w:lang w:bidi="sa-IN"/>
        </w:rPr>
        <w:t>(85)—</w:t>
      </w:r>
    </w:p>
    <w:p w:rsidR="004D1C16" w:rsidRDefault="004D1C16">
      <w:pPr>
        <w:pStyle w:val="Footer"/>
        <w:tabs>
          <w:tab w:val="clear" w:pos="4153"/>
          <w:tab w:val="clear" w:pos="8306"/>
        </w:tabs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kāmaṁ dūre sahacari varīvarti yat kaṁsa-vairī</w:t>
      </w: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na idam lokottaram api vipad durdinaṁ me dunoti |</w:t>
      </w: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āśā-kīlo hṛdi kila vṛtaḥ prāṇa-rodhī tu yo me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olor w:val="0000FF"/>
          <w:cs/>
          <w:lang w:bidi="sa-IN"/>
        </w:rPr>
        <w:t>so’yaṁ pīḍāṁ niviḍa-vaḍavā-vahni-tīvras tanoti ||161||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atra śrī-yadu-siṁhena preyasībhir amuṣya ca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preṣaṇaṁ kriyate premṇā sandeśasya parasparam ||162||</w:t>
      </w:r>
    </w:p>
    <w:p w:rsidR="004D1C16" w:rsidRDefault="004D1C16">
      <w:pPr>
        <w:rPr>
          <w:b/>
          <w:bCs/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olor w:val="000000"/>
          <w:cs/>
          <w:lang w:bidi="sa-IN"/>
        </w:rPr>
        <w:t>yathā</w:t>
      </w:r>
      <w:r>
        <w:rPr>
          <w:noProof w:val="0"/>
          <w:color w:val="FF0000"/>
          <w:cs/>
          <w:lang w:bidi="sa-IN"/>
        </w:rPr>
        <w:t xml:space="preserve"> uddhava-sandeśe </w:t>
      </w:r>
      <w:r>
        <w:rPr>
          <w:noProof w:val="0"/>
          <w:cs/>
          <w:lang w:bidi="sa-IN"/>
        </w:rPr>
        <w:t>(115)—</w:t>
      </w: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soḍhavyaṁ te kathamapi balāccakṣuṣī mudrayitvā</w:t>
      </w:r>
      <w:r>
        <w:rPr>
          <w:rStyle w:val="FootnoteReference"/>
          <w:rFonts w:cs="Balaram"/>
          <w:color w:val="0000FF"/>
        </w:rPr>
        <w:footnoteReference w:id="15"/>
      </w:r>
    </w:p>
    <w:p w:rsidR="004D1C16" w:rsidRDefault="004D1C16" w:rsidP="006F739C">
      <w:pPr>
        <w:pStyle w:val="Quote"/>
      </w:pPr>
      <w:r>
        <w:t>tīvrottāpam hata-manasijoddāma-vikrānta-cakram |</w:t>
      </w:r>
    </w:p>
    <w:p w:rsidR="004D1C16" w:rsidRDefault="004D1C16" w:rsidP="006F739C">
      <w:pPr>
        <w:pStyle w:val="Quote"/>
      </w:pPr>
      <w:r>
        <w:t>dvitrair eva priya-sakhi dinaiḥ sevyatāṁ devi śavye</w:t>
      </w:r>
    </w:p>
    <w:p w:rsidR="004D1C16" w:rsidRDefault="004D1C16" w:rsidP="006F739C">
      <w:pPr>
        <w:pStyle w:val="Quote"/>
      </w:pPr>
      <w:r>
        <w:t>yāsyāmi tvat-praṇaya-caṭula-bhrū-yugāḍambarāṇām 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tathā </w:t>
      </w:r>
      <w:r>
        <w:rPr>
          <w:noProof w:val="0"/>
          <w:color w:val="FF0000"/>
          <w:cs/>
          <w:lang w:bidi="sa-IN"/>
        </w:rPr>
        <w:t>padyāvalyām</w:t>
      </w:r>
      <w:r>
        <w:rPr>
          <w:noProof w:val="0"/>
          <w:cs/>
          <w:lang w:bidi="sa-IN"/>
        </w:rPr>
        <w:t xml:space="preserve"> (376)—</w:t>
      </w: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 xml:space="preserve">kālindyāḥ pulinaṁ pradoṣa-maruto ramyāḥ śaśaṅkāṁśavaḥ </w:t>
      </w: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santāpaṁ na harantu nāma nitarāṁ kurvanti kasmāt punaḥ |</w:t>
      </w: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sandiṣṭaṁ vraja-yoṣitām iti hareḥ saṁśṛṇvato’ntaḥ</w:t>
      </w:r>
      <w:r>
        <w:rPr>
          <w:color w:val="0000FF"/>
          <w:lang w:val="en-US" w:bidi="sa-IN"/>
        </w:rPr>
        <w:t>-</w:t>
      </w:r>
      <w:r>
        <w:rPr>
          <w:noProof w:val="0"/>
          <w:color w:val="0000FF"/>
          <w:cs/>
          <w:lang w:bidi="sa-IN"/>
        </w:rPr>
        <w:t xml:space="preserve">pure </w:t>
      </w: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niḥśvāsāḥ prasṛtā jayanti ramaṇī-saubhāgya-garva-cchidaḥ ||164||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atha </w:t>
      </w:r>
      <w:r>
        <w:rPr>
          <w:b/>
          <w:bCs/>
          <w:noProof w:val="0"/>
          <w:cs/>
          <w:lang w:bidi="sa-IN"/>
        </w:rPr>
        <w:t>abuddhi-pūrvaḥ—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pārat</w:t>
      </w:r>
      <w:r>
        <w:rPr>
          <w:b/>
          <w:bCs/>
          <w:lang w:val="en-US" w:bidi="sa-IN"/>
        </w:rPr>
        <w:t>a</w:t>
      </w:r>
      <w:r>
        <w:rPr>
          <w:b/>
          <w:bCs/>
          <w:noProof w:val="0"/>
          <w:cs/>
          <w:lang w:bidi="sa-IN"/>
        </w:rPr>
        <w:t>ntryodbhavo yas tu proktaḥ so’buddhi-pūrvakaḥ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divyādivyādi-janitaṁ pāratantryam anekadhā ||165||</w:t>
      </w:r>
    </w:p>
    <w:p w:rsidR="004D1C16" w:rsidRDefault="004D1C16">
      <w:pPr>
        <w:rPr>
          <w:b/>
          <w:bCs/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yathā </w:t>
      </w:r>
      <w:r>
        <w:rPr>
          <w:noProof w:val="0"/>
          <w:color w:val="FF0000"/>
          <w:cs/>
          <w:lang w:bidi="sa-IN"/>
        </w:rPr>
        <w:t xml:space="preserve">lalita-mādhave </w:t>
      </w:r>
      <w:r>
        <w:rPr>
          <w:noProof w:val="0"/>
          <w:cs/>
          <w:lang w:bidi="sa-IN"/>
        </w:rPr>
        <w:t>(2.27)—</w:t>
      </w:r>
    </w:p>
    <w:p w:rsidR="004D1C16" w:rsidRDefault="004D1C16">
      <w:pPr>
        <w:pStyle w:val="Footer"/>
        <w:tabs>
          <w:tab w:val="clear" w:pos="4153"/>
          <w:tab w:val="clear" w:pos="8306"/>
        </w:tabs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ānītāsi mayā manoratha-śata-vyagreṇa nirbandhataḥ</w:t>
      </w: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pūrṇaṁ śārada-purṇimā-parimalair vṛndāṭavī-maṇḍalam |</w:t>
      </w:r>
    </w:p>
    <w:p w:rsidR="004D1C16" w:rsidRDefault="004D1C16">
      <w:pPr>
        <w:pStyle w:val="Footer"/>
        <w:tabs>
          <w:tab w:val="clear" w:pos="4153"/>
          <w:tab w:val="clear" w:pos="8306"/>
        </w:tabs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sadyaḥ sundari śaṅkhacūḍa-kapaṭa-prāptodayenādhunā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olor w:val="0000FF"/>
          <w:cs/>
          <w:lang w:bidi="sa-IN"/>
        </w:rPr>
        <w:t>daivenādya virodhinā katham itas tvaṁ hanta dūrīkṛtā ||166</w:t>
      </w:r>
      <w:r>
        <w:rPr>
          <w:noProof w:val="0"/>
          <w:cs/>
          <w:lang w:bidi="sa-IN"/>
        </w:rPr>
        <w:t>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cintātra jāgarodvegau tānavaṁ malināṅgatā |</w:t>
      </w:r>
    </w:p>
    <w:p w:rsidR="004D1C16" w:rsidRDefault="004D1C16">
      <w:pPr>
        <w:rPr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pralāpo vyādhir unmādo moho mṛtyur daśā daśa ||167||</w:t>
      </w:r>
    </w:p>
    <w:p w:rsidR="004D1C16" w:rsidRDefault="004D1C16">
      <w:pPr>
        <w:pStyle w:val="Footer"/>
        <w:tabs>
          <w:tab w:val="clear" w:pos="4153"/>
          <w:tab w:val="clear" w:pos="8306"/>
        </w:tabs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tatra </w:t>
      </w:r>
      <w:r>
        <w:rPr>
          <w:b/>
          <w:bCs/>
          <w:noProof w:val="0"/>
          <w:cs/>
          <w:lang w:bidi="sa-IN"/>
        </w:rPr>
        <w:t>cintā</w:t>
      </w:r>
      <w:r>
        <w:rPr>
          <w:noProof w:val="0"/>
          <w:cs/>
          <w:lang w:bidi="sa-IN"/>
        </w:rPr>
        <w:t xml:space="preserve">, yathā </w:t>
      </w:r>
      <w:r>
        <w:rPr>
          <w:noProof w:val="0"/>
          <w:color w:val="FF0000"/>
          <w:cs/>
          <w:lang w:bidi="sa-IN"/>
        </w:rPr>
        <w:t>haṁsadūte</w:t>
      </w:r>
      <w:r>
        <w:rPr>
          <w:noProof w:val="0"/>
          <w:cs/>
          <w:lang w:bidi="sa-IN"/>
        </w:rPr>
        <w:t xml:space="preserve"> (2)—</w:t>
      </w: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yadā yāto gopī-hṛdaya-madano nanda-sadanān</w:t>
      </w: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mukundo gāndinyās tanayam anuvindan madhu-purīm |</w:t>
      </w: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tadāmānkṣīc cintā-sariti ghana-ghūrṇā-paricayair</w:t>
      </w: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agādhāyāṁ bādhā-maya-payasi rādhā virahiṇī ||168||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atha </w:t>
      </w:r>
      <w:r>
        <w:rPr>
          <w:b/>
          <w:bCs/>
          <w:noProof w:val="0"/>
          <w:cs/>
          <w:lang w:bidi="sa-IN"/>
        </w:rPr>
        <w:t>jāgaraḥ</w:t>
      </w:r>
      <w:r>
        <w:rPr>
          <w:noProof w:val="0"/>
          <w:cs/>
          <w:lang w:bidi="sa-IN"/>
        </w:rPr>
        <w:t xml:space="preserve">, yathā </w:t>
      </w:r>
      <w:r>
        <w:rPr>
          <w:noProof w:val="0"/>
          <w:color w:val="FF0000"/>
          <w:cs/>
          <w:lang w:bidi="sa-IN"/>
        </w:rPr>
        <w:t>padyāvalyāṁ</w:t>
      </w:r>
      <w:r>
        <w:rPr>
          <w:noProof w:val="0"/>
          <w:cs/>
          <w:lang w:bidi="sa-IN"/>
        </w:rPr>
        <w:t xml:space="preserve"> (322)—</w:t>
      </w: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yāḥ paśyanti priyaṁ svapne dhanyāstāḥ sakhi yoṣitaḥ |</w:t>
      </w: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asmākaṁ tu gate kṛṣṇe gatā nidrāpi vairiṇī ||169||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atha </w:t>
      </w:r>
      <w:r>
        <w:rPr>
          <w:b/>
          <w:bCs/>
          <w:noProof w:val="0"/>
          <w:cs/>
          <w:lang w:bidi="sa-IN"/>
        </w:rPr>
        <w:t>udvegaḥ</w:t>
      </w:r>
      <w:r>
        <w:rPr>
          <w:noProof w:val="0"/>
          <w:cs/>
          <w:lang w:bidi="sa-IN"/>
        </w:rPr>
        <w:t xml:space="preserve">, yathā </w:t>
      </w:r>
      <w:r>
        <w:rPr>
          <w:noProof w:val="0"/>
          <w:color w:val="FF0000"/>
          <w:cs/>
          <w:lang w:bidi="sa-IN"/>
        </w:rPr>
        <w:t xml:space="preserve">haṁsadūte </w:t>
      </w:r>
      <w:r>
        <w:rPr>
          <w:noProof w:val="0"/>
          <w:cs/>
          <w:lang w:bidi="sa-IN"/>
        </w:rPr>
        <w:t>(104)—</w:t>
      </w: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mano me hā kaṣṭaṁ jvalati kimahaṁ hanta karavai</w:t>
      </w: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na pāraṁ nāvāraṁ kimapi kalayāmy asya jaladheḥ |</w:t>
      </w: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iyaṁ vande mūrdhnā sapadi tam upāyaṁ kathaya māṁ</w:t>
      </w: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parāmṛṣye yasmād dhṛti-kaṇikayāpe kṣaṇikayā ||170||</w:t>
      </w:r>
    </w:p>
    <w:p w:rsidR="004D1C16" w:rsidRDefault="004D1C16">
      <w:pPr>
        <w:pStyle w:val="Footer"/>
        <w:tabs>
          <w:tab w:val="clear" w:pos="4153"/>
          <w:tab w:val="clear" w:pos="8306"/>
        </w:tabs>
        <w:rPr>
          <w:noProof w:val="0"/>
          <w:cs/>
          <w:lang w:bidi="sa-IN"/>
        </w:rPr>
      </w:pPr>
    </w:p>
    <w:p w:rsidR="004D1C16" w:rsidRDefault="004D1C16">
      <w:pPr>
        <w:pStyle w:val="Footer"/>
        <w:tabs>
          <w:tab w:val="clear" w:pos="4153"/>
          <w:tab w:val="clear" w:pos="8306"/>
        </w:tabs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atha </w:t>
      </w:r>
      <w:r>
        <w:rPr>
          <w:b/>
          <w:bCs/>
          <w:noProof w:val="0"/>
          <w:cs/>
          <w:lang w:bidi="sa-IN"/>
        </w:rPr>
        <w:t>tānavaṁ</w:t>
      </w:r>
      <w:r>
        <w:rPr>
          <w:noProof w:val="0"/>
          <w:cs/>
          <w:lang w:bidi="sa-IN"/>
        </w:rPr>
        <w:t>, yathā—</w:t>
      </w:r>
    </w:p>
    <w:p w:rsidR="004D1C16" w:rsidRDefault="004D1C16">
      <w:pPr>
        <w:pStyle w:val="Footer"/>
        <w:tabs>
          <w:tab w:val="clear" w:pos="4153"/>
          <w:tab w:val="clear" w:pos="8306"/>
        </w:tabs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udañcad-vaktrāmbhoruha-vikṛtir antaḥ-kaluṣitā</w:t>
      </w:r>
    </w:p>
    <w:p w:rsidR="004D1C16" w:rsidRDefault="004D1C16">
      <w:pPr>
        <w:pStyle w:val="Footer"/>
        <w:tabs>
          <w:tab w:val="clear" w:pos="4153"/>
          <w:tab w:val="clear" w:pos="8306"/>
        </w:tabs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sadāhārābhāva-glapita-kuca-kokā yadupate |</w:t>
      </w:r>
    </w:p>
    <w:p w:rsidR="004D1C16" w:rsidRDefault="004D1C16">
      <w:pPr>
        <w:pStyle w:val="Footer"/>
        <w:tabs>
          <w:tab w:val="clear" w:pos="4153"/>
          <w:tab w:val="clear" w:pos="8306"/>
        </w:tabs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viśuṣyantī rādhā tava viraha-tāpād anudinaṁ</w:t>
      </w:r>
    </w:p>
    <w:p w:rsidR="004D1C16" w:rsidRDefault="004D1C16">
      <w:pPr>
        <w:pStyle w:val="Footer"/>
        <w:tabs>
          <w:tab w:val="clear" w:pos="4153"/>
          <w:tab w:val="clear" w:pos="8306"/>
        </w:tabs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nidāghe kulyeva kraśima-paripākaṁ prathayati ||171||</w:t>
      </w:r>
    </w:p>
    <w:p w:rsidR="004D1C16" w:rsidRDefault="004D1C16">
      <w:pPr>
        <w:pStyle w:val="Footer"/>
        <w:tabs>
          <w:tab w:val="clear" w:pos="4153"/>
          <w:tab w:val="clear" w:pos="8306"/>
        </w:tabs>
        <w:rPr>
          <w:noProof w:val="0"/>
          <w:cs/>
          <w:lang w:bidi="sa-IN"/>
        </w:rPr>
      </w:pPr>
    </w:p>
    <w:p w:rsidR="004D1C16" w:rsidRDefault="004D1C16">
      <w:pPr>
        <w:pStyle w:val="Footer"/>
        <w:tabs>
          <w:tab w:val="clear" w:pos="4153"/>
          <w:tab w:val="clear" w:pos="8306"/>
        </w:tabs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atha </w:t>
      </w:r>
      <w:r>
        <w:rPr>
          <w:b/>
          <w:bCs/>
          <w:noProof w:val="0"/>
          <w:cs/>
          <w:lang w:bidi="sa-IN"/>
        </w:rPr>
        <w:t>malināṅgatā</w:t>
      </w:r>
      <w:r>
        <w:rPr>
          <w:noProof w:val="0"/>
          <w:cs/>
          <w:lang w:bidi="sa-IN"/>
        </w:rPr>
        <w:t>—</w:t>
      </w:r>
    </w:p>
    <w:p w:rsidR="004D1C16" w:rsidRDefault="004D1C16">
      <w:pPr>
        <w:pStyle w:val="Footer"/>
        <w:tabs>
          <w:tab w:val="clear" w:pos="4153"/>
          <w:tab w:val="clear" w:pos="8306"/>
        </w:tabs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hima-visara-viśīrṇāmbhoja-tulyānana-śrīḥ</w:t>
      </w:r>
    </w:p>
    <w:p w:rsidR="004D1C16" w:rsidRDefault="004D1C16">
      <w:pPr>
        <w:pStyle w:val="Footer"/>
        <w:tabs>
          <w:tab w:val="clear" w:pos="4153"/>
          <w:tab w:val="clear" w:pos="8306"/>
        </w:tabs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khara-marud-aparajyad-bandhu-jīvopamauṣṭhī |</w:t>
      </w:r>
    </w:p>
    <w:p w:rsidR="004D1C16" w:rsidRDefault="004D1C16">
      <w:pPr>
        <w:pStyle w:val="Footer"/>
        <w:tabs>
          <w:tab w:val="clear" w:pos="4153"/>
          <w:tab w:val="clear" w:pos="8306"/>
        </w:tabs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aghahara śarad-arkottāpitendīvarākṣī </w:t>
      </w:r>
    </w:p>
    <w:p w:rsidR="004D1C16" w:rsidRDefault="004D1C16">
      <w:pPr>
        <w:pStyle w:val="Footer"/>
        <w:tabs>
          <w:tab w:val="clear" w:pos="4153"/>
          <w:tab w:val="clear" w:pos="8306"/>
        </w:tabs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tava viraha-vipatti-mlāpitāsīd viśākhā ||172||</w:t>
      </w:r>
    </w:p>
    <w:p w:rsidR="004D1C16" w:rsidRDefault="004D1C16">
      <w:pPr>
        <w:pStyle w:val="Footer"/>
        <w:tabs>
          <w:tab w:val="clear" w:pos="4153"/>
          <w:tab w:val="clear" w:pos="8306"/>
        </w:tabs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atha </w:t>
      </w:r>
      <w:r>
        <w:rPr>
          <w:b/>
          <w:bCs/>
          <w:noProof w:val="0"/>
          <w:cs/>
          <w:lang w:bidi="sa-IN"/>
        </w:rPr>
        <w:t>pralāpaḥ</w:t>
      </w:r>
      <w:r>
        <w:rPr>
          <w:noProof w:val="0"/>
          <w:cs/>
          <w:lang w:bidi="sa-IN"/>
        </w:rPr>
        <w:t xml:space="preserve">, yathā </w:t>
      </w:r>
      <w:r>
        <w:rPr>
          <w:noProof w:val="0"/>
          <w:color w:val="FF0000"/>
          <w:cs/>
          <w:lang w:bidi="sa-IN"/>
        </w:rPr>
        <w:t xml:space="preserve">lalita-mādhave </w:t>
      </w:r>
      <w:r>
        <w:rPr>
          <w:noProof w:val="0"/>
          <w:cs/>
          <w:lang w:bidi="sa-IN"/>
        </w:rPr>
        <w:t>(3.25)—</w:t>
      </w: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kva nanda-kula-candramāḥ kva śikhi-candrakālaṅkṛtiḥ</w:t>
      </w:r>
    </w:p>
    <w:p w:rsidR="004D1C16" w:rsidRDefault="004D1C16">
      <w:pPr>
        <w:ind w:left="720"/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>kva mandra-muralī-ravaḥ kva nu surendra-nīla-dyutiḥ</w:t>
      </w:r>
    </w:p>
    <w:p w:rsidR="004D1C16" w:rsidRDefault="004D1C16">
      <w:pPr>
        <w:ind w:left="720"/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>kva rāsa-rasa-tāṇḍavī kva sakhi jīva-rakṣauṣadhir</w:t>
      </w:r>
    </w:p>
    <w:p w:rsidR="004D1C16" w:rsidRDefault="004D1C16">
      <w:pPr>
        <w:ind w:left="720"/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>nidhir mama suhṛttamaḥ kva bata hanta hā dhig-vidhim ||173||</w:t>
      </w:r>
    </w:p>
    <w:p w:rsidR="004D1C16" w:rsidRDefault="004D1C16">
      <w:pPr>
        <w:pStyle w:val="Footer"/>
        <w:tabs>
          <w:tab w:val="clear" w:pos="4153"/>
          <w:tab w:val="clear" w:pos="8306"/>
        </w:tabs>
        <w:rPr>
          <w:noProof w:val="0"/>
          <w:color w:val="0000FF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atha </w:t>
      </w:r>
      <w:r>
        <w:rPr>
          <w:b/>
          <w:bCs/>
          <w:noProof w:val="0"/>
          <w:cs/>
          <w:lang w:bidi="sa-IN"/>
        </w:rPr>
        <w:t>vyādhiḥ</w:t>
      </w:r>
      <w:r>
        <w:rPr>
          <w:noProof w:val="0"/>
          <w:cs/>
          <w:lang w:bidi="sa-IN"/>
        </w:rPr>
        <w:t>, yathā tatraiva (3.28)—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uttāpī puṭa-pākato’pi garala-grāmād api kṣobhaṇo</w:t>
      </w: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dambholer api duḥsahaḥ kaṭur alaṁ hṛn-magna-śūlyād api</w:t>
      </w: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tīvraḥ prauḍha-visūcikāni-cayato’py uccair mamāyaṁ balī</w:t>
      </w: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marmāṇy adya bhinatti gokula-pater viśleṣa-janmā jvaraḥ ||174||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atha </w:t>
      </w:r>
      <w:r>
        <w:rPr>
          <w:b/>
          <w:bCs/>
          <w:noProof w:val="0"/>
          <w:cs/>
          <w:lang w:bidi="sa-IN"/>
        </w:rPr>
        <w:t>unmādaḥ—</w:t>
      </w:r>
    </w:p>
    <w:p w:rsidR="004D1C16" w:rsidRDefault="004D1C16">
      <w:pPr>
        <w:rPr>
          <w:noProof w:val="0"/>
          <w:color w:val="0000FF"/>
          <w:cs/>
          <w:lang w:bidi="sa-IN"/>
        </w:rPr>
      </w:pP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bhramati bhavana-garbhe nirnimittaṁ hasantī</w:t>
      </w: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prathayati tava vārtāṁ cetanācetaneṣu |</w:t>
      </w: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lutḥati ca bhuvi rādhā kampitāṅgī murāre</w:t>
      </w: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viṣama-viraha-khedodgāri-vibhrānta-cittā ||175||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yathā vā—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adyākāṇḍikam aṭṭahāsa-paṭalaṁ nirmāti gharmāmbu-bhāk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cītkāraṁ kurute camatkṛti-parā sotkaṇṭham ākasmikam |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ākrandaṁ vitanoti gharghara-ghanodghoṣaṁ kilātarkitaṁ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rādhā mādhava-viprayoga-rabhasād anyeva tīvrād abhūt ||176||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atha </w:t>
      </w:r>
      <w:r>
        <w:rPr>
          <w:b/>
          <w:bCs/>
          <w:noProof w:val="0"/>
          <w:cs/>
          <w:lang w:bidi="sa-IN"/>
        </w:rPr>
        <w:t>mohaḥ—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nirundhe dainyābdhiṁ harati guru-cintā paribhavaṁ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vilumpaty unmādaṁ sthagayati balād bāṣpa-laharīm |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idānīṁ kaṁsāre kuvalaya-dṛśaḥ kevalam idaṁ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vidhatte sācivyaṁ tava viraha-mūrcchā-sahacarī ||177||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atha </w:t>
      </w:r>
      <w:r>
        <w:rPr>
          <w:b/>
          <w:bCs/>
          <w:noProof w:val="0"/>
          <w:cs/>
          <w:lang w:bidi="sa-IN"/>
        </w:rPr>
        <w:t>mṛtyuḥ</w:t>
      </w:r>
      <w:r>
        <w:rPr>
          <w:noProof w:val="0"/>
          <w:cs/>
          <w:lang w:bidi="sa-IN"/>
        </w:rPr>
        <w:t xml:space="preserve">, yathā </w:t>
      </w:r>
      <w:r>
        <w:rPr>
          <w:noProof w:val="0"/>
          <w:color w:val="FF0000"/>
          <w:cs/>
          <w:lang w:bidi="sa-IN"/>
        </w:rPr>
        <w:t xml:space="preserve">haṁsadūte </w:t>
      </w:r>
      <w:r>
        <w:rPr>
          <w:noProof w:val="0"/>
          <w:cs/>
          <w:lang w:bidi="sa-IN"/>
        </w:rPr>
        <w:t>(96)—</w:t>
      </w: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aye rāsa-krīḍā-rasika mama sakhyāṁ nava-navā</w:t>
      </w: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purā baddhā yena praṇaya-laharī hanta gahanā |</w:t>
      </w: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sa cen muktāpekṣas tvam api dhig imāṁ tula-śakalaṁ</w:t>
      </w: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yad etasyā nāsānihitam idam adyāpi calati ||178||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pravāsa-vipralambhe’smin daśās tās tā harer api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atropalakṣaṇāyaikam udāharaṇam īryate ||179||</w:t>
      </w:r>
    </w:p>
    <w:p w:rsidR="004D1C16" w:rsidRDefault="004D1C16">
      <w:pPr>
        <w:rPr>
          <w:b/>
          <w:bCs/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yathā—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krīḍā-ratna-gṛhe viḍambita-payaḥ-phenāvalī-mārda</w:t>
      </w:r>
      <w:r>
        <w:rPr>
          <w:rFonts w:eastAsia="MS Minchofalt"/>
          <w:lang w:val="en-US" w:bidi="sa-IN"/>
        </w:rPr>
        <w:t>v</w:t>
      </w:r>
      <w:r>
        <w:rPr>
          <w:noProof w:val="0"/>
          <w:cs/>
          <w:lang w:bidi="sa-IN"/>
        </w:rPr>
        <w:t>e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talpe necchati kalpa-śākhi-camarī-ramye’pi rājñāṁ sutāḥ |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kintu dvāravatī-patir vraja-giri-droṇī-vilāntaḥ-śilā-</w:t>
      </w:r>
    </w:p>
    <w:p w:rsidR="004D1C16" w:rsidRDefault="004D1C16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paryaṅkopari rādhikā-rati-kalāṁ dhyāyan muhuḥ klāmyati ||180||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proktānāṁ prema-bhedānāṁ vividhatvād daśā api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vividhāḥ syur ihety etā bhūma-bhītyā na kīrtitāḥ ||181||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etās tu prema-bhedānām anubhāvatayā daśāḥ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sādhāraṇyaḥ samastānāṁ prāyaśaḥ sambhavanty api ||182||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 xml:space="preserve">kintv atraivādhirūḍhasya mohanatvam </w:t>
      </w:r>
      <w:r>
        <w:rPr>
          <w:rFonts w:eastAsia="MS Minchofalt"/>
          <w:b/>
          <w:bCs/>
          <w:lang w:val="en-US" w:bidi="sa-IN"/>
        </w:rPr>
        <w:t>u</w:t>
      </w:r>
      <w:r>
        <w:rPr>
          <w:b/>
          <w:bCs/>
          <w:noProof w:val="0"/>
          <w:cs/>
          <w:lang w:bidi="sa-IN"/>
        </w:rPr>
        <w:t>peyuṣaḥ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asādhāraṇa-rūpās tu tat-prasaṅge puroditāḥ ||183||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vipralambhaṁ paraṁ kecit karuṇābhidham ucire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sa pravāsa-viśeṣatvān naivātra pṛthag īritaḥ ||184||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jc w:val="center"/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iti vipralambha-bhedāḥ</w:t>
      </w:r>
    </w:p>
    <w:p w:rsidR="004D1C16" w:rsidRDefault="004D1C16" w:rsidP="00072BB3">
      <w:pPr>
        <w:pStyle w:val="Heading2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atha saṁyoga-viyoga-sthitiḥ </w:t>
      </w:r>
    </w:p>
    <w:p w:rsidR="004D1C16" w:rsidRDefault="004D1C16">
      <w:pPr>
        <w:rPr>
          <w:b/>
          <w:bCs/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harer līlā-viśeṣasya prakaṭasyānusārataḥ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varṇitā virahāvasthā goṣṭha-vāma-bhruvām asau ||185||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vṛndāraṇye viharatā sadā rāsādi-vibhramaiḥ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hariṇā vraja-devīnāṁ viraho’sti na karhicit ||186||</w:t>
      </w:r>
    </w:p>
    <w:p w:rsidR="004D1C16" w:rsidRDefault="004D1C16">
      <w:pPr>
        <w:rPr>
          <w:b/>
          <w:bCs/>
          <w:noProof w:val="0"/>
          <w:cs/>
          <w:lang w:bidi="sa-IN"/>
        </w:rPr>
      </w:pPr>
    </w:p>
    <w:p w:rsidR="004D1C16" w:rsidRDefault="004D1C16">
      <w:pPr>
        <w:pStyle w:val="Footer"/>
        <w:tabs>
          <w:tab w:val="clear" w:pos="4153"/>
          <w:tab w:val="clear" w:pos="8306"/>
        </w:tabs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tathā ca </w:t>
      </w:r>
      <w:r>
        <w:rPr>
          <w:noProof w:val="0"/>
          <w:color w:val="FF0000"/>
          <w:cs/>
          <w:lang w:bidi="sa-IN"/>
        </w:rPr>
        <w:t>pādme pātāla-khaṇḍe mathurā-māhātmye</w:t>
      </w:r>
      <w:r>
        <w:rPr>
          <w:noProof w:val="0"/>
          <w:cs/>
          <w:lang w:bidi="sa-IN"/>
        </w:rPr>
        <w:t>—</w:t>
      </w:r>
    </w:p>
    <w:p w:rsidR="004D1C16" w:rsidRDefault="004D1C16" w:rsidP="00072BB3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go-gopa-gopikā-saṅge yatra krīḍati kaṁsahā ||187||</w:t>
      </w:r>
      <w:r>
        <w:rPr>
          <w:lang w:val="en-US" w:bidi="sa-IN"/>
        </w:rPr>
        <w:t xml:space="preserve"> </w:t>
      </w:r>
      <w:r w:rsidRPr="00072BB3">
        <w:rPr>
          <w:noProof w:val="0"/>
          <w:color w:val="auto"/>
          <w:cs/>
          <w:lang w:bidi="sa-IN"/>
        </w:rPr>
        <w:t>iti 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jc w:val="center"/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iti saṁyoga-viyoga-sthitiḥ ||</w:t>
      </w:r>
    </w:p>
    <w:p w:rsidR="004D1C16" w:rsidRDefault="004D1C16">
      <w:pPr>
        <w:pStyle w:val="Footer"/>
        <w:tabs>
          <w:tab w:val="clear" w:pos="4153"/>
          <w:tab w:val="clear" w:pos="8306"/>
        </w:tabs>
        <w:rPr>
          <w:noProof w:val="0"/>
          <w:cs/>
          <w:lang w:bidi="sa-IN"/>
        </w:rPr>
      </w:pPr>
    </w:p>
    <w:p w:rsidR="004D1C16" w:rsidRDefault="004D1C16" w:rsidP="00072BB3">
      <w:pPr>
        <w:pStyle w:val="Heading2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atha sambhogaḥ </w:t>
      </w:r>
    </w:p>
    <w:p w:rsidR="004D1C16" w:rsidRDefault="004D1C16">
      <w:pPr>
        <w:pStyle w:val="Footer"/>
        <w:tabs>
          <w:tab w:val="clear" w:pos="4153"/>
          <w:tab w:val="clear" w:pos="8306"/>
        </w:tabs>
        <w:rPr>
          <w:b/>
          <w:bCs/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darśanāliṅganādīnāṁ ānukūlyān niṣevayā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yūnor ullāsam ārohan bhāvaḥ sambhoga ucyate ||188]|</w:t>
      </w:r>
    </w:p>
    <w:p w:rsidR="004D1C16" w:rsidRDefault="004D1C16">
      <w:pPr>
        <w:pStyle w:val="Footer"/>
        <w:tabs>
          <w:tab w:val="clear" w:pos="4153"/>
          <w:tab w:val="clear" w:pos="8306"/>
        </w:tabs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manīṣibhir ayaṁ mukho gauṇaś ceti dvidhoditaḥ ||189||</w:t>
      </w:r>
    </w:p>
    <w:p w:rsidR="004D1C16" w:rsidRDefault="004D1C16">
      <w:pPr>
        <w:pStyle w:val="Footer"/>
        <w:tabs>
          <w:tab w:val="clear" w:pos="4153"/>
          <w:tab w:val="clear" w:pos="8306"/>
        </w:tabs>
        <w:rPr>
          <w:rFonts w:eastAsia="MS Minchofalt"/>
          <w:b/>
          <w:bCs/>
          <w:lang w:val="en-US" w:bidi="sa-IN"/>
        </w:rPr>
      </w:pPr>
    </w:p>
    <w:p w:rsidR="004D1C16" w:rsidRDefault="004D1C16">
      <w:pPr>
        <w:pStyle w:val="Footer"/>
        <w:tabs>
          <w:tab w:val="clear" w:pos="4153"/>
          <w:tab w:val="clear" w:pos="8306"/>
        </w:tabs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tatra mukhyaḥ—</w:t>
      </w:r>
    </w:p>
    <w:p w:rsidR="004D1C16" w:rsidRDefault="004D1C16">
      <w:pPr>
        <w:pStyle w:val="Footer"/>
        <w:tabs>
          <w:tab w:val="clear" w:pos="4153"/>
          <w:tab w:val="clear" w:pos="8306"/>
        </w:tabs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mukhyo jāgrad-avasthāyāṁ sambhogaḥ sa caturvidhaḥ ||190||</w:t>
      </w:r>
    </w:p>
    <w:p w:rsidR="004D1C16" w:rsidRDefault="004D1C16">
      <w:pPr>
        <w:pStyle w:val="Footer"/>
        <w:tabs>
          <w:tab w:val="clear" w:pos="4153"/>
          <w:tab w:val="clear" w:pos="8306"/>
        </w:tabs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tān pūrva-rāgato mānāt pravāsa-dvayataḥ kramāt |</w:t>
      </w:r>
    </w:p>
    <w:p w:rsidR="004D1C16" w:rsidRDefault="004D1C16">
      <w:pPr>
        <w:pStyle w:val="Footer"/>
        <w:tabs>
          <w:tab w:val="clear" w:pos="4153"/>
          <w:tab w:val="clear" w:pos="8306"/>
        </w:tabs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jātān saṁkṣipta-saṅkīrṇa-sampanna-rddhimato viduḥ ||191||</w:t>
      </w:r>
    </w:p>
    <w:p w:rsidR="004D1C16" w:rsidRDefault="004D1C16">
      <w:pPr>
        <w:pStyle w:val="Footer"/>
        <w:tabs>
          <w:tab w:val="clear" w:pos="4153"/>
          <w:tab w:val="clear" w:pos="8306"/>
        </w:tabs>
        <w:rPr>
          <w:rFonts w:eastAsia="MS Minchofalt"/>
          <w:b/>
          <w:bCs/>
          <w:lang w:val="en-US" w:bidi="sa-IN"/>
        </w:rPr>
      </w:pPr>
    </w:p>
    <w:p w:rsidR="004D1C16" w:rsidRDefault="004D1C16">
      <w:pPr>
        <w:pStyle w:val="Footer"/>
        <w:tabs>
          <w:tab w:val="clear" w:pos="4153"/>
          <w:tab w:val="clear" w:pos="8306"/>
        </w:tabs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tatra saṅkṣiptaḥ—</w:t>
      </w:r>
    </w:p>
    <w:p w:rsidR="004D1C16" w:rsidRDefault="004D1C16">
      <w:pPr>
        <w:pStyle w:val="Footer"/>
        <w:tabs>
          <w:tab w:val="clear" w:pos="4153"/>
          <w:tab w:val="clear" w:pos="8306"/>
        </w:tabs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yuvānau yatra saṁkṣiptān sādhvasa-vrīḍitādibhiḥ |</w:t>
      </w:r>
    </w:p>
    <w:p w:rsidR="004D1C16" w:rsidRDefault="004D1C16">
      <w:pPr>
        <w:pStyle w:val="Footer"/>
        <w:tabs>
          <w:tab w:val="clear" w:pos="4153"/>
          <w:tab w:val="clear" w:pos="8306"/>
        </w:tabs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upacārān niṣevete sa saṁkṣipta itīritaḥ ||192||</w:t>
      </w:r>
    </w:p>
    <w:p w:rsidR="004D1C16" w:rsidRDefault="004D1C16">
      <w:pPr>
        <w:pStyle w:val="Footer"/>
        <w:tabs>
          <w:tab w:val="clear" w:pos="4153"/>
          <w:tab w:val="clear" w:pos="8306"/>
        </w:tabs>
        <w:rPr>
          <w:b/>
          <w:bCs/>
          <w:noProof w:val="0"/>
          <w:cs/>
          <w:lang w:bidi="sa-IN"/>
        </w:rPr>
      </w:pPr>
    </w:p>
    <w:p w:rsidR="004D1C16" w:rsidRDefault="004D1C16">
      <w:pPr>
        <w:pStyle w:val="Footer"/>
        <w:tabs>
          <w:tab w:val="clear" w:pos="4153"/>
          <w:tab w:val="clear" w:pos="8306"/>
        </w:tabs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tatra </w:t>
      </w:r>
      <w:r>
        <w:rPr>
          <w:b/>
          <w:bCs/>
          <w:noProof w:val="0"/>
          <w:cs/>
          <w:lang w:bidi="sa-IN"/>
        </w:rPr>
        <w:t>nāyakena kṛtaḥ</w:t>
      </w:r>
      <w:r>
        <w:rPr>
          <w:noProof w:val="0"/>
          <w:cs/>
          <w:lang w:bidi="sa-IN"/>
        </w:rPr>
        <w:t xml:space="preserve">, yathā </w:t>
      </w:r>
      <w:r>
        <w:rPr>
          <w:noProof w:val="0"/>
          <w:color w:val="FF0000"/>
          <w:cs/>
          <w:lang w:bidi="sa-IN"/>
        </w:rPr>
        <w:t>saptaśatyām</w:t>
      </w:r>
      <w:r>
        <w:rPr>
          <w:noProof w:val="0"/>
          <w:cs/>
          <w:lang w:bidi="sa-IN"/>
        </w:rPr>
        <w:t>—</w:t>
      </w:r>
    </w:p>
    <w:p w:rsidR="004D1C16" w:rsidRDefault="004D1C16" w:rsidP="00072BB3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līlāhitulia</w:t>
      </w:r>
      <w:r>
        <w:rPr>
          <w:lang w:val="en-US" w:bidi="sa-IN"/>
        </w:rPr>
        <w:t>-</w:t>
      </w:r>
      <w:r>
        <w:rPr>
          <w:noProof w:val="0"/>
          <w:cs/>
          <w:lang w:bidi="sa-IN"/>
        </w:rPr>
        <w:t>selo rakkha</w:t>
      </w:r>
      <w:r>
        <w:rPr>
          <w:lang w:val="en-US" w:bidi="sa-IN"/>
        </w:rPr>
        <w:t>{</w:t>
      </w:r>
      <w:r>
        <w:rPr>
          <w:noProof w:val="0"/>
          <w:cs/>
          <w:lang w:bidi="sa-IN"/>
        </w:rPr>
        <w:t>u</w:t>
      </w:r>
      <w:r>
        <w:rPr>
          <w:lang w:val="en-US" w:bidi="sa-IN"/>
        </w:rPr>
        <w:t>}</w:t>
      </w:r>
      <w:r>
        <w:rPr>
          <w:noProof w:val="0"/>
          <w:cs/>
          <w:lang w:bidi="sa-IN"/>
        </w:rPr>
        <w:t xml:space="preserve"> vo rāhiā</w:t>
      </w:r>
      <w:r>
        <w:rPr>
          <w:lang w:val="en-US" w:bidi="sa-IN"/>
        </w:rPr>
        <w:t>-</w:t>
      </w:r>
      <w:r>
        <w:rPr>
          <w:noProof w:val="0"/>
          <w:cs/>
          <w:lang w:bidi="sa-IN"/>
        </w:rPr>
        <w:t>tthaṇa</w:t>
      </w:r>
      <w:r>
        <w:rPr>
          <w:lang w:val="en-US" w:bidi="sa-IN"/>
        </w:rPr>
        <w:t>-</w:t>
      </w:r>
      <w:r>
        <w:rPr>
          <w:noProof w:val="0"/>
          <w:cs/>
          <w:lang w:bidi="sa-IN"/>
        </w:rPr>
        <w:t>pphaṁse |</w:t>
      </w:r>
    </w:p>
    <w:p w:rsidR="004D1C16" w:rsidRDefault="004D1C16" w:rsidP="00072BB3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hariṇo paḍhama-samāgama-sajjhasa</w:t>
      </w:r>
      <w:r>
        <w:rPr>
          <w:lang w:val="en-US" w:bidi="sa-IN"/>
        </w:rPr>
        <w:t>-</w:t>
      </w:r>
      <w:r>
        <w:rPr>
          <w:noProof w:val="0"/>
          <w:cs/>
          <w:lang w:bidi="sa-IN"/>
        </w:rPr>
        <w:t>bebellio hattho ||193||</w:t>
      </w:r>
    </w:p>
    <w:p w:rsidR="004D1C16" w:rsidRDefault="004D1C16">
      <w:pPr>
        <w:pStyle w:val="Footer"/>
        <w:tabs>
          <w:tab w:val="clear" w:pos="4153"/>
          <w:tab w:val="clear" w:pos="8306"/>
        </w:tabs>
        <w:rPr>
          <w:noProof w:val="0"/>
          <w:color w:val="0000FF"/>
          <w:cs/>
          <w:lang w:bidi="sa-IN"/>
        </w:rPr>
      </w:pPr>
    </w:p>
    <w:p w:rsidR="004D1C16" w:rsidRDefault="004D1C16" w:rsidP="00072BB3">
      <w:pPr>
        <w:pStyle w:val="Footer"/>
        <w:tabs>
          <w:tab w:val="clear" w:pos="4153"/>
          <w:tab w:val="clear" w:pos="8306"/>
        </w:tabs>
        <w:ind w:left="720"/>
        <w:rPr>
          <w:i/>
          <w:iCs/>
          <w:noProof w:val="0"/>
          <w:cs/>
          <w:lang w:bidi="sa-IN"/>
        </w:rPr>
      </w:pPr>
      <w:r>
        <w:rPr>
          <w:noProof w:val="0"/>
          <w:cs/>
          <w:lang w:bidi="sa-IN"/>
        </w:rPr>
        <w:t>[</w:t>
      </w:r>
      <w:r>
        <w:rPr>
          <w:i/>
          <w:iCs/>
          <w:noProof w:val="0"/>
          <w:cs/>
          <w:lang w:bidi="sa-IN"/>
        </w:rPr>
        <w:t>līlābhitulita-śailo rakṣatu vo rādhikā-stana-sparśe |</w:t>
      </w:r>
    </w:p>
    <w:p w:rsidR="004D1C16" w:rsidRDefault="004D1C16" w:rsidP="00072BB3">
      <w:pPr>
        <w:pStyle w:val="Footer"/>
        <w:tabs>
          <w:tab w:val="clear" w:pos="4153"/>
          <w:tab w:val="clear" w:pos="8306"/>
        </w:tabs>
        <w:ind w:left="720"/>
        <w:rPr>
          <w:noProof w:val="0"/>
          <w:cs/>
          <w:lang w:bidi="sa-IN"/>
        </w:rPr>
      </w:pPr>
      <w:r>
        <w:rPr>
          <w:i/>
          <w:iCs/>
          <w:noProof w:val="0"/>
          <w:cs/>
          <w:lang w:bidi="sa-IN"/>
        </w:rPr>
        <w:t>hareḥ prathama-samāgama-sādhvasa-vevellito hastaḥ ||</w:t>
      </w:r>
      <w:r>
        <w:rPr>
          <w:noProof w:val="0"/>
          <w:cs/>
          <w:lang w:bidi="sa-IN"/>
        </w:rPr>
        <w:t>]</w:t>
      </w:r>
    </w:p>
    <w:p w:rsidR="004D1C16" w:rsidRDefault="004D1C16">
      <w:pPr>
        <w:pStyle w:val="Footer"/>
        <w:tabs>
          <w:tab w:val="clear" w:pos="4153"/>
          <w:tab w:val="clear" w:pos="8306"/>
        </w:tabs>
        <w:rPr>
          <w:noProof w:val="0"/>
          <w:cs/>
          <w:lang w:bidi="sa-IN"/>
        </w:rPr>
      </w:pPr>
    </w:p>
    <w:p w:rsidR="004D1C16" w:rsidRDefault="004D1C16">
      <w:pPr>
        <w:pStyle w:val="Footer"/>
        <w:tabs>
          <w:tab w:val="clear" w:pos="4153"/>
          <w:tab w:val="clear" w:pos="8306"/>
        </w:tabs>
        <w:rPr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nāyikāyāḥ</w:t>
      </w:r>
      <w:r>
        <w:rPr>
          <w:noProof w:val="0"/>
          <w:cs/>
          <w:lang w:bidi="sa-IN"/>
        </w:rPr>
        <w:t>, yathā—</w:t>
      </w:r>
    </w:p>
    <w:p w:rsidR="004D1C16" w:rsidRDefault="004D1C16" w:rsidP="00072BB3">
      <w:pPr>
        <w:pStyle w:val="Footer"/>
        <w:tabs>
          <w:tab w:val="clear" w:pos="4153"/>
          <w:tab w:val="clear" w:pos="8306"/>
        </w:tabs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cumbe paṭāvṛta-mukhī nava-saṅgame’bhū-</w:t>
      </w:r>
    </w:p>
    <w:p w:rsidR="004D1C16" w:rsidRDefault="004D1C16" w:rsidP="00072BB3">
      <w:pPr>
        <w:pStyle w:val="Footer"/>
        <w:tabs>
          <w:tab w:val="clear" w:pos="4153"/>
          <w:tab w:val="clear" w:pos="8306"/>
        </w:tabs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dāliṅgane kuṭilitāṅga-latā tadāsīt |</w:t>
      </w:r>
    </w:p>
    <w:p w:rsidR="004D1C16" w:rsidRDefault="004D1C16" w:rsidP="00072BB3">
      <w:pPr>
        <w:pStyle w:val="Footer"/>
        <w:tabs>
          <w:tab w:val="clear" w:pos="4153"/>
          <w:tab w:val="clear" w:pos="8306"/>
        </w:tabs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avyakta-vāg ajani keli-kathāsu rādhā</w:t>
      </w:r>
    </w:p>
    <w:p w:rsidR="004D1C16" w:rsidRDefault="004D1C16" w:rsidP="00072BB3">
      <w:pPr>
        <w:pStyle w:val="Footer"/>
        <w:tabs>
          <w:tab w:val="clear" w:pos="4153"/>
          <w:tab w:val="clear" w:pos="8306"/>
        </w:tabs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modaṁ tathāpi vidadhe madhusūdanasya ||194||</w:t>
      </w:r>
    </w:p>
    <w:p w:rsidR="004D1C16" w:rsidRDefault="004D1C16">
      <w:pPr>
        <w:pStyle w:val="Footer"/>
        <w:tabs>
          <w:tab w:val="clear" w:pos="4153"/>
          <w:tab w:val="clear" w:pos="8306"/>
        </w:tabs>
        <w:rPr>
          <w:noProof w:val="0"/>
          <w:cs/>
          <w:lang w:bidi="sa-IN"/>
        </w:rPr>
      </w:pPr>
    </w:p>
    <w:p w:rsidR="004D1C16" w:rsidRDefault="004D1C16">
      <w:pPr>
        <w:pStyle w:val="Footer"/>
        <w:tabs>
          <w:tab w:val="clear" w:pos="4153"/>
          <w:tab w:val="clear" w:pos="8306"/>
        </w:tabs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atha saṅkīrṇaḥ—</w:t>
      </w:r>
    </w:p>
    <w:p w:rsidR="004D1C16" w:rsidRDefault="004D1C16">
      <w:pPr>
        <w:pStyle w:val="Footer"/>
        <w:tabs>
          <w:tab w:val="clear" w:pos="4153"/>
          <w:tab w:val="clear" w:pos="8306"/>
        </w:tabs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yatra saṅkīryamāṇāḥ syur vyalīka-smaraṇādibhiḥ |</w:t>
      </w:r>
    </w:p>
    <w:p w:rsidR="004D1C16" w:rsidRDefault="004D1C16">
      <w:pPr>
        <w:pStyle w:val="Footer"/>
        <w:tabs>
          <w:tab w:val="clear" w:pos="4153"/>
          <w:tab w:val="clear" w:pos="8306"/>
        </w:tabs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upacārāḥ sa saṅkīrṇaḥ kiñcit taptekṣu-peśalaḥ ||195||</w:t>
      </w:r>
    </w:p>
    <w:p w:rsidR="004D1C16" w:rsidRDefault="004D1C16">
      <w:pPr>
        <w:pStyle w:val="Footer"/>
        <w:tabs>
          <w:tab w:val="clear" w:pos="4153"/>
          <w:tab w:val="clear" w:pos="8306"/>
        </w:tabs>
        <w:rPr>
          <w:b/>
          <w:bCs/>
          <w:noProof w:val="0"/>
          <w:cs/>
          <w:lang w:bidi="sa-IN"/>
        </w:rPr>
      </w:pPr>
    </w:p>
    <w:p w:rsidR="004D1C16" w:rsidRDefault="004D1C16">
      <w:pPr>
        <w:pStyle w:val="Footer"/>
        <w:tabs>
          <w:tab w:val="clear" w:pos="4153"/>
          <w:tab w:val="clear" w:pos="8306"/>
        </w:tabs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yathā—</w:t>
      </w:r>
    </w:p>
    <w:p w:rsidR="004D1C16" w:rsidRDefault="004D1C16" w:rsidP="008F41BD">
      <w:pPr>
        <w:pStyle w:val="Footer"/>
        <w:tabs>
          <w:tab w:val="clear" w:pos="4153"/>
          <w:tab w:val="clear" w:pos="8306"/>
        </w:tabs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sāsūya-jalpita-sudhāni sa</w:t>
      </w:r>
      <w:r w:rsidRPr="006169C0">
        <w:rPr>
          <w:rFonts w:eastAsia="MS Minchofalt"/>
          <w:lang w:val="fr-CA" w:bidi="sa-IN"/>
        </w:rPr>
        <w:t>-</w:t>
      </w:r>
      <w:r>
        <w:rPr>
          <w:noProof w:val="0"/>
          <w:cs/>
          <w:lang w:bidi="sa-IN"/>
        </w:rPr>
        <w:t>matsarāṇi</w:t>
      </w:r>
    </w:p>
    <w:p w:rsidR="004D1C16" w:rsidRDefault="004D1C16" w:rsidP="008F41BD">
      <w:pPr>
        <w:pStyle w:val="Footer"/>
        <w:tabs>
          <w:tab w:val="clear" w:pos="4153"/>
          <w:tab w:val="clear" w:pos="8306"/>
        </w:tabs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</w:t>
      </w:r>
      <w:r>
        <w:rPr>
          <w:rFonts w:eastAsia="MS Minchofalt"/>
          <w:lang w:val="en-US" w:bidi="sa-IN"/>
        </w:rPr>
        <w:t>ā</w:t>
      </w:r>
      <w:r>
        <w:rPr>
          <w:noProof w:val="0"/>
          <w:cs/>
          <w:lang w:bidi="sa-IN"/>
        </w:rPr>
        <w:t>noparāma-ramaṇīya-dṛg-iṅgitāni |</w:t>
      </w:r>
    </w:p>
    <w:p w:rsidR="004D1C16" w:rsidRDefault="004D1C16" w:rsidP="008F41BD">
      <w:pPr>
        <w:pStyle w:val="Footer"/>
        <w:tabs>
          <w:tab w:val="clear" w:pos="4153"/>
          <w:tab w:val="clear" w:pos="8306"/>
        </w:tabs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kaṁsa-dviṣaḥ sphurad-amanda-mukhāny anaṅga-</w:t>
      </w:r>
    </w:p>
    <w:p w:rsidR="004D1C16" w:rsidRDefault="004D1C16" w:rsidP="008F41BD">
      <w:pPr>
        <w:pStyle w:val="Footer"/>
        <w:tabs>
          <w:tab w:val="clear" w:pos="4153"/>
          <w:tab w:val="clear" w:pos="8306"/>
        </w:tabs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vikrīḍitāni saha rādhikayā jayanti ||196||</w:t>
      </w:r>
    </w:p>
    <w:p w:rsidR="004D1C16" w:rsidRDefault="004D1C16">
      <w:pPr>
        <w:pStyle w:val="Footer"/>
        <w:tabs>
          <w:tab w:val="clear" w:pos="4153"/>
          <w:tab w:val="clear" w:pos="8306"/>
        </w:tabs>
        <w:rPr>
          <w:noProof w:val="0"/>
          <w:cs/>
          <w:lang w:bidi="sa-IN"/>
        </w:rPr>
      </w:pPr>
    </w:p>
    <w:p w:rsidR="004D1C16" w:rsidRDefault="004D1C16">
      <w:pPr>
        <w:pStyle w:val="Footer"/>
        <w:tabs>
          <w:tab w:val="clear" w:pos="4153"/>
          <w:tab w:val="clear" w:pos="8306"/>
        </w:tabs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yathā vā—</w:t>
      </w:r>
    </w:p>
    <w:p w:rsidR="004D1C16" w:rsidRDefault="004D1C16">
      <w:pPr>
        <w:pStyle w:val="Footer"/>
        <w:tabs>
          <w:tab w:val="clear" w:pos="4153"/>
          <w:tab w:val="clear" w:pos="8306"/>
        </w:tabs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vaktraṁ kiñcid avāñcitaṁ vivṛṇute nātiprasādodayaṁ</w:t>
      </w:r>
    </w:p>
    <w:p w:rsidR="004D1C16" w:rsidRDefault="004D1C16">
      <w:pPr>
        <w:pStyle w:val="Footer"/>
        <w:tabs>
          <w:tab w:val="clear" w:pos="4153"/>
          <w:tab w:val="clear" w:pos="8306"/>
        </w:tabs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dṛṣṭir bhugna-taṭā vyanakti śanakair īrṣyāvaśeṣa-cchaṭām |</w:t>
      </w:r>
    </w:p>
    <w:p w:rsidR="004D1C16" w:rsidRDefault="004D1C16">
      <w:pPr>
        <w:pStyle w:val="Footer"/>
        <w:tabs>
          <w:tab w:val="clear" w:pos="4153"/>
          <w:tab w:val="clear" w:pos="8306"/>
        </w:tabs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rādhāyāḥ sakhi sūcayaty aviśadā vāg apy asūyākalāṁ</w:t>
      </w:r>
    </w:p>
    <w:p w:rsidR="004D1C16" w:rsidRDefault="004D1C16">
      <w:pPr>
        <w:pStyle w:val="Footer"/>
        <w:tabs>
          <w:tab w:val="clear" w:pos="4153"/>
          <w:tab w:val="clear" w:pos="8306"/>
        </w:tabs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mānantaṁ bruvatī tathāpi madhurā kṛṣṇaṁ dhinoty ākṛtiḥ ||197||</w:t>
      </w:r>
    </w:p>
    <w:p w:rsidR="004D1C16" w:rsidRDefault="004D1C16">
      <w:pPr>
        <w:pStyle w:val="Footer"/>
        <w:tabs>
          <w:tab w:val="clear" w:pos="4153"/>
          <w:tab w:val="clear" w:pos="8306"/>
        </w:tabs>
        <w:rPr>
          <w:noProof w:val="0"/>
          <w:cs/>
          <w:lang w:bidi="sa-IN"/>
        </w:rPr>
      </w:pPr>
    </w:p>
    <w:p w:rsidR="004D1C16" w:rsidRDefault="004D1C16">
      <w:pPr>
        <w:pStyle w:val="Footer"/>
        <w:tabs>
          <w:tab w:val="clear" w:pos="4153"/>
          <w:tab w:val="clear" w:pos="8306"/>
        </w:tabs>
        <w:rPr>
          <w:b/>
          <w:bCs/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atha </w:t>
      </w:r>
      <w:r>
        <w:rPr>
          <w:b/>
          <w:bCs/>
          <w:noProof w:val="0"/>
          <w:cs/>
          <w:lang w:bidi="sa-IN"/>
        </w:rPr>
        <w:t>sampannaḥ—</w:t>
      </w:r>
    </w:p>
    <w:p w:rsidR="004D1C16" w:rsidRDefault="004D1C16">
      <w:pPr>
        <w:pStyle w:val="Footer"/>
        <w:tabs>
          <w:tab w:val="clear" w:pos="4153"/>
          <w:tab w:val="clear" w:pos="8306"/>
        </w:tabs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pravāsāt saṅgate kānte bhogaḥ sampanna īritaḥ |</w:t>
      </w:r>
    </w:p>
    <w:p w:rsidR="004D1C16" w:rsidRDefault="004D1C16">
      <w:pPr>
        <w:pStyle w:val="Footer"/>
        <w:tabs>
          <w:tab w:val="clear" w:pos="4153"/>
          <w:tab w:val="clear" w:pos="8306"/>
        </w:tabs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dvidhā syād āgatiḥ prādurbhāvaś ceti sa saṅgamaḥ ||198||</w:t>
      </w:r>
    </w:p>
    <w:p w:rsidR="004D1C16" w:rsidRDefault="004D1C16">
      <w:pPr>
        <w:pStyle w:val="Footer"/>
        <w:tabs>
          <w:tab w:val="clear" w:pos="4153"/>
          <w:tab w:val="clear" w:pos="8306"/>
        </w:tabs>
        <w:rPr>
          <w:b/>
          <w:bCs/>
          <w:noProof w:val="0"/>
          <w:cs/>
          <w:lang w:bidi="sa-IN"/>
        </w:rPr>
      </w:pPr>
    </w:p>
    <w:p w:rsidR="004D1C16" w:rsidRDefault="004D1C16">
      <w:pPr>
        <w:pStyle w:val="Footer"/>
        <w:tabs>
          <w:tab w:val="clear" w:pos="4153"/>
          <w:tab w:val="clear" w:pos="8306"/>
        </w:tabs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tatra āgatiḥ—</w:t>
      </w:r>
    </w:p>
    <w:p w:rsidR="004D1C16" w:rsidRDefault="004D1C16">
      <w:pPr>
        <w:pStyle w:val="Footer"/>
        <w:tabs>
          <w:tab w:val="clear" w:pos="4153"/>
          <w:tab w:val="clear" w:pos="8306"/>
        </w:tabs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laukika-vyavahāreṇa syād āgamanam āgatiḥ ||199||</w:t>
      </w:r>
    </w:p>
    <w:p w:rsidR="004D1C16" w:rsidRDefault="004D1C16">
      <w:pPr>
        <w:pStyle w:val="Footer"/>
        <w:tabs>
          <w:tab w:val="clear" w:pos="4153"/>
          <w:tab w:val="clear" w:pos="8306"/>
        </w:tabs>
        <w:rPr>
          <w:noProof w:val="0"/>
          <w:cs/>
          <w:lang w:bidi="sa-IN"/>
        </w:rPr>
      </w:pPr>
    </w:p>
    <w:p w:rsidR="004D1C16" w:rsidRDefault="004D1C16">
      <w:pPr>
        <w:pStyle w:val="Footer"/>
        <w:tabs>
          <w:tab w:val="clear" w:pos="4153"/>
          <w:tab w:val="clear" w:pos="8306"/>
        </w:tabs>
        <w:rPr>
          <w:noProof w:val="0"/>
          <w:cs/>
          <w:lang w:bidi="sa-IN"/>
        </w:rPr>
      </w:pPr>
      <w:r>
        <w:rPr>
          <w:noProof w:val="0"/>
          <w:color w:val="000000"/>
          <w:cs/>
          <w:lang w:bidi="sa-IN"/>
        </w:rPr>
        <w:t>yathā</w:t>
      </w:r>
      <w:r>
        <w:rPr>
          <w:noProof w:val="0"/>
          <w:color w:val="FF0000"/>
          <w:cs/>
          <w:lang w:bidi="sa-IN"/>
        </w:rPr>
        <w:t xml:space="preserve"> uddhava-sandeśe </w:t>
      </w:r>
      <w:r>
        <w:rPr>
          <w:noProof w:val="0"/>
          <w:cs/>
          <w:lang w:bidi="sa-IN"/>
        </w:rPr>
        <w:t>(40)—</w:t>
      </w: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mā mandākṣaṁ kuru guru-janād dehalīṁ geha-madhyād</w:t>
      </w: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ehi klāntā divasam akhilam hanta viśleṣato’si |</w:t>
      </w: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eṣa smero milati mṛdule vallavī-citta-hārī</w:t>
      </w: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hārī guñjāvalibhir alibhir līḍha-gandho mukundaḥ ||200||</w:t>
      </w:r>
    </w:p>
    <w:p w:rsidR="004D1C16" w:rsidRDefault="004D1C16">
      <w:pPr>
        <w:rPr>
          <w:noProof w:val="0"/>
          <w:color w:val="0000FF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atha </w:t>
      </w:r>
      <w:r>
        <w:rPr>
          <w:b/>
          <w:bCs/>
          <w:noProof w:val="0"/>
          <w:cs/>
          <w:lang w:bidi="sa-IN"/>
        </w:rPr>
        <w:t>prādurbhāvaḥ—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preṣṭhānāṁ prema-saṁrambha-vihvalānāṁ puro hariḥ |</w:t>
      </w:r>
      <w:r>
        <w:rPr>
          <w:b/>
          <w:bCs/>
          <w:noProof w:val="0"/>
          <w:cs/>
          <w:lang w:bidi="sa-IN"/>
        </w:rPr>
        <w:br/>
        <w:t>āvirbhavaty akasmād yat prādurbhāvaḥ sa ucyate ||201||</w:t>
      </w:r>
    </w:p>
    <w:p w:rsidR="004D1C16" w:rsidRDefault="004D1C16">
      <w:pPr>
        <w:pStyle w:val="Footer"/>
        <w:tabs>
          <w:tab w:val="clear" w:pos="4153"/>
          <w:tab w:val="clear" w:pos="8306"/>
        </w:tabs>
        <w:rPr>
          <w:noProof w:val="0"/>
          <w:cs/>
          <w:lang w:bidi="sa-IN"/>
        </w:rPr>
      </w:pPr>
    </w:p>
    <w:p w:rsidR="004D1C16" w:rsidRDefault="004D1C16">
      <w:pPr>
        <w:pStyle w:val="Footer"/>
        <w:tabs>
          <w:tab w:val="clear" w:pos="4153"/>
          <w:tab w:val="clear" w:pos="8306"/>
        </w:tabs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yathā </w:t>
      </w:r>
      <w:r>
        <w:rPr>
          <w:noProof w:val="0"/>
          <w:color w:val="FF0000"/>
          <w:cs/>
          <w:lang w:bidi="sa-IN"/>
        </w:rPr>
        <w:t xml:space="preserve">śrī-daśame </w:t>
      </w:r>
      <w:r>
        <w:rPr>
          <w:noProof w:val="0"/>
          <w:cs/>
          <w:lang w:bidi="sa-IN"/>
        </w:rPr>
        <w:t>(10.32.2)—</w:t>
      </w: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tāsām āvirabhūc chauriḥ smayamāna-mukhāmbujaḥ |</w:t>
      </w: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pītāmbara-dharaḥ sragvī sākṣān manmatha-manmathaḥ  ||202||</w:t>
      </w:r>
    </w:p>
    <w:p w:rsidR="004D1C16" w:rsidRDefault="004D1C16">
      <w:pPr>
        <w:pStyle w:val="Footer"/>
        <w:tabs>
          <w:tab w:val="clear" w:pos="4153"/>
          <w:tab w:val="clear" w:pos="8306"/>
        </w:tabs>
        <w:rPr>
          <w:noProof w:val="0"/>
          <w:cs/>
          <w:lang w:bidi="sa-IN"/>
        </w:rPr>
      </w:pPr>
    </w:p>
    <w:p w:rsidR="004D1C16" w:rsidRDefault="004D1C16">
      <w:pPr>
        <w:pStyle w:val="Footer"/>
        <w:tabs>
          <w:tab w:val="clear" w:pos="4153"/>
          <w:tab w:val="clear" w:pos="8306"/>
        </w:tabs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yathā vā </w:t>
      </w:r>
      <w:r>
        <w:rPr>
          <w:noProof w:val="0"/>
          <w:color w:val="FF0000"/>
          <w:cs/>
          <w:lang w:bidi="sa-IN"/>
        </w:rPr>
        <w:t>haṁsadūte</w:t>
      </w:r>
      <w:r>
        <w:rPr>
          <w:noProof w:val="0"/>
          <w:cs/>
          <w:lang w:bidi="sa-IN"/>
        </w:rPr>
        <w:t xml:space="preserve"> (107)—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ayi svapno dūre viramatu samakṣaṁ śṛṇu haṭhād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aviśvastā mā bhūr iha sakhi mano-vibhrama-dhiyā |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vayasyas te govardhana-vipinam āsādya kutukād</w:t>
      </w:r>
    </w:p>
    <w:p w:rsidR="004D1C16" w:rsidRDefault="004D1C16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akāṇḍe yad bhūyaḥ smara-kalaha-pāṇḍityam atanot ||203||</w:t>
      </w:r>
    </w:p>
    <w:p w:rsidR="004D1C16" w:rsidRDefault="004D1C16">
      <w:pPr>
        <w:pStyle w:val="Footer"/>
        <w:tabs>
          <w:tab w:val="clear" w:pos="4153"/>
          <w:tab w:val="clear" w:pos="8306"/>
        </w:tabs>
        <w:rPr>
          <w:noProof w:val="0"/>
          <w:cs/>
          <w:lang w:bidi="sa-IN"/>
        </w:rPr>
      </w:pPr>
    </w:p>
    <w:p w:rsidR="004D1C16" w:rsidRDefault="004D1C16">
      <w:pPr>
        <w:pStyle w:val="Footer"/>
        <w:tabs>
          <w:tab w:val="clear" w:pos="4153"/>
          <w:tab w:val="clear" w:pos="8306"/>
        </w:tabs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rūḍhākhya-bhāva-jāto’yaṁ sambhogo vaipralambhikaḥ |</w:t>
      </w:r>
    </w:p>
    <w:p w:rsidR="004D1C16" w:rsidRDefault="004D1C16">
      <w:pPr>
        <w:pStyle w:val="Footer"/>
        <w:tabs>
          <w:tab w:val="clear" w:pos="4153"/>
          <w:tab w:val="clear" w:pos="8306"/>
        </w:tabs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nirbharānanda-purāṇāṁ paramāvadhir iṣyate ||204||</w:t>
      </w:r>
    </w:p>
    <w:p w:rsidR="004D1C16" w:rsidRDefault="004D1C16">
      <w:pPr>
        <w:pStyle w:val="Footer"/>
        <w:tabs>
          <w:tab w:val="clear" w:pos="4153"/>
          <w:tab w:val="clear" w:pos="8306"/>
        </w:tabs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dviguṇā virahārtiḥ syāt sphuraṇe veṇu-rāgaje |</w:t>
      </w:r>
    </w:p>
    <w:p w:rsidR="004D1C16" w:rsidRDefault="004D1C16">
      <w:pPr>
        <w:pStyle w:val="Footer"/>
        <w:tabs>
          <w:tab w:val="clear" w:pos="4153"/>
          <w:tab w:val="clear" w:pos="8306"/>
        </w:tabs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prādurbhāve bhavaty atra sarvābhīṣṭa-sukhotsavaḥ ||205||</w:t>
      </w:r>
    </w:p>
    <w:p w:rsidR="004D1C16" w:rsidRDefault="004D1C16">
      <w:pPr>
        <w:pStyle w:val="Footer"/>
        <w:tabs>
          <w:tab w:val="clear" w:pos="4153"/>
          <w:tab w:val="clear" w:pos="8306"/>
        </w:tabs>
        <w:rPr>
          <w:b/>
          <w:bCs/>
          <w:noProof w:val="0"/>
          <w:cs/>
          <w:lang w:bidi="sa-IN"/>
        </w:rPr>
      </w:pPr>
    </w:p>
    <w:p w:rsidR="004D1C16" w:rsidRDefault="004D1C16">
      <w:pPr>
        <w:pStyle w:val="Footer"/>
        <w:tabs>
          <w:tab w:val="clear" w:pos="4153"/>
          <w:tab w:val="clear" w:pos="8306"/>
        </w:tabs>
        <w:rPr>
          <w:b/>
          <w:bCs/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atha </w:t>
      </w:r>
      <w:r>
        <w:rPr>
          <w:b/>
          <w:bCs/>
          <w:noProof w:val="0"/>
          <w:cs/>
          <w:lang w:bidi="sa-IN"/>
        </w:rPr>
        <w:t>samṛddhimān—</w:t>
      </w:r>
    </w:p>
    <w:p w:rsidR="004D1C16" w:rsidRDefault="004D1C16">
      <w:pPr>
        <w:pStyle w:val="Footer"/>
        <w:tabs>
          <w:tab w:val="clear" w:pos="4153"/>
          <w:tab w:val="clear" w:pos="8306"/>
        </w:tabs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durlabhālokayor yūnoḥ pāratantryād viyuktayoḥ |</w:t>
      </w:r>
    </w:p>
    <w:p w:rsidR="004D1C16" w:rsidRDefault="004D1C16">
      <w:pPr>
        <w:pStyle w:val="Footer"/>
        <w:tabs>
          <w:tab w:val="clear" w:pos="4153"/>
          <w:tab w:val="clear" w:pos="8306"/>
        </w:tabs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upabhogātireko yaḥ kīrtyate sa samṛddhimān ||206||</w:t>
      </w:r>
    </w:p>
    <w:p w:rsidR="004D1C16" w:rsidRDefault="004D1C16">
      <w:pPr>
        <w:pStyle w:val="Footer"/>
        <w:tabs>
          <w:tab w:val="clear" w:pos="4153"/>
          <w:tab w:val="clear" w:pos="8306"/>
        </w:tabs>
        <w:rPr>
          <w:b/>
          <w:bCs/>
          <w:noProof w:val="0"/>
          <w:cs/>
          <w:lang w:bidi="sa-IN"/>
        </w:rPr>
      </w:pPr>
    </w:p>
    <w:p w:rsidR="004D1C16" w:rsidRDefault="004D1C16">
      <w:pPr>
        <w:pStyle w:val="Footer"/>
        <w:tabs>
          <w:tab w:val="clear" w:pos="4153"/>
          <w:tab w:val="clear" w:pos="8306"/>
        </w:tabs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yathā </w:t>
      </w:r>
      <w:r>
        <w:rPr>
          <w:noProof w:val="0"/>
          <w:color w:val="FF0000"/>
          <w:cs/>
          <w:lang w:bidi="sa-IN"/>
        </w:rPr>
        <w:t xml:space="preserve">lalita-mādhave </w:t>
      </w:r>
      <w:r>
        <w:rPr>
          <w:noProof w:val="0"/>
          <w:cs/>
          <w:lang w:bidi="sa-IN"/>
        </w:rPr>
        <w:t>(7.18)—</w:t>
      </w:r>
    </w:p>
    <w:p w:rsidR="004D1C16" w:rsidRDefault="004D1C16">
      <w:pPr>
        <w:pStyle w:val="BodyTextIndent2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dagdhaṁ hanta dadhānayā vapur idaṁ yasyāvalokāśayā</w:t>
      </w:r>
    </w:p>
    <w:p w:rsidR="004D1C16" w:rsidRDefault="004D1C16">
      <w:pPr>
        <w:pStyle w:val="BodyTextIndent2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soḍhā marma-vipāṭane paṭur iyaṁ pīḍātivṛṣṭir mayā |</w:t>
      </w:r>
    </w:p>
    <w:p w:rsidR="004D1C16" w:rsidRDefault="004D1C16">
      <w:pPr>
        <w:pStyle w:val="BodyTextIndent2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kālindīya-taṭī-kuṭīra-kuhara-krīḍābhisāra-vratī</w:t>
      </w:r>
    </w:p>
    <w:p w:rsidR="004D1C16" w:rsidRDefault="004D1C16">
      <w:pPr>
        <w:pStyle w:val="BodyTextIndent2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so’yaṁ jīvita-bandhur indu-vadane bhūyaḥ samāliṅgitaḥ ||207||</w:t>
      </w:r>
    </w:p>
    <w:p w:rsidR="004D1C16" w:rsidRDefault="004D1C16">
      <w:pPr>
        <w:pStyle w:val="Footer"/>
        <w:tabs>
          <w:tab w:val="clear" w:pos="4153"/>
          <w:tab w:val="clear" w:pos="8306"/>
        </w:tabs>
        <w:rPr>
          <w:noProof w:val="0"/>
          <w:cs/>
          <w:lang w:bidi="sa-IN"/>
        </w:rPr>
      </w:pPr>
    </w:p>
    <w:p w:rsidR="004D1C16" w:rsidRDefault="004D1C16">
      <w:pPr>
        <w:pStyle w:val="Footer"/>
        <w:tabs>
          <w:tab w:val="clear" w:pos="4153"/>
          <w:tab w:val="clear" w:pos="8306"/>
        </w:tabs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yathā vā (8.10)—</w:t>
      </w:r>
    </w:p>
    <w:p w:rsidR="004D1C16" w:rsidRDefault="004D1C16">
      <w:pPr>
        <w:pStyle w:val="Footer"/>
        <w:tabs>
          <w:tab w:val="clear" w:pos="4153"/>
          <w:tab w:val="clear" w:pos="8306"/>
        </w:tabs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tavātra parimṛgyatā kim api lakṣma sākṣād iyaṁ</w:t>
      </w:r>
    </w:p>
    <w:p w:rsidR="004D1C16" w:rsidRDefault="004D1C16">
      <w:pPr>
        <w:pStyle w:val="Footer"/>
        <w:tabs>
          <w:tab w:val="clear" w:pos="4153"/>
          <w:tab w:val="clear" w:pos="8306"/>
        </w:tabs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mayā tvam upasāditā nikhila-loka-lakṣmīr asi |</w:t>
      </w:r>
    </w:p>
    <w:p w:rsidR="004D1C16" w:rsidRDefault="004D1C16">
      <w:pPr>
        <w:pStyle w:val="Footer"/>
        <w:tabs>
          <w:tab w:val="clear" w:pos="4153"/>
          <w:tab w:val="clear" w:pos="8306"/>
        </w:tabs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yathā jagati cañcatā caṇaka-muṣṭi-sampattaye</w:t>
      </w:r>
    </w:p>
    <w:p w:rsidR="004D1C16" w:rsidRDefault="004D1C16">
      <w:pPr>
        <w:pStyle w:val="Footer"/>
        <w:tabs>
          <w:tab w:val="clear" w:pos="4153"/>
          <w:tab w:val="clear" w:pos="8306"/>
        </w:tabs>
        <w:rPr>
          <w:noProof w:val="0"/>
          <w:cs/>
          <w:lang w:bidi="sa-IN"/>
        </w:rPr>
      </w:pPr>
      <w:r>
        <w:rPr>
          <w:noProof w:val="0"/>
          <w:color w:val="0000FF"/>
          <w:cs/>
          <w:lang w:bidi="sa-IN"/>
        </w:rPr>
        <w:t>janena patitā puraḥ kanaka-vṛṣṭir āsādyate ||208||</w:t>
      </w:r>
    </w:p>
    <w:p w:rsidR="004D1C16" w:rsidRDefault="004D1C16">
      <w:pPr>
        <w:pStyle w:val="Footer"/>
        <w:tabs>
          <w:tab w:val="clear" w:pos="4153"/>
          <w:tab w:val="clear" w:pos="8306"/>
        </w:tabs>
        <w:rPr>
          <w:noProof w:val="0"/>
          <w:cs/>
          <w:lang w:bidi="sa-IN"/>
        </w:rPr>
      </w:pPr>
    </w:p>
    <w:p w:rsidR="004D1C16" w:rsidRDefault="004D1C16">
      <w:pPr>
        <w:pStyle w:val="Footer"/>
        <w:tabs>
          <w:tab w:val="clear" w:pos="4153"/>
          <w:tab w:val="clear" w:pos="8306"/>
        </w:tabs>
        <w:jc w:val="center"/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iti madhura-rasa-paripāka-vivekaḥ |</w:t>
      </w:r>
    </w:p>
    <w:p w:rsidR="004D1C16" w:rsidRDefault="004D1C16" w:rsidP="008F41BD">
      <w:pPr>
        <w:pStyle w:val="Heading2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atha gauṇa-sambhogaḥ </w:t>
      </w:r>
    </w:p>
    <w:p w:rsidR="004D1C16" w:rsidRDefault="004D1C16">
      <w:pPr>
        <w:pStyle w:val="Footer"/>
        <w:tabs>
          <w:tab w:val="clear" w:pos="4153"/>
          <w:tab w:val="clear" w:pos="8306"/>
        </w:tabs>
        <w:rPr>
          <w:b/>
          <w:bCs/>
          <w:noProof w:val="0"/>
          <w:cs/>
          <w:lang w:bidi="sa-IN"/>
        </w:rPr>
      </w:pPr>
    </w:p>
    <w:p w:rsidR="004D1C16" w:rsidRDefault="004D1C16">
      <w:pPr>
        <w:pStyle w:val="Footer"/>
        <w:tabs>
          <w:tab w:val="clear" w:pos="4153"/>
          <w:tab w:val="clear" w:pos="8306"/>
        </w:tabs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channa-prakāśa-bhedena kaiścid eṣāṁ dvirūpatā |</w:t>
      </w:r>
    </w:p>
    <w:p w:rsidR="004D1C16" w:rsidRDefault="004D1C16">
      <w:pPr>
        <w:pStyle w:val="Footer"/>
        <w:tabs>
          <w:tab w:val="clear" w:pos="4153"/>
          <w:tab w:val="clear" w:pos="8306"/>
        </w:tabs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iṣṭāpy atra na hi proktā nātyullāsakarī yataḥ ||209||</w:t>
      </w:r>
    </w:p>
    <w:p w:rsidR="004D1C16" w:rsidRDefault="004D1C16">
      <w:pPr>
        <w:pStyle w:val="Footer"/>
        <w:tabs>
          <w:tab w:val="clear" w:pos="4153"/>
          <w:tab w:val="clear" w:pos="8306"/>
        </w:tabs>
        <w:rPr>
          <w:noProof w:val="0"/>
          <w:cs/>
          <w:lang w:bidi="sa-IN"/>
        </w:rPr>
      </w:pPr>
    </w:p>
    <w:p w:rsidR="004D1C16" w:rsidRDefault="004D1C16">
      <w:pPr>
        <w:pStyle w:val="Footer"/>
        <w:tabs>
          <w:tab w:val="clear" w:pos="4153"/>
          <w:tab w:val="clear" w:pos="8306"/>
        </w:tabs>
        <w:rPr>
          <w:b/>
          <w:bCs/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atha </w:t>
      </w:r>
      <w:r>
        <w:rPr>
          <w:b/>
          <w:bCs/>
          <w:noProof w:val="0"/>
          <w:cs/>
          <w:lang w:bidi="sa-IN"/>
        </w:rPr>
        <w:t>gauṇaḥ—</w:t>
      </w:r>
    </w:p>
    <w:p w:rsidR="004D1C16" w:rsidRDefault="004D1C16">
      <w:pPr>
        <w:pStyle w:val="Footer"/>
        <w:tabs>
          <w:tab w:val="clear" w:pos="4153"/>
          <w:tab w:val="clear" w:pos="8306"/>
        </w:tabs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svapne prāpti-viśeṣo’sya harer gauṇa itīryate |</w:t>
      </w:r>
    </w:p>
    <w:p w:rsidR="004D1C16" w:rsidRDefault="004D1C16">
      <w:pPr>
        <w:pStyle w:val="Footer"/>
        <w:tabs>
          <w:tab w:val="clear" w:pos="4153"/>
          <w:tab w:val="clear" w:pos="8306"/>
        </w:tabs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svapno dvidhātra sāmānya-viśeṣatvena kīrtitaḥ ||210||</w:t>
      </w:r>
    </w:p>
    <w:p w:rsidR="004D1C16" w:rsidRDefault="004D1C16">
      <w:pPr>
        <w:pStyle w:val="Footer"/>
        <w:tabs>
          <w:tab w:val="clear" w:pos="4153"/>
          <w:tab w:val="clear" w:pos="8306"/>
        </w:tabs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sāmānyaḥ sa tu yaḥ pūrvaṁ kathito vyabhicāriṣu |</w:t>
      </w:r>
    </w:p>
    <w:p w:rsidR="004D1C16" w:rsidRDefault="004D1C16">
      <w:pPr>
        <w:pStyle w:val="Footer"/>
        <w:tabs>
          <w:tab w:val="clear" w:pos="4153"/>
          <w:tab w:val="clear" w:pos="8306"/>
        </w:tabs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viśeṣaḥ khalu jāgaryā nirviśeṣo mahādbhutaḥ ||211||</w:t>
      </w:r>
    </w:p>
    <w:p w:rsidR="004D1C16" w:rsidRDefault="004D1C16">
      <w:pPr>
        <w:pStyle w:val="Footer"/>
        <w:tabs>
          <w:tab w:val="clear" w:pos="4153"/>
          <w:tab w:val="clear" w:pos="8306"/>
        </w:tabs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bhāvautkaṇṭhye-mayo hy eṣa caturdhā pūrvavan mataḥ ||212||</w:t>
      </w:r>
    </w:p>
    <w:p w:rsidR="004D1C16" w:rsidRDefault="004D1C16">
      <w:pPr>
        <w:pStyle w:val="Footer"/>
        <w:tabs>
          <w:tab w:val="clear" w:pos="4153"/>
          <w:tab w:val="clear" w:pos="8306"/>
        </w:tabs>
        <w:rPr>
          <w:b/>
          <w:bCs/>
          <w:noProof w:val="0"/>
          <w:cs/>
          <w:lang w:bidi="sa-IN"/>
        </w:rPr>
      </w:pPr>
    </w:p>
    <w:p w:rsidR="004D1C16" w:rsidRDefault="004D1C16">
      <w:pPr>
        <w:pStyle w:val="Footer"/>
        <w:tabs>
          <w:tab w:val="clear" w:pos="4153"/>
          <w:tab w:val="clear" w:pos="8306"/>
        </w:tabs>
        <w:rPr>
          <w:bCs/>
          <w:noProof w:val="0"/>
          <w:cs/>
          <w:lang w:bidi="sa-IN"/>
        </w:rPr>
      </w:pPr>
      <w:r>
        <w:rPr>
          <w:bCs/>
          <w:noProof w:val="0"/>
          <w:cs/>
          <w:lang w:bidi="sa-IN"/>
        </w:rPr>
        <w:t xml:space="preserve">tatra </w:t>
      </w:r>
      <w:r>
        <w:rPr>
          <w:b/>
          <w:bCs/>
          <w:noProof w:val="0"/>
          <w:cs/>
          <w:lang w:bidi="sa-IN"/>
        </w:rPr>
        <w:t>svapne saṅkṣipto</w:t>
      </w:r>
      <w:r>
        <w:rPr>
          <w:bCs/>
          <w:noProof w:val="0"/>
          <w:cs/>
          <w:lang w:bidi="sa-IN"/>
        </w:rPr>
        <w:t>, yathā—</w:t>
      </w:r>
    </w:p>
    <w:p w:rsidR="004D1C16" w:rsidRPr="008F41BD" w:rsidRDefault="004D1C16" w:rsidP="008F41BD">
      <w:pPr>
        <w:pStyle w:val="Quote"/>
        <w:rPr>
          <w:noProof w:val="0"/>
          <w:color w:val="auto"/>
          <w:cs/>
          <w:lang w:bidi="sa-IN"/>
        </w:rPr>
      </w:pPr>
      <w:r w:rsidRPr="008F41BD">
        <w:rPr>
          <w:noProof w:val="0"/>
          <w:color w:val="auto"/>
          <w:cs/>
          <w:lang w:bidi="sa-IN"/>
        </w:rPr>
        <w:t>vihāraṁ kurvāṇas taraṇi-tanayā-tīra-vipine</w:t>
      </w:r>
    </w:p>
    <w:p w:rsidR="004D1C16" w:rsidRPr="008F41BD" w:rsidRDefault="004D1C16" w:rsidP="008F41BD">
      <w:pPr>
        <w:pStyle w:val="Quote"/>
        <w:rPr>
          <w:noProof w:val="0"/>
          <w:color w:val="auto"/>
          <w:cs/>
          <w:lang w:bidi="sa-IN"/>
        </w:rPr>
      </w:pPr>
      <w:r w:rsidRPr="008F41BD">
        <w:rPr>
          <w:noProof w:val="0"/>
          <w:color w:val="auto"/>
          <w:cs/>
          <w:lang w:bidi="sa-IN"/>
        </w:rPr>
        <w:t>navāmbhoda-śreṇī-madhurima-viḍambi-dyuti-bharaḥ |</w:t>
      </w:r>
    </w:p>
    <w:p w:rsidR="004D1C16" w:rsidRPr="008F41BD" w:rsidRDefault="004D1C16" w:rsidP="008F41BD">
      <w:pPr>
        <w:pStyle w:val="Quote"/>
        <w:rPr>
          <w:noProof w:val="0"/>
          <w:color w:val="auto"/>
          <w:cs/>
          <w:lang w:bidi="sa-IN"/>
        </w:rPr>
      </w:pPr>
      <w:r w:rsidRPr="008F41BD">
        <w:rPr>
          <w:noProof w:val="0"/>
          <w:color w:val="auto"/>
          <w:cs/>
          <w:lang w:bidi="sa-IN"/>
        </w:rPr>
        <w:t>vidagdhānāṁ cūḍāmaṇir anudinaṁ cumbati mukhaṁ</w:t>
      </w:r>
    </w:p>
    <w:p w:rsidR="004D1C16" w:rsidRPr="008F41BD" w:rsidRDefault="004D1C16" w:rsidP="008F41BD">
      <w:pPr>
        <w:pStyle w:val="Quote"/>
        <w:rPr>
          <w:noProof w:val="0"/>
          <w:color w:val="auto"/>
          <w:cs/>
          <w:lang w:bidi="sa-IN"/>
        </w:rPr>
      </w:pPr>
      <w:r w:rsidRPr="008F41BD">
        <w:rPr>
          <w:noProof w:val="0"/>
          <w:color w:val="auto"/>
          <w:cs/>
          <w:lang w:bidi="sa-IN"/>
        </w:rPr>
        <w:t>mama svapne ko’pi priya-sakhi balīyān nava-yuvā ||213||</w:t>
      </w:r>
    </w:p>
    <w:p w:rsidR="004D1C16" w:rsidRDefault="004D1C16">
      <w:pPr>
        <w:pStyle w:val="Footer"/>
        <w:tabs>
          <w:tab w:val="clear" w:pos="4153"/>
          <w:tab w:val="clear" w:pos="8306"/>
        </w:tabs>
        <w:rPr>
          <w:bCs/>
          <w:noProof w:val="0"/>
          <w:cs/>
          <w:lang w:bidi="sa-IN"/>
        </w:rPr>
      </w:pPr>
    </w:p>
    <w:p w:rsidR="004D1C16" w:rsidRDefault="004D1C16">
      <w:pPr>
        <w:pStyle w:val="Footer"/>
        <w:tabs>
          <w:tab w:val="clear" w:pos="4153"/>
          <w:tab w:val="clear" w:pos="8306"/>
        </w:tabs>
        <w:rPr>
          <w:bCs/>
          <w:noProof w:val="0"/>
          <w:cs/>
          <w:lang w:bidi="sa-IN"/>
        </w:rPr>
      </w:pPr>
      <w:r>
        <w:rPr>
          <w:bCs/>
          <w:noProof w:val="0"/>
          <w:cs/>
          <w:lang w:bidi="sa-IN"/>
        </w:rPr>
        <w:t xml:space="preserve">atha </w:t>
      </w:r>
      <w:r>
        <w:rPr>
          <w:b/>
          <w:bCs/>
          <w:noProof w:val="0"/>
          <w:cs/>
          <w:lang w:bidi="sa-IN"/>
        </w:rPr>
        <w:t>svapne saṅkīrṇo</w:t>
      </w:r>
      <w:r>
        <w:rPr>
          <w:bCs/>
          <w:noProof w:val="0"/>
          <w:cs/>
          <w:lang w:bidi="sa-IN"/>
        </w:rPr>
        <w:t>, yathā—</w:t>
      </w:r>
    </w:p>
    <w:p w:rsidR="004D1C16" w:rsidRPr="008F41BD" w:rsidRDefault="004D1C16" w:rsidP="008F41BD">
      <w:pPr>
        <w:pStyle w:val="Quote"/>
        <w:rPr>
          <w:noProof w:val="0"/>
          <w:color w:val="auto"/>
          <w:cs/>
          <w:lang w:bidi="sa-IN"/>
        </w:rPr>
      </w:pPr>
      <w:r w:rsidRPr="008F41BD">
        <w:rPr>
          <w:noProof w:val="0"/>
          <w:color w:val="auto"/>
          <w:cs/>
          <w:lang w:bidi="sa-IN"/>
        </w:rPr>
        <w:t>sakhi kruddhā mā bhūr laghur api na doṣaḥ sumukhi me</w:t>
      </w:r>
    </w:p>
    <w:p w:rsidR="004D1C16" w:rsidRPr="008F41BD" w:rsidRDefault="004D1C16" w:rsidP="008F41BD">
      <w:pPr>
        <w:pStyle w:val="Quote"/>
        <w:rPr>
          <w:noProof w:val="0"/>
          <w:color w:val="auto"/>
          <w:cs/>
          <w:lang w:bidi="sa-IN"/>
        </w:rPr>
      </w:pPr>
      <w:r w:rsidRPr="008F41BD">
        <w:rPr>
          <w:noProof w:val="0"/>
          <w:color w:val="auto"/>
          <w:cs/>
          <w:lang w:bidi="sa-IN"/>
        </w:rPr>
        <w:t>na mānāgni-jvālām aśamayam ahaṁ tām asamaye |</w:t>
      </w:r>
    </w:p>
    <w:p w:rsidR="004D1C16" w:rsidRPr="008F41BD" w:rsidRDefault="004D1C16" w:rsidP="008F41BD">
      <w:pPr>
        <w:pStyle w:val="Quote"/>
        <w:rPr>
          <w:noProof w:val="0"/>
          <w:color w:val="auto"/>
          <w:cs/>
          <w:lang w:bidi="sa-IN"/>
        </w:rPr>
      </w:pPr>
      <w:r w:rsidRPr="008F41BD">
        <w:rPr>
          <w:noProof w:val="0"/>
          <w:color w:val="auto"/>
          <w:cs/>
          <w:lang w:bidi="sa-IN"/>
        </w:rPr>
        <w:t xml:space="preserve">sa dhūrtas te svapne rasa-vṛṣṭiṁ mayi tathā </w:t>
      </w:r>
    </w:p>
    <w:p w:rsidR="004D1C16" w:rsidRPr="008F41BD" w:rsidRDefault="004D1C16" w:rsidP="008F41BD">
      <w:pPr>
        <w:pStyle w:val="Quote"/>
        <w:rPr>
          <w:noProof w:val="0"/>
          <w:color w:val="auto"/>
          <w:cs/>
          <w:lang w:bidi="sa-IN"/>
        </w:rPr>
      </w:pPr>
      <w:r w:rsidRPr="008F41BD">
        <w:rPr>
          <w:noProof w:val="0"/>
          <w:color w:val="auto"/>
          <w:cs/>
          <w:lang w:bidi="sa-IN"/>
        </w:rPr>
        <w:t>yato vistīrṇāpi svayam iyam ayāsīd upaśamam ||214||</w:t>
      </w:r>
    </w:p>
    <w:p w:rsidR="004D1C16" w:rsidRDefault="004D1C16">
      <w:pPr>
        <w:pStyle w:val="Footer"/>
        <w:tabs>
          <w:tab w:val="clear" w:pos="4153"/>
          <w:tab w:val="clear" w:pos="8306"/>
        </w:tabs>
        <w:rPr>
          <w:b/>
          <w:bCs/>
          <w:noProof w:val="0"/>
          <w:cs/>
          <w:lang w:bidi="sa-IN"/>
        </w:rPr>
      </w:pPr>
    </w:p>
    <w:p w:rsidR="004D1C16" w:rsidRDefault="004D1C16">
      <w:pPr>
        <w:pStyle w:val="Footer"/>
        <w:tabs>
          <w:tab w:val="clear" w:pos="4153"/>
          <w:tab w:val="clear" w:pos="8306"/>
        </w:tabs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atha </w:t>
      </w:r>
      <w:r>
        <w:rPr>
          <w:b/>
          <w:bCs/>
          <w:noProof w:val="0"/>
          <w:cs/>
          <w:lang w:bidi="sa-IN"/>
        </w:rPr>
        <w:t>svapne sampannaḥ</w:t>
      </w:r>
      <w:r>
        <w:rPr>
          <w:noProof w:val="0"/>
          <w:cs/>
          <w:lang w:bidi="sa-IN"/>
        </w:rPr>
        <w:t xml:space="preserve">, yathā </w:t>
      </w:r>
      <w:r>
        <w:rPr>
          <w:noProof w:val="0"/>
          <w:color w:val="FF0000"/>
          <w:cs/>
          <w:lang w:bidi="sa-IN"/>
        </w:rPr>
        <w:t>haṁsadūte</w:t>
      </w:r>
      <w:r>
        <w:rPr>
          <w:noProof w:val="0"/>
          <w:cs/>
          <w:lang w:bidi="sa-IN"/>
        </w:rPr>
        <w:t xml:space="preserve"> (105)—</w:t>
      </w:r>
    </w:p>
    <w:p w:rsidR="004D1C16" w:rsidRDefault="004D1C16">
      <w:pPr>
        <w:pStyle w:val="Footer"/>
        <w:tabs>
          <w:tab w:val="clear" w:pos="4153"/>
          <w:tab w:val="clear" w:pos="8306"/>
        </w:tabs>
        <w:rPr>
          <w:noProof w:val="0"/>
          <w:cs/>
          <w:lang w:bidi="sa-IN"/>
        </w:rPr>
      </w:pP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prayāto māṁ hitvā yadi kaṭhina-cūḍāmaṇir asau</w:t>
      </w: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paryātu svacchandaṁ mama samaya-dharmaḥ kila gatiḥ |</w:t>
      </w: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idaṁ soḍhuṁ kā vā prabhavati yataḥ svapna-kapaṭād</w:t>
      </w:r>
    </w:p>
    <w:p w:rsidR="004D1C16" w:rsidRDefault="004D1C16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ihāyāto vṛndāvana-bhuvi kalān māṁ ramayati ||215||</w:t>
      </w:r>
    </w:p>
    <w:p w:rsidR="004D1C16" w:rsidRDefault="004D1C16">
      <w:pPr>
        <w:pStyle w:val="Footer"/>
        <w:tabs>
          <w:tab w:val="clear" w:pos="4153"/>
          <w:tab w:val="clear" w:pos="8306"/>
        </w:tabs>
        <w:rPr>
          <w:noProof w:val="0"/>
          <w:cs/>
          <w:lang w:bidi="sa-IN"/>
        </w:rPr>
      </w:pPr>
    </w:p>
    <w:p w:rsidR="004D1C16" w:rsidRDefault="004D1C16">
      <w:pPr>
        <w:pStyle w:val="BodyTextIndent2"/>
        <w:ind w:left="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atha </w:t>
      </w:r>
      <w:r>
        <w:rPr>
          <w:b/>
          <w:bCs/>
          <w:noProof w:val="0"/>
          <w:cs/>
          <w:lang w:bidi="sa-IN"/>
        </w:rPr>
        <w:t>svāpna-samṛddhimān</w:t>
      </w:r>
      <w:r>
        <w:rPr>
          <w:noProof w:val="0"/>
          <w:cs/>
          <w:lang w:bidi="sa-IN"/>
        </w:rPr>
        <w:t xml:space="preserve">, yathā </w:t>
      </w:r>
      <w:r>
        <w:rPr>
          <w:noProof w:val="0"/>
          <w:color w:val="FF0000"/>
          <w:cs/>
          <w:lang w:bidi="sa-IN"/>
        </w:rPr>
        <w:t xml:space="preserve">lalita-mādhave </w:t>
      </w:r>
      <w:r>
        <w:rPr>
          <w:noProof w:val="0"/>
          <w:cs/>
          <w:lang w:bidi="sa-IN"/>
        </w:rPr>
        <w:t>(7.11)—</w:t>
      </w:r>
    </w:p>
    <w:p w:rsidR="004D1C16" w:rsidRDefault="004D1C16">
      <w:pPr>
        <w:pStyle w:val="BodyTextIndent2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 xml:space="preserve">cirād adya svapne mama vividha-yatnād upagate </w:t>
      </w:r>
    </w:p>
    <w:p w:rsidR="004D1C16" w:rsidRDefault="004D1C16">
      <w:pPr>
        <w:pStyle w:val="BodyTextIndent2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prapede govindaḥ sakhi nayanayor akṣaṇabhuvam |</w:t>
      </w:r>
    </w:p>
    <w:p w:rsidR="004D1C16" w:rsidRDefault="004D1C16">
      <w:pPr>
        <w:pStyle w:val="BodyTextIndent2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gṛhītvā hā hanta tvaritam atha tasminn api rathaṁ</w:t>
      </w:r>
    </w:p>
    <w:p w:rsidR="004D1C16" w:rsidRDefault="004D1C16">
      <w:pPr>
        <w:pStyle w:val="BodyTextIndent2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kathaṁ pratyāsannaḥ sa khalu puruṣo rāja-puruṣaḥ ||216||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tulya-svarūpa evāyaṁ prodyan yūnor dvayor api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ūṣā-niruddhayor yadvat kvacit svapno’py abādhitaḥ ||217||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ataeva hi siddhānāṁ svapne’pi paramādbhute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prāptāni maṇḍanādīni dṛśyante jāgare’pi ca ||218||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vyatītya turyām api saṁśritānāṁ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tāṁ pañcamīṁ prema-mayīm avasthām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 xml:space="preserve">na sambhavaty eva hari-priyāṇāṁ 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svapno rajo-vṛtti-vijṛmbhito yaḥ ||219||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ity eṣa hari-bhāvasya vilāsaḥ ko’pi peśala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citra-svapnam ivātanvan kṛṣṇaḥ saṅgamayaty alam ||220||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athaiteṣu nirūpyante tad-viśeṣāḥ supeśalāḥ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ye’nubhāva-daśām asyāḥ prāpnuvanti rateḥ sphuṭam ||221||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te tu sandarśanaṁ jalpaḥ sparśanaṁ vartma-rodhanam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rāsa-vṛndāvan-krīḍā-yamunādy-ambu-kelayaḥ ||222||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nau-khelā līlayā cauryaṁ ghaṭṭaḥ kuñjādi-līnatā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madhu-pānaṁ vadhū-veśa-dhṛtiḥ kapaṭa-suptatā ||223||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dyūta-krīḍā paṭākṛṣṭiś cumbāśleṣau nakhārpaṇam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bimbādhara-sudhā-pānaḥ samprayogādayo matāḥ ||224||</w:t>
      </w:r>
    </w:p>
    <w:p w:rsidR="004D1C16" w:rsidRDefault="004D1C16">
      <w:pPr>
        <w:rPr>
          <w:b/>
          <w:bCs/>
          <w:noProof w:val="0"/>
          <w:cs/>
          <w:lang w:bidi="sa-IN"/>
        </w:rPr>
      </w:pPr>
    </w:p>
    <w:p w:rsidR="004D1C16" w:rsidRDefault="004D1C16">
      <w:pPr>
        <w:pStyle w:val="Footer"/>
        <w:tabs>
          <w:tab w:val="clear" w:pos="4153"/>
          <w:tab w:val="clear" w:pos="8306"/>
        </w:tabs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tatra </w:t>
      </w:r>
      <w:r>
        <w:rPr>
          <w:b/>
          <w:bCs/>
          <w:noProof w:val="0"/>
          <w:cs/>
          <w:lang w:bidi="sa-IN"/>
        </w:rPr>
        <w:t>sandarśanaṁ</w:t>
      </w:r>
      <w:r>
        <w:rPr>
          <w:noProof w:val="0"/>
          <w:cs/>
          <w:lang w:bidi="sa-IN"/>
        </w:rPr>
        <w:t>, yath</w:t>
      </w:r>
      <w:r w:rsidRPr="006169C0">
        <w:rPr>
          <w:lang w:val="fr-CA" w:bidi="sa-IN"/>
        </w:rPr>
        <w:t>ā</w:t>
      </w:r>
      <w:r>
        <w:rPr>
          <w:noProof w:val="0"/>
          <w:cs/>
          <w:lang w:bidi="sa-IN"/>
        </w:rPr>
        <w:t xml:space="preserve"> </w:t>
      </w:r>
      <w:r>
        <w:rPr>
          <w:noProof w:val="0"/>
          <w:color w:val="FF0000"/>
          <w:cs/>
          <w:lang w:bidi="sa-IN"/>
        </w:rPr>
        <w:t>lalita-mādhave</w:t>
      </w:r>
      <w:r>
        <w:rPr>
          <w:noProof w:val="0"/>
          <w:cs/>
          <w:lang w:bidi="sa-IN"/>
        </w:rPr>
        <w:t xml:space="preserve"> (2.26)</w:t>
      </w:r>
    </w:p>
    <w:p w:rsidR="004D1C16" w:rsidRDefault="004D1C16" w:rsidP="00194550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calākṣi-guru-lokataḥ sphurati tāvad antarbhayaṁ</w:t>
      </w:r>
    </w:p>
    <w:p w:rsidR="004D1C16" w:rsidRDefault="004D1C16" w:rsidP="00194550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kula-sthitir alaṁ tu me manasi tāvad unmīlati |</w:t>
      </w:r>
    </w:p>
    <w:p w:rsidR="004D1C16" w:rsidRDefault="004D1C16" w:rsidP="00194550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calan-makara-kuṇḍala-sphurita-phulla-gaṇḍa-sthalaṁ</w:t>
      </w:r>
    </w:p>
    <w:p w:rsidR="004D1C16" w:rsidRDefault="004D1C16" w:rsidP="00194550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na yāvad aparokṣatām idam apaiti vaktrāmbujam ||225||</w:t>
      </w:r>
    </w:p>
    <w:p w:rsidR="004D1C16" w:rsidRDefault="004D1C16">
      <w:pPr>
        <w:pStyle w:val="Footer"/>
        <w:tabs>
          <w:tab w:val="clear" w:pos="4153"/>
          <w:tab w:val="clear" w:pos="8306"/>
        </w:tabs>
        <w:rPr>
          <w:noProof w:val="0"/>
          <w:cs/>
          <w:lang w:bidi="sa-IN"/>
        </w:rPr>
      </w:pPr>
    </w:p>
    <w:p w:rsidR="004D1C16" w:rsidRDefault="004D1C16">
      <w:pPr>
        <w:pStyle w:val="Footer"/>
        <w:tabs>
          <w:tab w:val="clear" w:pos="4153"/>
          <w:tab w:val="clear" w:pos="8306"/>
        </w:tabs>
        <w:rPr>
          <w:b/>
          <w:bCs/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atha </w:t>
      </w:r>
      <w:r>
        <w:rPr>
          <w:b/>
          <w:bCs/>
          <w:noProof w:val="0"/>
          <w:cs/>
          <w:lang w:bidi="sa-IN"/>
        </w:rPr>
        <w:t>jalpaḥ—</w:t>
      </w:r>
    </w:p>
    <w:p w:rsidR="004D1C16" w:rsidRDefault="004D1C16">
      <w:pPr>
        <w:pStyle w:val="Footer"/>
        <w:tabs>
          <w:tab w:val="clear" w:pos="4153"/>
          <w:tab w:val="clear" w:pos="8306"/>
        </w:tabs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jalpaḥ parasparaṁ goṣṭhī vitathoktiś ca kathyate ||226||</w:t>
      </w:r>
    </w:p>
    <w:p w:rsidR="004D1C16" w:rsidRDefault="004D1C16">
      <w:pPr>
        <w:pStyle w:val="Footer"/>
        <w:tabs>
          <w:tab w:val="clear" w:pos="4153"/>
          <w:tab w:val="clear" w:pos="8306"/>
        </w:tabs>
        <w:rPr>
          <w:b/>
          <w:bCs/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atra </w:t>
      </w:r>
      <w:r>
        <w:rPr>
          <w:b/>
          <w:bCs/>
          <w:noProof w:val="0"/>
          <w:cs/>
          <w:lang w:bidi="sa-IN"/>
        </w:rPr>
        <w:t>parasparaḥ goṣṭhī</w:t>
      </w:r>
      <w:r>
        <w:rPr>
          <w:noProof w:val="0"/>
          <w:cs/>
          <w:lang w:bidi="sa-IN"/>
        </w:rPr>
        <w:t xml:space="preserve">, yathā </w:t>
      </w:r>
      <w:r>
        <w:rPr>
          <w:noProof w:val="0"/>
          <w:color w:val="FF0000"/>
          <w:cs/>
          <w:lang w:bidi="sa-IN"/>
        </w:rPr>
        <w:t>dāna-keli-kaumudyām</w:t>
      </w:r>
      <w:r>
        <w:rPr>
          <w:noProof w:val="0"/>
          <w:cs/>
          <w:lang w:bidi="sa-IN"/>
        </w:rPr>
        <w:t xml:space="preserve"> (42-43)</w:t>
      </w:r>
    </w:p>
    <w:p w:rsidR="004D1C16" w:rsidRDefault="004D1C16" w:rsidP="0023641E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dharṣaṇe nakula-strīṇāṁ bhujaṅgeśaḥ kṣamaḥ katham |</w:t>
      </w:r>
    </w:p>
    <w:p w:rsidR="004D1C16" w:rsidRDefault="004D1C16" w:rsidP="0023641E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yad etā daśanair eṣa daśan nāpnoti maṅgalam ||227||</w:t>
      </w:r>
    </w:p>
    <w:p w:rsidR="004D1C16" w:rsidRDefault="004D1C16" w:rsidP="0023641E">
      <w:pPr>
        <w:pStyle w:val="Quote"/>
        <w:rPr>
          <w:noProof w:val="0"/>
          <w:cs/>
          <w:lang w:bidi="sa-IN"/>
        </w:rPr>
      </w:pPr>
    </w:p>
    <w:p w:rsidR="004D1C16" w:rsidRDefault="004D1C16" w:rsidP="0023641E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aprauḍha-dvija-rāja-rājad-alikā labdhā vibhūtiṁ rucāṁ</w:t>
      </w:r>
    </w:p>
    <w:p w:rsidR="004D1C16" w:rsidRDefault="004D1C16" w:rsidP="0023641E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navyām ātmani kṛṣṇa-vartma-vilasad-dṛṣṭir viśākhāñcitā |</w:t>
      </w:r>
    </w:p>
    <w:p w:rsidR="004D1C16" w:rsidRDefault="004D1C16" w:rsidP="0023641E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kandarpasya vidagdhatāṁ vidadhatI netrāñcalasya tviṣā</w:t>
      </w:r>
    </w:p>
    <w:p w:rsidR="004D1C16" w:rsidRDefault="004D1C16" w:rsidP="0023641E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tvaṁ rādhe śiva-mūrtir ity urasi māṁ bhogīndram aṅgīkuru ||228||</w:t>
      </w:r>
    </w:p>
    <w:p w:rsidR="004D1C16" w:rsidRDefault="004D1C16">
      <w:pPr>
        <w:pStyle w:val="Footer"/>
        <w:tabs>
          <w:tab w:val="clear" w:pos="4153"/>
          <w:tab w:val="clear" w:pos="8306"/>
        </w:tabs>
        <w:rPr>
          <w:noProof w:val="0"/>
          <w:cs/>
          <w:lang w:bidi="sa-IN"/>
        </w:rPr>
      </w:pPr>
    </w:p>
    <w:p w:rsidR="004D1C16" w:rsidRDefault="004D1C16">
      <w:pPr>
        <w:pStyle w:val="Footer"/>
        <w:tabs>
          <w:tab w:val="clear" w:pos="4153"/>
          <w:tab w:val="clear" w:pos="8306"/>
        </w:tabs>
        <w:rPr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vitathoktiḥ</w:t>
      </w:r>
      <w:r>
        <w:rPr>
          <w:noProof w:val="0"/>
          <w:cs/>
          <w:lang w:bidi="sa-IN"/>
        </w:rPr>
        <w:t>, yathā tatraiva (44)—</w:t>
      </w:r>
    </w:p>
    <w:p w:rsidR="004D1C16" w:rsidRDefault="004D1C16" w:rsidP="0023641E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asminn adrau kati na hi mayā hanta hārādi-vittaṁ</w:t>
      </w:r>
    </w:p>
    <w:p w:rsidR="004D1C16" w:rsidRDefault="004D1C16" w:rsidP="0023641E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hāraṁ hāraṁ hariṇa-nayanā grāhitā jaina-dīkṣām |</w:t>
      </w:r>
    </w:p>
    <w:p w:rsidR="004D1C16" w:rsidRDefault="004D1C16" w:rsidP="0023641E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yāḥ kākūkti-sthagita-vadanāḥ patra-dānena dīnās</w:t>
      </w:r>
    </w:p>
    <w:p w:rsidR="004D1C16" w:rsidRDefault="004D1C16" w:rsidP="0023641E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tūrṇaṁ dūrād anujagṛhire prauḍha-vallī-sakhībhiḥ ||229||</w:t>
      </w:r>
    </w:p>
    <w:p w:rsidR="004D1C16" w:rsidRDefault="004D1C16">
      <w:pPr>
        <w:pStyle w:val="Footer"/>
        <w:tabs>
          <w:tab w:val="clear" w:pos="4153"/>
          <w:tab w:val="clear" w:pos="8306"/>
        </w:tabs>
        <w:rPr>
          <w:noProof w:val="0"/>
          <w:cs/>
          <w:lang w:bidi="sa-IN"/>
        </w:rPr>
      </w:pPr>
    </w:p>
    <w:p w:rsidR="004D1C16" w:rsidRDefault="004D1C16">
      <w:pPr>
        <w:pStyle w:val="Footer"/>
        <w:tabs>
          <w:tab w:val="clear" w:pos="4153"/>
          <w:tab w:val="clear" w:pos="8306"/>
        </w:tabs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atha </w:t>
      </w:r>
      <w:r>
        <w:rPr>
          <w:b/>
          <w:bCs/>
          <w:noProof w:val="0"/>
          <w:cs/>
          <w:lang w:bidi="sa-IN"/>
        </w:rPr>
        <w:t>sparśanam</w:t>
      </w:r>
      <w:r>
        <w:rPr>
          <w:noProof w:val="0"/>
          <w:cs/>
          <w:lang w:bidi="sa-IN"/>
        </w:rPr>
        <w:t>, yathā—</w:t>
      </w:r>
    </w:p>
    <w:p w:rsidR="004D1C16" w:rsidRDefault="004D1C16" w:rsidP="0023641E">
      <w:pPr>
        <w:pStyle w:val="Footer"/>
        <w:tabs>
          <w:tab w:val="clear" w:pos="4153"/>
          <w:tab w:val="clear" w:pos="8306"/>
        </w:tabs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na kuru śapatham asya sparśato dūṣitoccair</w:t>
      </w:r>
    </w:p>
    <w:p w:rsidR="004D1C16" w:rsidRDefault="004D1C16" w:rsidP="0023641E">
      <w:pPr>
        <w:pStyle w:val="Footer"/>
        <w:tabs>
          <w:tab w:val="clear" w:pos="4153"/>
          <w:tab w:val="clear" w:pos="8306"/>
        </w:tabs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asi bhuja-bhujagena tvaṁ bhujaṅgādhipasya |</w:t>
      </w:r>
    </w:p>
    <w:p w:rsidR="004D1C16" w:rsidRDefault="004D1C16" w:rsidP="0023641E">
      <w:pPr>
        <w:pStyle w:val="Footer"/>
        <w:tabs>
          <w:tab w:val="clear" w:pos="4153"/>
          <w:tab w:val="clear" w:pos="8306"/>
        </w:tabs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tanur anupama-kampā svedam abhyudgirantī</w:t>
      </w:r>
    </w:p>
    <w:p w:rsidR="004D1C16" w:rsidRDefault="004D1C16" w:rsidP="0023641E">
      <w:pPr>
        <w:pStyle w:val="Footer"/>
        <w:tabs>
          <w:tab w:val="clear" w:pos="4153"/>
          <w:tab w:val="clear" w:pos="8306"/>
        </w:tabs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kapaṭini paritas te paśya romāñcitāsti ||230||</w:t>
      </w:r>
    </w:p>
    <w:p w:rsidR="004D1C16" w:rsidRDefault="004D1C16">
      <w:pPr>
        <w:pStyle w:val="Footer"/>
        <w:tabs>
          <w:tab w:val="clear" w:pos="4153"/>
          <w:tab w:val="clear" w:pos="8306"/>
        </w:tabs>
        <w:rPr>
          <w:noProof w:val="0"/>
          <w:cs/>
          <w:lang w:bidi="sa-IN"/>
        </w:rPr>
      </w:pPr>
    </w:p>
    <w:p w:rsidR="004D1C16" w:rsidRDefault="004D1C16">
      <w:pPr>
        <w:pStyle w:val="Footer"/>
        <w:tabs>
          <w:tab w:val="clear" w:pos="4153"/>
          <w:tab w:val="clear" w:pos="8306"/>
        </w:tabs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atha </w:t>
      </w:r>
      <w:r>
        <w:rPr>
          <w:b/>
          <w:bCs/>
          <w:noProof w:val="0"/>
          <w:cs/>
          <w:lang w:bidi="sa-IN"/>
        </w:rPr>
        <w:t>vartma-rodhanaṁ</w:t>
      </w:r>
      <w:r>
        <w:rPr>
          <w:noProof w:val="0"/>
          <w:cs/>
          <w:lang w:bidi="sa-IN"/>
        </w:rPr>
        <w:t xml:space="preserve">, yathā </w:t>
      </w:r>
      <w:r>
        <w:rPr>
          <w:noProof w:val="0"/>
          <w:color w:val="FF0000"/>
          <w:cs/>
          <w:lang w:bidi="sa-IN"/>
        </w:rPr>
        <w:t>vidagdha-mādhave</w:t>
      </w:r>
      <w:r>
        <w:rPr>
          <w:noProof w:val="0"/>
          <w:cs/>
          <w:lang w:bidi="sa-IN"/>
        </w:rPr>
        <w:t xml:space="preserve"> (6.19)—</w:t>
      </w:r>
    </w:p>
    <w:p w:rsidR="004D1C16" w:rsidRDefault="004D1C16" w:rsidP="0023641E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parītaṁ śṛṅgeṇa sphuṭatara-śilā-śyāmala-rucaṁ</w:t>
      </w:r>
    </w:p>
    <w:p w:rsidR="004D1C16" w:rsidRDefault="004D1C16" w:rsidP="0023641E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valad-vetraṁ vaṁśa-vyatikara-lasan-mekhalam amum |</w:t>
      </w:r>
    </w:p>
    <w:p w:rsidR="004D1C16" w:rsidRDefault="004D1C16" w:rsidP="0023641E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atikramyottuṅgaṁ dharaṇi-dharam agre katham itas</w:t>
      </w:r>
    </w:p>
    <w:p w:rsidR="004D1C16" w:rsidRDefault="004D1C16" w:rsidP="0023641E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tvayā gantuṁ śakyā taraṇi-duhitus tīra-saraṇī ||231||</w:t>
      </w:r>
    </w:p>
    <w:p w:rsidR="004D1C16" w:rsidRDefault="004D1C16">
      <w:pPr>
        <w:pStyle w:val="Footer"/>
        <w:tabs>
          <w:tab w:val="clear" w:pos="4153"/>
          <w:tab w:val="clear" w:pos="8306"/>
        </w:tabs>
        <w:rPr>
          <w:noProof w:val="0"/>
          <w:cs/>
          <w:lang w:bidi="sa-IN"/>
        </w:rPr>
      </w:pPr>
    </w:p>
    <w:p w:rsidR="004D1C16" w:rsidRDefault="004D1C16">
      <w:pPr>
        <w:pStyle w:val="Footer"/>
        <w:tabs>
          <w:tab w:val="clear" w:pos="4153"/>
          <w:tab w:val="clear" w:pos="8306"/>
        </w:tabs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atha </w:t>
      </w:r>
      <w:r>
        <w:rPr>
          <w:b/>
          <w:bCs/>
          <w:noProof w:val="0"/>
          <w:cs/>
          <w:lang w:bidi="sa-IN"/>
        </w:rPr>
        <w:t>rāso</w:t>
      </w:r>
      <w:r>
        <w:rPr>
          <w:noProof w:val="0"/>
          <w:cs/>
          <w:lang w:bidi="sa-IN"/>
        </w:rPr>
        <w:t>, yathā—</w:t>
      </w:r>
    </w:p>
    <w:p w:rsidR="004D1C16" w:rsidRDefault="004D1C16" w:rsidP="0023641E">
      <w:pPr>
        <w:pStyle w:val="Footer"/>
        <w:tabs>
          <w:tab w:val="clear" w:pos="4153"/>
          <w:tab w:val="clear" w:pos="8306"/>
        </w:tabs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harir nava-ghanākṛtiḥ prati-vadhū-dvayaṁ madhyatas</w:t>
      </w:r>
    </w:p>
    <w:p w:rsidR="004D1C16" w:rsidRDefault="004D1C16" w:rsidP="0023641E">
      <w:pPr>
        <w:pStyle w:val="Footer"/>
        <w:tabs>
          <w:tab w:val="clear" w:pos="4153"/>
          <w:tab w:val="clear" w:pos="8306"/>
        </w:tabs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tad-aṁsa-vilasad-bhujo bhramati citram eko’py asau |</w:t>
      </w:r>
    </w:p>
    <w:p w:rsidR="004D1C16" w:rsidRDefault="004D1C16" w:rsidP="0023641E">
      <w:pPr>
        <w:pStyle w:val="Footer"/>
        <w:tabs>
          <w:tab w:val="clear" w:pos="4153"/>
          <w:tab w:val="clear" w:pos="8306"/>
        </w:tabs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vadhūś ca taḍid-ujjvalā prati-harid vayaṁ madhyataḥ</w:t>
      </w:r>
    </w:p>
    <w:p w:rsidR="004D1C16" w:rsidRDefault="004D1C16" w:rsidP="0023641E">
      <w:pPr>
        <w:pStyle w:val="Footer"/>
        <w:tabs>
          <w:tab w:val="clear" w:pos="4153"/>
          <w:tab w:val="clear" w:pos="8306"/>
        </w:tabs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sakhī-dhṛta-karāmbujā naṭati paśya rāsotsave ||232||</w:t>
      </w:r>
      <w:r>
        <w:rPr>
          <w:noProof w:val="0"/>
          <w:cs/>
          <w:lang w:bidi="sa-IN"/>
        </w:rPr>
        <w:br/>
      </w:r>
    </w:p>
    <w:p w:rsidR="004D1C16" w:rsidRDefault="004D1C16">
      <w:pPr>
        <w:pStyle w:val="Footer"/>
        <w:tabs>
          <w:tab w:val="clear" w:pos="4153"/>
          <w:tab w:val="clear" w:pos="8306"/>
        </w:tabs>
        <w:rPr>
          <w:bCs/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atha </w:t>
      </w:r>
      <w:r>
        <w:rPr>
          <w:b/>
          <w:bCs/>
          <w:noProof w:val="0"/>
          <w:cs/>
          <w:lang w:bidi="sa-IN"/>
        </w:rPr>
        <w:t>vṛndāvana-krīḍā—</w:t>
      </w:r>
    </w:p>
    <w:p w:rsidR="004D1C16" w:rsidRPr="0023641E" w:rsidRDefault="004D1C16" w:rsidP="0023641E">
      <w:pPr>
        <w:pStyle w:val="Quote"/>
        <w:rPr>
          <w:noProof w:val="0"/>
          <w:color w:val="auto"/>
          <w:cs/>
          <w:lang w:bidi="sa-IN"/>
        </w:rPr>
      </w:pPr>
      <w:r w:rsidRPr="0023641E">
        <w:rPr>
          <w:noProof w:val="0"/>
          <w:color w:val="auto"/>
          <w:cs/>
          <w:lang w:bidi="sa-IN"/>
        </w:rPr>
        <w:t>sthala-kamalam</w:t>
      </w:r>
      <w:r>
        <w:rPr>
          <w:color w:val="auto"/>
          <w:lang w:val="en-US" w:bidi="sa-IN"/>
        </w:rPr>
        <w:t xml:space="preserve"> </w:t>
      </w:r>
      <w:r w:rsidRPr="0023641E">
        <w:rPr>
          <w:noProof w:val="0"/>
          <w:color w:val="auto"/>
          <w:cs/>
          <w:lang w:bidi="sa-IN"/>
        </w:rPr>
        <w:t>alīnāṁ stauti gītaiḥ padaṁ te</w:t>
      </w:r>
    </w:p>
    <w:p w:rsidR="004D1C16" w:rsidRPr="0023641E" w:rsidRDefault="004D1C16" w:rsidP="0023641E">
      <w:pPr>
        <w:pStyle w:val="Quote"/>
        <w:rPr>
          <w:noProof w:val="0"/>
          <w:color w:val="auto"/>
          <w:cs/>
          <w:lang w:bidi="sa-IN"/>
        </w:rPr>
      </w:pPr>
      <w:r w:rsidRPr="0023641E">
        <w:rPr>
          <w:noProof w:val="0"/>
          <w:color w:val="auto"/>
          <w:cs/>
          <w:lang w:bidi="sa-IN"/>
        </w:rPr>
        <w:t>rada-tati-mati-namrā vandate kunda-rājī |</w:t>
      </w:r>
    </w:p>
    <w:p w:rsidR="004D1C16" w:rsidRPr="0023641E" w:rsidRDefault="004D1C16" w:rsidP="0023641E">
      <w:pPr>
        <w:pStyle w:val="Quote"/>
        <w:rPr>
          <w:noProof w:val="0"/>
          <w:color w:val="auto"/>
          <w:cs/>
          <w:lang w:bidi="sa-IN"/>
        </w:rPr>
      </w:pPr>
      <w:r w:rsidRPr="0023641E">
        <w:rPr>
          <w:noProof w:val="0"/>
          <w:color w:val="auto"/>
          <w:cs/>
          <w:lang w:bidi="sa-IN"/>
        </w:rPr>
        <w:t>adharam anubhajantī lambate bimba-mālā</w:t>
      </w:r>
    </w:p>
    <w:p w:rsidR="004D1C16" w:rsidRPr="0023641E" w:rsidRDefault="004D1C16" w:rsidP="0023641E">
      <w:pPr>
        <w:pStyle w:val="Quote"/>
        <w:rPr>
          <w:noProof w:val="0"/>
          <w:color w:val="auto"/>
          <w:cs/>
          <w:lang w:bidi="sa-IN"/>
        </w:rPr>
      </w:pPr>
      <w:r w:rsidRPr="0023641E">
        <w:rPr>
          <w:noProof w:val="0"/>
          <w:color w:val="auto"/>
          <w:cs/>
          <w:lang w:bidi="sa-IN"/>
        </w:rPr>
        <w:t>vilasati tava vaśyā paśya vṛndāṭavīyam ||233||</w:t>
      </w:r>
    </w:p>
    <w:p w:rsidR="004D1C16" w:rsidRDefault="004D1C16">
      <w:pPr>
        <w:pStyle w:val="Footer"/>
        <w:tabs>
          <w:tab w:val="clear" w:pos="4153"/>
          <w:tab w:val="clear" w:pos="8306"/>
        </w:tabs>
        <w:rPr>
          <w:bCs/>
          <w:noProof w:val="0"/>
          <w:cs/>
          <w:lang w:bidi="sa-IN"/>
        </w:rPr>
      </w:pPr>
    </w:p>
    <w:p w:rsidR="004D1C16" w:rsidRDefault="004D1C16">
      <w:pPr>
        <w:pStyle w:val="Footer"/>
        <w:tabs>
          <w:tab w:val="clear" w:pos="4153"/>
          <w:tab w:val="clear" w:pos="8306"/>
        </w:tabs>
        <w:rPr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yamunā-jala-keliḥ</w:t>
      </w:r>
      <w:r>
        <w:rPr>
          <w:bCs/>
          <w:noProof w:val="0"/>
          <w:cs/>
          <w:lang w:bidi="sa-IN"/>
        </w:rPr>
        <w:t>, yathā—</w:t>
      </w:r>
    </w:p>
    <w:p w:rsidR="004D1C16" w:rsidRPr="0023641E" w:rsidRDefault="004D1C16" w:rsidP="0023641E">
      <w:pPr>
        <w:pStyle w:val="Quote"/>
        <w:rPr>
          <w:noProof w:val="0"/>
          <w:color w:val="auto"/>
          <w:cs/>
          <w:lang w:bidi="sa-IN"/>
        </w:rPr>
      </w:pPr>
      <w:r w:rsidRPr="0023641E">
        <w:rPr>
          <w:noProof w:val="0"/>
          <w:color w:val="auto"/>
          <w:cs/>
          <w:lang w:bidi="sa-IN"/>
        </w:rPr>
        <w:t>vyātyukṣī</w:t>
      </w:r>
      <w:r>
        <w:rPr>
          <w:color w:val="auto"/>
          <w:lang w:val="en-US" w:bidi="sa-IN"/>
        </w:rPr>
        <w:t>-</w:t>
      </w:r>
      <w:r w:rsidRPr="0023641E">
        <w:rPr>
          <w:noProof w:val="0"/>
          <w:color w:val="auto"/>
          <w:cs/>
          <w:lang w:bidi="sa-IN"/>
        </w:rPr>
        <w:t>yudhi rādhayā ghana-rasaiḥ paryukṣyamāṇasya te</w:t>
      </w:r>
    </w:p>
    <w:p w:rsidR="004D1C16" w:rsidRPr="0023641E" w:rsidRDefault="004D1C16" w:rsidP="0023641E">
      <w:pPr>
        <w:pStyle w:val="Quote"/>
        <w:rPr>
          <w:noProof w:val="0"/>
          <w:color w:val="auto"/>
          <w:cs/>
          <w:lang w:bidi="sa-IN"/>
        </w:rPr>
      </w:pPr>
      <w:r w:rsidRPr="0023641E">
        <w:rPr>
          <w:noProof w:val="0"/>
          <w:color w:val="auto"/>
          <w:cs/>
          <w:lang w:bidi="sa-IN"/>
        </w:rPr>
        <w:t>mālyaṁ bhaṅgam avāpa vīra tilako yātaḥ kilādṛśyatām |</w:t>
      </w:r>
    </w:p>
    <w:p w:rsidR="004D1C16" w:rsidRPr="0023641E" w:rsidRDefault="004D1C16" w:rsidP="0023641E">
      <w:pPr>
        <w:pStyle w:val="Quote"/>
        <w:rPr>
          <w:noProof w:val="0"/>
          <w:color w:val="auto"/>
          <w:cs/>
          <w:lang w:bidi="sa-IN"/>
        </w:rPr>
      </w:pPr>
      <w:r w:rsidRPr="0023641E">
        <w:rPr>
          <w:noProof w:val="0"/>
          <w:color w:val="auto"/>
          <w:cs/>
          <w:lang w:bidi="sa-IN"/>
        </w:rPr>
        <w:t>vaktrendau pratimā-cchalena śaraṇaṁ labdhaḥ sakhīṁ kaustubhas</w:t>
      </w:r>
    </w:p>
    <w:p w:rsidR="004D1C16" w:rsidRPr="0023641E" w:rsidRDefault="004D1C16" w:rsidP="0023641E">
      <w:pPr>
        <w:pStyle w:val="Quote"/>
        <w:rPr>
          <w:noProof w:val="0"/>
          <w:color w:val="auto"/>
          <w:cs/>
          <w:lang w:bidi="sa-IN"/>
        </w:rPr>
      </w:pPr>
      <w:r w:rsidRPr="0023641E">
        <w:rPr>
          <w:noProof w:val="0"/>
          <w:color w:val="auto"/>
          <w:cs/>
          <w:lang w:bidi="sa-IN"/>
        </w:rPr>
        <w:t>tan mā bhūś cakito vimukta-cikuraṁ nārdaty asau tvad-vidham ||234||</w:t>
      </w:r>
    </w:p>
    <w:p w:rsidR="004D1C16" w:rsidRDefault="004D1C16">
      <w:pPr>
        <w:pStyle w:val="Footer"/>
        <w:tabs>
          <w:tab w:val="clear" w:pos="4153"/>
          <w:tab w:val="clear" w:pos="8306"/>
        </w:tabs>
        <w:rPr>
          <w:bCs/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yathā vā, </w:t>
      </w:r>
      <w:r>
        <w:rPr>
          <w:noProof w:val="0"/>
          <w:color w:val="FF0000"/>
          <w:cs/>
          <w:lang w:bidi="sa-IN"/>
        </w:rPr>
        <w:t>padyāvalyāṁ</w:t>
      </w:r>
      <w:r>
        <w:rPr>
          <w:noProof w:val="0"/>
          <w:cs/>
          <w:lang w:bidi="sa-IN"/>
        </w:rPr>
        <w:t xml:space="preserve"> (301)—</w:t>
      </w:r>
    </w:p>
    <w:p w:rsidR="004D1C16" w:rsidRDefault="004D1C16" w:rsidP="0023641E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jala-keli-tarala-karatala-</w:t>
      </w:r>
    </w:p>
    <w:p w:rsidR="004D1C16" w:rsidRDefault="004D1C16" w:rsidP="0023641E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mukta-punaḥ-pihita-rādhikā-vadanaḥ |</w:t>
      </w:r>
    </w:p>
    <w:p w:rsidR="004D1C16" w:rsidRDefault="004D1C16" w:rsidP="0023641E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jagad avatu koka-yūnor </w:t>
      </w:r>
    </w:p>
    <w:p w:rsidR="004D1C16" w:rsidRDefault="004D1C16" w:rsidP="0023641E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vighaṭana-saṅghaṭana-kautukī kṛṣṇaḥ ||235||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atha naukhelā, yathā </w:t>
      </w:r>
      <w:r>
        <w:rPr>
          <w:noProof w:val="0"/>
          <w:color w:val="FF0000"/>
          <w:cs/>
          <w:lang w:bidi="sa-IN"/>
        </w:rPr>
        <w:t>padyāvalyāṁ</w:t>
      </w:r>
      <w:r>
        <w:rPr>
          <w:noProof w:val="0"/>
          <w:cs/>
          <w:lang w:bidi="sa-IN"/>
        </w:rPr>
        <w:t xml:space="preserve"> (270)—</w:t>
      </w:r>
    </w:p>
    <w:p w:rsidR="004D1C16" w:rsidRDefault="004D1C16" w:rsidP="0023641E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muktā taraṅga-nivahena pataṅga-putrī</w:t>
      </w:r>
    </w:p>
    <w:p w:rsidR="004D1C16" w:rsidRDefault="004D1C16" w:rsidP="0023641E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navyā ca naur iti vacas tava tathyam eva |</w:t>
      </w:r>
    </w:p>
    <w:p w:rsidR="004D1C16" w:rsidRDefault="004D1C16" w:rsidP="0023641E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śaṅkā-nidānam idam eva mamātimātraṁ</w:t>
      </w:r>
    </w:p>
    <w:p w:rsidR="004D1C16" w:rsidRDefault="004D1C16" w:rsidP="0023641E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tvaṁ cañcalo yad iha mādhava nāviko’si ||236||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atha līlā-cauryam—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līlā-cauryaṁ bhaved vaṁśī-vastra-puṣpādi-hāritā ||237||</w:t>
      </w:r>
    </w:p>
    <w:p w:rsidR="004D1C16" w:rsidRDefault="004D1C16">
      <w:pPr>
        <w:rPr>
          <w:b/>
          <w:bCs/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atha </w:t>
      </w:r>
      <w:r>
        <w:rPr>
          <w:b/>
          <w:bCs/>
          <w:noProof w:val="0"/>
          <w:cs/>
          <w:lang w:bidi="sa-IN"/>
        </w:rPr>
        <w:t xml:space="preserve">vaṁśī-cauryam, </w:t>
      </w:r>
      <w:r>
        <w:rPr>
          <w:noProof w:val="0"/>
          <w:cs/>
          <w:lang w:bidi="sa-IN"/>
        </w:rPr>
        <w:t xml:space="preserve">yathā </w:t>
      </w:r>
      <w:r>
        <w:rPr>
          <w:noProof w:val="0"/>
          <w:color w:val="FF0000"/>
          <w:cs/>
          <w:lang w:bidi="sa-IN"/>
        </w:rPr>
        <w:t>padyāvalyāṁ</w:t>
      </w:r>
      <w:r>
        <w:rPr>
          <w:noProof w:val="0"/>
          <w:cs/>
          <w:lang w:bidi="sa-IN"/>
        </w:rPr>
        <w:t xml:space="preserve"> (253)—</w:t>
      </w:r>
    </w:p>
    <w:p w:rsidR="004D1C16" w:rsidRDefault="004D1C16" w:rsidP="0023641E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nīcair nyāsād atha caraṇayor nūpura mūkayantī</w:t>
      </w:r>
    </w:p>
    <w:p w:rsidR="004D1C16" w:rsidRDefault="004D1C16" w:rsidP="0023641E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dhṛtvā dhṛtvā kataka-valayāny utkṣipantī bhujānte |</w:t>
      </w:r>
    </w:p>
    <w:p w:rsidR="004D1C16" w:rsidRDefault="004D1C16" w:rsidP="0023641E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mudrām akṣṇoś cakitaṁ śaśvad ālokayantī</w:t>
      </w:r>
    </w:p>
    <w:p w:rsidR="004D1C16" w:rsidRDefault="004D1C16" w:rsidP="0023641E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smitvā smitvā harati muralīm aṅkato mādhavasya ||238||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atha </w:t>
      </w:r>
      <w:r>
        <w:rPr>
          <w:b/>
          <w:bCs/>
          <w:noProof w:val="0"/>
          <w:cs/>
          <w:lang w:bidi="sa-IN"/>
        </w:rPr>
        <w:t>vastra-cauryaṁ</w:t>
      </w:r>
      <w:r>
        <w:rPr>
          <w:noProof w:val="0"/>
          <w:cs/>
          <w:lang w:bidi="sa-IN"/>
        </w:rPr>
        <w:t>, yathā—</w:t>
      </w:r>
    </w:p>
    <w:p w:rsidR="004D1C16" w:rsidRPr="0023641E" w:rsidRDefault="004D1C16" w:rsidP="0023641E">
      <w:pPr>
        <w:pStyle w:val="Quote"/>
        <w:rPr>
          <w:noProof w:val="0"/>
          <w:color w:val="auto"/>
          <w:cs/>
          <w:lang w:bidi="sa-IN"/>
        </w:rPr>
      </w:pPr>
      <w:r w:rsidRPr="0023641E">
        <w:rPr>
          <w:noProof w:val="0"/>
          <w:color w:val="auto"/>
          <w:cs/>
          <w:lang w:bidi="sa-IN"/>
        </w:rPr>
        <w:t>chadāvali-vṛtaiva naḥ sapadi kācid ekā vrajaṁ</w:t>
      </w:r>
    </w:p>
    <w:p w:rsidR="004D1C16" w:rsidRPr="0023641E" w:rsidRDefault="004D1C16" w:rsidP="0023641E">
      <w:pPr>
        <w:pStyle w:val="Quote"/>
        <w:rPr>
          <w:noProof w:val="0"/>
          <w:color w:val="auto"/>
          <w:cs/>
          <w:lang w:bidi="sa-IN"/>
        </w:rPr>
      </w:pPr>
      <w:r w:rsidRPr="0023641E">
        <w:rPr>
          <w:noProof w:val="0"/>
          <w:color w:val="auto"/>
          <w:cs/>
          <w:lang w:bidi="sa-IN"/>
        </w:rPr>
        <w:t>praviśya jaratīr ihānayatu ghora-karmoddhatāḥ |</w:t>
      </w:r>
    </w:p>
    <w:p w:rsidR="004D1C16" w:rsidRPr="0023641E" w:rsidRDefault="004D1C16" w:rsidP="0023641E">
      <w:pPr>
        <w:pStyle w:val="Quote"/>
        <w:rPr>
          <w:noProof w:val="0"/>
          <w:color w:val="auto"/>
          <w:cs/>
          <w:lang w:bidi="sa-IN"/>
        </w:rPr>
      </w:pPr>
      <w:r w:rsidRPr="0023641E">
        <w:rPr>
          <w:noProof w:val="0"/>
          <w:color w:val="auto"/>
          <w:cs/>
          <w:lang w:bidi="sa-IN"/>
        </w:rPr>
        <w:t>ayaṁ guṇa-nidhis taror upari tābhir abhyarcyatām</w:t>
      </w:r>
    </w:p>
    <w:p w:rsidR="004D1C16" w:rsidRPr="0023641E" w:rsidRDefault="004D1C16" w:rsidP="0023641E">
      <w:pPr>
        <w:pStyle w:val="Quote"/>
        <w:rPr>
          <w:noProof w:val="0"/>
          <w:color w:val="auto"/>
          <w:cs/>
          <w:lang w:bidi="sa-IN"/>
        </w:rPr>
      </w:pPr>
      <w:r w:rsidRPr="0023641E">
        <w:rPr>
          <w:noProof w:val="0"/>
          <w:color w:val="auto"/>
          <w:cs/>
          <w:lang w:bidi="sa-IN"/>
        </w:rPr>
        <w:t>umā-vrata-kumārikā</w:t>
      </w:r>
      <w:r w:rsidRPr="0023641E">
        <w:rPr>
          <w:color w:val="auto"/>
          <w:lang w:val="en-US" w:bidi="sa-IN"/>
        </w:rPr>
        <w:t>-</w:t>
      </w:r>
      <w:r w:rsidRPr="0023641E">
        <w:rPr>
          <w:noProof w:val="0"/>
          <w:color w:val="auto"/>
          <w:cs/>
          <w:lang w:bidi="sa-IN"/>
        </w:rPr>
        <w:t>paṭala-cela-pāṭac-caraḥ ||239||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atha </w:t>
      </w:r>
      <w:r>
        <w:rPr>
          <w:b/>
          <w:bCs/>
          <w:noProof w:val="0"/>
          <w:cs/>
          <w:lang w:bidi="sa-IN"/>
        </w:rPr>
        <w:t>puṣpa-cauryaṁ</w:t>
      </w:r>
      <w:r>
        <w:rPr>
          <w:noProof w:val="0"/>
          <w:cs/>
          <w:lang w:bidi="sa-IN"/>
        </w:rPr>
        <w:t>, yathā—</w:t>
      </w:r>
    </w:p>
    <w:p w:rsidR="004D1C16" w:rsidRPr="0023641E" w:rsidRDefault="004D1C16" w:rsidP="0023641E">
      <w:pPr>
        <w:pStyle w:val="Quote"/>
        <w:rPr>
          <w:noProof w:val="0"/>
          <w:color w:val="auto"/>
          <w:cs/>
          <w:lang w:bidi="sa-IN"/>
        </w:rPr>
      </w:pPr>
      <w:r w:rsidRPr="0023641E">
        <w:rPr>
          <w:noProof w:val="0"/>
          <w:color w:val="auto"/>
          <w:cs/>
          <w:lang w:bidi="sa-IN"/>
        </w:rPr>
        <w:t>ayi jñātaṁ jñātaṁ harasi hariṇākṣi pratidinaṁ</w:t>
      </w:r>
    </w:p>
    <w:p w:rsidR="004D1C16" w:rsidRPr="0023641E" w:rsidRDefault="004D1C16" w:rsidP="0023641E">
      <w:pPr>
        <w:pStyle w:val="Quote"/>
        <w:rPr>
          <w:noProof w:val="0"/>
          <w:color w:val="auto"/>
          <w:cs/>
          <w:lang w:bidi="sa-IN"/>
        </w:rPr>
      </w:pPr>
      <w:r w:rsidRPr="0023641E">
        <w:rPr>
          <w:noProof w:val="0"/>
          <w:color w:val="auto"/>
          <w:cs/>
          <w:lang w:bidi="sa-IN"/>
        </w:rPr>
        <w:t>tvam eva pracchannā mama sumanasāṁ mañjarim itaḥ |</w:t>
      </w:r>
    </w:p>
    <w:p w:rsidR="004D1C16" w:rsidRPr="0023641E" w:rsidRDefault="004D1C16" w:rsidP="0023641E">
      <w:pPr>
        <w:pStyle w:val="Quote"/>
        <w:rPr>
          <w:noProof w:val="0"/>
          <w:color w:val="auto"/>
          <w:cs/>
          <w:lang w:bidi="sa-IN"/>
        </w:rPr>
      </w:pPr>
      <w:r w:rsidRPr="0023641E">
        <w:rPr>
          <w:noProof w:val="0"/>
          <w:color w:val="auto"/>
          <w:cs/>
          <w:lang w:bidi="sa-IN"/>
        </w:rPr>
        <w:t>cirād diṣṭyā cauri tvam iha vidhṛtādya svayam ato</w:t>
      </w:r>
    </w:p>
    <w:p w:rsidR="004D1C16" w:rsidRPr="0023641E" w:rsidRDefault="004D1C16" w:rsidP="0023641E">
      <w:pPr>
        <w:pStyle w:val="Quote"/>
        <w:rPr>
          <w:noProof w:val="0"/>
          <w:color w:val="auto"/>
          <w:cs/>
          <w:lang w:bidi="sa-IN"/>
        </w:rPr>
      </w:pPr>
      <w:r w:rsidRPr="0023641E">
        <w:rPr>
          <w:noProof w:val="0"/>
          <w:color w:val="auto"/>
          <w:cs/>
          <w:lang w:bidi="sa-IN"/>
        </w:rPr>
        <w:t>guhākārām ārāt praviśa vasatiṁ prauḍhibhir alam ||240||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atha </w:t>
      </w:r>
      <w:r>
        <w:rPr>
          <w:b/>
          <w:bCs/>
          <w:noProof w:val="0"/>
          <w:cs/>
          <w:lang w:bidi="sa-IN"/>
        </w:rPr>
        <w:t>ghaṭṭaḥ</w:t>
      </w:r>
      <w:r>
        <w:rPr>
          <w:noProof w:val="0"/>
          <w:cs/>
          <w:lang w:bidi="sa-IN"/>
        </w:rPr>
        <w:t xml:space="preserve">, yathā </w:t>
      </w:r>
      <w:r>
        <w:rPr>
          <w:noProof w:val="0"/>
          <w:color w:val="FF0000"/>
          <w:cs/>
          <w:lang w:bidi="sa-IN"/>
        </w:rPr>
        <w:t xml:space="preserve">dāna-keli-kaumudyām </w:t>
      </w:r>
      <w:r>
        <w:rPr>
          <w:noProof w:val="0"/>
          <w:cs/>
          <w:lang w:bidi="sa-IN"/>
        </w:rPr>
        <w:t>(64)—</w:t>
      </w:r>
    </w:p>
    <w:p w:rsidR="004D1C16" w:rsidRDefault="004D1C16" w:rsidP="0023641E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ghaṭṭādhirājam avamatya vivādam eva</w:t>
      </w:r>
    </w:p>
    <w:p w:rsidR="004D1C16" w:rsidRDefault="004D1C16" w:rsidP="0023641E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yūyaṁ yad ācaratha śulkam adityamānāḥ |</w:t>
      </w:r>
    </w:p>
    <w:p w:rsidR="004D1C16" w:rsidRDefault="004D1C16" w:rsidP="0023641E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manye vidhitsatha tad atra gires taṭeṣu </w:t>
      </w:r>
    </w:p>
    <w:p w:rsidR="004D1C16" w:rsidRDefault="004D1C16" w:rsidP="0023641E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durgeṣu hanta viṣameṣu raṇābhiyogam ||241||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atha </w:t>
      </w:r>
      <w:r>
        <w:rPr>
          <w:b/>
          <w:bCs/>
          <w:noProof w:val="0"/>
          <w:cs/>
          <w:lang w:bidi="sa-IN"/>
        </w:rPr>
        <w:t>kuñjādi-līnatā</w:t>
      </w:r>
      <w:r>
        <w:rPr>
          <w:noProof w:val="0"/>
          <w:cs/>
          <w:lang w:bidi="sa-IN"/>
        </w:rPr>
        <w:t xml:space="preserve">, yathā </w:t>
      </w:r>
      <w:r>
        <w:rPr>
          <w:noProof w:val="0"/>
          <w:color w:val="FF0000"/>
          <w:cs/>
          <w:lang w:bidi="sa-IN"/>
        </w:rPr>
        <w:t xml:space="preserve">vidagdha-mādhave </w:t>
      </w:r>
      <w:r>
        <w:rPr>
          <w:noProof w:val="0"/>
          <w:cs/>
          <w:lang w:bidi="sa-IN"/>
        </w:rPr>
        <w:t>(6.25)—</w:t>
      </w:r>
    </w:p>
    <w:p w:rsidR="004D1C16" w:rsidRDefault="004D1C16" w:rsidP="0023641E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śaṅke saṅkulitāntarādya niviḍa-krīḍānubandhecchayā</w:t>
      </w:r>
    </w:p>
    <w:p w:rsidR="004D1C16" w:rsidRDefault="004D1C16" w:rsidP="0023641E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kuñje vañjula-śākhinaḥ śaśimukhī līnā varīvarti sā |</w:t>
      </w:r>
    </w:p>
    <w:p w:rsidR="004D1C16" w:rsidRDefault="004D1C16" w:rsidP="0023641E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no ced eṣa tad-aṅghri-saṅgama-vinābhāvād akāle kathaṁ</w:t>
      </w:r>
    </w:p>
    <w:p w:rsidR="004D1C16" w:rsidRDefault="004D1C16" w:rsidP="0023641E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puṣpāmoda-nimantritāli-paṭalī-stotrasya pātrībhavet ||242||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atha </w:t>
      </w:r>
      <w:r>
        <w:rPr>
          <w:b/>
          <w:bCs/>
          <w:noProof w:val="0"/>
          <w:cs/>
          <w:lang w:bidi="sa-IN"/>
        </w:rPr>
        <w:t>madhu-pānaṁ</w:t>
      </w:r>
      <w:r>
        <w:rPr>
          <w:noProof w:val="0"/>
          <w:cs/>
          <w:lang w:bidi="sa-IN"/>
        </w:rPr>
        <w:t>, yathā—</w:t>
      </w:r>
    </w:p>
    <w:p w:rsidR="004D1C16" w:rsidRPr="0023641E" w:rsidRDefault="004D1C16" w:rsidP="0023641E">
      <w:pPr>
        <w:pStyle w:val="Quote"/>
        <w:rPr>
          <w:noProof w:val="0"/>
          <w:color w:val="auto"/>
          <w:cs/>
          <w:lang w:bidi="sa-IN"/>
        </w:rPr>
      </w:pPr>
      <w:r w:rsidRPr="0023641E">
        <w:rPr>
          <w:noProof w:val="0"/>
          <w:color w:val="auto"/>
          <w:cs/>
          <w:lang w:bidi="sa-IN"/>
        </w:rPr>
        <w:t>mukha-vidhum uditaṁ madhu-dviṣo’sau</w:t>
      </w:r>
    </w:p>
    <w:p w:rsidR="004D1C16" w:rsidRPr="0023641E" w:rsidRDefault="004D1C16" w:rsidP="0023641E">
      <w:pPr>
        <w:pStyle w:val="Quote"/>
        <w:rPr>
          <w:noProof w:val="0"/>
          <w:color w:val="auto"/>
          <w:cs/>
          <w:lang w:bidi="sa-IN"/>
        </w:rPr>
      </w:pPr>
      <w:r w:rsidRPr="0023641E">
        <w:rPr>
          <w:noProof w:val="0"/>
          <w:color w:val="auto"/>
          <w:cs/>
          <w:lang w:bidi="sa-IN"/>
        </w:rPr>
        <w:t>madhu-caṣake madhuraṁ samīkṣya mugdhā |</w:t>
      </w:r>
    </w:p>
    <w:p w:rsidR="004D1C16" w:rsidRPr="0023641E" w:rsidRDefault="004D1C16" w:rsidP="0023641E">
      <w:pPr>
        <w:pStyle w:val="Quote"/>
        <w:rPr>
          <w:noProof w:val="0"/>
          <w:color w:val="auto"/>
          <w:cs/>
          <w:lang w:bidi="sa-IN"/>
        </w:rPr>
      </w:pPr>
      <w:r w:rsidRPr="0023641E">
        <w:rPr>
          <w:noProof w:val="0"/>
          <w:color w:val="auto"/>
          <w:cs/>
          <w:lang w:bidi="sa-IN"/>
        </w:rPr>
        <w:t>adiśata dṛśam eva tatra pātuṁ</w:t>
      </w:r>
    </w:p>
    <w:p w:rsidR="004D1C16" w:rsidRPr="0023641E" w:rsidRDefault="004D1C16" w:rsidP="0023641E">
      <w:pPr>
        <w:pStyle w:val="Quote"/>
        <w:rPr>
          <w:noProof w:val="0"/>
          <w:color w:val="auto"/>
          <w:cs/>
          <w:lang w:bidi="sa-IN"/>
        </w:rPr>
      </w:pPr>
      <w:r w:rsidRPr="0023641E">
        <w:rPr>
          <w:noProof w:val="0"/>
          <w:color w:val="auto"/>
          <w:cs/>
          <w:lang w:bidi="sa-IN"/>
        </w:rPr>
        <w:t>na tu vadanaṁ muhur arthitāpi tena ||243||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atha </w:t>
      </w:r>
      <w:r>
        <w:rPr>
          <w:b/>
          <w:bCs/>
          <w:noProof w:val="0"/>
          <w:cs/>
          <w:lang w:bidi="sa-IN"/>
        </w:rPr>
        <w:t>vadhū-veśa-dhṛtiḥ</w:t>
      </w:r>
      <w:r>
        <w:rPr>
          <w:noProof w:val="0"/>
          <w:cs/>
          <w:lang w:bidi="sa-IN"/>
        </w:rPr>
        <w:t xml:space="preserve">, </w:t>
      </w:r>
      <w:r>
        <w:rPr>
          <w:noProof w:val="0"/>
          <w:color w:val="000000"/>
          <w:cs/>
          <w:lang w:bidi="sa-IN"/>
        </w:rPr>
        <w:t>yathā</w:t>
      </w:r>
      <w:r>
        <w:rPr>
          <w:noProof w:val="0"/>
          <w:color w:val="FF0000"/>
          <w:cs/>
          <w:lang w:bidi="sa-IN"/>
        </w:rPr>
        <w:t xml:space="preserve"> uddhava-sandeśe </w:t>
      </w:r>
      <w:r>
        <w:rPr>
          <w:noProof w:val="0"/>
          <w:cs/>
          <w:lang w:bidi="sa-IN"/>
        </w:rPr>
        <w:t>(64)—</w:t>
      </w:r>
    </w:p>
    <w:p w:rsidR="004D1C16" w:rsidRDefault="004D1C16" w:rsidP="0023641E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keyaṁ śyāmā sphurati sarale gopa</w:t>
      </w:r>
      <w:r>
        <w:rPr>
          <w:lang w:val="en-US" w:bidi="sa-IN"/>
        </w:rPr>
        <w:t>-</w:t>
      </w:r>
      <w:r>
        <w:rPr>
          <w:noProof w:val="0"/>
          <w:cs/>
          <w:lang w:bidi="sa-IN"/>
        </w:rPr>
        <w:t>kanyā kim</w:t>
      </w:r>
      <w:r>
        <w:rPr>
          <w:lang w:val="en-US" w:bidi="sa-IN"/>
        </w:rPr>
        <w:t>-</w:t>
      </w:r>
      <w:r>
        <w:rPr>
          <w:noProof w:val="0"/>
          <w:cs/>
          <w:lang w:bidi="sa-IN"/>
        </w:rPr>
        <w:t xml:space="preserve">arthaṁ </w:t>
      </w:r>
    </w:p>
    <w:p w:rsidR="004D1C16" w:rsidRDefault="004D1C16" w:rsidP="0023641E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prāptā sakhyaṁ tava mṛgayate nirmitāsau vayasyā |</w:t>
      </w:r>
    </w:p>
    <w:p w:rsidR="004D1C16" w:rsidRDefault="004D1C16" w:rsidP="0023641E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āliṅgāmūṁ muhur</w:t>
      </w:r>
      <w:r>
        <w:rPr>
          <w:lang w:val="en-US" w:bidi="sa-IN"/>
        </w:rPr>
        <w:t xml:space="preserve"> </w:t>
      </w:r>
      <w:r>
        <w:rPr>
          <w:noProof w:val="0"/>
          <w:cs/>
          <w:lang w:bidi="sa-IN"/>
        </w:rPr>
        <w:t>iti tathā kurvatī māṁ viditvā</w:t>
      </w:r>
    </w:p>
    <w:p w:rsidR="004D1C16" w:rsidRDefault="004D1C16" w:rsidP="0023641E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nārī</w:t>
      </w:r>
      <w:r>
        <w:rPr>
          <w:lang w:val="en-US" w:bidi="sa-IN"/>
        </w:rPr>
        <w:t>-</w:t>
      </w:r>
      <w:r>
        <w:rPr>
          <w:noProof w:val="0"/>
          <w:cs/>
          <w:lang w:bidi="sa-IN"/>
        </w:rPr>
        <w:t>veśam hriyam</w:t>
      </w:r>
      <w:r>
        <w:rPr>
          <w:lang w:val="en-US" w:bidi="sa-IN"/>
        </w:rPr>
        <w:t xml:space="preserve"> </w:t>
      </w:r>
      <w:r>
        <w:rPr>
          <w:noProof w:val="0"/>
          <w:cs/>
          <w:lang w:bidi="sa-IN"/>
        </w:rPr>
        <w:t>upayayau māninī yatra rādhā ||244||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kapaṭa-suptatā</w:t>
      </w:r>
      <w:r>
        <w:rPr>
          <w:noProof w:val="0"/>
          <w:cs/>
          <w:lang w:bidi="sa-IN"/>
        </w:rPr>
        <w:t xml:space="preserve">, yathā </w:t>
      </w:r>
      <w:r>
        <w:rPr>
          <w:noProof w:val="0"/>
          <w:color w:val="FF0000"/>
          <w:cs/>
          <w:lang w:bidi="sa-IN"/>
        </w:rPr>
        <w:t>karṇāmṛte</w:t>
      </w:r>
      <w:r>
        <w:rPr>
          <w:noProof w:val="0"/>
          <w:cs/>
          <w:lang w:bidi="sa-IN"/>
        </w:rPr>
        <w:t xml:space="preserve"> (21)—</w:t>
      </w:r>
    </w:p>
    <w:p w:rsidR="004D1C16" w:rsidRDefault="004D1C16" w:rsidP="00764CA0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stoka-stoka-nirudhyamāna-mṛdula-prasyandi-manda-smitaṁ</w:t>
      </w:r>
    </w:p>
    <w:p w:rsidR="004D1C16" w:rsidRDefault="004D1C16" w:rsidP="00764CA0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premodbheda-nirargala-prasṛmara-pravyakta-romodgamam |</w:t>
      </w:r>
    </w:p>
    <w:p w:rsidR="004D1C16" w:rsidRDefault="004D1C16" w:rsidP="00764CA0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śrotuṁ śrotra-manoharaṁ vraja-vadhū-līlā-mitho jalpitaṁ</w:t>
      </w:r>
    </w:p>
    <w:p w:rsidR="004D1C16" w:rsidRDefault="004D1C16" w:rsidP="00764CA0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mithyā-svāpam upāsmahe bhagavataḥ krīḍā-nimīlad-dṛśaḥ ||245||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atha </w:t>
      </w:r>
      <w:r>
        <w:rPr>
          <w:b/>
          <w:bCs/>
          <w:noProof w:val="0"/>
          <w:cs/>
          <w:lang w:bidi="sa-IN"/>
        </w:rPr>
        <w:t>dyūta-krīḍā—</w:t>
      </w:r>
    </w:p>
    <w:p w:rsidR="004D1C16" w:rsidRDefault="004D1C16">
      <w:pPr>
        <w:rPr>
          <w:bCs/>
          <w:noProof w:val="0"/>
          <w:cs/>
          <w:lang w:bidi="sa-IN"/>
        </w:rPr>
      </w:pPr>
      <w:r>
        <w:rPr>
          <w:bCs/>
          <w:noProof w:val="0"/>
          <w:cs/>
          <w:lang w:bidi="sa-IN"/>
        </w:rPr>
        <w:t>jitvā dyūta-paṇaṁ daśaty aghahare gaṇḍaṁ mudā dakṣiṇaṁ</w:t>
      </w:r>
    </w:p>
    <w:p w:rsidR="004D1C16" w:rsidRDefault="004D1C16">
      <w:pPr>
        <w:rPr>
          <w:bCs/>
          <w:noProof w:val="0"/>
          <w:cs/>
          <w:lang w:bidi="sa-IN"/>
        </w:rPr>
      </w:pPr>
      <w:r>
        <w:rPr>
          <w:bCs/>
          <w:noProof w:val="0"/>
          <w:cs/>
          <w:lang w:bidi="sa-IN"/>
        </w:rPr>
        <w:t>sā vāmaṁ ca daśeti tatra rabhasād akṣaṁ kṣipanty abhyadhāt |</w:t>
      </w:r>
    </w:p>
    <w:p w:rsidR="004D1C16" w:rsidRDefault="004D1C16">
      <w:pPr>
        <w:rPr>
          <w:bCs/>
          <w:noProof w:val="0"/>
          <w:cs/>
          <w:lang w:bidi="sa-IN"/>
        </w:rPr>
      </w:pPr>
      <w:r>
        <w:rPr>
          <w:bCs/>
          <w:noProof w:val="0"/>
          <w:cs/>
          <w:lang w:bidi="sa-IN"/>
        </w:rPr>
        <w:t xml:space="preserve">ājñāṁ sundari te yatheti hariṇā vāme ca daṣṭe tataḥ </w:t>
      </w:r>
    </w:p>
    <w:p w:rsidR="004D1C16" w:rsidRDefault="004D1C16">
      <w:pPr>
        <w:rPr>
          <w:bCs/>
          <w:noProof w:val="0"/>
          <w:cs/>
          <w:lang w:bidi="sa-IN"/>
        </w:rPr>
      </w:pPr>
      <w:r>
        <w:rPr>
          <w:bCs/>
          <w:noProof w:val="0"/>
          <w:cs/>
          <w:lang w:bidi="sa-IN"/>
        </w:rPr>
        <w:t>saṁrambhād iva sā bhujā-latikayā kaṇṭhe babandha priyam ||246||</w:t>
      </w:r>
    </w:p>
    <w:p w:rsidR="004D1C16" w:rsidRDefault="004D1C16">
      <w:pPr>
        <w:rPr>
          <w:bCs/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atha </w:t>
      </w:r>
      <w:r>
        <w:rPr>
          <w:b/>
          <w:bCs/>
          <w:noProof w:val="0"/>
          <w:cs/>
          <w:lang w:bidi="sa-IN"/>
        </w:rPr>
        <w:t>paṭṭākṛṣṭiḥ</w:t>
      </w:r>
      <w:r>
        <w:rPr>
          <w:noProof w:val="0"/>
          <w:cs/>
          <w:lang w:bidi="sa-IN"/>
        </w:rPr>
        <w:t xml:space="preserve">, yathā </w:t>
      </w:r>
      <w:r>
        <w:rPr>
          <w:noProof w:val="0"/>
          <w:color w:val="FF0000"/>
          <w:cs/>
          <w:lang w:bidi="sa-IN"/>
        </w:rPr>
        <w:t xml:space="preserve">lalita-mādhave </w:t>
      </w:r>
      <w:r>
        <w:rPr>
          <w:noProof w:val="0"/>
          <w:cs/>
          <w:lang w:bidi="sa-IN"/>
        </w:rPr>
        <w:t>(6.31)—</w:t>
      </w:r>
    </w:p>
    <w:p w:rsidR="004D1C16" w:rsidRDefault="004D1C16" w:rsidP="00764CA0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dhanyaḥ so’yaṁ maṇir avirala-dhvānta-puñje nikuñje </w:t>
      </w:r>
    </w:p>
    <w:p w:rsidR="004D1C16" w:rsidRDefault="004D1C16" w:rsidP="00764CA0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smitvā smitvā mayi kuca-paṭīṁ kṛṣṭavaty unmadena |</w:t>
      </w:r>
    </w:p>
    <w:p w:rsidR="004D1C16" w:rsidRDefault="004D1C16" w:rsidP="00764CA0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gāḍhaṁ gūḍhākṛtir api tayā man-mukhākuta-vedī </w:t>
      </w:r>
    </w:p>
    <w:p w:rsidR="004D1C16" w:rsidRDefault="004D1C16" w:rsidP="00764CA0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niṣṭhīvan yaḥ kiraṇa-laharīṁ hrepayāmāsa rādhām ||247||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atha </w:t>
      </w:r>
      <w:r>
        <w:rPr>
          <w:b/>
          <w:bCs/>
          <w:noProof w:val="0"/>
          <w:cs/>
          <w:lang w:bidi="sa-IN"/>
        </w:rPr>
        <w:t>cumbo</w:t>
      </w:r>
      <w:r>
        <w:rPr>
          <w:noProof w:val="0"/>
          <w:cs/>
          <w:lang w:bidi="sa-IN"/>
        </w:rPr>
        <w:t>, yathā—</w:t>
      </w:r>
    </w:p>
    <w:p w:rsidR="004D1C16" w:rsidRPr="00625ADA" w:rsidRDefault="004D1C16" w:rsidP="00764CA0">
      <w:pPr>
        <w:ind w:left="720"/>
        <w:rPr>
          <w:noProof w:val="0"/>
          <w:cs/>
          <w:lang w:val="en-US" w:bidi="sa-IN"/>
        </w:rPr>
      </w:pPr>
      <w:r>
        <w:rPr>
          <w:noProof w:val="0"/>
          <w:cs/>
          <w:lang w:bidi="sa-IN"/>
        </w:rPr>
        <w:t>kapaṭa-caṭulita-bhruvaḥ samantā</w:t>
      </w:r>
      <w:r>
        <w:rPr>
          <w:lang w:val="en-US" w:bidi="sa-IN"/>
        </w:rPr>
        <w:t>n</w:t>
      </w:r>
    </w:p>
    <w:p w:rsidR="004D1C16" w:rsidRDefault="004D1C16" w:rsidP="00764CA0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mukha-śaśinaḥ rabhasād vidhūyamānam |</w:t>
      </w:r>
    </w:p>
    <w:p w:rsidR="004D1C16" w:rsidRDefault="004D1C16" w:rsidP="00764CA0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danuja-ripur acumbad ambujākṣyāḥ</w:t>
      </w:r>
    </w:p>
    <w:p w:rsidR="004D1C16" w:rsidRDefault="004D1C16" w:rsidP="00764CA0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kamalam ivānila-kampi cañcarīkaḥ ||248||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atha </w:t>
      </w:r>
      <w:r>
        <w:rPr>
          <w:b/>
          <w:bCs/>
          <w:noProof w:val="0"/>
          <w:cs/>
          <w:lang w:bidi="sa-IN"/>
        </w:rPr>
        <w:t>āśleṣo</w:t>
      </w:r>
      <w:r>
        <w:rPr>
          <w:noProof w:val="0"/>
          <w:cs/>
          <w:lang w:bidi="sa-IN"/>
        </w:rPr>
        <w:t>, yathā—</w:t>
      </w:r>
    </w:p>
    <w:p w:rsidR="004D1C16" w:rsidRDefault="004D1C16" w:rsidP="00764CA0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nava-jāguḍa-varṇayopagūḍhaḥ</w:t>
      </w:r>
    </w:p>
    <w:p w:rsidR="004D1C16" w:rsidRDefault="004D1C16" w:rsidP="00764CA0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sphurad-abhra-dyutir etayonmadena |</w:t>
      </w:r>
    </w:p>
    <w:p w:rsidR="004D1C16" w:rsidRDefault="004D1C16" w:rsidP="00764CA0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harati sma harir hiraṇya-vallī-</w:t>
      </w:r>
    </w:p>
    <w:p w:rsidR="004D1C16" w:rsidRDefault="004D1C16" w:rsidP="00764CA0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parivītāṅga-tamāla-maṅgalāni ||249||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atha </w:t>
      </w:r>
      <w:r>
        <w:rPr>
          <w:b/>
          <w:bCs/>
          <w:noProof w:val="0"/>
          <w:cs/>
          <w:lang w:bidi="sa-IN"/>
        </w:rPr>
        <w:t>nakha-kṣataṁ</w:t>
      </w:r>
      <w:r>
        <w:rPr>
          <w:noProof w:val="0"/>
          <w:cs/>
          <w:lang w:bidi="sa-IN"/>
        </w:rPr>
        <w:t>, yathā—</w:t>
      </w:r>
    </w:p>
    <w:p w:rsidR="004D1C16" w:rsidRDefault="004D1C16" w:rsidP="00764CA0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na kucāv imau gati</w:t>
      </w:r>
      <w:r>
        <w:rPr>
          <w:lang w:val="en-US" w:bidi="sa-IN"/>
        </w:rPr>
        <w:t>-</w:t>
      </w:r>
      <w:r>
        <w:rPr>
          <w:noProof w:val="0"/>
          <w:cs/>
          <w:lang w:bidi="sa-IN"/>
        </w:rPr>
        <w:t>jitā tayā hṛtaṁ</w:t>
      </w:r>
    </w:p>
    <w:p w:rsidR="004D1C16" w:rsidRDefault="004D1C16" w:rsidP="00764CA0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gajataḥ prasahya sakhi kumbhayor yugam |</w:t>
      </w:r>
    </w:p>
    <w:p w:rsidR="004D1C16" w:rsidRDefault="004D1C16" w:rsidP="00764CA0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kṣatam atra nāga-damano yad arpaya-</w:t>
      </w:r>
    </w:p>
    <w:p w:rsidR="004D1C16" w:rsidRDefault="004D1C16" w:rsidP="00764CA0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tparamaṅgajāṅkuśa-vareṇa tat-kṣaṇam ||250||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atha </w:t>
      </w:r>
      <w:r>
        <w:rPr>
          <w:b/>
          <w:bCs/>
          <w:noProof w:val="0"/>
          <w:cs/>
          <w:lang w:bidi="sa-IN"/>
        </w:rPr>
        <w:t>bimbādhara-sudhā-pānaṁ,</w:t>
      </w:r>
      <w:r>
        <w:rPr>
          <w:noProof w:val="0"/>
          <w:cs/>
          <w:lang w:bidi="sa-IN"/>
        </w:rPr>
        <w:t xml:space="preserve"> yathā—</w:t>
      </w:r>
    </w:p>
    <w:p w:rsidR="004D1C16" w:rsidRDefault="004D1C16" w:rsidP="00764CA0">
      <w:pPr>
        <w:pStyle w:val="Footer"/>
        <w:tabs>
          <w:tab w:val="clear" w:pos="4153"/>
          <w:tab w:val="clear" w:pos="8306"/>
        </w:tabs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na hi sudhākara-bimba-</w:t>
      </w:r>
      <w:r>
        <w:rPr>
          <w:lang w:val="en-US" w:bidi="sa-IN"/>
        </w:rPr>
        <w:t>m</w:t>
      </w:r>
      <w:r>
        <w:rPr>
          <w:noProof w:val="0"/>
          <w:cs/>
          <w:lang w:bidi="sa-IN"/>
        </w:rPr>
        <w:t>udhākaraṁ</w:t>
      </w:r>
    </w:p>
    <w:p w:rsidR="004D1C16" w:rsidRDefault="004D1C16" w:rsidP="00764CA0">
      <w:pPr>
        <w:pStyle w:val="Footer"/>
        <w:tabs>
          <w:tab w:val="clear" w:pos="4153"/>
          <w:tab w:val="clear" w:pos="8306"/>
        </w:tabs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kuru mukhaṁ karabhoru karāvṛtam |</w:t>
      </w:r>
    </w:p>
    <w:p w:rsidR="004D1C16" w:rsidRDefault="004D1C16" w:rsidP="00764CA0">
      <w:pPr>
        <w:pStyle w:val="Footer"/>
        <w:tabs>
          <w:tab w:val="clear" w:pos="4153"/>
          <w:tab w:val="clear" w:pos="8306"/>
        </w:tabs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adhara-raṅgaṇam aṅga varāṅgane</w:t>
      </w:r>
    </w:p>
    <w:p w:rsidR="004D1C16" w:rsidRDefault="004D1C16" w:rsidP="00764CA0">
      <w:pPr>
        <w:pStyle w:val="Footer"/>
        <w:tabs>
          <w:tab w:val="clear" w:pos="4153"/>
          <w:tab w:val="clear" w:pos="8306"/>
        </w:tabs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pibatu nīpa-vanī-bhramaras tava ||251||</w:t>
      </w:r>
    </w:p>
    <w:p w:rsidR="004D1C16" w:rsidRDefault="004D1C16">
      <w:pPr>
        <w:pStyle w:val="Footer"/>
        <w:tabs>
          <w:tab w:val="clear" w:pos="4153"/>
          <w:tab w:val="clear" w:pos="8306"/>
        </w:tabs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atha </w:t>
      </w:r>
      <w:r>
        <w:rPr>
          <w:b/>
          <w:bCs/>
          <w:noProof w:val="0"/>
          <w:cs/>
          <w:lang w:bidi="sa-IN"/>
        </w:rPr>
        <w:t>samprayogo</w:t>
      </w:r>
      <w:r>
        <w:rPr>
          <w:noProof w:val="0"/>
          <w:cs/>
          <w:lang w:bidi="sa-IN"/>
        </w:rPr>
        <w:t>, yathā—</w:t>
      </w:r>
    </w:p>
    <w:p w:rsidR="004D1C16" w:rsidRDefault="004D1C16" w:rsidP="00764CA0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drāg-dor-maṇḍala-pīḍanoddhura-dhiyaḥ proddāma-vaijātyayā</w:t>
      </w:r>
    </w:p>
    <w:p w:rsidR="004D1C16" w:rsidRDefault="004D1C16" w:rsidP="00764CA0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nirbandhād adharāmṛtāni pibataḥ sītkāra-pūrṇāsyayā |</w:t>
      </w:r>
    </w:p>
    <w:p w:rsidR="004D1C16" w:rsidRDefault="004D1C16" w:rsidP="00764CA0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kandarpotsava-paṇḍitasya maṇitair ākrānta-kuñjāntayā</w:t>
      </w:r>
    </w:p>
    <w:p w:rsidR="004D1C16" w:rsidRDefault="004D1C16" w:rsidP="00764CA0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sārdhaṁ rādhikayā harer nidhuvana-krīḍā-vidhir vardhate ||252||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vidagdhānāṁ mitho līlā-vilāsena yathā sukham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na tathā samprayogeṇa syād evaṁ rasikā viduḥ ||253||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yathā—</w:t>
      </w:r>
    </w:p>
    <w:p w:rsidR="004D1C16" w:rsidRDefault="004D1C16" w:rsidP="00764CA0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balena parirambhaṇe nakha-śikhābhir ullekhanaṁ</w:t>
      </w:r>
    </w:p>
    <w:p w:rsidR="004D1C16" w:rsidRDefault="004D1C16" w:rsidP="00764CA0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haṭhād adhara-khaṇḍane bhuja-yugena bandha-kriyām |</w:t>
      </w:r>
    </w:p>
    <w:p w:rsidR="004D1C16" w:rsidRDefault="004D1C16" w:rsidP="00764CA0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dukūla-dalane hatiḥ kuvalayena kurvāṇayā</w:t>
      </w:r>
    </w:p>
    <w:p w:rsidR="004D1C16" w:rsidRDefault="004D1C16" w:rsidP="00764CA0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ratād api sukhaṁ harer adhikam ādadhe rādhayā ||254||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yathā vā—</w:t>
      </w:r>
    </w:p>
    <w:p w:rsidR="004D1C16" w:rsidRDefault="004D1C16" w:rsidP="00764CA0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narmotseka-kalādṛgañcala-camatkārī bhruvor vibhramaḥ</w:t>
      </w:r>
    </w:p>
    <w:p w:rsidR="004D1C16" w:rsidRDefault="004D1C16" w:rsidP="00764CA0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saṁvyānasya vikarṣaṇ caṭulatāṁ karṇotpalenāhatiḥ |</w:t>
      </w:r>
    </w:p>
    <w:p w:rsidR="004D1C16" w:rsidRDefault="004D1C16" w:rsidP="00764CA0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krīḍeyaṁ vraja-nāgarī-rati-guror gāndharvikāyās tathā </w:t>
      </w:r>
    </w:p>
    <w:p w:rsidR="004D1C16" w:rsidRDefault="004D1C16" w:rsidP="00764CA0">
      <w:pPr>
        <w:ind w:left="720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bhūyiṣṭhaṁ suratotsavād api navāsvādaṁ vitene sukham ||255||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ataeva </w:t>
      </w:r>
      <w:r>
        <w:rPr>
          <w:noProof w:val="0"/>
          <w:color w:val="FF0000"/>
          <w:cs/>
          <w:lang w:bidi="sa-IN"/>
        </w:rPr>
        <w:t xml:space="preserve">śrī-gīta-govinde </w:t>
      </w:r>
      <w:r>
        <w:rPr>
          <w:noProof w:val="0"/>
          <w:cs/>
          <w:lang w:bidi="sa-IN"/>
        </w:rPr>
        <w:t>(12.10)—</w:t>
      </w:r>
    </w:p>
    <w:p w:rsidR="004D1C16" w:rsidRDefault="004D1C16" w:rsidP="00764CA0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pratyūha-pulakāṅkureṇa niviḍa-leśa-nimeṣeṇa ca </w:t>
      </w:r>
    </w:p>
    <w:p w:rsidR="004D1C16" w:rsidRDefault="004D1C16" w:rsidP="00764CA0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krīḍākūta-vilokite’dhara-sudhā-pāne kathā-kelibhiḥ | </w:t>
      </w:r>
    </w:p>
    <w:p w:rsidR="004D1C16" w:rsidRDefault="004D1C16" w:rsidP="00764CA0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ānandādhigamena manmatha-kalā-yuddhe’pi yasminn abhud </w:t>
      </w:r>
    </w:p>
    <w:p w:rsidR="004D1C16" w:rsidRDefault="004D1C16" w:rsidP="00764CA0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udbhūtaḥ sa tayor babhūva suratārambhaḥ priya</w:t>
      </w:r>
      <w:r>
        <w:rPr>
          <w:lang w:val="en-US" w:bidi="sa-IN"/>
        </w:rPr>
        <w:t>ṁ-</w:t>
      </w:r>
      <w:r>
        <w:rPr>
          <w:noProof w:val="0"/>
          <w:cs/>
          <w:lang w:bidi="sa-IN"/>
        </w:rPr>
        <w:t>bhāvukaḥ ||256||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yathā—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gokulānanda govinda goṣṭhendra-kula-candramaḥ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prāṇeśa sundarottaṁsa nāgarāṇāṁ śikhāmaṇeḥ ||257||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vṛndāvana-vidho goṣṭha-yuva-rāja manohara |</w:t>
      </w:r>
    </w:p>
    <w:p w:rsidR="004D1C16" w:rsidRDefault="004D1C16">
      <w:pPr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ity ādyā vraja-devīnāṁ preyasī praṇayoktayaḥ ||258||</w:t>
      </w:r>
    </w:p>
    <w:p w:rsidR="004D1C16" w:rsidRDefault="004D1C16">
      <w:pPr>
        <w:rPr>
          <w:b/>
          <w:bCs/>
          <w:noProof w:val="0"/>
          <w:cs/>
          <w:lang w:bidi="sa-IN"/>
        </w:rPr>
      </w:pPr>
    </w:p>
    <w:p w:rsidR="004D1C16" w:rsidRDefault="004D1C16">
      <w:pPr>
        <w:jc w:val="center"/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atulatvād apāratvād āpto’sau durvigāhatām |</w:t>
      </w:r>
    </w:p>
    <w:p w:rsidR="004D1C16" w:rsidRDefault="004D1C16">
      <w:pPr>
        <w:jc w:val="center"/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spṛṣṭaḥ paraṁ taṭasthena rasābdhir madhuro mayā ||o||</w:t>
      </w:r>
    </w:p>
    <w:p w:rsidR="004D1C16" w:rsidRDefault="004D1C16">
      <w:pPr>
        <w:jc w:val="center"/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ayam ujjvala-nīlamaṇir gahana-mahā-ghoṣa-sāgara-prabhavaḥ |</w:t>
      </w:r>
    </w:p>
    <w:p w:rsidR="004D1C16" w:rsidRDefault="004D1C16">
      <w:pPr>
        <w:jc w:val="center"/>
        <w:rPr>
          <w:b/>
          <w:bCs/>
          <w:noProof w:val="0"/>
          <w:cs/>
          <w:lang w:bidi="sa-IN"/>
        </w:rPr>
      </w:pPr>
      <w:r>
        <w:rPr>
          <w:b/>
          <w:bCs/>
          <w:noProof w:val="0"/>
          <w:cs/>
          <w:lang w:bidi="sa-IN"/>
        </w:rPr>
        <w:t>bhajatu tava makara-kuṇḍala-parisara-sevaucitīṁ deva ||o||</w:t>
      </w:r>
    </w:p>
    <w:p w:rsidR="004D1C16" w:rsidRDefault="004D1C16">
      <w:pPr>
        <w:rPr>
          <w:b/>
          <w:bCs/>
          <w:noProof w:val="0"/>
          <w:cs/>
          <w:lang w:bidi="sa-IN"/>
        </w:rPr>
      </w:pPr>
    </w:p>
    <w:p w:rsidR="004D1C16" w:rsidRDefault="004D1C16">
      <w:pPr>
        <w:jc w:val="center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iti sambhoga-bhedāḥ |</w:t>
      </w:r>
    </w:p>
    <w:p w:rsidR="004D1C16" w:rsidRDefault="004D1C16">
      <w:pPr>
        <w:jc w:val="center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iti śrī-śrī-ujjvala-nīlamaṇau śṛṅgāra-bheda-prakaraṇam |</w:t>
      </w:r>
    </w:p>
    <w:p w:rsidR="004D1C16" w:rsidRDefault="004D1C16">
      <w:pPr>
        <w:jc w:val="center"/>
        <w:rPr>
          <w:noProof w:val="0"/>
          <w:cs/>
          <w:lang w:bidi="sa-IN"/>
        </w:rPr>
      </w:pPr>
    </w:p>
    <w:p w:rsidR="004D1C16" w:rsidRDefault="004D1C16">
      <w:pPr>
        <w:jc w:val="center"/>
        <w:rPr>
          <w:lang w:val="en-US" w:bidi="sa-IN"/>
        </w:rPr>
      </w:pPr>
      <w:r>
        <w:rPr>
          <w:noProof w:val="0"/>
          <w:cs/>
          <w:lang w:bidi="sa-IN"/>
        </w:rPr>
        <w:t>sampūrṇo’yaṁ śrī-śrīla-rūpa-gosvāmi- prabhupāda-praṇīta-</w:t>
      </w:r>
    </w:p>
    <w:p w:rsidR="004D1C16" w:rsidRDefault="004D1C16">
      <w:pPr>
        <w:jc w:val="center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śrī-śrī-ujjvala-nīlamaṇir nāma granthaḥ |</w:t>
      </w: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jc w:val="center"/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</w:p>
    <w:p w:rsidR="004D1C16" w:rsidRDefault="004D1C16">
      <w:pPr>
        <w:rPr>
          <w:noProof w:val="0"/>
          <w:cs/>
          <w:lang w:bidi="sa-IN"/>
        </w:rPr>
      </w:pPr>
    </w:p>
    <w:sectPr w:rsidR="004D1C16" w:rsidSect="00AB1B45">
      <w:type w:val="continuous"/>
      <w:pgSz w:w="12240" w:h="15840" w:code="1"/>
      <w:pgMar w:top="1440" w:right="1440" w:bottom="1440" w:left="1440" w:header="1440" w:footer="1440" w:gutter="0"/>
      <w:cols w:space="720"/>
      <w:docGrid w:linePitch="2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D1C16" w:rsidRDefault="004D1C16">
      <w:r>
        <w:separator/>
      </w:r>
    </w:p>
  </w:endnote>
  <w:endnote w:type="continuationSeparator" w:id="1">
    <w:p w:rsidR="004D1C16" w:rsidRDefault="004D1C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falt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mbus Mono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1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D1C16" w:rsidRDefault="004D1C16">
      <w:r>
        <w:separator/>
      </w:r>
    </w:p>
  </w:footnote>
  <w:footnote w:type="continuationSeparator" w:id="1">
    <w:p w:rsidR="004D1C16" w:rsidRDefault="004D1C16">
      <w:r>
        <w:continuationSeparator/>
      </w:r>
    </w:p>
  </w:footnote>
  <w:footnote w:id="2">
    <w:p w:rsidR="004D1C16" w:rsidRDefault="004D1C16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noProof w:val="0"/>
          <w:cs/>
          <w:lang w:bidi="sa-IN"/>
        </w:rPr>
        <w:t xml:space="preserve"> This found in Dhaneśvara’s commentary. It is taken from Bhoja-prabandha 302.</w:t>
      </w:r>
    </w:p>
  </w:footnote>
  <w:footnote w:id="3">
    <w:p w:rsidR="004D1C16" w:rsidRDefault="004D1C16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noProof w:val="0"/>
          <w:cs/>
          <w:lang w:bidi="sa-IN"/>
        </w:rPr>
        <w:t xml:space="preserve"> navāmbudhara-maṇḍalī-</w:t>
      </w:r>
    </w:p>
  </w:footnote>
  <w:footnote w:id="4">
    <w:p w:rsidR="004D1C16" w:rsidRDefault="004D1C16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noProof w:val="0"/>
          <w:cs/>
          <w:lang w:bidi="sa-IN"/>
        </w:rPr>
        <w:t xml:space="preserve"> -nandanaḥ</w:t>
      </w:r>
    </w:p>
  </w:footnote>
  <w:footnote w:id="5">
    <w:p w:rsidR="004D1C16" w:rsidRDefault="004D1C16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noProof w:val="0"/>
          <w:cs/>
          <w:lang w:bidi="sa-IN"/>
        </w:rPr>
        <w:t xml:space="preserve"> pati-vratā</w:t>
      </w:r>
    </w:p>
  </w:footnote>
  <w:footnote w:id="6">
    <w:p w:rsidR="004D1C16" w:rsidRDefault="004D1C16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noProof w:val="0"/>
          <w:cs/>
          <w:lang w:bidi="sa-IN"/>
        </w:rPr>
        <w:t xml:space="preserve"> ārdrīkṛtya payodharāñcalam alaṁ sadyaḥ in Padyāvalī. </w:t>
      </w:r>
    </w:p>
  </w:footnote>
  <w:footnote w:id="7">
    <w:p w:rsidR="004D1C16" w:rsidRDefault="004D1C16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noProof w:val="0"/>
          <w:cs/>
          <w:lang w:bidi="sa-IN"/>
        </w:rPr>
        <w:t xml:space="preserve"> </w:t>
      </w:r>
      <w:r>
        <w:rPr>
          <w:color w:val="0000FF"/>
          <w:lang w:val="pl-PL"/>
        </w:rPr>
        <w:t>vīthī</w:t>
      </w:r>
    </w:p>
  </w:footnote>
  <w:footnote w:id="8">
    <w:p w:rsidR="004D1C16" w:rsidRDefault="004D1C16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noProof w:val="0"/>
          <w:cs/>
          <w:lang w:bidi="sa-IN"/>
        </w:rPr>
        <w:t xml:space="preserve"> Not found in Rasa-sudhākara.</w:t>
      </w:r>
    </w:p>
  </w:footnote>
  <w:footnote w:id="9">
    <w:p w:rsidR="004D1C16" w:rsidRDefault="004D1C16" w:rsidP="005627A6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rFonts w:cs="Mangal"/>
          <w:noProof w:val="0"/>
          <w:cs/>
        </w:rPr>
        <w:t xml:space="preserve"> </w:t>
      </w:r>
      <w:r>
        <w:rPr>
          <w:rFonts w:cs="Mangal"/>
          <w:lang w:val="en-US"/>
        </w:rPr>
        <w:t>valayad iti viṣṇudāsasya pāṭhaḥ |</w:t>
      </w:r>
    </w:p>
  </w:footnote>
  <w:footnote w:id="10">
    <w:p w:rsidR="004D1C16" w:rsidRDefault="004D1C16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rFonts w:cs="Mangal"/>
          <w:noProof w:val="0"/>
          <w:cs/>
          <w:lang w:bidi="sa-IN"/>
        </w:rPr>
        <w:t xml:space="preserve"> </w:t>
      </w:r>
      <w:r>
        <w:rPr>
          <w:rFonts w:cs="Mangal"/>
          <w:lang w:val="en-US" w:bidi="sa-IN"/>
        </w:rPr>
        <w:t xml:space="preserve">This verse and the next are given in reversed order in Viṣṇudāsa’s commentary (Haridas Das’s edition). This order is in the </w:t>
      </w:r>
      <w:smartTag w:uri="urn:schemas-microsoft-com:office:smarttags" w:element="place">
        <w:smartTag w:uri="urn:schemas-microsoft-com:office:smarttags" w:element="City">
          <w:r>
            <w:rPr>
              <w:rFonts w:cs="Mangal"/>
              <w:lang w:val="en-US" w:bidi="sa-IN"/>
            </w:rPr>
            <w:t>Bombay</w:t>
          </w:r>
        </w:smartTag>
      </w:smartTag>
      <w:r>
        <w:rPr>
          <w:rFonts w:cs="Mangal"/>
          <w:lang w:val="en-US" w:bidi="sa-IN"/>
        </w:rPr>
        <w:t xml:space="preserve"> edition and has been accepted, since it follows the order found in </w:t>
      </w:r>
      <w:r w:rsidRPr="00741377">
        <w:rPr>
          <w:rFonts w:cs="Mangal"/>
          <w:i/>
          <w:iCs/>
          <w:lang w:val="en-US" w:bidi="sa-IN"/>
        </w:rPr>
        <w:t>Bhakti-rasāmṛta-sindhu</w:t>
      </w:r>
      <w:r>
        <w:rPr>
          <w:rFonts w:cs="Mangal"/>
          <w:lang w:val="en-US" w:bidi="sa-IN"/>
        </w:rPr>
        <w:t xml:space="preserve">. </w:t>
      </w:r>
    </w:p>
  </w:footnote>
  <w:footnote w:id="11">
    <w:p w:rsidR="004D1C16" w:rsidRDefault="004D1C16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rFonts w:cs="Mangal"/>
          <w:noProof w:val="0"/>
          <w:cs/>
          <w:lang w:bidi="sa-IN"/>
        </w:rPr>
        <w:t xml:space="preserve"> </w:t>
      </w:r>
      <w:r>
        <w:rPr>
          <w:rFonts w:cs="Mangal"/>
          <w:lang w:val="en-US" w:bidi="sa-IN"/>
        </w:rPr>
        <w:t>sūcitavatīty api pāṭhaḥ.</w:t>
      </w:r>
    </w:p>
  </w:footnote>
  <w:footnote w:id="12">
    <w:p w:rsidR="004D1C16" w:rsidRDefault="004D1C16" w:rsidP="00DD1B44">
      <w:r>
        <w:rPr>
          <w:rStyle w:val="FootnoteReference"/>
          <w:rFonts w:cs="Balaram"/>
        </w:rPr>
        <w:footnoteRef/>
      </w:r>
      <w:r>
        <w:rPr>
          <w:rFonts w:cs="Mangal"/>
          <w:noProof w:val="0"/>
          <w:cs/>
          <w:lang w:bidi="sa-IN"/>
        </w:rPr>
        <w:t xml:space="preserve"> </w:t>
      </w:r>
      <w:r w:rsidRPr="00D4646F">
        <w:rPr>
          <w:rStyle w:val="FootnoteTextChar"/>
          <w:sz w:val="20"/>
          <w:szCs w:val="20"/>
        </w:rPr>
        <w:t>suciraṁ bidhyasi hṛdayaṁ labhate madanaḥ khalu duryaśo balīyaḥ | dṛśyase sakala-diśāsu dṛśyate madano na kutrāpi ||</w:t>
      </w:r>
    </w:p>
  </w:footnote>
  <w:footnote w:id="13">
    <w:p w:rsidR="004D1C16" w:rsidRDefault="004D1C16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rFonts w:cs="Mangal"/>
          <w:noProof w:val="0"/>
          <w:cs/>
          <w:lang w:bidi="sa-IN"/>
        </w:rPr>
        <w:t xml:space="preserve"> </w:t>
      </w:r>
      <w:r>
        <w:rPr>
          <w:rFonts w:cs="Mangal"/>
          <w:lang w:val="en-US" w:bidi="sa-IN"/>
        </w:rPr>
        <w:t xml:space="preserve">iyaṁ śloka-paṅktiḥ nirṇaya-sāgara-saṁskaraṇe nāsty eva. </w:t>
      </w:r>
    </w:p>
  </w:footnote>
  <w:footnote w:id="14">
    <w:p w:rsidR="004D1C16" w:rsidRDefault="004D1C16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rFonts w:cs="Mangal"/>
          <w:noProof w:val="0"/>
          <w:cs/>
          <w:lang w:bidi="sa-IN"/>
        </w:rPr>
        <w:t xml:space="preserve"> </w:t>
      </w:r>
      <w:r>
        <w:rPr>
          <w:rFonts w:cs="Mangal"/>
          <w:lang w:val="en-US" w:bidi="sa-IN"/>
        </w:rPr>
        <w:t>keśava-veṇubhiḥ</w:t>
      </w:r>
    </w:p>
  </w:footnote>
  <w:footnote w:id="15">
    <w:p w:rsidR="004D1C16" w:rsidRDefault="004D1C16" w:rsidP="006F739C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rFonts w:cs="Mangal"/>
          <w:noProof w:val="0"/>
          <w:cs/>
          <w:lang w:bidi="sa-IN"/>
        </w:rPr>
        <w:t xml:space="preserve"> </w:t>
      </w:r>
      <w:r>
        <w:rPr>
          <w:rFonts w:cs="Mangal"/>
          <w:lang w:val="en-US" w:bidi="sa-IN"/>
        </w:rPr>
        <w:t>mīlayitvā.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EA4462"/>
    <w:multiLevelType w:val="hybridMultilevel"/>
    <w:tmpl w:val="D842EF08"/>
    <w:lvl w:ilvl="0" w:tplc="DC961A6A">
      <w:start w:val="30"/>
      <w:numFmt w:val="bullet"/>
      <w:lvlText w:val=""/>
      <w:lvlJc w:val="left"/>
      <w:pPr>
        <w:tabs>
          <w:tab w:val="num" w:pos="1080"/>
        </w:tabs>
        <w:ind w:left="1080" w:hanging="360"/>
      </w:pPr>
      <w:rPr>
        <w:rFonts w:ascii="Wingdings" w:eastAsia="Times New Roman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embedSystemFonts/>
  <w:stylePaneFormatFilter w:val="3F01"/>
  <w:trackRevisions/>
  <w:doNotTrackMoves/>
  <w:defaultTabStop w:val="720"/>
  <w:drawingGridHorizontalSpacing w:val="165"/>
  <w:drawingGridVerticalSpacing w:val="245"/>
  <w:noPunctuationKerning/>
  <w:characterSpacingControl w:val="doNotCompress"/>
  <w:footnotePr>
    <w:footnote w:id="0"/>
    <w:footnote w:id="1"/>
  </w:footnotePr>
  <w:endnotePr>
    <w:endnote w:id="0"/>
    <w:endnote w:id="1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C11EC"/>
    <w:rsid w:val="0000670C"/>
    <w:rsid w:val="00027D0E"/>
    <w:rsid w:val="00041F23"/>
    <w:rsid w:val="0004583F"/>
    <w:rsid w:val="00050520"/>
    <w:rsid w:val="00072BB3"/>
    <w:rsid w:val="00093A4A"/>
    <w:rsid w:val="000A3332"/>
    <w:rsid w:val="000D1DFC"/>
    <w:rsid w:val="00107FB9"/>
    <w:rsid w:val="00120644"/>
    <w:rsid w:val="001606DC"/>
    <w:rsid w:val="00194550"/>
    <w:rsid w:val="001B6F57"/>
    <w:rsid w:val="001D19F0"/>
    <w:rsid w:val="001E0D7B"/>
    <w:rsid w:val="00221561"/>
    <w:rsid w:val="00221D67"/>
    <w:rsid w:val="0023522F"/>
    <w:rsid w:val="0023641E"/>
    <w:rsid w:val="00240328"/>
    <w:rsid w:val="00262981"/>
    <w:rsid w:val="00270354"/>
    <w:rsid w:val="002767E0"/>
    <w:rsid w:val="002A1294"/>
    <w:rsid w:val="002B0DC6"/>
    <w:rsid w:val="002C1D4E"/>
    <w:rsid w:val="002D0810"/>
    <w:rsid w:val="002F7202"/>
    <w:rsid w:val="0031352C"/>
    <w:rsid w:val="0033781D"/>
    <w:rsid w:val="003503AB"/>
    <w:rsid w:val="00375FF5"/>
    <w:rsid w:val="003853D2"/>
    <w:rsid w:val="00393450"/>
    <w:rsid w:val="003A4489"/>
    <w:rsid w:val="003B3B57"/>
    <w:rsid w:val="003C2AD2"/>
    <w:rsid w:val="003D2DE3"/>
    <w:rsid w:val="003D7D2D"/>
    <w:rsid w:val="004148E6"/>
    <w:rsid w:val="00417251"/>
    <w:rsid w:val="00430911"/>
    <w:rsid w:val="004A4815"/>
    <w:rsid w:val="004A59C3"/>
    <w:rsid w:val="004B5034"/>
    <w:rsid w:val="004D1C16"/>
    <w:rsid w:val="005029D5"/>
    <w:rsid w:val="00537792"/>
    <w:rsid w:val="00557D61"/>
    <w:rsid w:val="005627A6"/>
    <w:rsid w:val="00564DCE"/>
    <w:rsid w:val="005668F3"/>
    <w:rsid w:val="00572A6C"/>
    <w:rsid w:val="0058099A"/>
    <w:rsid w:val="005904DE"/>
    <w:rsid w:val="005A75DB"/>
    <w:rsid w:val="005C1E3B"/>
    <w:rsid w:val="005C339F"/>
    <w:rsid w:val="00605B0F"/>
    <w:rsid w:val="006169C0"/>
    <w:rsid w:val="00625ADA"/>
    <w:rsid w:val="00653ACF"/>
    <w:rsid w:val="006D0A82"/>
    <w:rsid w:val="006F1BDA"/>
    <w:rsid w:val="006F739C"/>
    <w:rsid w:val="007209DC"/>
    <w:rsid w:val="00741377"/>
    <w:rsid w:val="00743B3D"/>
    <w:rsid w:val="00747870"/>
    <w:rsid w:val="00764CA0"/>
    <w:rsid w:val="00771F30"/>
    <w:rsid w:val="00783B01"/>
    <w:rsid w:val="0078502B"/>
    <w:rsid w:val="00796FE7"/>
    <w:rsid w:val="007B04D8"/>
    <w:rsid w:val="007C6743"/>
    <w:rsid w:val="007D2C40"/>
    <w:rsid w:val="007D7AD6"/>
    <w:rsid w:val="00801D67"/>
    <w:rsid w:val="00807B2F"/>
    <w:rsid w:val="008410DF"/>
    <w:rsid w:val="0084130E"/>
    <w:rsid w:val="008623ED"/>
    <w:rsid w:val="00871A6C"/>
    <w:rsid w:val="00882A1E"/>
    <w:rsid w:val="008A7168"/>
    <w:rsid w:val="008A7648"/>
    <w:rsid w:val="008A7901"/>
    <w:rsid w:val="008B1DB1"/>
    <w:rsid w:val="008D6ABE"/>
    <w:rsid w:val="008E557E"/>
    <w:rsid w:val="008F41BD"/>
    <w:rsid w:val="009269E4"/>
    <w:rsid w:val="009520B7"/>
    <w:rsid w:val="00954D18"/>
    <w:rsid w:val="00992EF9"/>
    <w:rsid w:val="009A292A"/>
    <w:rsid w:val="00A06875"/>
    <w:rsid w:val="00A1074C"/>
    <w:rsid w:val="00A34C5B"/>
    <w:rsid w:val="00A36BD8"/>
    <w:rsid w:val="00A443D5"/>
    <w:rsid w:val="00A5730B"/>
    <w:rsid w:val="00A7452D"/>
    <w:rsid w:val="00A750A3"/>
    <w:rsid w:val="00AA1955"/>
    <w:rsid w:val="00AA58C9"/>
    <w:rsid w:val="00AB1B45"/>
    <w:rsid w:val="00AC284A"/>
    <w:rsid w:val="00AD6898"/>
    <w:rsid w:val="00AE21BD"/>
    <w:rsid w:val="00AE443F"/>
    <w:rsid w:val="00AF4DE2"/>
    <w:rsid w:val="00B164CD"/>
    <w:rsid w:val="00B177A2"/>
    <w:rsid w:val="00BA05F9"/>
    <w:rsid w:val="00BB7C08"/>
    <w:rsid w:val="00BC62EA"/>
    <w:rsid w:val="00C06B21"/>
    <w:rsid w:val="00C15FEE"/>
    <w:rsid w:val="00C26AFA"/>
    <w:rsid w:val="00C43484"/>
    <w:rsid w:val="00C61E83"/>
    <w:rsid w:val="00C64B35"/>
    <w:rsid w:val="00C93A3E"/>
    <w:rsid w:val="00CB1F3B"/>
    <w:rsid w:val="00CB34BA"/>
    <w:rsid w:val="00CC4602"/>
    <w:rsid w:val="00D23CAB"/>
    <w:rsid w:val="00D31792"/>
    <w:rsid w:val="00D425F3"/>
    <w:rsid w:val="00D45754"/>
    <w:rsid w:val="00D4646F"/>
    <w:rsid w:val="00D75644"/>
    <w:rsid w:val="00DA652A"/>
    <w:rsid w:val="00DC1AC4"/>
    <w:rsid w:val="00DC7A41"/>
    <w:rsid w:val="00DD1B44"/>
    <w:rsid w:val="00DD2661"/>
    <w:rsid w:val="00DE4AAD"/>
    <w:rsid w:val="00E42207"/>
    <w:rsid w:val="00E64629"/>
    <w:rsid w:val="00E744AF"/>
    <w:rsid w:val="00EA0954"/>
    <w:rsid w:val="00EA1735"/>
    <w:rsid w:val="00EA77C2"/>
    <w:rsid w:val="00EB3844"/>
    <w:rsid w:val="00EC11EC"/>
    <w:rsid w:val="00EF4745"/>
    <w:rsid w:val="00F02212"/>
    <w:rsid w:val="00F22B50"/>
    <w:rsid w:val="00F25B57"/>
    <w:rsid w:val="00F409BD"/>
    <w:rsid w:val="00F50643"/>
    <w:rsid w:val="00F55D7A"/>
    <w:rsid w:val="00F9431A"/>
    <w:rsid w:val="00FB2337"/>
    <w:rsid w:val="00FC4E0E"/>
    <w:rsid w:val="00FE6F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martTagType w:namespaceuri="urn:schemas-microsoft-com:office:smarttags" w:name="place"/>
  <w:smartTagType w:namespaceuri="urn:schemas-microsoft-com:office:smarttags" w:name="City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62981"/>
    <w:rPr>
      <w:rFonts w:ascii="Arial" w:hAnsi="Arial" w:cs="Arial"/>
      <w:noProof/>
      <w:sz w:val="24"/>
      <w:szCs w:val="24"/>
      <w:lang w:val="sa-IN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jc w:val="center"/>
      <w:outlineLvl w:val="0"/>
    </w:pPr>
    <w:rPr>
      <w:rFonts w:cs="Arial"/>
      <w:b/>
      <w:bC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050520"/>
    <w:pPr>
      <w:keepNext/>
      <w:spacing w:before="240" w:after="60"/>
      <w:jc w:val="center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072BB3"/>
    <w:pPr>
      <w:keepNext/>
      <w:spacing w:before="240" w:after="60"/>
      <w:outlineLvl w:val="2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3F25"/>
    <w:rPr>
      <w:rFonts w:asciiTheme="majorHAnsi" w:eastAsiaTheme="majorEastAsia" w:hAnsiTheme="majorHAnsi" w:cstheme="majorBidi"/>
      <w:b/>
      <w:bCs/>
      <w:noProof/>
      <w:kern w:val="32"/>
      <w:sz w:val="32"/>
      <w:szCs w:val="32"/>
      <w:lang w:val="sa-I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3F25"/>
    <w:rPr>
      <w:rFonts w:asciiTheme="majorHAnsi" w:eastAsiaTheme="majorEastAsia" w:hAnsiTheme="majorHAnsi" w:cstheme="majorBidi"/>
      <w:b/>
      <w:bCs/>
      <w:i/>
      <w:iCs/>
      <w:noProof/>
      <w:sz w:val="28"/>
      <w:szCs w:val="28"/>
      <w:lang w:val="sa-I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3F25"/>
    <w:rPr>
      <w:rFonts w:asciiTheme="majorHAnsi" w:eastAsiaTheme="majorEastAsia" w:hAnsiTheme="majorHAnsi" w:cstheme="majorBidi"/>
      <w:b/>
      <w:bCs/>
      <w:noProof/>
      <w:sz w:val="26"/>
      <w:szCs w:val="26"/>
      <w:lang w:val="sa-IN"/>
    </w:rPr>
  </w:style>
  <w:style w:type="paragraph" w:styleId="Quote">
    <w:name w:val="Quote"/>
    <w:basedOn w:val="Normal"/>
    <w:link w:val="QuoteChar"/>
    <w:uiPriority w:val="29"/>
    <w:qFormat/>
    <w:pPr>
      <w:ind w:left="720"/>
    </w:pPr>
    <w:rPr>
      <w:rFonts w:eastAsia="MS Minchofalt"/>
      <w:color w:val="0000FF"/>
    </w:rPr>
  </w:style>
  <w:style w:type="character" w:customStyle="1" w:styleId="QuoteChar">
    <w:name w:val="Quote Char"/>
    <w:basedOn w:val="DefaultParagraphFont"/>
    <w:link w:val="Quote"/>
    <w:uiPriority w:val="29"/>
    <w:rsid w:val="00B23F25"/>
    <w:rPr>
      <w:rFonts w:ascii="Arial" w:hAnsi="Arial" w:cs="Arial"/>
      <w:i/>
      <w:iCs/>
      <w:noProof/>
      <w:color w:val="000000" w:themeColor="text1"/>
      <w:sz w:val="24"/>
      <w:szCs w:val="24"/>
      <w:lang w:val="sa-IN"/>
    </w:rPr>
  </w:style>
  <w:style w:type="paragraph" w:styleId="BodyTextIndent2">
    <w:name w:val="Body Text Indent 2"/>
    <w:basedOn w:val="Normal"/>
    <w:link w:val="BodyTextIndent2Char"/>
    <w:uiPriority w:val="99"/>
    <w:pPr>
      <w:ind w:left="72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23F25"/>
    <w:rPr>
      <w:rFonts w:ascii="Arial" w:hAnsi="Arial" w:cs="Arial"/>
      <w:noProof/>
      <w:sz w:val="24"/>
      <w:szCs w:val="24"/>
      <w:lang w:val="sa-IN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23F25"/>
    <w:rPr>
      <w:rFonts w:ascii="Arial" w:hAnsi="Arial" w:cs="Arial"/>
      <w:noProof/>
      <w:sz w:val="24"/>
      <w:szCs w:val="24"/>
      <w:lang w:val="sa-IN"/>
    </w:rPr>
  </w:style>
  <w:style w:type="paragraph" w:styleId="BodyTextIndent">
    <w:name w:val="Body Text Indent"/>
    <w:basedOn w:val="Normal"/>
    <w:link w:val="BodyTextIndentChar"/>
    <w:uiPriority w:val="99"/>
    <w:pPr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23F25"/>
    <w:rPr>
      <w:rFonts w:ascii="Arial" w:hAnsi="Arial" w:cs="Arial"/>
      <w:noProof/>
      <w:sz w:val="24"/>
      <w:szCs w:val="24"/>
      <w:lang w:val="sa-IN"/>
    </w:rPr>
  </w:style>
  <w:style w:type="paragraph" w:styleId="PlainText">
    <w:name w:val="Plain Text"/>
    <w:basedOn w:val="Normal"/>
    <w:link w:val="PlainTextChar"/>
    <w:uiPriority w:val="99"/>
    <w:pPr>
      <w:ind w:firstLine="720"/>
    </w:pPr>
    <w:rPr>
      <w:rFonts w:cs="Courier New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23F25"/>
    <w:rPr>
      <w:rFonts w:ascii="Courier New" w:hAnsi="Courier New" w:cs="Courier New"/>
      <w:noProof/>
      <w:lang w:val="sa-IN"/>
    </w:rPr>
  </w:style>
  <w:style w:type="paragraph" w:styleId="FootnoteText">
    <w:name w:val="footnote text"/>
    <w:basedOn w:val="Normal"/>
    <w:link w:val="FootnoteTextChar"/>
    <w:uiPriority w:val="99"/>
    <w:semiHidden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DD1B44"/>
    <w:rPr>
      <w:rFonts w:ascii="Arial" w:hAnsi="Arial" w:cs="Arial"/>
      <w:noProof/>
      <w:lang w:val="sa-IN" w:eastAsia="en-US" w:bidi="ar-SA"/>
    </w:rPr>
  </w:style>
  <w:style w:type="paragraph" w:customStyle="1" w:styleId="Style1">
    <w:name w:val="Style1"/>
    <w:basedOn w:val="Heading3"/>
    <w:rPr>
      <w:rFonts w:eastAsia="MS Minchofalt"/>
      <w:noProof w:val="0"/>
      <w:lang w:val="en-CA"/>
    </w:rPr>
  </w:style>
  <w:style w:type="paragraph" w:customStyle="1" w:styleId="quote0">
    <w:name w:val="quote"/>
    <w:basedOn w:val="Normal"/>
    <w:pPr>
      <w:ind w:left="720" w:right="720"/>
    </w:pPr>
    <w:rPr>
      <w:rFonts w:eastAsia="MS Minchofalt"/>
    </w:rPr>
  </w:style>
  <w:style w:type="paragraph" w:customStyle="1" w:styleId="Style2">
    <w:name w:val="Style2"/>
    <w:basedOn w:val="quote0"/>
  </w:style>
  <w:style w:type="paragraph" w:customStyle="1" w:styleId="VerseQuote">
    <w:name w:val="Verse Quote"/>
    <w:basedOn w:val="quote0"/>
    <w:pPr>
      <w:jc w:val="center"/>
    </w:pPr>
    <w:rPr>
      <w:i/>
    </w:rPr>
  </w:style>
  <w:style w:type="character" w:styleId="FootnoteReference">
    <w:name w:val="footnote reference"/>
    <w:basedOn w:val="DefaultParagraphFont"/>
    <w:uiPriority w:val="99"/>
    <w:semiHidden/>
    <w:rPr>
      <w:rFonts w:cs="Times New Roman"/>
      <w:vertAlign w:val="superscript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23F25"/>
    <w:rPr>
      <w:rFonts w:ascii="Arial" w:hAnsi="Arial" w:cs="Arial"/>
      <w:noProof/>
      <w:sz w:val="24"/>
      <w:szCs w:val="24"/>
      <w:lang w:val="sa-IN"/>
    </w:rPr>
  </w:style>
  <w:style w:type="paragraph" w:customStyle="1" w:styleId="Versequote0">
    <w:name w:val="Verse quote"/>
    <w:basedOn w:val="Normal"/>
    <w:rsid w:val="00DD1B44"/>
    <w:pPr>
      <w:jc w:val="center"/>
    </w:pPr>
    <w:rPr>
      <w:b/>
      <w:bCs/>
      <w:sz w:val="28"/>
      <w:szCs w:val="28"/>
      <w:lang w:val="en-US"/>
    </w:rPr>
  </w:style>
  <w:style w:type="character" w:customStyle="1" w:styleId="FootnoteTextCharChar">
    <w:name w:val="Footnote Text Char Char"/>
    <w:basedOn w:val="DefaultParagraphFont"/>
    <w:rsid w:val="006F739C"/>
    <w:rPr>
      <w:rFonts w:ascii="Arial" w:eastAsia="Times New Roman" w:hAnsi="Arial" w:cs="Arial"/>
      <w:noProof/>
      <w:lang w:val="sa-IN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rsid w:val="00027D0E"/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3F25"/>
    <w:rPr>
      <w:rFonts w:cs="Arial"/>
      <w:noProof/>
      <w:sz w:val="0"/>
      <w:szCs w:val="0"/>
      <w:lang w:val="sa-IN"/>
    </w:rPr>
  </w:style>
  <w:style w:type="paragraph" w:customStyle="1" w:styleId="StyleHeading126pt">
    <w:name w:val="Style Heading 1 + 26 pt"/>
    <w:basedOn w:val="Heading1"/>
    <w:rsid w:val="006169C0"/>
    <w:rPr>
      <w:rFonts w:cs="Arial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</TotalTime>
  <Pages>1</Pages>
  <Words>-32766</Words>
  <Characters>-32766</Characters>
  <Application>Microsoft Office Outlook</Application>
  <DocSecurity>0</DocSecurity>
  <Lines>0</Lines>
  <Paragraphs>0</Paragraphs>
  <ScaleCrop>false</ScaleCrop>
  <Company>Gaudiya Grantha Mandira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Ujjvala-nilamani Mula-matram</dc:title>
  <dc:subject/>
  <dc:creator>Jan Brzezinski</dc:creator>
  <cp:keywords/>
  <dc:description/>
  <cp:lastModifiedBy>Jan Brzezinski</cp:lastModifiedBy>
  <cp:revision>3</cp:revision>
  <dcterms:created xsi:type="dcterms:W3CDTF">2007-10-24T18:36:00Z</dcterms:created>
  <dcterms:modified xsi:type="dcterms:W3CDTF">2007-10-24T18:39:00Z</dcterms:modified>
  <cp:category>Bhakti-rasa</cp:category>
</cp:coreProperties>
</file>