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AF" w:rsidRDefault="006B16AF">
      <w:pPr>
        <w:pStyle w:val="Heading1"/>
        <w:rPr>
          <w:lang w:val="fi-FI"/>
        </w:rPr>
      </w:pPr>
      <w:r>
        <w:rPr>
          <w:lang w:val="fi-FI"/>
        </w:rPr>
        <w:t>śrī-viśākhānandābhidha-stotram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bhāva-nāma-guṇādīnām aikyāt śrī-rādhikaiva 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kṛṣṇendoḥ preyasī sā me śrī-viśākhā prasīdatu ||1||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jayati śrīmatī kācid vṛndāraṇya-vihāriṇī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vidhātus taruṇī-sṛṣṭi-kauśala-śrīṛ ihojjvalā ||2||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chinna-svarṇa-sadṛkṣāṅgī- rakta-vastrāvaguṇṭhinī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nirbandha-baddha-veṇīkā  cāru-kāśmīra-carcitā ||3||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dvi-kālendu-lalāṭodyat- kastūrī-tilakojjvalā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sphuṭa-kokanada-dvandva- bandhurī-kṛta-karṇikā ||4||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vicitra-varṇa-vinyāsa- citritī-kṛta-vigrahā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kṛṣṇa-cora-bhayāc colī- gumphī-kṛta-maṇi-stanī ||5||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hāra-mañjīra-keyūra- cūḍā-nāsāgra-mauktikaiḥ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mudrikādibhir anyaiś ca  bhūṣitā bhūṣaṇottamaiḥ ||6||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su-dīpta-kajjaloddīpta- nayanendīvara-dvaya-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saurabhojjvala-tāmbūla- mañjulā śrī-mukhāmbujā ||7||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smita-leśa-lasat-pakva- cāru-bimba-phalādharā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madhurālāpa-pīyūṣa- sañjīvita-sakhī-kulā ||8||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vṛṣabhānu-kulotkīrti- vardhikā bhānu-sevikā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kīrtidā-khaṇi-ratna-śrīḥ  śrī-jita-śrīḥ śriyojjvalā ||9||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anaṅga-mañjarī-jyeṣṭhā  śrīdāmānanda-dānujā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mukharā-dṛṣṭi-pīyūṣa- varti-naptrī tad-āśritā ||10||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paurṇamāsī-bahiḥ-khelat- prāṇa-pañjara-sārikā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subala-praṇayollāsā  tatra vinyasta-bhārakā ||11||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vrajeśyāḥ kṛṣṇavat prema- pātrī tatrāti bhaktikā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ambā-vātsalya-saṁsiktā  rohiṇī-ghrāta-mastakā ||12||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vrajendra-caraṇāmbhoje  'rpita-bhakti-paramparā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tasyāpi prema-pātrīyaṁ  pitur bhānor iva sphuṭam ||13||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guru-buddhyā pralambārau  natiṁ dūre vitanvatī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vadhū-buddhyaiva tasyāpi  prema-bhūmīha hrī-yutā ||14||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lalitā-lalitā svīya- prāṇoru-lalitāvṛtā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lalitā-prāṇa-rakṣaika-rakṣitā tad-vaśātmikā ||15||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vṛndā-prasādhitottuṅga- kuḍuṅgānaṅga-veśmani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kṛṣṇa-khaṇḍita-mānatvāl  lalitā-bhīti-kampinī ||16||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viśākha-narma-sakhyena  sukhitā tad-gatātmikā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viśākhā-prāṇa-dīpāli- nirmañchya-nakha-candrikā ||17||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sakhī-vargaika-jīvātu-smita-kairava-korakā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sneha-phullī-kṛta-svīya-gaṇā govinda-vallabhā ||18||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vṛndāraṇya-mahā-rājya-mahā-seka-mahojjvalā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goṣṭha-sarva-janājīvya-vadanā radanottamā ||19||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jñāta-vṛndāṭavī-sarva-latā-taru-mṛga-dvijā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tadīya-sakhya-saurabhya-surabhī-kṛta-mānasā ||20||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sarvatra kurvati snehaṁ snigdha-prakṛtir ābhavam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nāma-mātra-jagā-citta-drāvikā dīna-pālikā ||21||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gokule kṛṣṇacandrasya sarvāpac-chānti-pūrvakam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dhīra-lālitya-vṛddhy-arthaṁ kriyamāṇa-vratādhikā ||22||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guru-go-vipra-sat-kāra-ratā vinaya-sannatā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tad-āśīḥ-śata-vardhiṣṇu-saubhāgyādi-guṇāñcitā ||23||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āyur-go-śrī-yaśo-dāyi-pāko durvāsaso varāt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ataḥ kundalatā-nīya-mānā rājñyāḥ samājñayā ||24||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goṣṭha-jīvātu-govinda-jīvātu-lapitāmṛtā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nija-prānārbuda-śreṇi-rakṣya-tat-pāda-reṇukā ||25||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kṛṣṇa-padāravindodyan-makaranda-maye mudā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ariṣṭa-mardi kāsāre snātrī nirbandhato 'nvaham ||26||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nija-kunda-puras-tīre ratna-sthalyām ahar-niśam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preṣṭha-narmālibhir bhaṅgyā samaṁ narma vitanvatī ||27||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govardhana-guhā-lakṣmīr govardhana-vihāriṇī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dhṛta-govardhana-premā dhṛta-govardhana-priyā ||28||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gāndharvādbhuta-gāndharvā rādhā bādhāpahāriṇī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candrakāntiś calāpaṅgī rādhikā bhānu-rādhikā ||29||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gāndharvikā sva-gandhāti-sugandhī-kṛta-gokulā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iti pañcabhir āhūtā nāmabhir gokule janaiḥ ||30||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hariṇī hariṇī-netrā raṅgiṇī raṅgiṇī-priyā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raṅgiṇī-dhvanināgacchat suraṅga-dhvani-hāsinī ||31||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baddha-nandīśvarotkaṇṭhā kānta-kṛṣṇaika-kaṅkṣayā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navānurāga-sambandha-madironmatta-mānasā ||32||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madanonmādi-govindam akasmāt prekṣya hāsinī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lapantī rudatī kamprā ruṣṭā daṣṭādharāturā ||33||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vilokayati govinde smitvā cāru-mukhāmbujam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puṣpākṛṣṭi-miṣād ūrdhve dhṛta-dor-mula-cālanā ||34||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samakṣam api govindam avilokyeva bhāvataḥ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dale vilikhya tan-mūrtiṁ paśyantī tad-vilokitām ||35||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līlayā yācakaṁ kṛṣṇam avadhīryeva bhāminī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girīndra-gāhvaraṁ bhaṅgyā paśyantī vikasad-dṛśā ||36||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subala-skandha-vinyasta-bāhau paśyati mādhave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smerā smerāravindena tamālaṁ taḍayanty atha ||37||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līlayā keli-pāthojaṁ smitvā cumbita-mādhave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smitvā bhālātta-kastūrī-rasaṁ ghṛtavatī kvacit ||38||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mahā-bhāvojjvalā-cintā-ratnodbhavita-vigrahām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sakhī-praṇaya-sad-gandha-varodvartana-suprabhām ||39||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kāruṇyāmṛta-vīcibhis tāruṇyāmṛta-dhārayā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lāvaṇyāmṛta-vanyābhiḥ snapitāṁ glapitendirām ||40||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hrī-paṭṭa-vastra-guptāṅgīṁ saundarya-ghusṛṇāñcitām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śyāmalojjvala-kastūrī-vicitrita-kalevarām ||41||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kampāśru-pulaka-stambha-sveda-gadgada-raktatā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unmado jāḍyam ity etai ratnair navabhir uttamaiḥ ||42||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klptālaṅkṛti-saṁśliṣṭāṁ guṇāli-puṣpa-mālinīm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dhīrādhiratva-sad-vaṣa-paṭa-vāsaiḥ pariṣkṛtām ||43||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pracchanna-māna-dhammillāṁ saubhāgya-tilakojjvalām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kṛṣṇa-nāma-yaśaḥ-śrāvā-vataṁsollāsi-karṇikām ||44||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rāga-tambūla-raktoṣṭhīṁ prema-kauṭilya-kajjalām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narma-bhāṣita-niḥsyanda-smita-karpūra-vāsitām ||45||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saurabhāntaḥ-pure garva-paryaṅkopari līlayā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niviṣṭāṁ prema-vaicittya-vicalat-taralāñcitām ||46||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praṇaya-krodha-sā-colī-bandha-gupti-kṛta-stanām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sapatnī-vaktra-hṛc-chośi-yaśaḥ-śrī-kacchapī-ravām ||47||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madhyatātma-sakhī-skandha-līlā-nyasta-karāmbujām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śyāmāṁ śyāma-smarāmoda-madhulī-pariveśikām ||48||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subhaga-valgu-viñcholī-maulī-bhūṣaṇa-mañjarī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ā-vaikuṇṭham ajāṇḍāli-vataṁsī-kṛta-sad-yaśaḥ ||49||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vaidagdhyaika-sudhā-sindhuś cāṭuryaika-sudhā-purī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mādhuryaika-sudhā-vallī guṇa-ratnaika-peṭikā ||50||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govindānaṅga-rājīve bhānu-śrīr vārṣabhānavī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kṛṣṇa-hṛt-kumudollāse sudhākāra-kara-sthitiḥ ||51||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kṛṣṇa-mānasa-haṁsasya mānasī sarasī varā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kṛṣṇa-cātaka-jīvātu-navāmbhoda-payaḥ-śrutiḥ ||52||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siddhāñjana-sudhā-vārtiḥ kṛṣṇa-locanayor dvayoḥ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vilāsa-śrānta-kṛṣṇāṅge vātalī mādhavī matā ||53||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mukunda-matta-mātaṅga-vihārāpara-dīrghikā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kṛṣṇa-prāṇa-mahā-mīna-khelanānanda-vāridhiḥ ||54||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girīndra-dhāri-rolamba-rasāla-nava-mañjarī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kṛṣṇa-kokila-sammodi-mandarodyāna-vistṛtiḥ ||55||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kṛṣṇa-keli-varārāma-vihārādbhuta-kokilā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nādākṛṣṭa-bakadveṣi-vīra-dhīra-mano-mṛgā ||56||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praṇayodreka-siddhy-eka-vaśi-kṛta-dhṛtācalā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mādhavāti-vaśā loke mādhavī mādhava-priyā ||57||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kṛṣṇa-mañjula-tāpiñche vilasat-svarṇa-yūthikā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govinda-navya-pāthode sthira-vidyul-latādbhutā ||58||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grīṣme govinda-sarvāṅge candra-candana-candrikā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śīte śyāma-śubhāṅgeṣu pīta-paṭṭa-lasat-paṭī ||59||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madhau kṛṣṇa-tarūllāse madhu-śrīr madhurākṛtiḥ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mañju-mallāra-rāga-śrīḥ prāvṛṣī śyāma-harṣiṇī ||60||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ṛtau śaradi rāsaika-rasikendram iha sphuṭam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varituṁ hanta rāsa-śrīr viharantī sakhī-śritā ||61||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hemānte smara-yuddhārthaṁ aṭantaṁ rāja-nandanam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pauruṣeṇa parājetuṁ jayaśrīr mūrti-dhāriṇī ||62||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sarvataḥ sakala-stavya-vastuto yatnataś cirāt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sāraṇ ākṛṣya tair yuktyā nirmāyādbhuta-śobhayā ||63||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sva-ślāghaṁ kurvatā phulla-vidhinā ślāghitā muhuḥ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gaurī-śrī-mṛgya-saundarya-vandita-śrī-nakha-prabhā ||64||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śarat-saroja-śubhrāṁśu-maṇi-darpana-mālayā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nirmañchita-mukhāmbhoja-vilasat-suṣama-kaṇā ||65||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sthāyī-sañcāri-sūddīpta-sattvikair anubhāvakaiḥ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vibhāvādyair vibhāvo 'pi svayaṁ śrī-rasatāṁ gatā ||66||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saubhāgya-dundubhi-prodyad-dhvani-kolāhalaiḥ sadā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vitrastī-kṛta-garviṣṭha-vipakṣākhila-gopikā ||67||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vipakṣa-lakṣā-hṛt-kampā-sampādaka-mukha-śriyā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vaśī-kṛta-bakārāti-mānasā madanālasā ||68||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kandarpa-koṭi-ramya-śrī-jayi-śrī-giridhāriṇā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cañcalāpaṅga-bhaṅgena vismārita-satī-vratā ||69||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kṛṣṇeti-varṇa-yugmoru-moha-mantreṇa mohitā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kṛṣṇa-deha-varāmoda-hṛdya-mādana-māditā ||70||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kuṭila-bhrū-calā-caṇḍa-kandarpoddaṇḍa-karmukā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nyastāpaṅga-śara-kṣepair vihvalī-kṛta-mādhavā ||71||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nijāṅga-saurabhodgāra-madakauṣadhi-vātyayā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unmadī-kṛta-sarvaika-madaka-pravarācyutā ||72||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daivāc chruti-pathāyāta-nāma-nīhāra-vāyunā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prodyad-romāñca-śītkāra-kampi-kṛṣṇa-mano-harā ||73||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kṛṣṇa-netra-lasañ-jihvā-lehya-vaktra-prabhāmṛtā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kṛṣṇānya-tṛṣṇā-saṁhārī sudhā-sāraika-jharjharī ||74||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rāsa-lāsya-rasollāsa-vaśī-kṛta-balānujā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gāna-phullī-kṛtopendrā pikoru-madhura-svarā ||75||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kṛṣṇa-keli-sudhā-sindhu-makarī makara-dhvajam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vardhayantī sphuṭaṁ tasya narmāsphalana-khelayā ||76||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gatir matta-gajaḥ kumbhau kucau gandha-madoddhurau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madhyam uddāma-siṁho 'yaṁ tri-balyo durga-bhittayaḥ ||77||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romālī nāga-pāśa-śrīr nitambo ratha ulbanaḥ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dāntā durdanta-sāmāntāḥ pādāṅgulyaḥ padātayaḥ ||78||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pādau padatikādhyakṣau pulakaḥ pṛthu-kaṅkataḥ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ūrū jaya-maṇi-stambhau bāhū pāśa-varau dṛḍhau ||79||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bhrū-dvandvaṁ karmukaṁ krūraṁ kaṭākṣāḥ śanitāḥ śarāḥ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bhālam ardhendu-divyāstraṁ aṅkuśāṇi nakhāṅkurāḥ ||80||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svarṇendu-phalakaṁ vaktraṁ kṛpaṇī karayor dyutiḥ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bhalla-bhāraḥ karāṅgulyo gaṇḍau kanaka-darpanau ||81||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keśa-pāśaḥ kaṭu-krodhaḥ karṇau maurva-guṇottamau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bandhukādhara-rāgo 'ti-pratāpaḥ kara-kampakaḥ ||82||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dundubhy-ādi-ravaś cūḍā-kiṅkinī-nūpura-svanaḥ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cibukaṁ svastikaṁ śāstaṁ kaṇṭhaḥ śaṅkho jaya-pradaḥ ||83||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pariṣvaṅgo hi viddhy-astraṁ saurabhaṁ madakauṣadam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vāṇī mohana-mantra-śrīr deha-buddhi-vimohinī ||84||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nābhī ratnādi-bhāṇḍāraṁ nāsāśrīḥ sakalonnatā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smita-leśo 'py acintyādi vaśī-karaṇa-tantrakaḥ ||85||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alakānāṁ kulaṁ bhīṣmaṁ bhṛṅgāstraṁ bhaṅga-dāyakam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mūrtiḥ kandarpa-yuddha-śrīr veṇī sañjayinī dhvajā ||86||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iti te kāma-saṅgrāma-sāmagyo durghaṭāḥ paraiḥ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īdṛśyo lalitādīnāṁ senānīnāṁ ca rādhike ||87||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ato darpa-madād yūtaṁ dānīndram avadhīrya mām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mahāmāra-mahā-rāja-niyuktaṁ prathitaṁ vraje ||88||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suṣṭhu sīmānta-sindūra tilakānāṁ vara-tviṣām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hārāṅgadādi-colīnāṁ nāsā-mauktika-vāsasām ||89||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keyūra-mudrikādīnāṁ kajjalodyad-vataṁsayoḥ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etāvad-yuddha-vastūnāṁ parārdhyānāṁ parardhyataḥ ||90||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tathā dadhy-ādi-gavyānaām amūlyānānāṁ vrajodbhavāt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adattvā me karaṁ nyāyyaṁ khelantyo bhramateha yat ||91||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tato mayā samaṁ yuddhaṁ kartum icchata budhyate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kiṁ caiko 'haṁ śataṁ yūyaṁ kurudhvaṁ kramaśas tataḥ ||92||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prathamaṁ lalitoccaṇḍā caratāc caṇḍa-saṅgaram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tatas tvaṁ tad anu preṣṭha-saṅgarāḥ sakalāḥ kramāt ||93||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atha cen militāḥ kartuṁ kāmayadhve raṇaṁ madāt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agre sarata tad dorbhyāṁ pinaṣmi sakalāḥ kṣaṇāt  ||94||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iti kṛṣṇa-vacaḥ śrutvā sāṭopaṁ narma-nirmitam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sānandaṁ madanākrānta-mānasāli-kulānvitā ||95||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smitvā netrānta-bāṇais taṁ stabdhī-kṛtya madoddhatam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gacchantī haṁsavad bhaṅgyā smitvā tena dhṛtāñcalā ||96||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līlayāñcalam ākṛṣya calantī cāru-helayā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puro ruddha-pathaṁ taṁ tu paśyantī ruṣṭayā dṛśā ||97||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mānasa-svardhunīṁ tūrṇaṁ uttarītuṁ tarīṁ śritā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kampitāyāṁ tarau bhītyā stuvantī kṛṣṇa-nāvikam ||98||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nija-kuṇḍa-payaḥ-keli-līlā-nirjitam acyutam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hasituṁ yuñjatī bhaṅgyā smerā smera-mukhīḥ sakhīḥ ||99||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makanda-makula-syandi-maranda-syandi-mandire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keli-talpe mukundena kunda-vṛndena maṇḍitā ||100||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nānā-puṣpa-maṇi-vrāta-piñchā-guñjā-phalādibhiḥ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kṛṣṇa-gumphita-dhammillot-phulla-roma-smaraṅkurā ||101||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mañju-kuñje mukundasya kucau citrayataḥ karam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kṣapayantī kuca-kṣepaiḥ su-sakhya-madhunonmadā ||102||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vilāse yatnataḥ kṛṣṇa-dattaṁ tāmbūla-carvitam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smitvā vāmyād agṛhṇānā tatrāropita-dūṣaṇam ||103||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dyūte pāṇi-kṛtāṁ vaṁśīṁ jitvā kṛṣṇa-su-gopitām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hasitvācchidya gṛhṇānā stutā smerāli-sañcayaiḥ ||104||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viśākhā-gūḍha-narmokti-jita-kṛṣṇārpita-smitā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narmādhyāya-varācāryā bhāratī-jaya-vāgmitā ||105||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viśākhāgre rahaḥ-keli-kathodghāṭaka-mādhavam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tāḍayantī dvir abjena sa-bhrū-bhaṅgena līlayā ||106||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lalitādi-puraḥ sākṣāt kṛṣṇa-sambhoga-lañchane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sūcyamāne dṛśā dūtyā smitvā huṅkurvatī ruṣā ||107||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kvacit praṇaya-mānena smitam āvṛtya mauninī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bhītyā smara-śarair bhaṅgya-liṅgantī sa-smitaṁ harim  ||108||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kupitaṁ kautukaiḥ krṣṇaṁ vihāre bāḍha-mauninam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katarā parirabhyāśu mānayantī smitānanam ||109||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mithaḥ praṇaya-mānena mauninī mauninaṁ harim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nirmaunā smara-mitreṇa nirmaunaṁ vīkṣya sa-smitā ||110||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kvacit pathi milā-candrā-valī-sambhoga-dūṣaṇam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śrutvā krūra-sakhī-vaktrān mukunde māninī ruṣā ||111||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pāda-lakṣā-rasollāsi-śiraskaṁ kaṁsa-vidviṣam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kṛta-kāku-śataṁ sāsrā paśyantīṣā-calad-dṛśā ||112||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kvacit kalindajā-tīre puṣpa-troṭana-khelayā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viharantī mukundena sārdham ālī-kulāvṛtā ||113||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tatra puṣpa-kṛte kopād vrajantī prema-kāritāt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vyāghotitā mukundena smitvā dhṛtvā paṭāñcalam ||114||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vihāra-śrāntitaḥ kāntaṁ lalitā-nyasta-mastakam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vījayantī svayaṁ premṇā kṛṣṇaṁ rakta-paṭāñcalaiḥ ||115||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puṣpa-kalpita-dolāyāṁ kala-gāna-kutūhalaiḥ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premṇā preṣṭha-sakhī-vargair dolitā hari-bhūṣitā ||116||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kuṇḍa-kuñjāṅgane valgu gāyad-ālī-gaṇānvitā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vīṇānandita-govinda-datta-cumbena lajjitā ||117||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govinda-vadanāmbhoje smitvā tāmbūla-vīṭikām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yuñjatīha mitho narma-keli-karpūra-vāsitām ||118||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girīndra-gāhvare talpe govindorasi sālasam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śayanā lalitā-vījya-mānā svīya-paṭāñcalaiḥ ||119||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apūrva-bandha-gāndharvā-kalayonmadya mādhavam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smitvā harita-tad-veṇu-hārā smera-viśākhayā ||120||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vīṇā-dhvani-dhutopendra-hastāc-cyotita-vaṁśikā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cūḍā-svana-hṛta-śyāma-deha-geha-patha-smṛtiḥ  ||121||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muralī-gilitottuṅga-gṛha-dharma-kula-sthitiḥ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śṛṅgato datta-tat-sarva-sa-tilāpo-'ñjali-trayā ||122||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kṛṣṇa-puṣṭi-karāmodi-sudhā-sārādhikādharā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sva-madhuritva-sampādi-kṛṣṇa-pādāmbujāmṛtā  ||123||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rādheti nija-nāmnaiva jagat-khyāpita-mādhavā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mādhavasyaiva rādheti jñāpitātmā jagat-traye ||124||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mṛganābheḥ sugandha-śrīr ivendor iva candrikā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taroḥ sumañjarīveha kṛṣṇasyābhinnatāṁ gatā ||125||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raṅginā saṅga-raṅgena sānaṅga-raṅinī-kṛtā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sānaṅga-raṅga-bhaṅgena suraṅgī-kṛta-raṅgadā ||126||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ity etan-nāma-līlākta-padyaiḥ pīyūṣa-varṣakaiḥ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tad-rasāsvāda-niṣṇāta-vasanā-vāsitāntaraiḥ ||127||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gīyamānaṁ janair dhanyaiḥ sneha-viklinna-mānasaiḥ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natvā tāṁ kṛpayāviṣṭāṁ duṣṭo 'pi niṣṭhuraḥ śaṭhaḥ ||128||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jano 'yaṁ yācate duḥkhī rudann uccair idaṁ muhuḥ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tat-padāmbhoja-yugmaika-gatiḥ kātaratāṁ gataḥ ||129||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kṛtvā nija-gaṇasyāntaḥ kāruṇyān nija-sevane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niyijayatu māṁ sākṣāt seyaṁ vṛndāvaneśvarī ||130||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bhajāmi rādhām aravinda-netrāṁ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 xml:space="preserve">     smarāmi rādhāṁ madhura-smitāsyām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vadāmi rādhāṁ karuṇa-bharārdrāṁ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 xml:space="preserve">     tato mamānyāsti gatir na kāpi ||131||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līlā-nāmāṅkita-stotraṁ viśākhānandadābhidhaṁ |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yaḥ paṭhen niyataṁ goṣṭhe vasen nirbhara-dīna-dhīḥ ||132||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ātmālaṅkṛti-rādhāyāṁ prītim utpadya moda-bhāk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niyojayati tāṁ kṛṣṇaḥ sākṣāt tat-priya-sevane ||133||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śrīmad-rūpa-padāmbhoja-dhūlī-mātraika-sevinā</w:t>
      </w:r>
    </w:p>
    <w:p w:rsidR="006B16AF" w:rsidRDefault="006B16AF">
      <w:pPr>
        <w:rPr>
          <w:bCs/>
          <w:lang w:val="fi-FI"/>
        </w:rPr>
      </w:pPr>
      <w:r>
        <w:rPr>
          <w:bCs/>
          <w:lang w:val="fi-FI"/>
        </w:rPr>
        <w:t>kenacid grathitā padyair mālāghreyā tad-āśrayaiḥ ||134||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jc w:val="center"/>
        <w:rPr>
          <w:lang w:val="fi-FI"/>
        </w:rPr>
      </w:pPr>
      <w:r>
        <w:rPr>
          <w:lang w:val="fi-FI"/>
        </w:rPr>
        <w:t xml:space="preserve">iti śrī-raghunātha-dāsa-gosvāmi-viracita-stavāvalyāṁ </w:t>
      </w:r>
    </w:p>
    <w:p w:rsidR="006B16AF" w:rsidRDefault="006B16AF">
      <w:pPr>
        <w:jc w:val="center"/>
        <w:rPr>
          <w:lang w:val="fi-FI"/>
        </w:rPr>
      </w:pPr>
      <w:r>
        <w:rPr>
          <w:lang w:val="fi-FI"/>
        </w:rPr>
        <w:t xml:space="preserve">śrī-viśākhānandābhidha-stotram </w:t>
      </w:r>
    </w:p>
    <w:p w:rsidR="006B16AF" w:rsidRDefault="006B16AF">
      <w:pPr>
        <w:jc w:val="center"/>
        <w:rPr>
          <w:lang w:val="fi-FI"/>
        </w:rPr>
      </w:pPr>
      <w:r>
        <w:rPr>
          <w:lang w:val="fi-FI"/>
        </w:rPr>
        <w:t>sampūrṇam</w:t>
      </w:r>
    </w:p>
    <w:p w:rsidR="006B16AF" w:rsidRDefault="006B16AF">
      <w:pPr>
        <w:rPr>
          <w:bCs/>
          <w:lang w:val="fi-FI"/>
        </w:rPr>
      </w:pPr>
    </w:p>
    <w:p w:rsidR="006B16AF" w:rsidRDefault="006B16AF">
      <w:pPr>
        <w:jc w:val="center"/>
        <w:rPr>
          <w:bCs/>
          <w:lang w:val="fi-FI"/>
        </w:rPr>
      </w:pPr>
      <w:r>
        <w:rPr>
          <w:bCs/>
          <w:lang w:val="fi-FI"/>
        </w:rPr>
        <w:t xml:space="preserve"> --o)0(o—</w:t>
      </w:r>
    </w:p>
    <w:p w:rsidR="006B16AF" w:rsidRDefault="006B16AF">
      <w:pPr>
        <w:rPr>
          <w:lang w:val="fi-FI"/>
        </w:rPr>
      </w:pPr>
    </w:p>
    <w:p w:rsidR="006B16AF" w:rsidRDefault="006B16AF"/>
    <w:sectPr w:rsidR="006B16AF" w:rsidSect="006B16AF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16AF"/>
    <w:rsid w:val="006B1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6AF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6AF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6AF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</w:style>
  <w:style w:type="paragraph" w:customStyle="1" w:styleId="quote">
    <w:name w:val="quote"/>
    <w:basedOn w:val="Normal"/>
    <w:pPr>
      <w:ind w:left="720" w:right="720"/>
    </w:p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1995</Words>
  <Characters>11373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viçäkhänandada-stotram</dc:title>
  <dc:subject/>
  <dc:creator>Jan Brzezinski</dc:creator>
  <cp:keywords/>
  <dc:description/>
  <cp:lastModifiedBy>Jan Brzezinski</cp:lastModifiedBy>
  <cp:revision>2</cp:revision>
  <dcterms:created xsi:type="dcterms:W3CDTF">2004-01-04T03:01:00Z</dcterms:created>
  <dcterms:modified xsi:type="dcterms:W3CDTF">2004-01-04T03:01:00Z</dcterms:modified>
</cp:coreProperties>
</file>