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1FC" w:rsidRDefault="007371FC" w:rsidP="00AA2603">
      <w:pPr>
        <w:pStyle w:val="Heading1"/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śrī-śrī-rādhā-kṛṣṇayoḥ kuñjād veśmāgamanam</w:t>
      </w:r>
    </w:p>
    <w:p w:rsidR="007371FC" w:rsidRDefault="007371FC" w:rsidP="00AA2603">
      <w:pPr>
        <w:rPr>
          <w:rFonts w:cs="Balaram"/>
          <w:noProof w:val="0"/>
          <w:cs/>
          <w:lang w:bidi="sa-IN"/>
        </w:rPr>
      </w:pPr>
    </w:p>
    <w:p w:rsidR="007371FC" w:rsidRDefault="007371FC" w:rsidP="00AA2603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srastaṁ srastam udañcayanty adhiśiraḥ śyāmaṁ nicolāñcalaṁ</w:t>
      </w:r>
    </w:p>
    <w:p w:rsidR="007371FC" w:rsidRDefault="007371FC" w:rsidP="00AA2603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hastena ślatha-durbalena lulitākalpyaṁ vahantī tanum |</w:t>
      </w:r>
    </w:p>
    <w:p w:rsidR="007371FC" w:rsidRDefault="007371FC" w:rsidP="00AA2603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muktārdhām avarudhya veṇim alasa-spande kṣipantī dṛśau</w:t>
      </w:r>
    </w:p>
    <w:p w:rsidR="007371FC" w:rsidRDefault="007371FC" w:rsidP="00AA2603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kuñjāt paśya gṛhaṁ praviśya nibhṛtaṁ śete sakhī rādhikā ||1||</w:t>
      </w:r>
    </w:p>
    <w:p w:rsidR="007371FC" w:rsidRDefault="007371FC" w:rsidP="00AA2603">
      <w:pPr>
        <w:rPr>
          <w:rFonts w:cs="Balaram"/>
          <w:noProof w:val="0"/>
          <w:cs/>
          <w:lang w:bidi="sa-IN"/>
        </w:rPr>
      </w:pPr>
    </w:p>
    <w:p w:rsidR="007371FC" w:rsidRDefault="007371FC" w:rsidP="00AA2603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mlānām utkṣipya mālāṁ truṭita-maṇi-saraḥ kajjalaṁ vibhrad-oṣṭhe</w:t>
      </w:r>
    </w:p>
    <w:p w:rsidR="007371FC" w:rsidRDefault="007371FC" w:rsidP="00AA2603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saṅkīrṇāṅgo nakhāṅkair diśi diśi vikiran ghūrṇite netra-padme |</w:t>
      </w:r>
    </w:p>
    <w:p w:rsidR="007371FC" w:rsidRDefault="007371FC" w:rsidP="00AA2603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paśya mlānāṅga-yaṣṭiḥ sphuṭam aparicito gopa-goṣṭhībhir agre</w:t>
      </w:r>
    </w:p>
    <w:p w:rsidR="007371FC" w:rsidRDefault="007371FC" w:rsidP="00AA2603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goṣṭhaṁ goṣṭhendra-sūnuḥ praviśati rajanau dhvaṁasam āsādayantyām ||2||</w:t>
      </w:r>
    </w:p>
    <w:p w:rsidR="007371FC" w:rsidRDefault="007371FC" w:rsidP="00AA2603">
      <w:pPr>
        <w:rPr>
          <w:rFonts w:cs="Balaram"/>
          <w:noProof w:val="0"/>
          <w:cs/>
          <w:lang w:bidi="sa-IN"/>
        </w:rPr>
      </w:pPr>
    </w:p>
    <w:p w:rsidR="007371FC" w:rsidRDefault="007371FC" w:rsidP="00AA2603">
      <w:pPr>
        <w:jc w:val="center"/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iti śrī-śrī-rādhā-kṛṣṇayoḥ kuñjād veśmāgamanaṁ samāptam</w:t>
      </w:r>
    </w:p>
    <w:p w:rsidR="007371FC" w:rsidRDefault="007371FC"/>
    <w:sectPr w:rsidR="007371FC" w:rsidSect="00547B5B">
      <w:pgSz w:w="11907" w:h="16840" w:code="9"/>
      <w:pgMar w:top="1440" w:right="1797" w:bottom="1440" w:left="1797" w:header="720" w:footer="720" w:gutter="0"/>
      <w:cols w:space="708"/>
      <w:noEndnote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oNotTrackMoves/>
  <w:defaultTabStop w:val="720"/>
  <w:drawingGridHorizontalSpacing w:val="187"/>
  <w:drawingGridVerticalSpacing w:val="127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2D4C"/>
    <w:rsid w:val="003F2C90"/>
    <w:rsid w:val="00547B5B"/>
    <w:rsid w:val="00691498"/>
    <w:rsid w:val="007371FC"/>
    <w:rsid w:val="00AA2603"/>
    <w:rsid w:val="00B4422B"/>
    <w:rsid w:val="00EE4F79"/>
    <w:rsid w:val="00EF2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603"/>
    <w:pPr>
      <w:ind w:left="432" w:hanging="432"/>
    </w:pPr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2603"/>
    <w:pPr>
      <w:keepNext/>
      <w:spacing w:before="240" w:after="60"/>
      <w:ind w:left="0" w:firstLine="0"/>
      <w:jc w:val="center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9FA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88</Words>
  <Characters>506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çré-çré-rädhä-kåñëayoù kuïjäd veçmägamanam</dc:title>
  <dc:subject/>
  <dc:creator>r</dc:creator>
  <cp:keywords/>
  <dc:description/>
  <cp:lastModifiedBy>r</cp:lastModifiedBy>
  <cp:revision>1</cp:revision>
  <dcterms:created xsi:type="dcterms:W3CDTF">2002-06-05T17:43:00Z</dcterms:created>
  <dcterms:modified xsi:type="dcterms:W3CDTF">2002-06-05T17:44:00Z</dcterms:modified>
</cp:coreProperties>
</file>