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BD3" w:rsidRPr="00D1108A" w:rsidRDefault="00E63BD3">
      <w:pPr>
        <w:rPr>
          <w:rFonts w:eastAsia="MS Minchofalt"/>
          <w:lang w:val="en-US"/>
        </w:rPr>
      </w:pPr>
    </w:p>
    <w:p w:rsidR="00E63BD3" w:rsidRPr="00EC72A5" w:rsidRDefault="00E63BD3" w:rsidP="00EC72A5">
      <w:pPr>
        <w:pStyle w:val="Heading1"/>
        <w:rPr>
          <w:rFonts w:eastAsia="MS Minchofalt"/>
          <w:lang w:val="en-US"/>
        </w:rPr>
      </w:pPr>
      <w:r>
        <w:rPr>
          <w:rFonts w:eastAsia="MS Minchofalt"/>
          <w:lang w:val="en-US"/>
        </w:rPr>
        <w:t>śrī-k</w:t>
      </w:r>
      <w:r>
        <w:rPr>
          <w:rFonts w:eastAsia="MS Minchofalt"/>
        </w:rPr>
        <w:t>ṛṣṇa-karṇāmṛta</w:t>
      </w:r>
      <w:r>
        <w:rPr>
          <w:rFonts w:eastAsia="MS Minchofalt"/>
          <w:lang w:val="en-US"/>
        </w:rPr>
        <w:t>m</w:t>
      </w:r>
    </w:p>
    <w:p w:rsidR="00E63BD3" w:rsidRDefault="00E63BD3">
      <w:pPr>
        <w:rPr>
          <w:rFonts w:ascii="Tamal" w:hAnsi="Tamal"/>
          <w:szCs w:val="20"/>
          <w:lang w:val="en-US"/>
        </w:rPr>
      </w:pPr>
    </w:p>
    <w:p w:rsidR="00E63BD3" w:rsidRPr="00EC72A5" w:rsidRDefault="00E63BD3" w:rsidP="00EC72A5">
      <w:pPr>
        <w:jc w:val="center"/>
        <w:rPr>
          <w:rFonts w:cs="Balaram"/>
          <w:b/>
          <w:bCs/>
          <w:color w:val="000000"/>
          <w:lang w:val="en-US"/>
        </w:rPr>
      </w:pPr>
      <w:r>
        <w:rPr>
          <w:rFonts w:cs="Balaram"/>
          <w:b/>
          <w:bCs/>
          <w:color w:val="000000"/>
          <w:lang w:val="en-US"/>
        </w:rPr>
        <w:t>śrī-</w:t>
      </w:r>
      <w:r w:rsidRPr="00EC72A5">
        <w:rPr>
          <w:rFonts w:cs="Balaram"/>
          <w:b/>
          <w:bCs/>
          <w:color w:val="000000"/>
          <w:lang w:val="en-US"/>
        </w:rPr>
        <w:t>līlā-śuka-bilvamaṅgala-ṭhakkura-viracitam</w:t>
      </w:r>
    </w:p>
    <w:p w:rsidR="00E63BD3" w:rsidRPr="00EC72A5" w:rsidRDefault="00E63BD3" w:rsidP="00EC72A5">
      <w:pPr>
        <w:jc w:val="center"/>
        <w:rPr>
          <w:rFonts w:ascii="Tamal" w:hAnsi="Tamal"/>
          <w:szCs w:val="20"/>
          <w:lang w:val="en-US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cintāmaṇir jayati somagirir gurur me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śikṣā-guruś ca bhagavān śikhi-piñcha-mauliḥ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yat-pāda-kalpa-taru-pallava-śekhareṣu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līlā-svayaṁvara-rasaṁ labhate jaya-śrīḥ ||1||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(vasanta-tilaka)</w:t>
      </w:r>
    </w:p>
    <w:p w:rsidR="00E63BD3" w:rsidRDefault="00E63BD3">
      <w:pPr>
        <w:rPr>
          <w:rFonts w:eastAsia="MS Minchofalt"/>
        </w:rPr>
      </w:pPr>
    </w:p>
    <w:p w:rsidR="00E63BD3" w:rsidRDefault="00E63BD3">
      <w:r>
        <w:t>asti svas-taruṇī-karāgra-vigalat-kalpa-prasūnāplutaṁ</w:t>
      </w:r>
    </w:p>
    <w:p w:rsidR="00E63BD3" w:rsidRDefault="00E63BD3">
      <w:r>
        <w:t>vastu prastuta-veṇu-nāda-laharī-nirvāṇa-nirvyākulam |</w:t>
      </w:r>
    </w:p>
    <w:p w:rsidR="00E63BD3" w:rsidRDefault="00E63BD3">
      <w:r>
        <w:t>srasta-srasta-niruddha-nīvi-vilasad-gopī-sahasrāvṛtaṁ</w:t>
      </w:r>
    </w:p>
    <w:p w:rsidR="00E63BD3" w:rsidRDefault="00E63BD3">
      <w:r>
        <w:t>hasta-nyasta-natāpavargam akhilodāraṁ kiśorākṛti ||2||</w:t>
      </w:r>
    </w:p>
    <w:p w:rsidR="00E63BD3" w:rsidRDefault="00E63BD3">
      <w:r>
        <w:t>(śārdūla-vikrīḍita)</w:t>
      </w:r>
    </w:p>
    <w:p w:rsidR="00E63BD3" w:rsidRDefault="00E63BD3"/>
    <w:p w:rsidR="00E63BD3" w:rsidRDefault="00E63BD3">
      <w:r>
        <w:t>cāturyaika-nidāna-sīma-capalāpāṅga-cchaṭā-mantharaṁ</w:t>
      </w:r>
    </w:p>
    <w:p w:rsidR="00E63BD3" w:rsidRDefault="00E63BD3">
      <w:r>
        <w:t>lāvaṇyāmṛta-vīci-lolita-dṛśaṁ lakṣmī-kaṭākṣādṛtam |</w:t>
      </w:r>
    </w:p>
    <w:p w:rsidR="00E63BD3" w:rsidRDefault="00E63BD3">
      <w:r>
        <w:t>kālindī-pulināṅgana-praṇayinaṁ kāmāvatārāṅkuraṁ</w:t>
      </w:r>
    </w:p>
    <w:p w:rsidR="00E63BD3" w:rsidRDefault="00E63BD3">
      <w:r>
        <w:t>bālaṁ nīlam amī vayaṁ madhurima-svārājyam ārādhnumaḥ ||3||</w:t>
      </w:r>
    </w:p>
    <w:p w:rsidR="00E63BD3" w:rsidRDefault="00E63BD3">
      <w:r>
        <w:t>(śārdūla-vikrīḍita)</w:t>
      </w:r>
    </w:p>
    <w:p w:rsidR="00E63BD3" w:rsidRDefault="00E63BD3"/>
    <w:p w:rsidR="00E63BD3" w:rsidRDefault="00E63BD3">
      <w:r>
        <w:t>barhottaṁsa-vilāsa-kuntala-bharaṁ mādhurya-magnānanaṁ</w:t>
      </w:r>
    </w:p>
    <w:p w:rsidR="00E63BD3" w:rsidRDefault="00E63BD3">
      <w:r>
        <w:t>pronmīlan-nava-yauvanaṁ pravilasad-veṇu-praṇādāmṛtam |</w:t>
      </w:r>
    </w:p>
    <w:p w:rsidR="00E63BD3" w:rsidRDefault="00E63BD3">
      <w:r>
        <w:t>āpīna-stana-kuṭmalābhir abhito gopībhir ārādhitaṁ</w:t>
      </w:r>
    </w:p>
    <w:p w:rsidR="00E63BD3" w:rsidRDefault="00E63BD3">
      <w:r>
        <w:t>jyotiś cetasi naś cakāstu jagatām ekābhirāmādbhutam ||4||</w:t>
      </w:r>
    </w:p>
    <w:p w:rsidR="00E63BD3" w:rsidRDefault="00E63BD3">
      <w:r>
        <w:t>(śārdūla-vikrīḍita)</w:t>
      </w:r>
    </w:p>
    <w:p w:rsidR="00E63BD3" w:rsidRDefault="00E63BD3"/>
    <w:p w:rsidR="00E63BD3" w:rsidRDefault="00E63BD3">
      <w:r>
        <w:t>madhuratara-smitāmṛta-vimugdha-mukhāmburuhaṁ</w:t>
      </w:r>
    </w:p>
    <w:p w:rsidR="00E63BD3" w:rsidRDefault="00E63BD3">
      <w:r>
        <w:t>mada-śikhi-piñchita-manojña-kaca-pracayam |</w:t>
      </w:r>
    </w:p>
    <w:p w:rsidR="00E63BD3" w:rsidRDefault="00E63BD3">
      <w:r>
        <w:t>viṣaya-viṣāmiṣa-grasana-gṛdhnuni cetasi me</w:t>
      </w:r>
    </w:p>
    <w:p w:rsidR="00E63BD3" w:rsidRDefault="00E63BD3">
      <w:r>
        <w:t>vipula-vilocanaṁ kim api dhāma cakāstu ciram ||5||</w:t>
      </w:r>
    </w:p>
    <w:p w:rsidR="00E63BD3" w:rsidRDefault="00E63BD3">
      <w:r>
        <w:t>(kokilaka)</w:t>
      </w:r>
    </w:p>
    <w:p w:rsidR="00E63BD3" w:rsidRDefault="00E63BD3"/>
    <w:p w:rsidR="00E63BD3" w:rsidRDefault="00E63BD3">
      <w:r>
        <w:t>mukulāyamāna-nayanāmbujaṁ vibho</w:t>
      </w:r>
    </w:p>
    <w:p w:rsidR="00E63BD3" w:rsidRDefault="00E63BD3">
      <w:r>
        <w:t>muralī-nināda-makaranda-nirbharam |</w:t>
      </w:r>
    </w:p>
    <w:p w:rsidR="00E63BD3" w:rsidRDefault="00E63BD3">
      <w:r>
        <w:t>mukurāyamāṇa-mṛdu-gaṇḍa-maṇḍalaṁ</w:t>
      </w:r>
    </w:p>
    <w:p w:rsidR="00E63BD3" w:rsidRDefault="00E63BD3">
      <w:r>
        <w:t>mukha-paṅkajaṁ manasi me vijṛmbhatām ||6||</w:t>
      </w:r>
    </w:p>
    <w:p w:rsidR="00E63BD3" w:rsidRDefault="00E63BD3">
      <w:r>
        <w:t>(mañju-bhāṣiṇī)</w:t>
      </w:r>
    </w:p>
    <w:p w:rsidR="00E63BD3" w:rsidRDefault="00E63BD3"/>
    <w:p w:rsidR="00E63BD3" w:rsidRDefault="00E63BD3">
      <w:r>
        <w:t>kamanīya-kiśora-mugdha-mūrteḥ</w:t>
      </w:r>
      <w:r>
        <w:br/>
        <w:t>kala-veṇu-kvaṇitādṛtānanendoḥ |</w:t>
      </w:r>
      <w:r>
        <w:br/>
        <w:t>mama vāci vijṛmbhatāṁ murārer</w:t>
      </w:r>
      <w:r>
        <w:br/>
        <w:t>madhurimaḥ kaṇikāpi kāpi kāpi ||7||</w:t>
      </w:r>
    </w:p>
    <w:p w:rsidR="00E63BD3" w:rsidRDefault="00E63BD3">
      <w:r>
        <w:t>(aupacchandasika)</w:t>
      </w:r>
      <w:r>
        <w:br/>
        <w:t xml:space="preserve"> </w:t>
      </w:r>
      <w:r>
        <w:br/>
        <w:t>mada-śikhaṇḍi-śikhaṇda-vibhūṣaṇaṁ</w:t>
      </w:r>
      <w:r>
        <w:br/>
        <w:t>madana-manthara-mugdha-mukhāmbujam |</w:t>
      </w:r>
      <w:r>
        <w:br/>
        <w:t>vraja-vadhū-nayanāñjana-rañjitaṁ</w:t>
      </w:r>
      <w:r>
        <w:br/>
        <w:t>vijayatāṁ mama vāṅ-maya-jīvitam ||8||</w:t>
      </w:r>
      <w:r>
        <w:br/>
        <w:t>(druta-vilambita)</w:t>
      </w:r>
    </w:p>
    <w:p w:rsidR="00E63BD3" w:rsidRDefault="00E63BD3">
      <w:r>
        <w:br/>
        <w:t>pallavāruṇa-pāṇi-paṅkaja-saṅgi-veṇu-ravākulaṁ</w:t>
      </w:r>
      <w:r>
        <w:br/>
        <w:t>phulla-pāṭala-pāṭalī-parivādi-pāda-saroruham |</w:t>
      </w:r>
      <w:r>
        <w:br/>
        <w:t>ullasan-madhurādhara-dyuti-mañjarī-sarasānanaṁ</w:t>
      </w:r>
      <w:r>
        <w:br/>
        <w:t>vallavī-kuca-kumbha-kuṅkuma-paṅkilaṁ prabhum āśraye ||9||</w:t>
      </w:r>
      <w:r>
        <w:br/>
        <w:t>(ceccarī)</w:t>
      </w:r>
    </w:p>
    <w:p w:rsidR="00E63BD3" w:rsidRDefault="00E63BD3"/>
    <w:p w:rsidR="00E63BD3" w:rsidRDefault="00E63BD3">
      <w:r>
        <w:t>apāṅga-rekhābhir abhaṅgurābhir</w:t>
      </w:r>
    </w:p>
    <w:p w:rsidR="00E63BD3" w:rsidRDefault="00E63BD3">
      <w:r>
        <w:t>anaṅga-rekhā-rasa-rañjitābhiḥ |</w:t>
      </w:r>
      <w:r>
        <w:br/>
        <w:t>anukṣaṇaṁ vallava-sundarībhir</w:t>
      </w:r>
    </w:p>
    <w:p w:rsidR="00E63BD3" w:rsidRDefault="00E63BD3">
      <w:r>
        <w:t>abhyasyamānaṁ vibhum āśrayāmaḥ ||10||</w:t>
      </w:r>
    </w:p>
    <w:p w:rsidR="00E63BD3" w:rsidRDefault="00E63BD3">
      <w:r>
        <w:t>(upajāti)</w:t>
      </w:r>
    </w:p>
    <w:p w:rsidR="00E63BD3" w:rsidRDefault="00E63BD3"/>
    <w:p w:rsidR="00E63BD3" w:rsidRDefault="00E63BD3">
      <w:r>
        <w:t>hṛdaye mama hṛdya-vibhramāṇāṁ</w:t>
      </w:r>
    </w:p>
    <w:p w:rsidR="00E63BD3" w:rsidRDefault="00E63BD3">
      <w:r>
        <w:t>hṛdayaṁ harṣa-viśāla-lola-netram |</w:t>
      </w:r>
    </w:p>
    <w:p w:rsidR="00E63BD3" w:rsidRDefault="00E63BD3">
      <w:r>
        <w:t>taruṇaṁ vraja-bāla-sundarīṇāṁ</w:t>
      </w:r>
    </w:p>
    <w:p w:rsidR="00E63BD3" w:rsidRDefault="00E63BD3">
      <w:r>
        <w:t>taralaṁ kiñcana dhāma saṁnidhattām ||11||</w:t>
      </w:r>
    </w:p>
    <w:p w:rsidR="00E63BD3" w:rsidRDefault="00E63BD3">
      <w:r>
        <w:t>(aupacc</w:t>
      </w:r>
      <w:r>
        <w:rPr>
          <w:lang w:val="en-US"/>
        </w:rPr>
        <w:t>h</w:t>
      </w:r>
      <w:r>
        <w:t>andasika)</w:t>
      </w:r>
    </w:p>
    <w:p w:rsidR="00E63BD3" w:rsidRDefault="00E63BD3"/>
    <w:p w:rsidR="00E63BD3" w:rsidRDefault="00E63BD3">
      <w:r>
        <w:t>nikhila-bhuvana-lakṣmī-nitya-līlāspadābhyāṁ</w:t>
      </w:r>
    </w:p>
    <w:p w:rsidR="00E63BD3" w:rsidRDefault="00E63BD3">
      <w:r>
        <w:t>kamala-vipina-vīthī-garva-sarvaṁ-kaṣābhyām |</w:t>
      </w:r>
      <w:r>
        <w:br/>
        <w:t>praṇamad</w:t>
      </w:r>
      <w:r>
        <w:rPr>
          <w:lang w:val="en-US"/>
        </w:rPr>
        <w:t>-</w:t>
      </w:r>
      <w:r>
        <w:t>abhaya-dāna-prauḍhi-gāḍhādṛtābhyāṁ</w:t>
      </w:r>
    </w:p>
    <w:p w:rsidR="00E63BD3" w:rsidRDefault="00E63BD3">
      <w:r>
        <w:t>kim api vahatu cetaḥ kṛṣṇa-pādāmbujābhyām ||12||</w:t>
      </w:r>
    </w:p>
    <w:p w:rsidR="00E63BD3" w:rsidRDefault="00E63BD3">
      <w:r>
        <w:t>(mālinī)</w:t>
      </w:r>
    </w:p>
    <w:p w:rsidR="00E63BD3" w:rsidRDefault="00E63BD3"/>
    <w:p w:rsidR="00E63BD3" w:rsidRDefault="00E63BD3">
      <w:r>
        <w:t>praṇaya-pariṇatābhyāṁ śrī-bharālambanābhyāṁ</w:t>
      </w:r>
    </w:p>
    <w:p w:rsidR="00E63BD3" w:rsidRDefault="00E63BD3">
      <w:r>
        <w:t>pratipada-lalitābhyāṁ pratyahaṁ nūtanābhyām |</w:t>
      </w:r>
    </w:p>
    <w:p w:rsidR="00E63BD3" w:rsidRDefault="00E63BD3">
      <w:r>
        <w:t>pratimuhur adhikābhyāṁ prasphural-locanābhyāṁ</w:t>
      </w:r>
    </w:p>
    <w:p w:rsidR="00E63BD3" w:rsidRDefault="00E63BD3">
      <w:r>
        <w:t>pravahatu hṛdaye naḥ prāṇa</w:t>
      </w:r>
      <w:r>
        <w:rPr>
          <w:lang w:val="en-US"/>
        </w:rPr>
        <w:t>-</w:t>
      </w:r>
      <w:r>
        <w:t>nāthaḥ kiśoraḥ ||13||</w:t>
      </w:r>
    </w:p>
    <w:p w:rsidR="00E63BD3" w:rsidRDefault="00E63BD3">
      <w:r>
        <w:t>(mālinī)</w:t>
      </w:r>
    </w:p>
    <w:p w:rsidR="00E63BD3" w:rsidRDefault="00E63BD3"/>
    <w:p w:rsidR="00E63BD3" w:rsidRDefault="00E63BD3">
      <w:r>
        <w:t>mādhurya-vāridhi-madāmbu-taraṅga-bhaṅgī-</w:t>
      </w:r>
    </w:p>
    <w:p w:rsidR="00E63BD3" w:rsidRDefault="00E63BD3">
      <w:r>
        <w:t>śṛṅgāra-saṅkulita-śīta-kiśora-veṣam |</w:t>
      </w:r>
    </w:p>
    <w:p w:rsidR="00E63BD3" w:rsidRDefault="00E63BD3">
      <w:r>
        <w:t>āmanda-hāsa-lalitānana-candra-bimbam</w:t>
      </w:r>
    </w:p>
    <w:p w:rsidR="00E63BD3" w:rsidRDefault="00E63BD3">
      <w:r>
        <w:t>ānanda-samplavam anu plavatāṁ mano me ||14||</w:t>
      </w:r>
    </w:p>
    <w:p w:rsidR="00E63BD3" w:rsidRDefault="00E63BD3">
      <w:r>
        <w:t>(vasanta-tilaka)</w:t>
      </w:r>
    </w:p>
    <w:p w:rsidR="00E63BD3" w:rsidRDefault="00E63BD3"/>
    <w:p w:rsidR="00E63BD3" w:rsidRDefault="00E63BD3">
      <w:r>
        <w:t>avyāja-mañjula-mukhāmbuja-mugdha-bhāvair</w:t>
      </w:r>
    </w:p>
    <w:p w:rsidR="00E63BD3" w:rsidRDefault="00E63BD3">
      <w:r>
        <w:t>āsvādyamāna-nija-veṇu-vinoda-nādam |</w:t>
      </w:r>
    </w:p>
    <w:p w:rsidR="00E63BD3" w:rsidRDefault="00E63BD3">
      <w:r>
        <w:t>ākrīḍatām aruṇa-pāda-sarojruhābhyām</w:t>
      </w:r>
    </w:p>
    <w:p w:rsidR="00E63BD3" w:rsidRDefault="00E63BD3">
      <w:r>
        <w:t>ārdre madīya-hṛdaye bhuvanārdram ojaḥ ||15||</w:t>
      </w:r>
    </w:p>
    <w:p w:rsidR="00E63BD3" w:rsidRDefault="00E63BD3">
      <w:r>
        <w:t>(vasanta-tilaka)</w:t>
      </w:r>
    </w:p>
    <w:p w:rsidR="00E63BD3" w:rsidRDefault="00E63BD3"/>
    <w:p w:rsidR="00E63BD3" w:rsidRDefault="00E63BD3">
      <w:r>
        <w:t xml:space="preserve">maṇi-nūpura-vācālaṁ </w:t>
      </w:r>
    </w:p>
    <w:p w:rsidR="00E63BD3" w:rsidRDefault="00E63BD3">
      <w:r>
        <w:t>vande tac-caraṇaṁ vibhoḥ |</w:t>
      </w:r>
    </w:p>
    <w:p w:rsidR="00E63BD3" w:rsidRDefault="00E63BD3">
      <w:r>
        <w:t xml:space="preserve">lalitāni yadīyāni </w:t>
      </w:r>
    </w:p>
    <w:p w:rsidR="00E63BD3" w:rsidRDefault="00E63BD3">
      <w:r>
        <w:t>lakṣmāṇi vraja-vīthiṣu ||16||</w:t>
      </w:r>
    </w:p>
    <w:p w:rsidR="00E63BD3" w:rsidRDefault="00E63BD3">
      <w:r>
        <w:t>(anuṣṭup)</w:t>
      </w:r>
    </w:p>
    <w:p w:rsidR="00E63BD3" w:rsidRDefault="00E63BD3"/>
    <w:p w:rsidR="00E63BD3" w:rsidRDefault="00E63BD3">
      <w:r>
        <w:t>mama cetasi sphuratu vallavī-vibhor</w:t>
      </w:r>
    </w:p>
    <w:p w:rsidR="00E63BD3" w:rsidRDefault="00E63BD3">
      <w:r>
        <w:t>maṇi-nūpura-praṇayi mañju śiñjitam |</w:t>
      </w:r>
    </w:p>
    <w:p w:rsidR="00E63BD3" w:rsidRDefault="00E63BD3">
      <w:r>
        <w:t>kamalā-vanecara-kalinda-kanyakā-</w:t>
      </w:r>
    </w:p>
    <w:p w:rsidR="00E63BD3" w:rsidRDefault="00E63BD3">
      <w:r>
        <w:t>kalahaṁsa-kaṇṭha-kala-kūjitādṛtam ||17||</w:t>
      </w:r>
    </w:p>
    <w:p w:rsidR="00E63BD3" w:rsidRDefault="00E63BD3"/>
    <w:p w:rsidR="00E63BD3" w:rsidRDefault="00E63BD3">
      <w:r>
        <w:t>taruṇāruṇa-karuṇāmaya-vipulāyata-nayanaṁ</w:t>
      </w:r>
      <w:r>
        <w:br/>
        <w:t>kamalā-kuca-kalaśī-bhara-vipulīkṛta-pulakam |</w:t>
      </w:r>
    </w:p>
    <w:p w:rsidR="00E63BD3" w:rsidRDefault="00E63BD3">
      <w:r>
        <w:t xml:space="preserve">muralī-rava-taralīkṛta-muni-mānasa-nalinaṁ </w:t>
      </w:r>
      <w:r>
        <w:br/>
        <w:t>mama khelatu mada-cetasi-madhurādharam amṛtam ||18||</w:t>
      </w:r>
      <w:r>
        <w:br/>
        <w:t>(lalita-gati)</w:t>
      </w:r>
    </w:p>
    <w:p w:rsidR="00E63BD3" w:rsidRDefault="00E63BD3"/>
    <w:p w:rsidR="00E63BD3" w:rsidRDefault="00E63BD3">
      <w:r>
        <w:t>āmugdham ardha-nayanāmbuja-cumbyamāna-</w:t>
      </w:r>
    </w:p>
    <w:p w:rsidR="00E63BD3" w:rsidRDefault="00E63BD3">
      <w:r>
        <w:t>harṣākula-vraja-vadhū-madhurānanendoḥ |</w:t>
      </w:r>
    </w:p>
    <w:p w:rsidR="00E63BD3" w:rsidRDefault="00E63BD3">
      <w:r>
        <w:t>ārabdha-veṇu-rava-mātta-kiśora-mūrter</w:t>
      </w:r>
    </w:p>
    <w:p w:rsidR="00E63BD3" w:rsidRDefault="00E63BD3">
      <w:r>
        <w:t>āvirbhavantu mama cetasi ke’pi bhāvāḥ ||19||</w:t>
      </w:r>
    </w:p>
    <w:p w:rsidR="00E63BD3" w:rsidRDefault="00E63BD3">
      <w:r>
        <w:t>(vasanta-tilaka)</w:t>
      </w:r>
    </w:p>
    <w:p w:rsidR="00E63BD3" w:rsidRDefault="00E63BD3"/>
    <w:p w:rsidR="00E63BD3" w:rsidRDefault="00E63BD3">
      <w:r>
        <w:t>kala-kvaṇita-kaṅkaṇaṁ kara-niruddha-pītāmbaraṁ</w:t>
      </w:r>
    </w:p>
    <w:p w:rsidR="00E63BD3" w:rsidRDefault="00E63BD3">
      <w:r>
        <w:t>klama-prasṛta-kuntalaṁ galita-barha-bhūṣaṁ vibhoḥ |</w:t>
      </w:r>
    </w:p>
    <w:p w:rsidR="00E63BD3" w:rsidRDefault="00E63BD3">
      <w:r>
        <w:t>punaḥ prakṛti-cāpalaṁ praṇayinī-bhujāyantritaṁ</w:t>
      </w:r>
    </w:p>
    <w:p w:rsidR="00E63BD3" w:rsidRDefault="00E63BD3">
      <w:r>
        <w:t>mama sphuratu mānase madana-keli-śayyotthitam ||20||</w:t>
      </w:r>
    </w:p>
    <w:p w:rsidR="00E63BD3" w:rsidRDefault="00E63BD3">
      <w:r>
        <w:t>(pṛthvī)</w:t>
      </w:r>
    </w:p>
    <w:p w:rsidR="00E63BD3" w:rsidRDefault="00E63BD3"/>
    <w:p w:rsidR="00E63BD3" w:rsidRDefault="00E63BD3">
      <w:r>
        <w:t>stoka-stoka-nirudhyamāna-mṛdula-prasyandi-manda-smitaṁ</w:t>
      </w:r>
    </w:p>
    <w:p w:rsidR="00E63BD3" w:rsidRDefault="00E63BD3">
      <w:r>
        <w:t>premodbheda-nirargala-prasṛmara-pravyakta-romodgamam |</w:t>
      </w:r>
    </w:p>
    <w:p w:rsidR="00E63BD3" w:rsidRDefault="00E63BD3">
      <w:r>
        <w:t>śrotuṁ śrotra-manoharaṁ vraja-vadhū-līlā-mitho jalpitaṁ</w:t>
      </w:r>
    </w:p>
    <w:p w:rsidR="00E63BD3" w:rsidRDefault="00E63BD3">
      <w:r>
        <w:t>mithyā-svāpam upāsmahe bhagavataḥ krīḍā-nimīlad-dṛśaḥ ||21||</w:t>
      </w:r>
    </w:p>
    <w:p w:rsidR="00E63BD3" w:rsidRDefault="00E63BD3">
      <w:r>
        <w:t>(śārdūla-vikrīḍitam)</w:t>
      </w:r>
    </w:p>
    <w:p w:rsidR="00E63BD3" w:rsidRDefault="00E63BD3"/>
    <w:p w:rsidR="00E63BD3" w:rsidRDefault="00E63BD3">
      <w:r>
        <w:t>vicitra-patrāṅkura-śāli bālā-</w:t>
      </w:r>
    </w:p>
    <w:p w:rsidR="00E63BD3" w:rsidRDefault="00E63BD3">
      <w:r>
        <w:t>stanāntaraṁ yāma vanāntaraṁ vā |</w:t>
      </w:r>
    </w:p>
    <w:p w:rsidR="00E63BD3" w:rsidRDefault="00E63BD3">
      <w:r>
        <w:t>apāsya vṛndāvana-pāda-lāsyam</w:t>
      </w:r>
    </w:p>
    <w:p w:rsidR="00E63BD3" w:rsidRDefault="00E63BD3">
      <w:r>
        <w:t>upāsyam anyaṁ na vilokayāma ||22||</w:t>
      </w:r>
    </w:p>
    <w:p w:rsidR="00E63BD3" w:rsidRDefault="00E63BD3">
      <w:r>
        <w:t>(upendra-vajrā)</w:t>
      </w:r>
    </w:p>
    <w:p w:rsidR="00E63BD3" w:rsidRDefault="00E63BD3"/>
    <w:p w:rsidR="00E63BD3" w:rsidRDefault="00E63BD3">
      <w:r>
        <w:t>sārdhaṁ samṛddhair amṛtāyamānair</w:t>
      </w:r>
    </w:p>
    <w:p w:rsidR="00E63BD3" w:rsidRDefault="00E63BD3">
      <w:r>
        <w:t>ātāyamānair muralī-ninādaiḥ |</w:t>
      </w:r>
    </w:p>
    <w:p w:rsidR="00E63BD3" w:rsidRDefault="00E63BD3">
      <w:r>
        <w:t>mūrdhābhiṣiktaṁ madhurākṛtīnāṁ</w:t>
      </w:r>
    </w:p>
    <w:p w:rsidR="00E63BD3" w:rsidRDefault="00E63BD3">
      <w:r>
        <w:t>bālaṁ kadā nāma vilokayiṣye ||23||</w:t>
      </w:r>
    </w:p>
    <w:p w:rsidR="00E63BD3" w:rsidRDefault="00E63BD3">
      <w:r>
        <w:t>(indra-vajrā)</w:t>
      </w:r>
    </w:p>
    <w:p w:rsidR="00E63BD3" w:rsidRDefault="00E63BD3"/>
    <w:p w:rsidR="00E63BD3" w:rsidRDefault="00E63BD3">
      <w:r>
        <w:t>śiśirīkurute kadā nu naḥ</w:t>
      </w:r>
    </w:p>
    <w:p w:rsidR="00E63BD3" w:rsidRDefault="00E63BD3">
      <w:r>
        <w:t>śikhara-picchābharaṇaḥ śiśur dṛśoḥ |</w:t>
      </w:r>
    </w:p>
    <w:p w:rsidR="00E63BD3" w:rsidRDefault="00E63BD3">
      <w:r>
        <w:t>yugalaṁ vigalan-madhu-drava-</w:t>
      </w:r>
    </w:p>
    <w:p w:rsidR="00E63BD3" w:rsidRDefault="00E63BD3">
      <w:r>
        <w:t>smita-mudrā-mṛdunā mukhendunā ||24||</w:t>
      </w:r>
    </w:p>
    <w:p w:rsidR="00E63BD3" w:rsidRDefault="00E63BD3">
      <w:r>
        <w:t>(vaitālīya)</w:t>
      </w:r>
    </w:p>
    <w:p w:rsidR="00E63BD3" w:rsidRDefault="00E63BD3"/>
    <w:p w:rsidR="00E63BD3" w:rsidRDefault="00E63BD3">
      <w:r>
        <w:t>kāruṇya-karbura-kaṭākṣa-nirīkṣaṇena</w:t>
      </w:r>
    </w:p>
    <w:p w:rsidR="00E63BD3" w:rsidRDefault="00E63BD3">
      <w:r>
        <w:t>tāruṇya-saṁvalita-śaiśava-vaibhavena |</w:t>
      </w:r>
    </w:p>
    <w:p w:rsidR="00E63BD3" w:rsidRDefault="00E63BD3">
      <w:r>
        <w:t>āpuṣṇatā bhuvanam adbhuta-vibhrameṇa</w:t>
      </w:r>
    </w:p>
    <w:p w:rsidR="00E63BD3" w:rsidRDefault="00E63BD3">
      <w:r>
        <w:t>śrī-kṛṣṇa-candra śiśirīkuru locanaṁ me ||25||</w:t>
      </w:r>
    </w:p>
    <w:p w:rsidR="00E63BD3" w:rsidRDefault="00E63BD3">
      <w:r>
        <w:t>(vasanta-tilaka)</w:t>
      </w:r>
    </w:p>
    <w:p w:rsidR="00E63BD3" w:rsidRDefault="00E63BD3"/>
    <w:p w:rsidR="00E63BD3" w:rsidRDefault="00E63BD3">
      <w:r>
        <w:t xml:space="preserve">kadā vā kālindī-kuvalaya-dala-śyāma-taralāḥ </w:t>
      </w:r>
    </w:p>
    <w:p w:rsidR="00E63BD3" w:rsidRDefault="00E63BD3">
      <w:r>
        <w:t>kaṭākṣā lakṣyante kim api karuṇā-vīci-nicitāḥ |</w:t>
      </w:r>
    </w:p>
    <w:p w:rsidR="00E63BD3" w:rsidRDefault="00E63BD3">
      <w:r>
        <w:t>kadā vā kandarpa-pratibhaṭa-jaṭā-candra-śiśirāḥ</w:t>
      </w:r>
    </w:p>
    <w:p w:rsidR="00E63BD3" w:rsidRDefault="00E63BD3">
      <w:r>
        <w:t>kam apy antas-toṣaṁ dadhati muralī-keli-ninadāḥ ||26||</w:t>
      </w:r>
    </w:p>
    <w:p w:rsidR="00E63BD3" w:rsidRDefault="00E63BD3">
      <w:r>
        <w:t>(śikhariṇī)</w:t>
      </w:r>
    </w:p>
    <w:p w:rsidR="00E63BD3" w:rsidRDefault="00E63BD3"/>
    <w:p w:rsidR="00E63BD3" w:rsidRDefault="00E63BD3">
      <w:r>
        <w:t xml:space="preserve">adhīram ālokitam ārdra-jalpitaṁ </w:t>
      </w:r>
    </w:p>
    <w:p w:rsidR="00E63BD3" w:rsidRDefault="00E63BD3">
      <w:r>
        <w:t>gataṁ ca gambhīra-vilāsa-mantharam |</w:t>
      </w:r>
    </w:p>
    <w:p w:rsidR="00E63BD3" w:rsidRDefault="00E63BD3">
      <w:r>
        <w:t>amandam āliṅgitam ākulonmada-</w:t>
      </w:r>
    </w:p>
    <w:p w:rsidR="00E63BD3" w:rsidRDefault="00E63BD3">
      <w:r>
        <w:t>smitaṁ ca te nātha vidanti gopikāḥ ||27||</w:t>
      </w:r>
    </w:p>
    <w:p w:rsidR="00E63BD3" w:rsidRDefault="00E63BD3">
      <w:r>
        <w:t>(vaṁśa-sthavila)</w:t>
      </w:r>
    </w:p>
    <w:p w:rsidR="00E63BD3" w:rsidRDefault="00E63BD3"/>
    <w:p w:rsidR="00E63BD3" w:rsidRDefault="00E63BD3">
      <w:r>
        <w:t>astoka-smita-bharam āyatāyatākṣaṁ</w:t>
      </w:r>
    </w:p>
    <w:p w:rsidR="00E63BD3" w:rsidRDefault="00E63BD3">
      <w:r>
        <w:t>niḥśeṣa-stana-mṛditaṁ vrajāṅganābhiḥ |</w:t>
      </w:r>
    </w:p>
    <w:p w:rsidR="00E63BD3" w:rsidRDefault="00E63BD3">
      <w:r>
        <w:t>niḥsīma-stavakita-nīla-kānti-dhāraṁ</w:t>
      </w:r>
    </w:p>
    <w:p w:rsidR="00E63BD3" w:rsidRDefault="00E63BD3">
      <w:r>
        <w:t>dṛśyāsaṁ tribhuvana-sundaraṁ mahas te ||28||</w:t>
      </w:r>
    </w:p>
    <w:p w:rsidR="00E63BD3" w:rsidRDefault="00E63BD3">
      <w:r>
        <w:t>(praharṣiṇī)</w:t>
      </w:r>
    </w:p>
    <w:p w:rsidR="00E63BD3" w:rsidRDefault="00E63BD3"/>
    <w:p w:rsidR="00E63BD3" w:rsidRDefault="00E63BD3">
      <w:r>
        <w:t>mayi prasādaṁ madhuraiḥ kaṭākṣair</w:t>
      </w:r>
    </w:p>
    <w:p w:rsidR="00E63BD3" w:rsidRDefault="00E63BD3">
      <w:r>
        <w:t>vaṁśī-ninādānucarair vidhehi |</w:t>
      </w:r>
    </w:p>
    <w:p w:rsidR="00E63BD3" w:rsidRDefault="00E63BD3">
      <w:r>
        <w:t>tvayi prasanne kim ihāparair nas</w:t>
      </w:r>
    </w:p>
    <w:p w:rsidR="00E63BD3" w:rsidRDefault="00E63BD3">
      <w:r>
        <w:t>tvayy aprasanne kim ihāparair naḥ ||29||</w:t>
      </w:r>
    </w:p>
    <w:p w:rsidR="00E63BD3" w:rsidRDefault="00E63BD3">
      <w:r>
        <w:t>(upendra-vajrā)</w:t>
      </w:r>
    </w:p>
    <w:p w:rsidR="00E63BD3" w:rsidRDefault="00E63BD3">
      <w:r>
        <w:br/>
        <w:t>nibaddha-mugdhāñjalir eṣa yāce</w:t>
      </w:r>
      <w:r>
        <w:br/>
        <w:t>nīrandhra-dainyonnata-mukta-kaṇṭham |</w:t>
      </w:r>
      <w:r>
        <w:br/>
        <w:t>dayāmbudhe deva bhavat-kaṭākṣa-</w:t>
      </w:r>
      <w:r>
        <w:br/>
        <w:t>dākṣiṇya-leśena sakṛn niṣiñca ||30||</w:t>
      </w:r>
      <w:r>
        <w:br/>
        <w:t>(upendra-vajrā)</w:t>
      </w:r>
    </w:p>
    <w:p w:rsidR="00E63BD3" w:rsidRDefault="00E63BD3"/>
    <w:p w:rsidR="00E63BD3" w:rsidRDefault="00E63BD3">
      <w:r>
        <w:t>picchāvataṁsa-racanocita-keśa-pāśe</w:t>
      </w:r>
    </w:p>
    <w:p w:rsidR="00E63BD3" w:rsidRDefault="00E63BD3">
      <w:r>
        <w:t>pīna-stanī-nayana-paṅkaja-pūjanīye |</w:t>
      </w:r>
    </w:p>
    <w:p w:rsidR="00E63BD3" w:rsidRDefault="00E63BD3">
      <w:r>
        <w:t>candrāravinda-vijayodyata-vaktra-bimbe</w:t>
      </w:r>
    </w:p>
    <w:p w:rsidR="00E63BD3" w:rsidRDefault="00E63BD3">
      <w:r>
        <w:t>cāpalyam eti nayanaṁ tava śaiśave naḥ ||31||</w:t>
      </w:r>
    </w:p>
    <w:p w:rsidR="00E63BD3" w:rsidRDefault="00E63BD3">
      <w:r>
        <w:t>(vasanta-tilaka)</w:t>
      </w:r>
    </w:p>
    <w:p w:rsidR="00E63BD3" w:rsidRDefault="00E63BD3"/>
    <w:p w:rsidR="00E63BD3" w:rsidRDefault="00E63BD3">
      <w:pPr>
        <w:rPr>
          <w:rFonts w:eastAsia="MS Minchofalt"/>
        </w:rPr>
      </w:pPr>
      <w:r>
        <w:rPr>
          <w:rFonts w:eastAsia="MS Minchofalt"/>
        </w:rPr>
        <w:t>tvac-chaiśavaṁ tri-bhuvanādbhutam ity avaihi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mac-cāpalaṁ ca tava vā mama vādhigamyam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tat kiṁ karomi viralaṁ muralī-vilāsi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mugdhaṁ mukhāmbujam udīkṣitum īkṣaṇābhyām ||32||</w:t>
      </w:r>
    </w:p>
    <w:p w:rsidR="00E63BD3" w:rsidRDefault="00E63BD3">
      <w:r>
        <w:t>(vasanta-tilaka)</w:t>
      </w:r>
    </w:p>
    <w:p w:rsidR="00E63BD3" w:rsidRDefault="00E63BD3">
      <w:pPr>
        <w:rPr>
          <w:rFonts w:eastAsia="MS Minchofalt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paryācitāmṛta-rasāni padārtha-bhaṅgī-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valgūni valgita-viśāla-vilocanāni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bālyādhikāni mada-ballava-bhāvinībhir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bhāve luṭhanti sukṛtāṁ tava jalpitāni ||33||</w:t>
      </w:r>
    </w:p>
    <w:p w:rsidR="00E63BD3" w:rsidRDefault="00E63BD3">
      <w:r>
        <w:t>(vasanta-tilaka)</w:t>
      </w:r>
    </w:p>
    <w:p w:rsidR="00E63BD3" w:rsidRDefault="00E63BD3">
      <w:pPr>
        <w:rPr>
          <w:rFonts w:eastAsia="MS Minchofalt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 xml:space="preserve">punaḥ prasannendu-mukhena tejasā 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puro’vatīrṇasya kṛpā-mahāmbudheḥ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tad eva līlā-muralī-ravāmṛtaṁ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samādhi-vighnāya kadā nu me bhavet ||34||</w:t>
      </w:r>
    </w:p>
    <w:p w:rsidR="00E63BD3" w:rsidRDefault="00E63BD3">
      <w:r>
        <w:t>(vaṁśa-sthavila)</w:t>
      </w:r>
    </w:p>
    <w:p w:rsidR="00E63BD3" w:rsidRDefault="00E63BD3">
      <w:pPr>
        <w:rPr>
          <w:rFonts w:eastAsia="MS Minchofalt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bālena mugdha-capalena vilokitena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man-mānase kim api cāpalam udvahantam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lolena locana-rasāyanam īkṣaṇena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līlā-kiśoram upagūhitum utsukāḥ smaḥ ||35||</w:t>
      </w:r>
    </w:p>
    <w:p w:rsidR="00E63BD3" w:rsidRDefault="00E63BD3">
      <w:r>
        <w:t>(vasanta-tilaka)</w:t>
      </w:r>
    </w:p>
    <w:p w:rsidR="00E63BD3" w:rsidRDefault="00E63BD3">
      <w:pPr>
        <w:rPr>
          <w:rFonts w:eastAsia="MS Minchofalt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adhīra-bimbādhara-vibhrameṇa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harṣārdra-veṇu-svara-sampadā ca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anena kenāpi manohareṇa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hā hanta hā hanta mano dunoṣi ||36||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(upendra-vajrā)</w:t>
      </w:r>
    </w:p>
    <w:p w:rsidR="00E63BD3" w:rsidRDefault="00E63BD3">
      <w:pPr>
        <w:rPr>
          <w:rFonts w:eastAsia="MS Minchofalt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yāvan na me nikhila-marma-dṛḍhābhighātaṁ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niḥsandhi-bandhanam upaiti na ko’pi tāpaḥ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tāvad vibho bhavatu tāvaka-vaktra-candra-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candrātapa-dviguṇitā mama citta-dhārā ||37||</w:t>
      </w:r>
    </w:p>
    <w:p w:rsidR="00E63BD3" w:rsidRDefault="00E63BD3">
      <w:r>
        <w:t>(vasanta-tilaka)</w:t>
      </w:r>
    </w:p>
    <w:p w:rsidR="00E63BD3" w:rsidRDefault="00E63BD3">
      <w:pPr>
        <w:rPr>
          <w:rFonts w:eastAsia="MS Minchofalt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yāvan na me nara-daśā daśamī kuto’pi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randhrād upaiti timirīkṛta-sarva-bhāvā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 xml:space="preserve">lāvaṇya-keli-sadanaṁ tava tāvad eva 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lakṣyā-samutkvaṇita-veṇu-mukhendu-bimbam ||38||</w:t>
      </w:r>
    </w:p>
    <w:p w:rsidR="00E63BD3" w:rsidRDefault="00E63BD3">
      <w:r>
        <w:t>(vasanta-tilaka)</w:t>
      </w:r>
    </w:p>
    <w:p w:rsidR="00E63BD3" w:rsidRDefault="00E63BD3">
      <w:pPr>
        <w:rPr>
          <w:rFonts w:eastAsia="MS Minchofalt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ālola-locana-vilokita-keli-dhārā-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nīrājitāgra-caraṇaiḥ karuṇāmbu-rāśeḥ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ārdrāṇi veṇu-ninadaiḥ pratināda-pūrair</w:t>
      </w:r>
    </w:p>
    <w:p w:rsidR="00E63BD3" w:rsidRDefault="00E63BD3">
      <w:r>
        <w:rPr>
          <w:rFonts w:eastAsia="MS Minchofalt"/>
        </w:rPr>
        <w:t>ākarṇayāmi maṇi-nūpura-śiñjitāni ||39||</w:t>
      </w:r>
      <w:r>
        <w:rPr>
          <w:rFonts w:eastAsia="MS Minchofalt"/>
        </w:rPr>
        <w:br/>
      </w:r>
      <w:r>
        <w:t>(vasanta-tilaka)</w:t>
      </w:r>
    </w:p>
    <w:p w:rsidR="00E63BD3" w:rsidRDefault="00E63BD3">
      <w:pPr>
        <w:rPr>
          <w:rFonts w:eastAsia="MS Minchofalt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he deva he dayita he bhuvanaika-bandho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he kṛṣṇa he capala he karuṇaika-sindho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he nātha he ramaṇa he nayanābhirāma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hā hā kadā nu bhavitāsi padaṁ dṛśor me ||40||</w:t>
      </w:r>
    </w:p>
    <w:p w:rsidR="00E63BD3" w:rsidRDefault="00E63BD3">
      <w:r>
        <w:t>(vasanta-tilaka)</w:t>
      </w:r>
    </w:p>
    <w:p w:rsidR="00E63BD3" w:rsidRDefault="00E63BD3">
      <w:pPr>
        <w:rPr>
          <w:rFonts w:eastAsia="MS Minchofalt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amūny adhanyāni dināntarāṇi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hare tvad-ālokanam antareṇa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anātha-bandho karuṇaika-sindho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hā hanta hā hanta kathaṁ nayāmi ||41||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(upendra-vajrā)</w:t>
      </w:r>
    </w:p>
    <w:p w:rsidR="00E63BD3" w:rsidRDefault="00E63BD3">
      <w:pPr>
        <w:rPr>
          <w:rFonts w:eastAsia="MS Minchofalt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kim iha kṛṇumaḥ kasya brūmaḥ kṛtaṁ kṛtam āśayā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kathayata kathām anyāṁ dhanyām aho hṛdaye-śayaḥ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madhura-madhura-smerākāre mano-nayanotsave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kṛpaṇa-kṛpaṇā kṛṣṇe tṛṣṇā ciraṁ bata lambate ||42||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(hariṇī)</w:t>
      </w:r>
    </w:p>
    <w:p w:rsidR="00E63BD3" w:rsidRDefault="00E63BD3">
      <w:pPr>
        <w:rPr>
          <w:rFonts w:ascii="Tamal" w:eastAsia="MS Minchofalt" w:hAnsi="Tamal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ābhyāṁ vilocanābhyām amburuha-vilocanaṁ bālam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dvābhyām api parirabdhuṁ dūre mama hanta daiva-sāmagrī ||43||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(āryā)</w:t>
      </w:r>
    </w:p>
    <w:p w:rsidR="00E63BD3" w:rsidRDefault="00E63BD3">
      <w:pPr>
        <w:rPr>
          <w:rFonts w:eastAsia="MS Minchofalt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aśrānta-smitam aruṇāruṇādharoṣṭhaṁ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harṣārdra-dviguṇa-manojña-veṇu-gītam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vibhrāmyad-vipula-vilocanārdha-mugdhaṁ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vīkṣiṣye tava vadanāmbujaṁ kadā nu ||44||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(praharṣiṇī)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br/>
        <w:t>līlāyatābhyāṁ rasa-śītalābhyāṁ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nīlāruṇābhyāṁ nayanāmbujābhyām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ālokayed adbhuta-vibhramābhyāṁ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kāle kadā kāruṇikaḥ kiśoraḥ ||45||</w:t>
      </w:r>
    </w:p>
    <w:p w:rsidR="00E63BD3" w:rsidRDefault="00E63BD3">
      <w:r>
        <w:t>(indra-vajrā)</w:t>
      </w:r>
    </w:p>
    <w:p w:rsidR="00E63BD3" w:rsidRDefault="00E63BD3">
      <w:pPr>
        <w:rPr>
          <w:rFonts w:eastAsia="MS Minchofalt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bahala-cikura-bhāraṁ baddha-picchāvataṁsaṁ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capala-capala-netraṁ cāru-bimbādharoṣṭham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madhura-mṛdula-hāsaṁ mandarodāra-līlaṁ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mṛgayati nayanaṁ me mugdha-veṣaṁ murāreḥ ||46||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(mālinī)</w:t>
      </w:r>
    </w:p>
    <w:p w:rsidR="00E63BD3" w:rsidRDefault="00E63BD3">
      <w:pPr>
        <w:rPr>
          <w:rFonts w:eastAsia="MS Minchofalt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bahala-jhalada-cchāyā-cauraṁ vilāsa-bharālasaṁ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mada-śikhira-śikhā-līlottaṁsaṁ manojña-mukhāmbujam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kam api kamalāpāṅgodagra-prasaṅga-jaḍaṁ jagan-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madhurima-parīpākodrekaṁ vayaṁ mṛgayāmahe ||47||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(hariṇī)</w:t>
      </w:r>
    </w:p>
    <w:p w:rsidR="00E63BD3" w:rsidRDefault="00E63BD3">
      <w:pPr>
        <w:rPr>
          <w:rFonts w:eastAsia="MS Minchofalt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parāmṛśyaṁ dūre pathi pathi munīnāṁ vraja-vadhū-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dṛśā dṛśyaṁ śaśvat tri-bhuvana-mano-hāri-vadanam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anāmṛśyaṁ vācām aniśam udayānām api kadā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darīdṛśye devaṁ dara-dalita-nīlotpala-rucim ||48||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(śikhariṇī)</w:t>
      </w:r>
    </w:p>
    <w:p w:rsidR="00E63BD3" w:rsidRDefault="00E63BD3">
      <w:pPr>
        <w:rPr>
          <w:rFonts w:eastAsia="MS Minchofalt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līlānanāmbujam adhīram udīkṣamāṇaṁ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narmāṇi veṇu-vivareṣu niveśayantam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dolāyamāna-nayanaṁ nayanābhirāmaṁ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devaṁ kadā nu dayitaṁ vyatilokayiṣye ||49||</w:t>
      </w:r>
    </w:p>
    <w:p w:rsidR="00E63BD3" w:rsidRDefault="00E63BD3">
      <w:r>
        <w:t>(vasanta-tilaka)</w:t>
      </w:r>
    </w:p>
    <w:p w:rsidR="00E63BD3" w:rsidRDefault="00E63BD3">
      <w:pPr>
        <w:rPr>
          <w:rFonts w:eastAsia="MS Minchofalt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lagnaṁ muhur manasi lampaṭa-sampradāya-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lekhāvalehini rasajña-manojña-veṣam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rajyan-mṛdu-smita-mṛdūllasitādharāṁśu-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rākendu-lālita-mukhendu mukunda-bālyam ||50||</w:t>
      </w:r>
    </w:p>
    <w:p w:rsidR="00E63BD3" w:rsidRDefault="00E63BD3">
      <w:r>
        <w:t>(vasanta-tilaka)</w:t>
      </w:r>
    </w:p>
    <w:p w:rsidR="00E63BD3" w:rsidRDefault="00E63BD3">
      <w:pPr>
        <w:rPr>
          <w:rFonts w:eastAsia="MS Minchofalt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ahima-kara-kara-nikara-mṛdu-mudita-lakṣmī-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sarasatara-sarasiruha-sadṛśa-dṛśi deve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vraja-yuvati-rati-kalaha-vijayi-nija-līlā-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mada-mudita-vadana-śaśi-madhurimaṇi līye ||51||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(śaśi-kalā variant)</w:t>
      </w:r>
    </w:p>
    <w:p w:rsidR="00E63BD3" w:rsidRDefault="00E63BD3">
      <w:pPr>
        <w:rPr>
          <w:rFonts w:eastAsia="MS Minchofalt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 xml:space="preserve">kara-kamala-dala-kalita-lalitara-vaṁśī 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kala-ninada-galad-amṛta-ghana-sarasi deve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sahaja-rasa-bhara-bharita-dara-hasita-vīthī-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satata-vahad-adhara-maṇi-madhurimaṇi līye ||52||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(śaśi-kalā variant)</w:t>
      </w:r>
    </w:p>
    <w:p w:rsidR="00E63BD3" w:rsidRDefault="00E63BD3">
      <w:pPr>
        <w:rPr>
          <w:rFonts w:eastAsia="MS Minchofalt"/>
        </w:rPr>
      </w:pP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kusumaśara-śara-samara-kupita-mada-gopī-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kuca-kalasa-ghusṛṇa-rasa-lasad-urasi deve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mada-mudita-mṛdu-hasita-muṣita-śaśi-śobhā-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muhur-adhika-mukha-kamala-madhurimaṇi līye ||53||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(śaśi-kalā variant)</w:t>
      </w:r>
    </w:p>
    <w:p w:rsidR="00E63BD3" w:rsidRDefault="00E63BD3">
      <w:pPr>
        <w:rPr>
          <w:rFonts w:eastAsia="MS Minchofalt"/>
        </w:rPr>
      </w:pPr>
    </w:p>
    <w:p w:rsidR="00E63BD3" w:rsidRDefault="00E63BD3">
      <w:r>
        <w:t>ānamrām asita-bhruvor upacitām akṣīṇa-pakṣmāṅkure</w:t>
      </w:r>
      <w:r>
        <w:br/>
        <w:t>ṣvālolām anurāgiṇor nayanayor ārdrāṁ mṛdau jalpite |</w:t>
      </w:r>
      <w:r>
        <w:br/>
        <w:t>ātāmrām adharāmṛte mada-kalām amlāna vaṁśī-svaneṣv</w:t>
      </w:r>
    </w:p>
    <w:p w:rsidR="00E63BD3" w:rsidRDefault="00E63BD3">
      <w:r>
        <w:t xml:space="preserve">āśāste mama locanaṁ vraja-śiśor-mūrtiṁ jagan-mohinīm ||54|| </w:t>
      </w:r>
    </w:p>
    <w:p w:rsidR="00E63BD3" w:rsidRDefault="00E63BD3">
      <w:r>
        <w:t>(śārdūla-vikrīḍita)</w:t>
      </w:r>
    </w:p>
    <w:p w:rsidR="00E63BD3" w:rsidRDefault="00E63BD3"/>
    <w:p w:rsidR="00E63BD3" w:rsidRDefault="00E63BD3">
      <w:r>
        <w:t>tat kaiśoraṁ tac ca vaktrāravindaṁ</w:t>
      </w:r>
    </w:p>
    <w:p w:rsidR="00E63BD3" w:rsidRDefault="00E63BD3">
      <w:r>
        <w:t>tat kāruṇyaṁ te ca līlā-kaṭākṣāḥ |</w:t>
      </w:r>
    </w:p>
    <w:p w:rsidR="00E63BD3" w:rsidRDefault="00E63BD3">
      <w:r>
        <w:t>tat saundaryaṁ sā ca sāndra-smita-śrīḥ</w:t>
      </w:r>
    </w:p>
    <w:p w:rsidR="00E63BD3" w:rsidRDefault="00E63BD3">
      <w:r>
        <w:t>satyaṁ satyaṁ durlabhaṁ daivate’pi ||55||</w:t>
      </w:r>
    </w:p>
    <w:p w:rsidR="00E63BD3" w:rsidRDefault="00E63BD3">
      <w:r>
        <w:t>(śālinī)</w:t>
      </w:r>
    </w:p>
    <w:p w:rsidR="00E63BD3" w:rsidRDefault="00E63BD3"/>
    <w:p w:rsidR="00E63BD3" w:rsidRDefault="00E63BD3">
      <w:r>
        <w:t>viśvopaplava-śamanaika-baddha-dīkṣaṁ</w:t>
      </w:r>
    </w:p>
    <w:p w:rsidR="00E63BD3" w:rsidRDefault="00E63BD3">
      <w:r>
        <w:t>viśvāsa-stavakita-cetasaṁ janānām |</w:t>
      </w:r>
    </w:p>
    <w:p w:rsidR="00E63BD3" w:rsidRDefault="00E63BD3">
      <w:r>
        <w:t>praśyāma-prati-nava-kānti-kandalārdraṁ</w:t>
      </w:r>
    </w:p>
    <w:p w:rsidR="00E63BD3" w:rsidRDefault="00E63BD3">
      <w:r>
        <w:t>paśyāmaḥ pathi pathi śaiśavaṁ murāreḥ ||56||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(praharṣiṇī)</w:t>
      </w:r>
    </w:p>
    <w:p w:rsidR="00E63BD3" w:rsidRDefault="00E63BD3"/>
    <w:p w:rsidR="00E63BD3" w:rsidRDefault="00E63BD3">
      <w:pPr>
        <w:rPr>
          <w:rFonts w:eastAsia="MS Minchofalt"/>
        </w:rPr>
      </w:pPr>
      <w:r>
        <w:rPr>
          <w:rFonts w:eastAsia="MS Minchofalt"/>
        </w:rPr>
        <w:t>mauliś candraka-bhūṣaṇo marakata-stambhābhirāmaṁ vapur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vaktraṁ citra-vimugdha-hāsa-madhuraṁ bāle vilole dṛśau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vācaḥ śaiśava-śītalā mada-gaja-ślāghyā vilāsa-sthitir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mandaṁ mandam aye ka eṣa mathurā-vīthīṁ mitho gāhate ||57||</w:t>
      </w:r>
    </w:p>
    <w:p w:rsidR="00E63BD3" w:rsidRDefault="00E63BD3">
      <w:r>
        <w:t>(śārdūla-vikrīḍita)</w:t>
      </w:r>
    </w:p>
    <w:p w:rsidR="00E63BD3" w:rsidRDefault="00E63BD3"/>
    <w:p w:rsidR="00E63BD3" w:rsidRDefault="00E63BD3">
      <w:r>
        <w:t>pādau vāda-vinirjitāmbuja-vanau padmālayālambitau</w:t>
      </w:r>
    </w:p>
    <w:p w:rsidR="00E63BD3" w:rsidRDefault="00E63BD3">
      <w:r>
        <w:t>pāṇī veṇu-vinodana-praṇayinau paryāpta-śilpa-śriyau |</w:t>
      </w:r>
    </w:p>
    <w:p w:rsidR="00E63BD3" w:rsidRDefault="00E63BD3">
      <w:r>
        <w:t>bāhū dohada-bhājanaṁ mṛga-dṛśāṁ mādhurya-dhārā-kirau</w:t>
      </w:r>
    </w:p>
    <w:p w:rsidR="00E63BD3" w:rsidRDefault="00E63BD3">
      <w:r>
        <w:t>vaktraṁ vāg-viṣayātilaṅghanam aho bālaṁ kim etan mahaḥ ||58||</w:t>
      </w:r>
    </w:p>
    <w:p w:rsidR="00E63BD3" w:rsidRDefault="00E63BD3">
      <w:r>
        <w:t>(śārdūla-vikrīḍita)</w:t>
      </w:r>
    </w:p>
    <w:p w:rsidR="00E63BD3" w:rsidRDefault="00E63BD3"/>
    <w:p w:rsidR="00E63BD3" w:rsidRDefault="00E63BD3">
      <w:r>
        <w:t>etan nāma vibhūṣaṇaṁ bahumataṁ veṣāya śeṣair alaṁ</w:t>
      </w:r>
    </w:p>
    <w:p w:rsidR="00E63BD3" w:rsidRDefault="00E63BD3">
      <w:r>
        <w:t>vaktraṁ dvi-tri-viśeṣa-kānti-laharī-vinyāsa-dhanyādharam |</w:t>
      </w:r>
    </w:p>
    <w:p w:rsidR="00E63BD3" w:rsidRDefault="00E63BD3">
      <w:r>
        <w:t>śilpair alpa-dhiyām agamya-vibhavaiḥ śṛṅgāra-bhaṅgī-mayaṁ</w:t>
      </w:r>
    </w:p>
    <w:p w:rsidR="00E63BD3" w:rsidRDefault="00E63BD3">
      <w:r>
        <w:t>citraṁ citram aho vicitram ahaho citraṁ vicitraṁ mahaḥ ||59||</w:t>
      </w:r>
    </w:p>
    <w:p w:rsidR="00E63BD3" w:rsidRDefault="00E63BD3">
      <w:r>
        <w:t>(śārdūla-vikrīḍita)</w:t>
      </w:r>
    </w:p>
    <w:p w:rsidR="00E63BD3" w:rsidRDefault="00E63BD3"/>
    <w:p w:rsidR="00E63BD3" w:rsidRDefault="00E63BD3">
      <w:r>
        <w:t>agre samgrayati kām api keli-lakṣmīm</w:t>
      </w:r>
    </w:p>
    <w:p w:rsidR="00E63BD3" w:rsidRDefault="00E63BD3">
      <w:r>
        <w:t>anyāsu dikṣv api vilocanam eva sākṣi |</w:t>
      </w:r>
    </w:p>
    <w:p w:rsidR="00E63BD3" w:rsidRDefault="00E63BD3">
      <w:r>
        <w:t>hā hanta hasta-patha-dūram aho kim etad</w:t>
      </w:r>
    </w:p>
    <w:p w:rsidR="00E63BD3" w:rsidRDefault="00E63BD3">
      <w:pPr>
        <w:rPr>
          <w:rFonts w:eastAsia="MS Minchofalt"/>
        </w:rPr>
      </w:pPr>
      <w:r>
        <w:t>āśā-kiśoram ayam amba jagat-trayaṁ me ||60||</w:t>
      </w:r>
      <w:r>
        <w:br/>
      </w:r>
      <w:r>
        <w:rPr>
          <w:rFonts w:eastAsia="MS Minchofalt"/>
        </w:rPr>
        <w:t>(vasanta-tilaka)</w:t>
      </w:r>
    </w:p>
    <w:p w:rsidR="00E63BD3" w:rsidRDefault="00E63BD3"/>
    <w:p w:rsidR="00E63BD3" w:rsidRDefault="00E63BD3">
      <w:r>
        <w:t>cikuraṁ bahulaṁ viralaṁ bhramaraṁ</w:t>
      </w:r>
      <w:r>
        <w:br/>
        <w:t>mṛdulaṁ vacanaṁ vipulaṁ nayanam |</w:t>
      </w:r>
      <w:r>
        <w:br/>
        <w:t>adharaṁ madhuraṁ vadanaṁ lalitaṁ</w:t>
      </w:r>
      <w:r>
        <w:br/>
        <w:t>capalaṁ caritaṁ ca kadā nu bhave ||61||</w:t>
      </w:r>
    </w:p>
    <w:p w:rsidR="00E63BD3" w:rsidRDefault="00E63BD3">
      <w:r>
        <w:t>(toṭaka)</w:t>
      </w:r>
    </w:p>
    <w:p w:rsidR="00E63BD3" w:rsidRDefault="00E63BD3"/>
    <w:p w:rsidR="00E63BD3" w:rsidRDefault="00E63BD3">
      <w:r>
        <w:t>paripālaya naḥ kṛpālaye-</w:t>
      </w:r>
    </w:p>
    <w:p w:rsidR="00E63BD3" w:rsidRDefault="00E63BD3">
      <w:r>
        <w:t>ty asakṛj-jalpitam ārta-bāndhavaḥ |</w:t>
      </w:r>
    </w:p>
    <w:p w:rsidR="00E63BD3" w:rsidRDefault="00E63BD3">
      <w:r>
        <w:t>muralī-mṛdula-svanāntare</w:t>
      </w:r>
    </w:p>
    <w:p w:rsidR="00E63BD3" w:rsidRDefault="00E63BD3">
      <w:r>
        <w:t>vibhur ākarṇayitā kadā nu naḥ ||62||</w:t>
      </w:r>
    </w:p>
    <w:p w:rsidR="00E63BD3" w:rsidRDefault="00E63BD3">
      <w:r>
        <w:t>(vaitālīya)</w:t>
      </w:r>
    </w:p>
    <w:p w:rsidR="00E63BD3" w:rsidRDefault="00E63BD3"/>
    <w:p w:rsidR="00E63BD3" w:rsidRDefault="00E63BD3">
      <w:r>
        <w:t>kadā nu kasyāṁ nu vipad-daśāyāṁ</w:t>
      </w:r>
    </w:p>
    <w:p w:rsidR="00E63BD3" w:rsidRDefault="00E63BD3">
      <w:r>
        <w:t>kaiśora-gandhiḥ karuṇāmbudhir naḥ |</w:t>
      </w:r>
    </w:p>
    <w:p w:rsidR="00E63BD3" w:rsidRDefault="00E63BD3">
      <w:r>
        <w:t>vilocanābhyāṁ vipulāyatābhyām</w:t>
      </w:r>
    </w:p>
    <w:p w:rsidR="00E63BD3" w:rsidRDefault="00E63BD3">
      <w:r>
        <w:t>ālokayiṣyan viṣayīkaroti ||63||</w:t>
      </w:r>
    </w:p>
    <w:p w:rsidR="00E63BD3" w:rsidRDefault="00E63BD3">
      <w:r>
        <w:t>(upendra-vajrā)</w:t>
      </w:r>
    </w:p>
    <w:p w:rsidR="00E63BD3" w:rsidRDefault="00E63BD3"/>
    <w:p w:rsidR="00E63BD3" w:rsidRDefault="00E63BD3">
      <w:r>
        <w:t>madhuram adhara-bimbe mañjulaṁ manda-hāse</w:t>
      </w:r>
    </w:p>
    <w:p w:rsidR="00E63BD3" w:rsidRDefault="00E63BD3">
      <w:r>
        <w:t>śiśiram amṛta-nāde śītalaṁ dṛṣṭi-pāte |</w:t>
      </w:r>
    </w:p>
    <w:p w:rsidR="00E63BD3" w:rsidRDefault="00E63BD3">
      <w:r>
        <w:t>vipulam aruṇa-netre viśrutaṁ veṇu-vāde</w:t>
      </w:r>
    </w:p>
    <w:p w:rsidR="00E63BD3" w:rsidRDefault="00E63BD3">
      <w:r>
        <w:t>marakata-maṇi-nīlaṁ bālam ālokaye nu ||64||</w:t>
      </w:r>
    </w:p>
    <w:p w:rsidR="00E63BD3" w:rsidRDefault="00E63BD3">
      <w:r>
        <w:t>(mālinī)</w:t>
      </w:r>
    </w:p>
    <w:p w:rsidR="00E63BD3" w:rsidRDefault="00E63BD3"/>
    <w:p w:rsidR="00E63BD3" w:rsidRDefault="00E63BD3">
      <w:r>
        <w:t>mādhuryād api madhuraṁ</w:t>
      </w:r>
      <w:r>
        <w:br/>
        <w:t>manmathatā tasya kim api kaiśoram |</w:t>
      </w:r>
      <w:r>
        <w:br/>
        <w:t>cāpalyād api capalaṁ</w:t>
      </w:r>
      <w:r>
        <w:br/>
        <w:t>ceto bata harati hanta kiṁ kurmaḥ || 65 ||</w:t>
      </w:r>
    </w:p>
    <w:p w:rsidR="00E63BD3" w:rsidRDefault="00E63BD3">
      <w:r>
        <w:t>(āryā)</w:t>
      </w:r>
    </w:p>
    <w:p w:rsidR="00E63BD3" w:rsidRDefault="00E63BD3"/>
    <w:p w:rsidR="00E63BD3" w:rsidRDefault="00E63BD3">
      <w:r>
        <w:t>vakṣaḥ-sthale ca vipulaṁ nayanotpale ca</w:t>
      </w:r>
    </w:p>
    <w:p w:rsidR="00E63BD3" w:rsidRDefault="00E63BD3">
      <w:r>
        <w:t>manda-smite ca mṛdulaṁ mada-jalpite ca |</w:t>
      </w:r>
    </w:p>
    <w:p w:rsidR="00E63BD3" w:rsidRDefault="00E63BD3">
      <w:r>
        <w:t>bimbādhare ca madhuraṁ muralī-rave ca</w:t>
      </w:r>
    </w:p>
    <w:p w:rsidR="00E63BD3" w:rsidRDefault="00E63BD3">
      <w:r>
        <w:t>bālaṁ vilāsa-nidhim ākalaye kadā nu ||66||</w:t>
      </w:r>
    </w:p>
    <w:p w:rsidR="00E63BD3" w:rsidRDefault="00E63BD3">
      <w:r>
        <w:t>(vasanta-tilaka)</w:t>
      </w:r>
    </w:p>
    <w:p w:rsidR="00E63BD3" w:rsidRDefault="00E63BD3"/>
    <w:p w:rsidR="00E63BD3" w:rsidRDefault="00E63BD3">
      <w:r>
        <w:t>ārdrāvalokita-dhurā pariṇaddha-netram</w:t>
      </w:r>
    </w:p>
    <w:p w:rsidR="00E63BD3" w:rsidRDefault="00E63BD3">
      <w:r>
        <w:t>āviṣkṛta-smita-sudhā-madhurādharoṣṭham |</w:t>
      </w:r>
    </w:p>
    <w:p w:rsidR="00E63BD3" w:rsidRDefault="00E63BD3">
      <w:r>
        <w:t>ādyaṁ pumāṁsam avataṁsita-barhi-barham</w:t>
      </w:r>
    </w:p>
    <w:p w:rsidR="00E63BD3" w:rsidRDefault="00E63BD3">
      <w:r>
        <w:t>ālokayanti kṛtinaḥ kṛta-puṇya-puñjāḥ ||67||</w:t>
      </w:r>
    </w:p>
    <w:p w:rsidR="00E63BD3" w:rsidRDefault="00E63BD3">
      <w:r>
        <w:t>(vasanta-tilaka)</w:t>
      </w:r>
    </w:p>
    <w:p w:rsidR="00E63BD3" w:rsidRDefault="00E63BD3"/>
    <w:p w:rsidR="00E63BD3" w:rsidRDefault="00E63BD3">
      <w:pPr>
        <w:rPr>
          <w:rFonts w:eastAsia="MS Minchofalt"/>
        </w:rPr>
      </w:pPr>
      <w:r>
        <w:rPr>
          <w:rFonts w:eastAsia="MS Minchofalt"/>
        </w:rPr>
        <w:t>māraḥ svayaṁ nu madhura-dyuti-maṇḍalaṁ nu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mādhuryam eva nu mano-nayanāmṛtaṁ nu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veṇī-mṛjo nu mama jīvita-vallabho nu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bālo 'yam abhyudayate mama locanāya ||68||</w:t>
      </w:r>
    </w:p>
    <w:p w:rsidR="00E63BD3" w:rsidRDefault="00E63BD3">
      <w:r>
        <w:t>(vasanta-tilaka)</w:t>
      </w:r>
    </w:p>
    <w:p w:rsidR="00E63BD3" w:rsidRDefault="00E63BD3">
      <w:pPr>
        <w:pStyle w:val="NormalWeb"/>
        <w:rPr>
          <w:rFonts w:eastAsia="MS Minchofalt"/>
        </w:rPr>
      </w:pP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 xml:space="preserve">bālo’yam ālola-vilocanena </w:t>
      </w: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>vaktreṇa citrīkṛta-diṅ-mukhena |</w:t>
      </w: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>veṣeṇa ghoṣocita-bhūṣaṇena</w:t>
      </w: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>mugdhena dugdhe nayanotsavaṁ naḥ ||69||</w:t>
      </w:r>
    </w:p>
    <w:p w:rsidR="00E63BD3" w:rsidRDefault="00E63BD3">
      <w:r>
        <w:t>(indra-vajrā)</w:t>
      </w:r>
    </w:p>
    <w:p w:rsidR="00E63BD3" w:rsidRDefault="00E63BD3">
      <w:pPr>
        <w:pStyle w:val="NormalWeb"/>
        <w:rPr>
          <w:rFonts w:eastAsia="MS Minchofalt"/>
        </w:rPr>
      </w:pP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>āndolitāgra-bhujam ākula-lola-netram</w:t>
      </w: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>ārdra-smitārdra-vadanāmbuja-candra-bimbam |</w:t>
      </w: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>śiñjāna-bhūṣaṇa-citaṁ śikhi-piñcha-mauliṁ</w:t>
      </w: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>śītaṁ vilocana-rasāyanam abhyupaiti ||70||</w:t>
      </w:r>
    </w:p>
    <w:p w:rsidR="00E63BD3" w:rsidRDefault="00E63BD3">
      <w:r>
        <w:t>(vasanta-tilaka)</w:t>
      </w:r>
    </w:p>
    <w:p w:rsidR="00E63BD3" w:rsidRDefault="00E63BD3">
      <w:pPr>
        <w:pStyle w:val="NormalWeb"/>
        <w:rPr>
          <w:rFonts w:eastAsia="MS Minchofalt"/>
        </w:rPr>
      </w:pP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>paśupāla-bāla-pariṣad-vibhūṣaṇaḥ</w:t>
      </w: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>śiśur eṣa śītala-vilola-locanaḥ |</w:t>
      </w: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>mṛdula-smitārdra-vadanendu-sampadā</w:t>
      </w: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>madayan-madīya-hṛdayaṁ vigāhate ||71||</w:t>
      </w:r>
    </w:p>
    <w:p w:rsidR="00E63BD3" w:rsidRDefault="00E63BD3">
      <w:r>
        <w:t>(mañju-bhāṣiṇī)</w:t>
      </w:r>
    </w:p>
    <w:p w:rsidR="00E63BD3" w:rsidRDefault="00E63BD3">
      <w:pPr>
        <w:pStyle w:val="NormalWeb"/>
        <w:rPr>
          <w:rFonts w:eastAsia="MS Minchofalt"/>
        </w:rPr>
      </w:pP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>kim idam adhara-vīthī-kḷpta-vaṁśī-ninādaṁ</w:t>
      </w: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>kirati nayanayor naḥ kām api prema-dhārām |</w:t>
      </w: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>tad idam amara-vīthī-durlabhaṁ vallabhaṁ nas</w:t>
      </w: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>tribhuvana-kamanīyaṁ daivataṁ jīvitaṁ ca ||72||</w:t>
      </w:r>
    </w:p>
    <w:p w:rsidR="00E63BD3" w:rsidRDefault="00E63BD3">
      <w:r>
        <w:t>(mālinī)</w:t>
      </w:r>
    </w:p>
    <w:p w:rsidR="00E63BD3" w:rsidRDefault="00E63BD3">
      <w:pPr>
        <w:pStyle w:val="NormalWeb"/>
        <w:rPr>
          <w:rFonts w:eastAsia="MS Minchofalt"/>
        </w:rPr>
      </w:pP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>tad idam upanataṁ tamāla-nīlaṁ</w:t>
      </w: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>tarala-vilocana-tārakābhirāmam |</w:t>
      </w: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>muditam udita-vaktra-candra-bimbaṁ</w:t>
      </w:r>
    </w:p>
    <w:p w:rsidR="00E63BD3" w:rsidRDefault="00E63BD3">
      <w:pPr>
        <w:pStyle w:val="NormalWeb"/>
        <w:rPr>
          <w:rFonts w:eastAsia="MS Minchofalt"/>
        </w:rPr>
      </w:pPr>
      <w:r>
        <w:rPr>
          <w:rFonts w:eastAsia="MS Minchofalt"/>
        </w:rPr>
        <w:t>mukharita-veṇu-vilāsi jīvitaṁ me ||73||</w:t>
      </w:r>
    </w:p>
    <w:p w:rsidR="00E63BD3" w:rsidRDefault="00E63BD3">
      <w:r>
        <w:t>(puṣpitāgrā)</w:t>
      </w:r>
    </w:p>
    <w:p w:rsidR="00E63BD3" w:rsidRDefault="00E63BD3">
      <w:pPr>
        <w:pStyle w:val="NormalWeb"/>
        <w:rPr>
          <w:rFonts w:eastAsia="MS Minchofalt"/>
        </w:rPr>
      </w:pPr>
    </w:p>
    <w:p w:rsidR="00E63BD3" w:rsidRDefault="00E63BD3">
      <w:pPr>
        <w:rPr>
          <w:szCs w:val="22"/>
        </w:rPr>
      </w:pPr>
      <w:r>
        <w:rPr>
          <w:szCs w:val="22"/>
        </w:rPr>
        <w:t>cāpalya-sīma capalānubhavaika-sīma</w:t>
      </w:r>
    </w:p>
    <w:p w:rsidR="00E63BD3" w:rsidRDefault="00E63BD3">
      <w:pPr>
        <w:rPr>
          <w:szCs w:val="22"/>
        </w:rPr>
      </w:pPr>
      <w:r>
        <w:rPr>
          <w:szCs w:val="22"/>
        </w:rPr>
        <w:t>cāturya-sīma caturānana-śilpa-sīma |</w:t>
      </w:r>
    </w:p>
    <w:p w:rsidR="00E63BD3" w:rsidRDefault="00E63BD3">
      <w:pPr>
        <w:rPr>
          <w:szCs w:val="22"/>
        </w:rPr>
      </w:pPr>
      <w:r>
        <w:rPr>
          <w:szCs w:val="22"/>
        </w:rPr>
        <w:t>saurabhya-sīma sakalādbhuta-keli-sīma</w:t>
      </w:r>
    </w:p>
    <w:p w:rsidR="00E63BD3" w:rsidRDefault="00E63BD3">
      <w:pPr>
        <w:rPr>
          <w:szCs w:val="22"/>
        </w:rPr>
      </w:pPr>
      <w:r>
        <w:rPr>
          <w:szCs w:val="22"/>
        </w:rPr>
        <w:t>saubhāgya-sīma tad idaṁ vraja-bhāgya-sīma ||74||</w:t>
      </w:r>
    </w:p>
    <w:p w:rsidR="00E63BD3" w:rsidRDefault="00E63BD3">
      <w:r>
        <w:t>(vasanta-tilaka)</w:t>
      </w:r>
    </w:p>
    <w:p w:rsidR="00E63BD3" w:rsidRDefault="00E63BD3">
      <w:pPr>
        <w:rPr>
          <w:szCs w:val="20"/>
        </w:rPr>
      </w:pPr>
    </w:p>
    <w:p w:rsidR="00E63BD3" w:rsidRDefault="00E63BD3">
      <w:pPr>
        <w:rPr>
          <w:szCs w:val="20"/>
        </w:rPr>
      </w:pPr>
      <w:r>
        <w:rPr>
          <w:szCs w:val="20"/>
        </w:rPr>
        <w:t>mādhuryeṇa dvi-guṇa-śiśiraṁ vaktra-candraṁ vahantī</w:t>
      </w:r>
    </w:p>
    <w:p w:rsidR="00E63BD3" w:rsidRDefault="00E63BD3">
      <w:pPr>
        <w:rPr>
          <w:szCs w:val="20"/>
        </w:rPr>
      </w:pPr>
      <w:r>
        <w:rPr>
          <w:szCs w:val="20"/>
        </w:rPr>
        <w:t>vaṁśī-vīthī-vigalad-amṛta-srotasā secayantī |</w:t>
      </w:r>
    </w:p>
    <w:p w:rsidR="00E63BD3" w:rsidRDefault="00E63BD3">
      <w:pPr>
        <w:rPr>
          <w:szCs w:val="20"/>
        </w:rPr>
      </w:pPr>
      <w:r>
        <w:rPr>
          <w:szCs w:val="20"/>
        </w:rPr>
        <w:t>mad-vāṇīnāṁ viharaṇa-padaṁ matta-saubhāgya-bhājāṁ</w:t>
      </w:r>
    </w:p>
    <w:p w:rsidR="00E63BD3" w:rsidRDefault="00E63BD3">
      <w:pPr>
        <w:rPr>
          <w:szCs w:val="20"/>
        </w:rPr>
      </w:pPr>
      <w:r>
        <w:rPr>
          <w:szCs w:val="20"/>
        </w:rPr>
        <w:t>mat-puṇyānāṁ pariṇatir aho netrayoḥ saṁnidhatte ||75||</w:t>
      </w:r>
    </w:p>
    <w:p w:rsidR="00E63BD3" w:rsidRDefault="00E63BD3">
      <w:r>
        <w:t>(puṣpitāgrā)</w:t>
      </w:r>
    </w:p>
    <w:p w:rsidR="00E63BD3" w:rsidRDefault="00E63BD3">
      <w:pPr>
        <w:rPr>
          <w:szCs w:val="20"/>
        </w:rPr>
      </w:pPr>
    </w:p>
    <w:p w:rsidR="00E63BD3" w:rsidRDefault="00E63BD3">
      <w:pPr>
        <w:rPr>
          <w:szCs w:val="20"/>
        </w:rPr>
      </w:pPr>
      <w:r>
        <w:rPr>
          <w:szCs w:val="20"/>
        </w:rPr>
        <w:t>tejase’stu namo dhenu-pāline loka-pāline |</w:t>
      </w:r>
    </w:p>
    <w:p w:rsidR="00E63BD3" w:rsidRDefault="00E63BD3">
      <w:pPr>
        <w:rPr>
          <w:szCs w:val="20"/>
        </w:rPr>
      </w:pPr>
      <w:r>
        <w:rPr>
          <w:szCs w:val="20"/>
        </w:rPr>
        <w:t>rādhā-payodharotasaṅga-śāyine śeṣa-śāyine ||76||</w:t>
      </w:r>
    </w:p>
    <w:p w:rsidR="00E63BD3" w:rsidRDefault="00E63BD3">
      <w:pPr>
        <w:rPr>
          <w:szCs w:val="20"/>
        </w:rPr>
      </w:pPr>
      <w:r>
        <w:rPr>
          <w:szCs w:val="20"/>
        </w:rPr>
        <w:t>(anuṣṭhup)</w:t>
      </w:r>
    </w:p>
    <w:p w:rsidR="00E63BD3" w:rsidRDefault="00E63BD3">
      <w:pPr>
        <w:rPr>
          <w:szCs w:val="20"/>
        </w:rPr>
      </w:pPr>
    </w:p>
    <w:p w:rsidR="00E63BD3" w:rsidRDefault="00E63BD3">
      <w:pPr>
        <w:rPr>
          <w:szCs w:val="20"/>
        </w:rPr>
      </w:pPr>
      <w:r>
        <w:rPr>
          <w:szCs w:val="20"/>
        </w:rPr>
        <w:t>dhenu-pāla-dayitā-stana-sthalī-</w:t>
      </w:r>
    </w:p>
    <w:p w:rsidR="00E63BD3" w:rsidRDefault="00E63BD3">
      <w:pPr>
        <w:rPr>
          <w:szCs w:val="20"/>
        </w:rPr>
      </w:pPr>
      <w:r>
        <w:rPr>
          <w:szCs w:val="20"/>
        </w:rPr>
        <w:t>dhanya-kuṅkuma-sanātha-kāntaye |</w:t>
      </w:r>
    </w:p>
    <w:p w:rsidR="00E63BD3" w:rsidRDefault="00E63BD3">
      <w:pPr>
        <w:rPr>
          <w:szCs w:val="20"/>
        </w:rPr>
      </w:pPr>
      <w:r>
        <w:rPr>
          <w:szCs w:val="20"/>
        </w:rPr>
        <w:t xml:space="preserve">veṇu-gīta-gati-mūla-vedhase </w:t>
      </w:r>
    </w:p>
    <w:p w:rsidR="00E63BD3" w:rsidRDefault="00E63BD3">
      <w:pPr>
        <w:rPr>
          <w:szCs w:val="20"/>
        </w:rPr>
      </w:pPr>
      <w:r>
        <w:rPr>
          <w:szCs w:val="20"/>
        </w:rPr>
        <w:t>brahma-rāśi-mahase namo namaḥ ||77||</w:t>
      </w:r>
    </w:p>
    <w:p w:rsidR="00E63BD3" w:rsidRDefault="00E63BD3">
      <w:pPr>
        <w:rPr>
          <w:szCs w:val="20"/>
        </w:rPr>
      </w:pPr>
      <w:r>
        <w:rPr>
          <w:szCs w:val="20"/>
        </w:rPr>
        <w:t>(rathoddhatā)</w:t>
      </w:r>
    </w:p>
    <w:p w:rsidR="00E63BD3" w:rsidRDefault="00E63BD3">
      <w:pPr>
        <w:rPr>
          <w:szCs w:val="20"/>
        </w:rPr>
      </w:pPr>
    </w:p>
    <w:p w:rsidR="00E63BD3" w:rsidRDefault="00E63BD3">
      <w:pPr>
        <w:rPr>
          <w:szCs w:val="20"/>
        </w:rPr>
      </w:pPr>
      <w:r>
        <w:rPr>
          <w:szCs w:val="20"/>
        </w:rPr>
        <w:t>mṛdu-kvaṇan-nūpura-manthareṇa</w:t>
      </w:r>
    </w:p>
    <w:p w:rsidR="00E63BD3" w:rsidRDefault="00E63BD3">
      <w:pPr>
        <w:rPr>
          <w:szCs w:val="20"/>
        </w:rPr>
      </w:pPr>
      <w:r>
        <w:rPr>
          <w:szCs w:val="20"/>
        </w:rPr>
        <w:t>bālena pādāmbuja-pallavena |</w:t>
      </w:r>
    </w:p>
    <w:p w:rsidR="00E63BD3" w:rsidRDefault="00E63BD3">
      <w:pPr>
        <w:rPr>
          <w:szCs w:val="20"/>
        </w:rPr>
      </w:pPr>
      <w:r>
        <w:rPr>
          <w:szCs w:val="20"/>
        </w:rPr>
        <w:t>anusmaran mañjula-veṇu-gītam</w:t>
      </w:r>
    </w:p>
    <w:p w:rsidR="00E63BD3" w:rsidRDefault="00E63BD3">
      <w:pPr>
        <w:rPr>
          <w:szCs w:val="20"/>
        </w:rPr>
      </w:pPr>
      <w:r>
        <w:rPr>
          <w:szCs w:val="20"/>
        </w:rPr>
        <w:t>āyāti me jīvitam ātta-keli ||78||</w:t>
      </w:r>
    </w:p>
    <w:p w:rsidR="00E63BD3" w:rsidRDefault="00E63BD3">
      <w:r>
        <w:t>(upendra-vajrā)</w:t>
      </w:r>
    </w:p>
    <w:p w:rsidR="00E63BD3" w:rsidRDefault="00E63BD3">
      <w:pPr>
        <w:rPr>
          <w:szCs w:val="20"/>
        </w:rPr>
      </w:pPr>
    </w:p>
    <w:p w:rsidR="00E63BD3" w:rsidRDefault="00E63BD3">
      <w:pPr>
        <w:rPr>
          <w:szCs w:val="20"/>
        </w:rPr>
      </w:pPr>
      <w:r>
        <w:rPr>
          <w:szCs w:val="20"/>
        </w:rPr>
        <w:t>so’yaṁ vilāsa-muralī-ninadāmṛtena</w:t>
      </w:r>
    </w:p>
    <w:p w:rsidR="00E63BD3" w:rsidRDefault="00E63BD3">
      <w:pPr>
        <w:rPr>
          <w:szCs w:val="20"/>
        </w:rPr>
      </w:pPr>
      <w:r>
        <w:rPr>
          <w:szCs w:val="20"/>
        </w:rPr>
        <w:t>siñcann udañcitam idaṁ mama karṇa-yugmam |</w:t>
      </w:r>
    </w:p>
    <w:p w:rsidR="00E63BD3" w:rsidRDefault="00E63BD3">
      <w:pPr>
        <w:rPr>
          <w:szCs w:val="20"/>
        </w:rPr>
      </w:pPr>
      <w:r>
        <w:rPr>
          <w:szCs w:val="20"/>
        </w:rPr>
        <w:t>āyāti me nayana-bandhur ananya-bandhor</w:t>
      </w:r>
    </w:p>
    <w:p w:rsidR="00E63BD3" w:rsidRDefault="00E63BD3">
      <w:pPr>
        <w:rPr>
          <w:szCs w:val="20"/>
        </w:rPr>
      </w:pPr>
      <w:r>
        <w:rPr>
          <w:szCs w:val="20"/>
        </w:rPr>
        <w:t>ānanda-kandalita-keli-kaṭākṣa-lakṣmīḥ ||79||</w:t>
      </w:r>
    </w:p>
    <w:p w:rsidR="00E63BD3" w:rsidRDefault="00E63BD3">
      <w:r>
        <w:t>(vasanta-tilaka)</w:t>
      </w:r>
    </w:p>
    <w:p w:rsidR="00E63BD3" w:rsidRDefault="00E63BD3">
      <w:pPr>
        <w:rPr>
          <w:szCs w:val="20"/>
        </w:rPr>
      </w:pPr>
    </w:p>
    <w:p w:rsidR="00E63BD3" w:rsidRDefault="00E63BD3">
      <w:pPr>
        <w:rPr>
          <w:szCs w:val="20"/>
        </w:rPr>
      </w:pPr>
      <w:r>
        <w:rPr>
          <w:szCs w:val="20"/>
        </w:rPr>
        <w:t>dūrād vilokayati vāraṇa-keli-gāmī</w:t>
      </w:r>
    </w:p>
    <w:p w:rsidR="00E63BD3" w:rsidRDefault="00E63BD3">
      <w:pPr>
        <w:rPr>
          <w:szCs w:val="20"/>
        </w:rPr>
      </w:pPr>
      <w:r>
        <w:rPr>
          <w:szCs w:val="20"/>
        </w:rPr>
        <w:t>dhārā-kaṭākṣa-bharitena vilokitena |</w:t>
      </w:r>
    </w:p>
    <w:p w:rsidR="00E63BD3" w:rsidRDefault="00E63BD3">
      <w:pPr>
        <w:rPr>
          <w:szCs w:val="20"/>
        </w:rPr>
      </w:pPr>
      <w:r>
        <w:rPr>
          <w:szCs w:val="20"/>
        </w:rPr>
        <w:t>ārād upaiti hṛdayaṅgama-veṇu-nāda-</w:t>
      </w:r>
    </w:p>
    <w:p w:rsidR="00E63BD3" w:rsidRDefault="00E63BD3">
      <w:pPr>
        <w:rPr>
          <w:szCs w:val="20"/>
        </w:rPr>
      </w:pPr>
      <w:r>
        <w:rPr>
          <w:szCs w:val="20"/>
        </w:rPr>
        <w:t>veṇī-mukhena daśanāṁśu-bhareṇa devaḥ ||80||</w:t>
      </w:r>
    </w:p>
    <w:p w:rsidR="00E63BD3" w:rsidRDefault="00E63BD3">
      <w:r>
        <w:t>(vasanta-tilaka)</w:t>
      </w:r>
    </w:p>
    <w:p w:rsidR="00E63BD3" w:rsidRDefault="00E63BD3">
      <w:pPr>
        <w:rPr>
          <w:szCs w:val="20"/>
        </w:rPr>
      </w:pPr>
    </w:p>
    <w:p w:rsidR="00E63BD3" w:rsidRDefault="00E63BD3">
      <w:pPr>
        <w:rPr>
          <w:szCs w:val="20"/>
        </w:rPr>
      </w:pPr>
      <w:r>
        <w:rPr>
          <w:szCs w:val="20"/>
        </w:rPr>
        <w:t>tri-bhuvana-sarasābhyāṁ divya-līlākulābhyāṁ</w:t>
      </w:r>
    </w:p>
    <w:p w:rsidR="00E63BD3" w:rsidRDefault="00E63BD3">
      <w:pPr>
        <w:rPr>
          <w:szCs w:val="20"/>
        </w:rPr>
      </w:pPr>
      <w:r>
        <w:rPr>
          <w:szCs w:val="20"/>
        </w:rPr>
        <w:t>diśi diśi taralābhyāṁ dṛpta-bhūṣādarābhyām |</w:t>
      </w:r>
    </w:p>
    <w:p w:rsidR="00E63BD3" w:rsidRDefault="00E63BD3">
      <w:pPr>
        <w:rPr>
          <w:szCs w:val="20"/>
        </w:rPr>
      </w:pPr>
      <w:r>
        <w:rPr>
          <w:szCs w:val="20"/>
        </w:rPr>
        <w:t>aśaraṇa-śaraṇābhyāṁ adbhutābhyāṁ padābhyām</w:t>
      </w:r>
    </w:p>
    <w:p w:rsidR="00E63BD3" w:rsidRDefault="00E63BD3">
      <w:pPr>
        <w:rPr>
          <w:szCs w:val="20"/>
        </w:rPr>
      </w:pPr>
      <w:r>
        <w:rPr>
          <w:szCs w:val="20"/>
        </w:rPr>
        <w:t>ayam ayam anukūjad-veṇur āyāti devaḥ ||81||</w:t>
      </w:r>
    </w:p>
    <w:p w:rsidR="00E63BD3" w:rsidRDefault="00E63BD3">
      <w:r>
        <w:t>(mālinī)</w:t>
      </w:r>
    </w:p>
    <w:p w:rsidR="00E63BD3" w:rsidRDefault="00E63BD3">
      <w:pPr>
        <w:rPr>
          <w:szCs w:val="20"/>
        </w:rPr>
      </w:pPr>
    </w:p>
    <w:p w:rsidR="00E63BD3" w:rsidRDefault="00E63BD3">
      <w:r>
        <w:t>so'yaṁ munīndra-jana-mānasa-tāpa-hārī</w:t>
      </w:r>
      <w:r>
        <w:br/>
        <w:t>so'yaṁ mada-vraja-vadhū-vasanāpahārī |</w:t>
      </w:r>
      <w:r>
        <w:br/>
        <w:t>so'yaṁ tṛtīya-bhuvaneśvara-darpa-hārī</w:t>
      </w:r>
      <w:r>
        <w:br/>
        <w:t>so'yaṁ madīya-hṛdayāmburuhāpahārī ||82||</w:t>
      </w:r>
      <w:r>
        <w:br/>
        <w:t>(vasanta-tilaka)</w:t>
      </w:r>
    </w:p>
    <w:p w:rsidR="00E63BD3" w:rsidRDefault="00E63BD3"/>
    <w:p w:rsidR="00E63BD3" w:rsidRDefault="00E63BD3">
      <w:r>
        <w:t xml:space="preserve">sarvajñatve ca maugdhye ca </w:t>
      </w:r>
    </w:p>
    <w:p w:rsidR="00E63BD3" w:rsidRDefault="00E63BD3">
      <w:r>
        <w:t>sārvabhaumam idaṁ mahaḥ |</w:t>
      </w:r>
    </w:p>
    <w:p w:rsidR="00E63BD3" w:rsidRDefault="00E63BD3">
      <w:r>
        <w:t xml:space="preserve">nirviśyan nayanaṁ hanta </w:t>
      </w:r>
    </w:p>
    <w:p w:rsidR="00E63BD3" w:rsidRDefault="00E63BD3">
      <w:r>
        <w:t>nirvāṇa-padam aśnute ||83||</w:t>
      </w:r>
    </w:p>
    <w:p w:rsidR="00E63BD3" w:rsidRDefault="00E63BD3">
      <w:pPr>
        <w:rPr>
          <w:szCs w:val="20"/>
        </w:rPr>
      </w:pPr>
      <w:r>
        <w:rPr>
          <w:szCs w:val="20"/>
        </w:rPr>
        <w:t>(anuṣṭhup)</w:t>
      </w:r>
    </w:p>
    <w:p w:rsidR="00E63BD3" w:rsidRDefault="00E63BD3"/>
    <w:p w:rsidR="00E63BD3" w:rsidRDefault="00E63BD3">
      <w:r>
        <w:t>puṣṇānam etat punar-ukta-śobhām</w:t>
      </w:r>
    </w:p>
    <w:p w:rsidR="00E63BD3" w:rsidRDefault="00E63BD3">
      <w:r>
        <w:t>uṣṇetarāṁśor udayān mukhendoḥ |</w:t>
      </w:r>
    </w:p>
    <w:p w:rsidR="00E63BD3" w:rsidRDefault="00E63BD3">
      <w:r>
        <w:t xml:space="preserve">tṛṣṇāmburāśiṁ dviguṇīkaroti </w:t>
      </w:r>
    </w:p>
    <w:p w:rsidR="00E63BD3" w:rsidRDefault="00E63BD3">
      <w:r>
        <w:t>kṛṣṇāhvayaṁ kiñcana jīvitaṁ me ||84||</w:t>
      </w:r>
    </w:p>
    <w:p w:rsidR="00E63BD3" w:rsidRDefault="00E63BD3">
      <w:r>
        <w:t>(indra-vajrā)</w:t>
      </w:r>
    </w:p>
    <w:p w:rsidR="00E63BD3" w:rsidRDefault="00E63BD3"/>
    <w:p w:rsidR="00E63BD3" w:rsidRDefault="00E63BD3">
      <w:r>
        <w:t>tad etad ātāmra-vilocana-śrī-</w:t>
      </w:r>
    </w:p>
    <w:p w:rsidR="00E63BD3" w:rsidRDefault="00E63BD3">
      <w:r>
        <w:t>sambhāvitāśeṣa-vinamra-garvam |</w:t>
      </w:r>
    </w:p>
    <w:p w:rsidR="00E63BD3" w:rsidRDefault="00E63BD3">
      <w:r>
        <w:t>muhur murārer madhurādharoṣṭhaṁ</w:t>
      </w:r>
    </w:p>
    <w:p w:rsidR="00E63BD3" w:rsidRDefault="00E63BD3">
      <w:r>
        <w:t>mukhāmbujaṁ cumbati mānasaṁ me ||85||</w:t>
      </w:r>
    </w:p>
    <w:p w:rsidR="00E63BD3" w:rsidRDefault="00E63BD3">
      <w:r>
        <w:t>(upendra-vajrā)</w:t>
      </w:r>
    </w:p>
    <w:p w:rsidR="00E63BD3" w:rsidRDefault="00E63BD3"/>
    <w:p w:rsidR="00E63BD3" w:rsidRDefault="00E63BD3">
      <w:r>
        <w:t>karau śarad-ijyāmbuja-krama-vilāsa-śikṣā-gurū</w:t>
      </w:r>
    </w:p>
    <w:p w:rsidR="00E63BD3" w:rsidRDefault="00E63BD3">
      <w:r>
        <w:t>padau vibudha-pāda-prathama-pallavollaṅghinau |</w:t>
      </w:r>
    </w:p>
    <w:p w:rsidR="00E63BD3" w:rsidRDefault="00E63BD3">
      <w:r>
        <w:t>dṛśau dalita-durmada-tribhuvanopamāna-śriyau</w:t>
      </w:r>
    </w:p>
    <w:p w:rsidR="00E63BD3" w:rsidRDefault="00E63BD3">
      <w:r>
        <w:t>vilokaya vilocanāmṛtam aho mahaḥ śaiśavam ||86||</w:t>
      </w:r>
    </w:p>
    <w:p w:rsidR="00E63BD3" w:rsidRDefault="00E63BD3">
      <w:r>
        <w:t>(pṛthvī)</w:t>
      </w:r>
    </w:p>
    <w:p w:rsidR="00E63BD3" w:rsidRDefault="00E63BD3"/>
    <w:p w:rsidR="00E63BD3" w:rsidRDefault="00E63BD3">
      <w:r>
        <w:t>ācinvānam ahany ahany ahani sākārān vihāra-kramān</w:t>
      </w:r>
    </w:p>
    <w:p w:rsidR="00E63BD3" w:rsidRDefault="00E63BD3">
      <w:r>
        <w:t>ārundhānam arundhatī-hṛdayam apy ārdra-smitārdra-śriyā |</w:t>
      </w:r>
    </w:p>
    <w:p w:rsidR="00E63BD3" w:rsidRDefault="00E63BD3">
      <w:r>
        <w:t>ātanvānam ananya-janma-nayana-ślāghyām anarghyāṁ daśām</w:t>
      </w:r>
    </w:p>
    <w:p w:rsidR="00E63BD3" w:rsidRDefault="00E63BD3">
      <w:r>
        <w:t>ānandaṁ vraja-sundarī-stana-taṭī-sāmrājyam ujjṛmbhate ||87||</w:t>
      </w:r>
    </w:p>
    <w:p w:rsidR="00E63BD3" w:rsidRDefault="00E63BD3">
      <w:r>
        <w:t>(śārdūla-vikrīḍita)</w:t>
      </w:r>
    </w:p>
    <w:p w:rsidR="00E63BD3" w:rsidRDefault="00E63BD3"/>
    <w:p w:rsidR="00E63BD3" w:rsidRDefault="00E63BD3">
      <w:r>
        <w:t>tad-ucchvasita-yauvanaṁ tarala-śaiśavālaṅkṛtaṁ</w:t>
      </w:r>
    </w:p>
    <w:p w:rsidR="00E63BD3" w:rsidRDefault="00E63BD3">
      <w:r>
        <w:t>mada-cchurita-locanaṁ madana-mugdha-hāsāmṛtam |</w:t>
      </w:r>
    </w:p>
    <w:p w:rsidR="00E63BD3" w:rsidRDefault="00E63BD3">
      <w:r>
        <w:t>pratikṣaṇa-vilobhanaṁ praṇaya-pīta-vaṁśī-mukhaṁ</w:t>
      </w:r>
    </w:p>
    <w:p w:rsidR="00E63BD3" w:rsidRDefault="00E63BD3">
      <w:r>
        <w:t>jagat-traya-manoharaṁ jayati māmakaṁ jīvitam ||88||</w:t>
      </w:r>
    </w:p>
    <w:p w:rsidR="00E63BD3" w:rsidRDefault="00E63BD3">
      <w:r>
        <w:t>(pṛthvī)</w:t>
      </w:r>
    </w:p>
    <w:p w:rsidR="00E63BD3" w:rsidRDefault="00E63BD3"/>
    <w:p w:rsidR="00E63BD3" w:rsidRDefault="00E63BD3">
      <w:r>
        <w:t>citraṁ tad etac caraṇāravindaṁ</w:t>
      </w:r>
    </w:p>
    <w:p w:rsidR="00E63BD3" w:rsidRDefault="00E63BD3">
      <w:r>
        <w:t>citraṁ tad etan nayanāravindam |</w:t>
      </w:r>
    </w:p>
    <w:p w:rsidR="00E63BD3" w:rsidRDefault="00E63BD3">
      <w:r>
        <w:t>citraṁ tad etad vadanāravindaṁ</w:t>
      </w:r>
    </w:p>
    <w:p w:rsidR="00E63BD3" w:rsidRDefault="00E63BD3">
      <w:r>
        <w:t>citraṁ tad etad vapur asya citram ||89||</w:t>
      </w:r>
    </w:p>
    <w:p w:rsidR="00E63BD3" w:rsidRDefault="00E63BD3">
      <w:r>
        <w:t>(indra-vajrā)</w:t>
      </w:r>
    </w:p>
    <w:p w:rsidR="00E63BD3" w:rsidRDefault="00E63BD3"/>
    <w:p w:rsidR="00E63BD3" w:rsidRDefault="00E63BD3">
      <w:r>
        <w:t xml:space="preserve">akhila-bhuvanaika-bhūṣaṇam </w:t>
      </w:r>
    </w:p>
    <w:p w:rsidR="00E63BD3" w:rsidRDefault="00E63BD3">
      <w:r>
        <w:t>adhibhūṣita-jaladhi-duhitṛ-kuca-kumbham |</w:t>
      </w:r>
    </w:p>
    <w:p w:rsidR="00E63BD3" w:rsidRDefault="00E63BD3">
      <w:r>
        <w:t>vraja-yuvati-hāra-vallī-</w:t>
      </w:r>
    </w:p>
    <w:p w:rsidR="00E63BD3" w:rsidRDefault="00E63BD3">
      <w:r>
        <w:t>marakata-nāyaka-mahā-maṇiṁ vande ||90||</w:t>
      </w:r>
    </w:p>
    <w:p w:rsidR="00E63BD3" w:rsidRDefault="00E63BD3">
      <w:r>
        <w:t>(āryā)</w:t>
      </w:r>
    </w:p>
    <w:p w:rsidR="00E63BD3" w:rsidRDefault="00E63BD3"/>
    <w:p w:rsidR="00E63BD3" w:rsidRDefault="00E63BD3">
      <w:r>
        <w:t>kāntā-k</w:t>
      </w:r>
      <w:r>
        <w:rPr>
          <w:lang w:val="en-US"/>
        </w:rPr>
        <w:t>a</w:t>
      </w:r>
      <w:r>
        <w:t>ca-grahaṇa-vigraha-labdha-lakṣmī-</w:t>
      </w:r>
    </w:p>
    <w:p w:rsidR="00E63BD3" w:rsidRDefault="00E63BD3">
      <w:r>
        <w:t>khaṇḍāṅga-rāga-lava-rañjita-mañjula-śrīḥ |</w:t>
      </w:r>
    </w:p>
    <w:p w:rsidR="00E63BD3" w:rsidRDefault="00E63BD3">
      <w:r>
        <w:t>gaṇḍa-sthalī-mukura-maṇḍala-khelamāna-</w:t>
      </w:r>
    </w:p>
    <w:p w:rsidR="00E63BD3" w:rsidRDefault="00E63BD3">
      <w:r>
        <w:t>gharmāṅkuraḥ kim api gumphati kṛṣṇa-devaḥ ||91||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(vasanta-tilaka)</w:t>
      </w:r>
    </w:p>
    <w:p w:rsidR="00E63BD3" w:rsidRDefault="00E63BD3"/>
    <w:p w:rsidR="00E63BD3" w:rsidRDefault="00E63BD3">
      <w:r>
        <w:t>madhuraṁ madhuraṁ vapur asya vibhor</w:t>
      </w:r>
    </w:p>
    <w:p w:rsidR="00E63BD3" w:rsidRDefault="00E63BD3">
      <w:r>
        <w:t>madhuraṁ madhuraṁ vadanaṁ madhuram |</w:t>
      </w:r>
    </w:p>
    <w:p w:rsidR="00E63BD3" w:rsidRDefault="00E63BD3">
      <w:r>
        <w:t>madhu</w:t>
      </w:r>
      <w:r>
        <w:noBreakHyphen/>
        <w:t>gandhi mṛdu</w:t>
      </w:r>
      <w:r>
        <w:noBreakHyphen/>
        <w:t>smitam etad aho</w:t>
      </w:r>
    </w:p>
    <w:p w:rsidR="00E63BD3" w:rsidRDefault="00E63BD3">
      <w:r>
        <w:t>madhuraṁ madhuraṁ madhuraṁ madhuram ||92||</w:t>
      </w:r>
    </w:p>
    <w:p w:rsidR="00E63BD3" w:rsidRDefault="00E63BD3">
      <w:r>
        <w:t>(toṭaka)</w:t>
      </w:r>
    </w:p>
    <w:p w:rsidR="00E63BD3" w:rsidRDefault="00E63BD3"/>
    <w:p w:rsidR="00E63BD3" w:rsidRDefault="00E63BD3">
      <w:r>
        <w:t>śṛṅgāra-rasa-sarvasvaṁ</w:t>
      </w:r>
    </w:p>
    <w:p w:rsidR="00E63BD3" w:rsidRDefault="00E63BD3">
      <w:r>
        <w:t>śikhi-piñcha-vibhūṣaṇam |</w:t>
      </w:r>
    </w:p>
    <w:p w:rsidR="00E63BD3" w:rsidRDefault="00E63BD3">
      <w:r>
        <w:t>aṅgīkṛta-narākāram</w:t>
      </w:r>
    </w:p>
    <w:p w:rsidR="00E63BD3" w:rsidRDefault="00E63BD3">
      <w:r>
        <w:t>āśraye bhuvanāśrayam ||93||</w:t>
      </w:r>
    </w:p>
    <w:p w:rsidR="00E63BD3" w:rsidRDefault="00E63BD3">
      <w:pPr>
        <w:rPr>
          <w:szCs w:val="20"/>
        </w:rPr>
      </w:pPr>
      <w:r>
        <w:rPr>
          <w:szCs w:val="20"/>
        </w:rPr>
        <w:t>(anuṣṭhup)</w:t>
      </w:r>
    </w:p>
    <w:p w:rsidR="00E63BD3" w:rsidRDefault="00E63BD3"/>
    <w:p w:rsidR="00E63BD3" w:rsidRDefault="00E63BD3">
      <w:r>
        <w:t>nādyāpi paśyati kadāpi nidarśanāya</w:t>
      </w:r>
    </w:p>
    <w:p w:rsidR="00E63BD3" w:rsidRDefault="00E63BD3">
      <w:r>
        <w:t>citte tathopaniṣadāṁ sudṛśāṁ sahasram |</w:t>
      </w:r>
    </w:p>
    <w:p w:rsidR="00E63BD3" w:rsidRDefault="00E63BD3">
      <w:r>
        <w:t>sa tvaṁ cirān nayanayor anayoḥ padavyāṁ</w:t>
      </w:r>
    </w:p>
    <w:p w:rsidR="00E63BD3" w:rsidRDefault="00E63BD3">
      <w:r>
        <w:t>svāmin kayā nu kṛpayā mama saṁnidhatse ||94||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(vasanta-tilaka)</w:t>
      </w:r>
    </w:p>
    <w:p w:rsidR="00E63BD3" w:rsidRDefault="00E63BD3"/>
    <w:p w:rsidR="00E63BD3" w:rsidRDefault="00E63BD3">
      <w:r>
        <w:t>keyaṁ kāntiḥ keśava tvan-mukhendoḥ</w:t>
      </w:r>
    </w:p>
    <w:p w:rsidR="00E63BD3" w:rsidRDefault="00E63BD3">
      <w:r>
        <w:t>ko’yaṁ veṣaḥ kāpi vācām abhūmiḥ |</w:t>
      </w:r>
    </w:p>
    <w:p w:rsidR="00E63BD3" w:rsidRDefault="00E63BD3">
      <w:r>
        <w:t>seyaṁ so’yaṁ svādatām añjalis te</w:t>
      </w:r>
    </w:p>
    <w:p w:rsidR="00E63BD3" w:rsidRDefault="00E63BD3">
      <w:r>
        <w:t>bhūyo bhūyo bhūyas tvāṁ namāmi ||95||</w:t>
      </w:r>
    </w:p>
    <w:p w:rsidR="00E63BD3" w:rsidRDefault="00E63BD3">
      <w:r>
        <w:t>(śālinī)</w:t>
      </w:r>
    </w:p>
    <w:p w:rsidR="00E63BD3" w:rsidRDefault="00E63BD3"/>
    <w:p w:rsidR="00E63BD3" w:rsidRDefault="00E63BD3">
      <w:r>
        <w:t>vadanendu-vinirjitaḥ śaśī</w:t>
      </w:r>
    </w:p>
    <w:p w:rsidR="00E63BD3" w:rsidRDefault="00E63BD3">
      <w:r>
        <w:t>daśadhā deva padaṁ prapadyate |</w:t>
      </w:r>
    </w:p>
    <w:p w:rsidR="00E63BD3" w:rsidRDefault="00E63BD3">
      <w:r>
        <w:t>adhikāṁ śriyam aśnutetarāṁ</w:t>
      </w:r>
    </w:p>
    <w:p w:rsidR="00E63BD3" w:rsidRDefault="00E63BD3">
      <w:r>
        <w:t>tava kāruṇya-vijṛmbhitaṁ kiyat ||96||</w:t>
      </w:r>
    </w:p>
    <w:p w:rsidR="00E63BD3" w:rsidRDefault="00E63BD3">
      <w:r>
        <w:t>(vaitālīya)</w:t>
      </w:r>
    </w:p>
    <w:p w:rsidR="00E63BD3" w:rsidRDefault="00E63BD3"/>
    <w:p w:rsidR="00E63BD3" w:rsidRDefault="00E63BD3">
      <w:r>
        <w:t>tat tvan-mukhaṁ katham ivāmbuja-tulya-kakṣaṁ</w:t>
      </w:r>
    </w:p>
    <w:p w:rsidR="00E63BD3" w:rsidRDefault="00E63BD3">
      <w:r>
        <w:t>vācām avāci nanu parvaṇi parvaṇīndoḥ |</w:t>
      </w:r>
    </w:p>
    <w:p w:rsidR="00E63BD3" w:rsidRDefault="00E63BD3">
      <w:r>
        <w:t>tat kiṁ bruve kim aparaṁ bhuvanaika-kānta-</w:t>
      </w:r>
    </w:p>
    <w:p w:rsidR="00E63BD3" w:rsidRDefault="00E63BD3">
      <w:r>
        <w:t>veṇu tvad-ānanam anena samaṁ nu yat syāt ||97||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(vasanta-tilaka)</w:t>
      </w:r>
    </w:p>
    <w:p w:rsidR="00E63BD3" w:rsidRDefault="00E63BD3"/>
    <w:p w:rsidR="00E63BD3" w:rsidRDefault="00E63BD3">
      <w:r>
        <w:t>śuśrūṣase śṛṇu yadi praṇidhāna-pūrvaṁ</w:t>
      </w:r>
    </w:p>
    <w:p w:rsidR="00E63BD3" w:rsidRDefault="00E63BD3">
      <w:r>
        <w:t>pūrvair apūrva-kavibhir na kaṭākṣitaṁ yat |</w:t>
      </w:r>
    </w:p>
    <w:p w:rsidR="00E63BD3" w:rsidRDefault="00E63BD3">
      <w:r>
        <w:t>nīrājana-krama-dhurāṁ bhavad-ānanendor</w:t>
      </w:r>
    </w:p>
    <w:p w:rsidR="00E63BD3" w:rsidRDefault="00E63BD3">
      <w:r>
        <w:t>nirvyājam arhati cirāya śaśi-pradīpaḥ ||98||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(vasanta-tilaka)</w:t>
      </w:r>
    </w:p>
    <w:p w:rsidR="00E63BD3" w:rsidRDefault="00E63BD3"/>
    <w:p w:rsidR="00E63BD3" w:rsidRDefault="00E63BD3">
      <w:pPr>
        <w:rPr>
          <w:color w:val="0000FF"/>
        </w:rPr>
      </w:pPr>
      <w:r>
        <w:rPr>
          <w:color w:val="0000FF"/>
        </w:rPr>
        <w:t>akhaṇḍa-nirvāṇa-rasa-pravāhair</w:t>
      </w:r>
    </w:p>
    <w:p w:rsidR="00E63BD3" w:rsidRDefault="00E63BD3">
      <w:pPr>
        <w:rPr>
          <w:color w:val="0000FF"/>
        </w:rPr>
      </w:pPr>
      <w:r>
        <w:rPr>
          <w:color w:val="0000FF"/>
        </w:rPr>
        <w:t>vikhaṇḍitāśeṣa-rasāntarāṇi |</w:t>
      </w:r>
    </w:p>
    <w:p w:rsidR="00E63BD3" w:rsidRDefault="00E63BD3">
      <w:pPr>
        <w:rPr>
          <w:color w:val="0000FF"/>
        </w:rPr>
      </w:pPr>
      <w:r>
        <w:rPr>
          <w:color w:val="0000FF"/>
        </w:rPr>
        <w:t xml:space="preserve">ayantritodvānta-sudhārṇavāni </w:t>
      </w:r>
    </w:p>
    <w:p w:rsidR="00E63BD3" w:rsidRDefault="00E63BD3">
      <w:r>
        <w:rPr>
          <w:color w:val="0000FF"/>
        </w:rPr>
        <w:t>jayanti śītāni tava smitāni ||99||</w:t>
      </w:r>
    </w:p>
    <w:p w:rsidR="00E63BD3" w:rsidRDefault="00E63BD3">
      <w:r>
        <w:t>(upendra-vajrā)</w:t>
      </w:r>
    </w:p>
    <w:p w:rsidR="00E63BD3" w:rsidRDefault="00E63BD3"/>
    <w:p w:rsidR="00E63BD3" w:rsidRDefault="00E63BD3">
      <w:r>
        <w:t>kāmaṁ santu sahasraśaḥ katipaye sārasya-dhaureyakāḥ</w:t>
      </w:r>
    </w:p>
    <w:p w:rsidR="00E63BD3" w:rsidRDefault="00E63BD3">
      <w:r>
        <w:t>kāmaṁ vā kamanīyatā-parimala-svārājya-baddha-vratāḥ |</w:t>
      </w:r>
    </w:p>
    <w:p w:rsidR="00E63BD3" w:rsidRDefault="00E63BD3">
      <w:r>
        <w:t>naivevaṁ vivadāmahe na ca vayaṁ deva priyaṁ brūmahe</w:t>
      </w:r>
    </w:p>
    <w:p w:rsidR="00E63BD3" w:rsidRDefault="00E63BD3">
      <w:r>
        <w:t>yat satyaṁ ramaṇīyatā-pariṇatis tvayy eva pāraṁ gatā ||100||</w:t>
      </w:r>
    </w:p>
    <w:p w:rsidR="00E63BD3" w:rsidRDefault="00E63BD3">
      <w:r>
        <w:t>(śārdūla-vikrīḍita)</w:t>
      </w:r>
    </w:p>
    <w:p w:rsidR="00E63BD3" w:rsidRDefault="00E63BD3"/>
    <w:p w:rsidR="00E63BD3" w:rsidRDefault="00E63BD3">
      <w:r>
        <w:t>galad-vrīḍā lolā madana-vinatā gopa-vanitā-</w:t>
      </w:r>
    </w:p>
    <w:p w:rsidR="00E63BD3" w:rsidRDefault="00E63BD3">
      <w:r>
        <w:t>mada-sphītaṁ vītaṁ kim api madhurā cāpala-dhurā |</w:t>
      </w:r>
    </w:p>
    <w:p w:rsidR="00E63BD3" w:rsidRDefault="00E63BD3">
      <w:r>
        <w:t>samujjṛmbhā gumphā madhurima-kirāṁ mādṛśa-girāṁ</w:t>
      </w:r>
    </w:p>
    <w:p w:rsidR="00E63BD3" w:rsidRDefault="00E63BD3">
      <w:r>
        <w:t>tvayi sthāne yāte dadhati capalaṁ janma saphalam ||101||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(śikhariṇī)</w:t>
      </w:r>
    </w:p>
    <w:p w:rsidR="00E63BD3" w:rsidRDefault="00E63BD3"/>
    <w:p w:rsidR="00E63BD3" w:rsidRDefault="00E63BD3">
      <w:r>
        <w:t>bhuvanaṁ bhavanaṁ vilāsinī śrīs</w:t>
      </w:r>
    </w:p>
    <w:p w:rsidR="00E63BD3" w:rsidRDefault="00E63BD3">
      <w:r>
        <w:t>tanayastāmarasāsanaḥ smaraś ca |</w:t>
      </w:r>
    </w:p>
    <w:p w:rsidR="00E63BD3" w:rsidRDefault="00E63BD3">
      <w:r>
        <w:t>paricāra-paramparāḥ surendrās</w:t>
      </w:r>
    </w:p>
    <w:p w:rsidR="00E63BD3" w:rsidRDefault="00E63BD3">
      <w:r>
        <w:t>tad api tvac-caritaṁ vibho vicitram ||102||</w:t>
      </w:r>
    </w:p>
    <w:p w:rsidR="00E63BD3" w:rsidRDefault="00E63BD3">
      <w:r>
        <w:t>(aupacchandasika)</w:t>
      </w:r>
    </w:p>
    <w:p w:rsidR="00E63BD3" w:rsidRDefault="00E63BD3"/>
    <w:p w:rsidR="00E63BD3" w:rsidRDefault="00E63BD3">
      <w:r>
        <w:t>devas trilokī-saubhāgya-</w:t>
      </w:r>
    </w:p>
    <w:p w:rsidR="00E63BD3" w:rsidRDefault="00E63BD3">
      <w:r>
        <w:t>kastūrī-makarāṅkuraḥ |</w:t>
      </w:r>
    </w:p>
    <w:p w:rsidR="00E63BD3" w:rsidRDefault="00E63BD3">
      <w:r>
        <w:t>jīyād vrajāṅganānaṅga-</w:t>
      </w:r>
    </w:p>
    <w:p w:rsidR="00E63BD3" w:rsidRDefault="00E63BD3">
      <w:r>
        <w:t>keli-lālita-vibhramaḥ ||103||</w:t>
      </w:r>
    </w:p>
    <w:p w:rsidR="00E63BD3" w:rsidRDefault="00E63BD3">
      <w:pPr>
        <w:rPr>
          <w:szCs w:val="20"/>
        </w:rPr>
      </w:pPr>
      <w:r>
        <w:rPr>
          <w:szCs w:val="20"/>
        </w:rPr>
        <w:t>(anuṣṭhup)</w:t>
      </w:r>
    </w:p>
    <w:p w:rsidR="00E63BD3" w:rsidRDefault="00E63BD3"/>
    <w:p w:rsidR="00E63BD3" w:rsidRDefault="00E63BD3">
      <w:r>
        <w:t>premadaṁ ca me kāmadaṁ ca me</w:t>
      </w:r>
      <w:r>
        <w:br/>
        <w:t>vedanaṁ ca me vaibhavaṁ ca me |</w:t>
      </w:r>
    </w:p>
    <w:p w:rsidR="00E63BD3" w:rsidRDefault="00E63BD3">
      <w:r>
        <w:t>jīvanaṁ ca me jīvitaṁ ca me</w:t>
      </w:r>
      <w:r>
        <w:br/>
        <w:t>daivataṁ ca me deva nāparam ||104||</w:t>
      </w:r>
    </w:p>
    <w:p w:rsidR="00E63BD3" w:rsidRDefault="00E63BD3"/>
    <w:p w:rsidR="00E63BD3" w:rsidRDefault="00E63BD3">
      <w:r>
        <w:t>mādhuryeṇa vivardhantāṁ</w:t>
      </w:r>
    </w:p>
    <w:p w:rsidR="00E63BD3" w:rsidRDefault="00E63BD3">
      <w:r>
        <w:t>vāco nas tava vaibhave |</w:t>
      </w:r>
    </w:p>
    <w:p w:rsidR="00E63BD3" w:rsidRDefault="00E63BD3">
      <w:r>
        <w:t>cāpalyena vivardhantāṁ</w:t>
      </w:r>
    </w:p>
    <w:p w:rsidR="00E63BD3" w:rsidRDefault="00E63BD3">
      <w:r>
        <w:t>cintā nas tava śaiśave ||105||</w:t>
      </w:r>
    </w:p>
    <w:p w:rsidR="00E63BD3" w:rsidRDefault="00E63BD3">
      <w:r>
        <w:t>(anuṣṭup)</w:t>
      </w:r>
    </w:p>
    <w:p w:rsidR="00E63BD3" w:rsidRDefault="00E63BD3"/>
    <w:p w:rsidR="00E63BD3" w:rsidRDefault="00E63BD3">
      <w:r>
        <w:t>yāni tac-caritāmṛtāni rasanā-lehyāni dhanyātmanāṁ</w:t>
      </w:r>
    </w:p>
    <w:p w:rsidR="00E63BD3" w:rsidRDefault="00E63BD3">
      <w:r>
        <w:t>ye vā śaiśava-cāpalya-vyatikarā rādhāvarodhonmukhāḥ |</w:t>
      </w:r>
    </w:p>
    <w:p w:rsidR="00E63BD3" w:rsidRDefault="00E63BD3">
      <w:r>
        <w:t>yā vā bhāvita-veṇu-gīta-gatayo līlā-mukhāmbhoruhe</w:t>
      </w:r>
    </w:p>
    <w:p w:rsidR="00E63BD3" w:rsidRDefault="00E63BD3">
      <w:r>
        <w:t>dhārāvāhikayā vahantu hṛdaye tāny eva tāny eva me ||106||</w:t>
      </w:r>
    </w:p>
    <w:p w:rsidR="00E63BD3" w:rsidRDefault="00E63BD3">
      <w:r>
        <w:t>(śārdūla-vikrīḍita)</w:t>
      </w:r>
    </w:p>
    <w:p w:rsidR="00E63BD3" w:rsidRDefault="00E63BD3">
      <w:pPr>
        <w:rPr>
          <w:rFonts w:eastAsia="MS Minchofalt"/>
        </w:rPr>
      </w:pPr>
      <w:r>
        <w:br/>
      </w:r>
      <w:r>
        <w:rPr>
          <w:rFonts w:eastAsia="MS Minchofalt"/>
        </w:rPr>
        <w:t>bhaktis tvayi sthiratarā bhagavan yadi syād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daivena naḥ phalati divya-kiśora-mūrtiḥ 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muktiḥ svayaṁ mukulitāñjaliḥ sevate’smān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dharmārtha-kāma-gatayaḥ samaya-pratīkṣāḥ ||107||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(vasanta-tilaka)</w:t>
      </w:r>
    </w:p>
    <w:p w:rsidR="00E63BD3" w:rsidRDefault="00E63BD3">
      <w:pPr>
        <w:rPr>
          <w:rFonts w:eastAsia="MS Minchofalt"/>
        </w:rPr>
      </w:pPr>
    </w:p>
    <w:p w:rsidR="00E63BD3" w:rsidRDefault="00E63BD3">
      <w:r>
        <w:t>jaya jaya jaya deva deva deva</w:t>
      </w:r>
    </w:p>
    <w:p w:rsidR="00E63BD3" w:rsidRDefault="00E63BD3">
      <w:r>
        <w:t>tri-bhuvana-maṅgala-divya-nāma-dheya |</w:t>
      </w:r>
    </w:p>
    <w:p w:rsidR="00E63BD3" w:rsidRDefault="00E63BD3">
      <w:r>
        <w:t>jaya jaya jaya deva kṛṣṇa deva</w:t>
      </w:r>
    </w:p>
    <w:p w:rsidR="00E63BD3" w:rsidRDefault="00E63BD3">
      <w:r>
        <w:t>śravaṇa-mano-nayanāmṛtāvatāra ||108||</w:t>
      </w:r>
    </w:p>
    <w:p w:rsidR="00E63BD3" w:rsidRDefault="00E63BD3">
      <w:r>
        <w:t>(puṣpitāgrā)</w:t>
      </w:r>
    </w:p>
    <w:p w:rsidR="00E63BD3" w:rsidRDefault="00E63BD3"/>
    <w:p w:rsidR="00E63BD3" w:rsidRDefault="00E63BD3">
      <w:r>
        <w:t>tubhyaṁ nirbhara-harṣa-varṣa-vivaśāveśa-sphuṭāvirbhavad-</w:t>
      </w:r>
    </w:p>
    <w:p w:rsidR="00E63BD3" w:rsidRDefault="00E63BD3">
      <w:r>
        <w:t>bhūyaś cāpala-bhūṣiteṣu sukṛtāṁ bhāveṣu nirbhāṣiṇe |</w:t>
      </w:r>
    </w:p>
    <w:p w:rsidR="00E63BD3" w:rsidRDefault="00E63BD3">
      <w:r>
        <w:t>śrīmad-gokula-maṇḍanāya manasāṁ vācāṁ ca dūra-sphuran-</w:t>
      </w:r>
    </w:p>
    <w:p w:rsidR="00E63BD3" w:rsidRDefault="00E63BD3">
      <w:r>
        <w:t>mādhuryaika-mahārṇavāya mahase kasmaicid asmai namaḥ ||109||</w:t>
      </w:r>
    </w:p>
    <w:p w:rsidR="00E63BD3" w:rsidRDefault="00E63BD3">
      <w:r>
        <w:t>(śārdūla-vikrīḍita)</w:t>
      </w:r>
    </w:p>
    <w:p w:rsidR="00E63BD3" w:rsidRDefault="00E63BD3"/>
    <w:p w:rsidR="00E63BD3" w:rsidRDefault="00E63BD3">
      <w:r>
        <w:t>īśāna-deva-caraṇa-bharaṇena nīvī-</w:t>
      </w:r>
    </w:p>
    <w:p w:rsidR="00E63BD3" w:rsidRDefault="00E63BD3">
      <w:r>
        <w:t>dāmodara-sthira-yaśaḥ-stavakodbhavena |</w:t>
      </w:r>
    </w:p>
    <w:p w:rsidR="00E63BD3" w:rsidRDefault="00E63BD3">
      <w:r>
        <w:t>līlā-śukena racitaṁ tava kṛṣṇa-deva</w:t>
      </w:r>
    </w:p>
    <w:p w:rsidR="00E63BD3" w:rsidRDefault="00E63BD3">
      <w:r>
        <w:t>karṇāmṛtaṁ vahatu kalpa-śatāntare’pi ||110||</w:t>
      </w:r>
    </w:p>
    <w:p w:rsidR="00E63BD3" w:rsidRDefault="00E63BD3">
      <w:pPr>
        <w:rPr>
          <w:rFonts w:eastAsia="MS Minchofalt"/>
        </w:rPr>
      </w:pPr>
      <w:r>
        <w:rPr>
          <w:rFonts w:eastAsia="MS Minchofalt"/>
        </w:rPr>
        <w:t>(vasanta-tilaka)</w:t>
      </w:r>
    </w:p>
    <w:p w:rsidR="00E63BD3" w:rsidRDefault="00E63BD3"/>
    <w:p w:rsidR="00E63BD3" w:rsidRDefault="00E63BD3">
      <w:r>
        <w:t>dhanyānāṁ sarasānulāpa-saraṇī-saurabhyam abhyasyatāṁ</w:t>
      </w:r>
    </w:p>
    <w:p w:rsidR="00E63BD3" w:rsidRDefault="00E63BD3">
      <w:r>
        <w:t>karṇānāṁ vivareṣu kām api sudhā-vṛṣṭiṁ duhānaṁ muhuḥ |</w:t>
      </w:r>
    </w:p>
    <w:p w:rsidR="00E63BD3" w:rsidRDefault="00E63BD3">
      <w:r>
        <w:t>vanyānāṁ sudṛśāṁ mano-nayanayor magnasya devasya naḥ</w:t>
      </w:r>
    </w:p>
    <w:p w:rsidR="00E63BD3" w:rsidRDefault="00E63BD3">
      <w:r>
        <w:t>karṇānāṁ vacasāṁ vijṛmbhitam aho kṛṣṇasya karṇāmṛtam ||111||</w:t>
      </w:r>
    </w:p>
    <w:p w:rsidR="00E63BD3" w:rsidRDefault="00E63BD3">
      <w:r>
        <w:t>(śārdūla-vikrīḍita)</w:t>
      </w:r>
    </w:p>
    <w:p w:rsidR="00E63BD3" w:rsidRDefault="00E63BD3"/>
    <w:p w:rsidR="00E63BD3" w:rsidRDefault="00E63BD3">
      <w:r>
        <w:t>anugraha-dviguṇa-viśāla-locanair</w:t>
      </w:r>
    </w:p>
    <w:p w:rsidR="00E63BD3" w:rsidRDefault="00E63BD3">
      <w:r>
        <w:t>anusmaran mṛdu-muralī-ravāmṛtaiḥ |</w:t>
      </w:r>
    </w:p>
    <w:p w:rsidR="00E63BD3" w:rsidRDefault="00E63BD3">
      <w:r>
        <w:t>yato yataḥ prasarati me vilocanaṁ</w:t>
      </w:r>
    </w:p>
    <w:p w:rsidR="00E63BD3" w:rsidRDefault="00E63BD3">
      <w:r>
        <w:t>tatas tataḥ sphuratu tavaiva vaibhavam ||112||</w:t>
      </w:r>
    </w:p>
    <w:p w:rsidR="00E63BD3" w:rsidRDefault="00E63BD3">
      <w:r>
        <w:t>(rucirā)</w:t>
      </w:r>
    </w:p>
    <w:p w:rsidR="00E63BD3" w:rsidRDefault="00E63BD3"/>
    <w:p w:rsidR="00E63BD3" w:rsidRDefault="00E63BD3">
      <w:r>
        <w:t>iti śrī-līlāśuka-bilvamaṅgala-ṭhakkura-viracitaṁ śrī-kṛṣṇa-karṇāmṛtaṁ samāptam |</w:t>
      </w:r>
    </w:p>
    <w:sectPr w:rsidR="00E63BD3" w:rsidSect="00E63BD3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m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 w:percent="219"/>
  <w:embedSystemFonts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108A"/>
    <w:rsid w:val="00160FD2"/>
    <w:rsid w:val="00286D03"/>
    <w:rsid w:val="008B1EDB"/>
    <w:rsid w:val="00AC4E9C"/>
    <w:rsid w:val="00D1108A"/>
    <w:rsid w:val="00E63BD3"/>
    <w:rsid w:val="00EC7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72A5"/>
    <w:pPr>
      <w:keepNext/>
      <w:spacing w:before="240" w:after="60"/>
      <w:jc w:val="center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47EB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paragraph" w:styleId="PlainText">
    <w:name w:val="Plain Text"/>
    <w:basedOn w:val="Normal"/>
    <w:link w:val="PlainTextChar"/>
    <w:uiPriority w:val="99"/>
    <w:rPr>
      <w:rFonts w:cs="Courier New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847EB"/>
    <w:rPr>
      <w:rFonts w:ascii="Courier New" w:hAnsi="Courier New" w:cs="Courier New"/>
      <w:noProof/>
      <w:lang w:val="sa-IN"/>
    </w:rPr>
  </w:style>
  <w:style w:type="paragraph" w:customStyle="1" w:styleId="quote1">
    <w:name w:val="quote1"/>
    <w:basedOn w:val="Normal"/>
    <w:pPr>
      <w:widowControl w:val="0"/>
      <w:autoSpaceDE w:val="0"/>
      <w:autoSpaceDN w:val="0"/>
      <w:adjustRightInd w:val="0"/>
      <w:jc w:val="both"/>
    </w:pPr>
    <w:rPr>
      <w:color w:val="000000"/>
      <w:sz w:val="22"/>
      <w:szCs w:val="22"/>
      <w:lang w:val="en-US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847EB"/>
    <w:rPr>
      <w:rFonts w:ascii="Courier New" w:hAnsi="Courier New" w:cs="Courier New"/>
      <w:noProof/>
      <w:lang w:val="sa-IN"/>
    </w:rPr>
  </w:style>
  <w:style w:type="paragraph" w:customStyle="1" w:styleId="Transliteration">
    <w:name w:val="Transliteration"/>
    <w:basedOn w:val="NormalWeb"/>
    <w:next w:val="Normal"/>
    <w:pPr>
      <w:spacing w:before="120" w:after="120"/>
    </w:pPr>
    <w:rPr>
      <w:rFonts w:ascii="Tamal" w:hAnsi="Tamal"/>
      <w:i/>
      <w:iCs/>
      <w:lang w:val="en-US"/>
    </w:rPr>
  </w:style>
  <w:style w:type="paragraph" w:styleId="NormalWeb">
    <w:name w:val="Normal (Web)"/>
    <w:basedOn w:val="Normal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847EB"/>
    <w:rPr>
      <w:rFonts w:ascii="Arial" w:hAnsi="Arial"/>
      <w:noProof/>
      <w:sz w:val="24"/>
      <w:szCs w:val="24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431</TotalTime>
  <Pages>1</Pages>
  <Words>2953</Words>
  <Characters>16834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madhuraà madhuraà vapur asya vibhor</dc:title>
  <dc:subject/>
  <dc:creator>Jan Brzezinski</dc:creator>
  <cp:keywords/>
  <dc:description/>
  <cp:lastModifiedBy>Jan Brzezinski</cp:lastModifiedBy>
  <cp:revision>13</cp:revision>
  <dcterms:created xsi:type="dcterms:W3CDTF">2001-02-27T03:48:00Z</dcterms:created>
  <dcterms:modified xsi:type="dcterms:W3CDTF">2007-08-18T17:32:00Z</dcterms:modified>
</cp:coreProperties>
</file>