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D6C" w:rsidRPr="00E22E22" w:rsidRDefault="00BD6D6C" w:rsidP="00E86695"/>
    <w:p w:rsidR="00BD6D6C" w:rsidRPr="00CC5067" w:rsidRDefault="00BD6D6C" w:rsidP="00D17525">
      <w:pPr>
        <w:pStyle w:val="Heading1"/>
      </w:pPr>
      <w:r w:rsidRPr="00CC5067">
        <w:t>|| gorakṣa-śatakam ||</w:t>
      </w:r>
    </w:p>
    <w:p w:rsidR="00BD6D6C" w:rsidRPr="00CC5067" w:rsidRDefault="00BD6D6C" w:rsidP="005A6EDC">
      <w:pPr>
        <w:jc w:val="center"/>
      </w:pPr>
    </w:p>
    <w:p w:rsidR="00BD6D6C" w:rsidRPr="00CC5067" w:rsidRDefault="00BD6D6C" w:rsidP="005A6EDC">
      <w:pPr>
        <w:jc w:val="center"/>
      </w:pPr>
      <w:r w:rsidRPr="00CC5067">
        <w:t>E. The text included in George Weston Briggs, Gorakhnath and the Kanphaṭa Yogis, MLBD Reprint 1989.</w:t>
      </w:r>
    </w:p>
    <w:p w:rsidR="00BD6D6C" w:rsidRPr="00CC5067" w:rsidRDefault="00BD6D6C" w:rsidP="005A6EDC">
      <w:pPr>
        <w:jc w:val="center"/>
      </w:pPr>
      <w:r w:rsidRPr="00CC5067">
        <w:t>F. gorakṣa-paddhati (Khemraj Srhrikrishnadass, Mumbai, 1996),</w:t>
      </w:r>
    </w:p>
    <w:p w:rsidR="00BD6D6C" w:rsidRPr="00CC5067" w:rsidRDefault="00BD6D6C" w:rsidP="005A6EDC">
      <w:pPr>
        <w:jc w:val="center"/>
      </w:pPr>
      <w:r w:rsidRPr="00CC5067">
        <w:t xml:space="preserve">G. Gorakṣa-paddhati. (ed.) </w:t>
      </w:r>
      <w:r w:rsidRPr="00CC5067">
        <w:br w:type="column"/>
        <w:t>śrīḥ</w:t>
      </w:r>
    </w:p>
    <w:p w:rsidR="00BD6D6C" w:rsidRPr="00CC5067" w:rsidRDefault="00BD6D6C" w:rsidP="005A6EDC">
      <w:pPr>
        <w:jc w:val="center"/>
      </w:pPr>
    </w:p>
    <w:p w:rsidR="00BD6D6C" w:rsidRPr="00CC5067" w:rsidRDefault="00BD6D6C" w:rsidP="005A6EDC">
      <w:pPr>
        <w:jc w:val="center"/>
      </w:pPr>
      <w:r w:rsidRPr="00CC5067">
        <w:t>|| śrī-gaṇeśāya namaḥ ||</w:t>
      </w:r>
    </w:p>
    <w:p w:rsidR="00BD6D6C" w:rsidRPr="00CC5067" w:rsidRDefault="00BD6D6C" w:rsidP="005A6EDC">
      <w:pPr>
        <w:pStyle w:val="Heading1"/>
      </w:pPr>
      <w:r w:rsidRPr="00CC5067">
        <w:t>|| gorakṣa-śatakam ||</w:t>
      </w:r>
    </w:p>
    <w:p w:rsidR="00BD6D6C" w:rsidRPr="00CC5067" w:rsidRDefault="00BD6D6C" w:rsidP="00E86695"/>
    <w:p w:rsidR="00BD6D6C" w:rsidRPr="00CC5067" w:rsidRDefault="00BD6D6C" w:rsidP="00F83CD4">
      <w:pPr>
        <w:jc w:val="center"/>
      </w:pPr>
      <w:r w:rsidRPr="00CC5067">
        <w:t>śrī-śaṁbhuṁ śrī-guruṁ sūryaṁ herambaṁ jagad-īśvarīm |</w:t>
      </w:r>
    </w:p>
    <w:p w:rsidR="00BD6D6C" w:rsidRPr="00CC5067" w:rsidRDefault="00BD6D6C" w:rsidP="00F83CD4">
      <w:pPr>
        <w:jc w:val="center"/>
      </w:pPr>
      <w:r w:rsidRPr="00CC5067">
        <w:t>praṇamya śataka-vyākhyāṁ kurmo yoga-taraṅgiṇīm ||</w:t>
      </w:r>
    </w:p>
    <w:p w:rsidR="00BD6D6C" w:rsidRPr="00CC5067" w:rsidRDefault="00BD6D6C" w:rsidP="00F83CD4">
      <w:pPr>
        <w:jc w:val="center"/>
      </w:pPr>
    </w:p>
    <w:p w:rsidR="00BD6D6C" w:rsidRPr="00CC5067" w:rsidRDefault="00BD6D6C" w:rsidP="00F83CD4">
      <w:r w:rsidRPr="00CC5067">
        <w:t>atra yogasya prakaraṇam ārabhamāṇo bhagavān gorakṣaḥ śrī-guru-pādābhivandanātmakaṁ maṅgalaṁ śiṣya-śikṣāyai nibadhnāti, arthād viṣaya-prayojane ca sūcayati—</w:t>
      </w:r>
    </w:p>
    <w:p w:rsidR="00BD6D6C" w:rsidRPr="00CC5067" w:rsidRDefault="00BD6D6C" w:rsidP="00F83CD4"/>
    <w:p w:rsidR="00BD6D6C" w:rsidRPr="00CC5067" w:rsidRDefault="00BD6D6C" w:rsidP="008A39C4">
      <w:pPr>
        <w:pStyle w:val="Versequote"/>
      </w:pPr>
      <w:r w:rsidRPr="00CC5067">
        <w:t>śrī-guruṁ paramānandaṁ vande svānanda-vigraham |</w:t>
      </w:r>
    </w:p>
    <w:p w:rsidR="00BD6D6C" w:rsidRPr="00CC5067" w:rsidRDefault="00BD6D6C" w:rsidP="008A39C4">
      <w:pPr>
        <w:pStyle w:val="Versequote"/>
      </w:pPr>
      <w:r w:rsidRPr="00CC5067">
        <w:t>yasya sānnidhya-mātreṇa cidānandāyate tanuḥ ||1||</w:t>
      </w:r>
    </w:p>
    <w:p w:rsidR="00BD6D6C" w:rsidRPr="00CC5067" w:rsidRDefault="00BD6D6C" w:rsidP="00E86695"/>
    <w:p w:rsidR="00BD6D6C" w:rsidRPr="00CC5067" w:rsidRDefault="00BD6D6C" w:rsidP="00E86695">
      <w:r w:rsidRPr="00CC5067">
        <w:t>ahaṁ gorakṣaḥ taṁ śrī-guruṁ śrīmāṁś cāsau guruś ca śrī-guruḥ paripapracchamānānām ātma-tattvāvabodhana-śakti-yuktaḥ, taṁ vande abhivādaye |</w:t>
      </w:r>
    </w:p>
    <w:p w:rsidR="00BD6D6C" w:rsidRPr="00CC5067" w:rsidRDefault="00BD6D6C" w:rsidP="00E86695"/>
    <w:p w:rsidR="00BD6D6C" w:rsidRPr="00CC5067" w:rsidRDefault="00BD6D6C" w:rsidP="00E86695">
      <w:r w:rsidRPr="00CC5067">
        <w:t>nanu ko’sau guruḥ yasyābhivādanaṁ maṅgala-pradam ? ity ākāṅkṣāyām āha—kathaṁ-bhūtaṁ śrī-guruṁ ? paramānandaṁ paramaś cāsāv ānandaś ca paramānandaḥ niratiśayānanda-rūpaḥ paramātmā taṁ anena śrī-guroḥ brahma-rūpatvaṁ darśitam|</w:t>
      </w:r>
    </w:p>
    <w:p w:rsidR="00BD6D6C" w:rsidRPr="00CC5067" w:rsidRDefault="00BD6D6C" w:rsidP="00E86695"/>
    <w:p w:rsidR="00BD6D6C" w:rsidRPr="00CC5067" w:rsidRDefault="00BD6D6C" w:rsidP="00E86695">
      <w:r w:rsidRPr="00CC5067">
        <w:t xml:space="preserve">nanu brahmaṇi śarīrendriya-sambandhāyogyatayā gurau ca tat-sambandha-yogyatayā tayor bhedopalabdheḥ sphuratvāt katham abhedaḥ pratipādyate ? tatrāha—punaḥ kathaṁ-bhūtaṁ śrī-guruṁ ? svānanda-vigrahaṁ sveṣām ātmīyānām ānandaḥ svānandaḥ svānandāya vigraho deho yasya sa svānanda-vigrahaḥ | </w:t>
      </w:r>
    </w:p>
    <w:p w:rsidR="00BD6D6C" w:rsidRPr="00CC5067" w:rsidRDefault="00BD6D6C" w:rsidP="00E86695"/>
    <w:p w:rsidR="00BD6D6C" w:rsidRPr="00CC5067" w:rsidRDefault="00BD6D6C" w:rsidP="00E86695">
      <w:r w:rsidRPr="00CC5067">
        <w:t>pratyag-ātmā taṁ anena bhaktānukampayā svīkṛta-śarīrasya śrī-guroḥ brahmatvaṁ nirvivādam iti bhedasya kālpanikatayā pratya-gātmatāyāpekṣikatvaṁ cābhihitam tad-abhivādanasya phalaṁ uttarārdhena darśayati—yasyeti | yasya śrī-guroḥ sānnidhya-mātreṇa śiṣyaḥ tanuḥ karma-bhūtaṁ jaḍam apīti bhāvaḥ | cidānandāyate cidānandam iva karoti | kim uta ciram upāsanenātmānaṁ cidānandaṁ na kuryāt, api tu kuryād evety arthaḥ | tam atra svānanda-vigrahaṁ paramānandam iti pada-dvaya-sāmānādhikaraṇyena jīva-brahmaṇor ekatva-lakṣaṇe viṣayaḥ cidānandāyate tanur iti niratiśayānanda-prāpti-rūpaṁ prayojanaṁ ca sūcitam ||1||</w:t>
      </w:r>
    </w:p>
    <w:p w:rsidR="00BD6D6C" w:rsidRPr="00CC5067" w:rsidRDefault="00BD6D6C" w:rsidP="00E86695"/>
    <w:p w:rsidR="00BD6D6C" w:rsidRPr="00CC5067" w:rsidRDefault="00BD6D6C" w:rsidP="005432CE">
      <w:pPr>
        <w:jc w:val="center"/>
      </w:pPr>
      <w:r w:rsidRPr="00CC5067">
        <w:t>—o)0(o—</w:t>
      </w:r>
    </w:p>
    <w:p w:rsidR="00BD6D6C" w:rsidRPr="00CC5067" w:rsidRDefault="00BD6D6C" w:rsidP="00E86695"/>
    <w:p w:rsidR="00BD6D6C" w:rsidRPr="00CC5067" w:rsidRDefault="00BD6D6C" w:rsidP="00E86695">
      <w:r w:rsidRPr="00CC5067">
        <w:t>saṁprati pūrva-sūcita-viṣaya-prayojana-prekṣāvat-pratyayāya yogāṅgaiḥ saṁpādita-prayojanaṁ mīnanāthaṁ namaskurvat prayojanasya sulabhatāṁ darśayati—</w:t>
      </w:r>
    </w:p>
    <w:p w:rsidR="00BD6D6C" w:rsidRPr="00CC5067" w:rsidRDefault="00BD6D6C" w:rsidP="00E86695"/>
    <w:p w:rsidR="00BD6D6C" w:rsidRPr="00CC5067" w:rsidRDefault="00BD6D6C" w:rsidP="00FF58B6">
      <w:pPr>
        <w:pStyle w:val="Versequote"/>
      </w:pPr>
      <w:r w:rsidRPr="00CC5067">
        <w:t xml:space="preserve">antar-niścalitātma-dīpa-kalikāsv ādhāra-bandhādibhiḥ </w:t>
      </w:r>
    </w:p>
    <w:p w:rsidR="00BD6D6C" w:rsidRPr="00CC5067" w:rsidRDefault="00BD6D6C" w:rsidP="00FF58B6">
      <w:pPr>
        <w:pStyle w:val="Versequote"/>
      </w:pPr>
      <w:r w:rsidRPr="00CC5067">
        <w:t xml:space="preserve">yo yogī yuga-kalpa-kāla-kalanā-tattvaṁ ca jegīyate | </w:t>
      </w:r>
    </w:p>
    <w:p w:rsidR="00BD6D6C" w:rsidRPr="00CC5067" w:rsidRDefault="00BD6D6C" w:rsidP="00FF58B6">
      <w:pPr>
        <w:pStyle w:val="Versequote"/>
      </w:pPr>
      <w:r w:rsidRPr="00CC5067">
        <w:t>jñānāmoda-mahodadhiḥ samabhavad yatrādināthaḥ svayaṁ</w:t>
      </w:r>
    </w:p>
    <w:p w:rsidR="00BD6D6C" w:rsidRPr="00CC5067" w:rsidRDefault="00BD6D6C" w:rsidP="00FF58B6">
      <w:pPr>
        <w:pStyle w:val="Versequote"/>
      </w:pPr>
      <w:r w:rsidRPr="00CC5067">
        <w:t>vyaktāvyakta-guṇādhikaṁ tam aniśaṁ śrī-mīna-nāthaṁ bhaje ||2||</w:t>
      </w:r>
    </w:p>
    <w:p w:rsidR="00BD6D6C" w:rsidRPr="00CC5067" w:rsidRDefault="00BD6D6C" w:rsidP="00E86695"/>
    <w:p w:rsidR="00BD6D6C" w:rsidRPr="00CC5067" w:rsidRDefault="00BD6D6C" w:rsidP="00E86695">
      <w:r w:rsidRPr="00CC5067">
        <w:rPr>
          <w:b/>
        </w:rPr>
        <w:t>taṁ</w:t>
      </w:r>
      <w:r w:rsidRPr="00CC5067">
        <w:t xml:space="preserve"> prasiddhaṁ </w:t>
      </w:r>
      <w:r w:rsidRPr="00CC5067">
        <w:rPr>
          <w:b/>
        </w:rPr>
        <w:t>śrī-mīnanāthaṁ aniśaṁ</w:t>
      </w:r>
      <w:r w:rsidRPr="00CC5067">
        <w:t xml:space="preserve"> nirantaraṁ ahaṁ </w:t>
      </w:r>
      <w:r w:rsidRPr="00CC5067">
        <w:rPr>
          <w:b/>
        </w:rPr>
        <w:t>bhaje</w:t>
      </w:r>
      <w:r w:rsidRPr="00CC5067">
        <w:t xml:space="preserve">, kāya-mano-vacobhiḥ samāśraye | taṁ kaṁ ? </w:t>
      </w:r>
      <w:r w:rsidRPr="00CC5067">
        <w:rPr>
          <w:b/>
        </w:rPr>
        <w:t>ya</w:t>
      </w:r>
      <w:r w:rsidRPr="00CC5067">
        <w:t xml:space="preserve"> </w:t>
      </w:r>
      <w:r w:rsidRPr="00CC5067">
        <w:rPr>
          <w:b/>
        </w:rPr>
        <w:t>ādhāra-bandhādibhiḥ</w:t>
      </w:r>
      <w:r w:rsidRPr="00CC5067">
        <w:t xml:space="preserve"> ādhāroḍḍīyāṇa-jalandhara-bandhair vakṣyamāṇa-lakṣaṇaiḥ kṛtvā, </w:t>
      </w:r>
      <w:r w:rsidRPr="00CC5067">
        <w:rPr>
          <w:b/>
        </w:rPr>
        <w:t>antaḥ</w:t>
      </w:r>
      <w:r w:rsidRPr="00CC5067">
        <w:t xml:space="preserve"> hṛt-kamalādiṣu </w:t>
      </w:r>
      <w:r w:rsidRPr="00CC5067">
        <w:rPr>
          <w:b/>
        </w:rPr>
        <w:t>niścalitātma-dīpa-kalikāsu</w:t>
      </w:r>
      <w:r w:rsidRPr="00CC5067">
        <w:t xml:space="preserve"> niścalaṁ yathā bhavati, tathā sthāpitā yā ātma-dīpa-kalikā, ātmā eva dīpaḥ prakāśakatvāt, tasya kālikā iva kalikāḥ kalikākārāṇi jyotīṁṣi, tās tathoktāḥ, tāsu satsu </w:t>
      </w:r>
      <w:r w:rsidRPr="00CC5067">
        <w:rPr>
          <w:b/>
        </w:rPr>
        <w:t>yuga-kalpa-kāla-kalanā-tattvaṁ</w:t>
      </w:r>
      <w:r w:rsidRPr="00CC5067">
        <w:t xml:space="preserve"> yugaś ca kalpaś ca yuga-kalpau tāv eva kālaḥ, tasya yuga-rūpasya kalpa-rūpasya kālasyākalanātmakaṁ kālātma-tattvaṁ </w:t>
      </w:r>
      <w:r w:rsidRPr="00CC5067">
        <w:rPr>
          <w:b/>
        </w:rPr>
        <w:t>jegīyate,</w:t>
      </w:r>
      <w:r w:rsidRPr="00CC5067">
        <w:t xml:space="preserve"> atiśayena gāyati niḥśeṣaṁ jānātīty arthaḥ | taṁ ca punaḥ </w:t>
      </w:r>
      <w:r w:rsidRPr="00CC5067">
        <w:rPr>
          <w:b/>
        </w:rPr>
        <w:t>yo yogī</w:t>
      </w:r>
      <w:r w:rsidRPr="00CC5067">
        <w:t xml:space="preserve"> yatra yāsu niścalitātma-dīpa-kalikāsu satsu jñānāmoda-mahodadhiḥ jñānānanda-sāgaraḥ viditākhilātma-tattva iti yāvat | ata eva </w:t>
      </w:r>
      <w:r w:rsidRPr="00CC5067">
        <w:rPr>
          <w:b/>
        </w:rPr>
        <w:t>ādināthaḥ svayam abhavat</w:t>
      </w:r>
      <w:r w:rsidRPr="00CC5067">
        <w:t xml:space="preserve"> | </w:t>
      </w:r>
    </w:p>
    <w:p w:rsidR="00BD6D6C" w:rsidRPr="00CC5067" w:rsidRDefault="00BD6D6C" w:rsidP="00E86695"/>
    <w:p w:rsidR="00BD6D6C" w:rsidRPr="00CC5067" w:rsidRDefault="00BD6D6C" w:rsidP="00E86695">
      <w:r w:rsidRPr="00CC5067">
        <w:t xml:space="preserve">taṁ punaḥ kathaṁ-bhūtaṁ ? tam ata eva ca </w:t>
      </w:r>
      <w:r w:rsidRPr="00CC5067">
        <w:rPr>
          <w:b/>
        </w:rPr>
        <w:t>vyaktāvyakta-guṇādhikaṁ</w:t>
      </w:r>
      <w:r w:rsidRPr="00CC5067">
        <w:t xml:space="preserve"> vyaktāni pṛthivy-ādīni sthūla-bhūtāni, avyaktāni buddhy-ahaṁkārādīni ca tathoktāni | yad vā, vyaktaṁ pañcī-bhūta-bhūtotthaṁ avyaktam apañcī-bhūta-bhūtotthaṁ sūkṣma-śarīraṁ, guṇāḥ na svaratva-pariṇāmitvādayaḥ svabhāvā tebhyo’dhikas tair anabhibhūtaḥ, tathoktaṁ tam ity arthaḥ ||2||</w:t>
      </w:r>
    </w:p>
    <w:p w:rsidR="00BD6D6C" w:rsidRPr="00CC5067" w:rsidRDefault="00BD6D6C" w:rsidP="00E86695"/>
    <w:p w:rsidR="00BD6D6C" w:rsidRPr="00CC5067" w:rsidRDefault="00BD6D6C" w:rsidP="005432CE">
      <w:pPr>
        <w:jc w:val="center"/>
      </w:pPr>
      <w:r w:rsidRPr="00CC5067">
        <w:t>—o)0(o—</w:t>
      </w:r>
    </w:p>
    <w:p w:rsidR="00BD6D6C" w:rsidRPr="00CC5067" w:rsidRDefault="00BD6D6C" w:rsidP="00E86695"/>
    <w:p w:rsidR="00BD6D6C" w:rsidRPr="00CC5067" w:rsidRDefault="00BD6D6C" w:rsidP="005432CE">
      <w:r w:rsidRPr="00CC5067">
        <w:t>viṣaya-prayojane’bhidhāya sva-nāmādhikārī sambandhān āha—</w:t>
      </w:r>
    </w:p>
    <w:p w:rsidR="00BD6D6C" w:rsidRPr="00CC5067" w:rsidRDefault="00BD6D6C" w:rsidP="00E86695"/>
    <w:p w:rsidR="00BD6D6C" w:rsidRPr="00CC5067" w:rsidRDefault="00BD6D6C" w:rsidP="005432CE">
      <w:pPr>
        <w:pStyle w:val="Versequote"/>
      </w:pPr>
      <w:r w:rsidRPr="00CC5067">
        <w:t xml:space="preserve">namaskṛtya guruṁ bhaktyā gorakṣo jñānam uttamam | </w:t>
      </w:r>
    </w:p>
    <w:p w:rsidR="00BD6D6C" w:rsidRPr="00CC5067" w:rsidRDefault="00BD6D6C" w:rsidP="005432CE">
      <w:pPr>
        <w:pStyle w:val="Versequote"/>
      </w:pPr>
      <w:r w:rsidRPr="00CC5067">
        <w:t>abhīṣṭaṁ yogino brūte paramānanda-kārakam ||3||</w:t>
      </w:r>
    </w:p>
    <w:p w:rsidR="00BD6D6C" w:rsidRPr="00CC5067" w:rsidRDefault="00BD6D6C" w:rsidP="00E86695"/>
    <w:p w:rsidR="00BD6D6C" w:rsidRPr="00CC5067" w:rsidRDefault="00BD6D6C" w:rsidP="00E86695">
      <w:r w:rsidRPr="00CC5067">
        <w:t>sa eva gorakṣaḥ pūrvokta-lakṣaṇaṁ śrī-guruṁ bhaktyā punaḥ punaḥ namaskṛtya yogināṁ pūrva-janmānuvṛtta-yoga-vāsanāvatāṁ abhīṣṭaṁ saṁmataṁ yataḥ paramānanda-kārakaṁ advaita-bodha-janakaṁ, ata eva uttamaṁ sarvotkṛṣṭaṁ jñānaṁ jñāna-sādhanaṁ prakaraṇaṁ brūte kathayati | jñānasyātyupakārakatvāt jñāna-sādhano’pi jñānatvopacāra ity arthaḥ | atra paramānanda-kārakaṁ jñānam ity uktyā karmopāsanābhyāṁ sampāditāntaḥ-karaṇa-śuddhikaḥ puruṣo’dhikārīti brūte, ity uktyā vācya-vācaka-bhāva-lakṣaṇaḥ sambandha iti go-rakṣa iti sva-nāma iti sūcitam ||3||</w:t>
      </w:r>
    </w:p>
    <w:p w:rsidR="00BD6D6C" w:rsidRPr="00CC5067" w:rsidRDefault="00BD6D6C" w:rsidP="00E86695"/>
    <w:p w:rsidR="00BD6D6C" w:rsidRPr="00CC5067" w:rsidRDefault="00BD6D6C" w:rsidP="005432CE">
      <w:pPr>
        <w:jc w:val="center"/>
      </w:pPr>
      <w:r w:rsidRPr="00CC5067">
        <w:t>—o)0(o—</w:t>
      </w:r>
    </w:p>
    <w:p w:rsidR="00BD6D6C" w:rsidRPr="00CC5067" w:rsidRDefault="00BD6D6C" w:rsidP="00E86695"/>
    <w:p w:rsidR="00BD6D6C" w:rsidRPr="00CC5067" w:rsidRDefault="00BD6D6C" w:rsidP="00F83CD4">
      <w:r w:rsidRPr="00CC5067">
        <w:t>yoginām abhīṣṭaṁ brūte ity uktaṁ, tat kim ? ity ākāṅkṣāyāṁ prārīpsitasya prakaraṇasya nāma likhati—</w:t>
      </w:r>
    </w:p>
    <w:p w:rsidR="00BD6D6C" w:rsidRPr="00CC5067" w:rsidRDefault="00BD6D6C" w:rsidP="00E86695"/>
    <w:p w:rsidR="00BD6D6C" w:rsidRPr="00CC5067" w:rsidRDefault="00BD6D6C" w:rsidP="00F83CD4">
      <w:pPr>
        <w:pStyle w:val="Versequote"/>
      </w:pPr>
      <w:r w:rsidRPr="00CC5067">
        <w:t>gorakṣa-śatakaṁ vakti yogināṁ hita-kāmyayā</w:t>
      </w:r>
      <w:r w:rsidRPr="00CC5067">
        <w:rPr>
          <w:rStyle w:val="FootnoteReference"/>
        </w:rPr>
        <w:footnoteReference w:id="2"/>
      </w:r>
      <w:r w:rsidRPr="00CC5067">
        <w:t xml:space="preserve"> |</w:t>
      </w:r>
    </w:p>
    <w:p w:rsidR="00BD6D6C" w:rsidRPr="00CC5067" w:rsidRDefault="00BD6D6C" w:rsidP="00F83CD4">
      <w:pPr>
        <w:pStyle w:val="Versequote"/>
      </w:pPr>
      <w:r w:rsidRPr="00CC5067">
        <w:t>dhruvaṁ yasyāvabodhena jāyate paramaṁ padam</w:t>
      </w:r>
      <w:r w:rsidRPr="00CC5067">
        <w:rPr>
          <w:rStyle w:val="FootnoteReference"/>
        </w:rPr>
        <w:footnoteReference w:id="3"/>
      </w:r>
      <w:r w:rsidRPr="00CC5067">
        <w:t xml:space="preserve"> ||4||</w:t>
      </w:r>
    </w:p>
    <w:p w:rsidR="00BD6D6C" w:rsidRPr="00CC5067" w:rsidRDefault="00BD6D6C" w:rsidP="00E86695"/>
    <w:p w:rsidR="00BD6D6C" w:rsidRPr="00CC5067" w:rsidRDefault="00BD6D6C" w:rsidP="00874086">
      <w:pPr>
        <w:jc w:val="both"/>
      </w:pPr>
      <w:r w:rsidRPr="00CC5067">
        <w:t xml:space="preserve">sa eva gorakṣaḥ yogināṁ pūrvokta-lakṣaṇānāṁ hita-kāmyayā, hitaṁ kāmayate hitakāmyā anukampā, tayā gorakṣa-śataka-nāma-prakaraṇaṁ vakti kathayati | kathaṁ-bhūtaṁ śatakaṁ ? yasya śatakasya avabodhena gurūpadeśato yathārtha-jñānena dhra (dhru) vaṁ uvaṁ niścayena yad vā, dhruvaṁ punar āvṛtti-rahitaṁ paramaṁ padaṁ śāśvataṁ sthānaṁ jīvanmuktatvādikam ity arthaḥ | </w:t>
      </w:r>
      <w:r w:rsidRPr="00CC5067">
        <w:rPr>
          <w:rFonts w:cs="Times New Roman"/>
          <w:color w:val="0000FF"/>
          <w:szCs w:val="24"/>
        </w:rPr>
        <w:t>mukta eva hi mucyata</w:t>
      </w:r>
      <w:r w:rsidRPr="00CC5067">
        <w:t xml:space="preserve"> iti śruteḥ | jāyate prādurbhavati tad ity arthaḥ ||4||</w:t>
      </w:r>
    </w:p>
    <w:p w:rsidR="00BD6D6C" w:rsidRPr="00CC5067" w:rsidRDefault="00BD6D6C" w:rsidP="00E86695"/>
    <w:p w:rsidR="00BD6D6C" w:rsidRPr="00CC5067" w:rsidRDefault="00BD6D6C" w:rsidP="00F8762D">
      <w:r w:rsidRPr="00CC5067">
        <w:t>etac-chatakoktārthānuṣṭhānāt paramānanda-prāptir ity abhidhāya saṁpraty avaśy-asevyatvam abhidhatte—</w:t>
      </w:r>
    </w:p>
    <w:p w:rsidR="00BD6D6C" w:rsidRPr="00CC5067" w:rsidRDefault="00BD6D6C" w:rsidP="00E86695"/>
    <w:p w:rsidR="00BD6D6C" w:rsidRPr="00CC5067" w:rsidRDefault="00BD6D6C" w:rsidP="00F8762D">
      <w:pPr>
        <w:pStyle w:val="Versequote"/>
      </w:pPr>
      <w:r w:rsidRPr="00CC5067">
        <w:t xml:space="preserve">etad vimukti-sopānam etat kālasya vañcanam | </w:t>
      </w:r>
    </w:p>
    <w:p w:rsidR="00BD6D6C" w:rsidRPr="00CC5067" w:rsidRDefault="00BD6D6C" w:rsidP="00F8762D">
      <w:pPr>
        <w:pStyle w:val="Versequote"/>
      </w:pPr>
      <w:r w:rsidRPr="00CC5067">
        <w:t>yad vyāvṛttaṁ mano bhogād</w:t>
      </w:r>
      <w:r w:rsidRPr="00CC5067">
        <w:rPr>
          <w:rStyle w:val="FootnoteReference"/>
        </w:rPr>
        <w:footnoteReference w:id="4"/>
      </w:r>
      <w:r w:rsidRPr="00CC5067">
        <w:t xml:space="preserve"> āsaktaṁ paramātmani ||5||</w:t>
      </w:r>
    </w:p>
    <w:p w:rsidR="00BD6D6C" w:rsidRPr="00CC5067" w:rsidRDefault="00BD6D6C" w:rsidP="00E86695"/>
    <w:p w:rsidR="00BD6D6C" w:rsidRPr="00CC5067" w:rsidRDefault="00BD6D6C" w:rsidP="00E86695">
      <w:r w:rsidRPr="00CC5067">
        <w:t xml:space="preserve">etad iti | etac chatakaṁ svokta-karmānuṣṭhāna-dvārā kālasya prāṇotkramaṇa-vyāpārāśrayatvena saṁbhāvitasya vañcanaṁ tat-sambandha-nivartakaṁ sat cira-kāla-yogābhyāsa-sādhana-dvārā vimukti-sopānaṁ viśiṣṭāyāṁ kaivalya-rūpāyāṁ muktau sopānam iva sumedhā-vicāraṇādi-bhūmikā-krameṇa śīghra-prāpakaṁ, yathā prāsādādiṣu sopānam anāyāsena prāpakaṁ tadvad ity avaśya-sevyam ity arthaḥ | </w:t>
      </w:r>
    </w:p>
    <w:p w:rsidR="00BD6D6C" w:rsidRPr="00CC5067" w:rsidRDefault="00BD6D6C" w:rsidP="00E86695"/>
    <w:p w:rsidR="00BD6D6C" w:rsidRPr="00CC5067" w:rsidRDefault="00BD6D6C" w:rsidP="00E86695">
      <w:r w:rsidRPr="00CC5067">
        <w:t>tarhi sarvair apy etad eva kuto na sevyate ? tatrāha—yad iti | yat yadi manaḥ bhogāt viṣayāsvādād vyāvṛttam antarmukhatayoparataṁ sat paramātmani āsaktaṁ bhavet, tasyaiva nānyatheti | anena śama-damādi-siddha-bhakti-vairāgya-dāyaitat phalaṁ prāpyaṁ, na tu viṣayāsaktair iti darśitam ||5||</w:t>
      </w:r>
    </w:p>
    <w:p w:rsidR="00BD6D6C" w:rsidRPr="00CC5067" w:rsidRDefault="00BD6D6C" w:rsidP="00E86695"/>
    <w:p w:rsidR="00BD6D6C" w:rsidRPr="00CC5067" w:rsidRDefault="00BD6D6C" w:rsidP="00975F0E">
      <w:r w:rsidRPr="00CC5067">
        <w:t>nanu mokṣa-sādhane veda-bodhita-dāna-vrata-yāgādi-bahutara-yatneṣu satsv api yogam eva kim iti stauṣīt ākāṅkṣāyāṁ naitad dānādivat sādhāraṇaṁ kāraṇaṁ kintu viśiṣṭaṁ durlabhaṁ cety āha—</w:t>
      </w:r>
    </w:p>
    <w:p w:rsidR="00BD6D6C" w:rsidRPr="00CC5067" w:rsidRDefault="00BD6D6C" w:rsidP="00E86695"/>
    <w:p w:rsidR="00BD6D6C" w:rsidRPr="00CC5067" w:rsidRDefault="00BD6D6C" w:rsidP="00F8762D">
      <w:pPr>
        <w:pStyle w:val="Versequote"/>
      </w:pPr>
      <w:r w:rsidRPr="00CC5067">
        <w:t>dvija-sevita-śākhasya śruti-kalpa-taroḥ phalam |</w:t>
      </w:r>
    </w:p>
    <w:p w:rsidR="00BD6D6C" w:rsidRPr="00CC5067" w:rsidRDefault="00BD6D6C" w:rsidP="00F8762D">
      <w:pPr>
        <w:pStyle w:val="Versequote"/>
      </w:pPr>
      <w:r w:rsidRPr="00CC5067">
        <w:t>śamanaṁ bhava-tāpasya yogaṁ bhajata sattamāḥ</w:t>
      </w:r>
      <w:r w:rsidRPr="00CC5067">
        <w:rPr>
          <w:rStyle w:val="FootnoteReference"/>
        </w:rPr>
        <w:footnoteReference w:id="5"/>
      </w:r>
      <w:r w:rsidRPr="00CC5067">
        <w:t xml:space="preserve"> ||6||</w:t>
      </w:r>
    </w:p>
    <w:p w:rsidR="00BD6D6C" w:rsidRPr="00CC5067" w:rsidRDefault="00BD6D6C" w:rsidP="00E86695"/>
    <w:p w:rsidR="00BD6D6C" w:rsidRPr="00CC5067" w:rsidRDefault="00BD6D6C" w:rsidP="00E86695">
      <w:r w:rsidRPr="00CC5067">
        <w:t>he sattamāḥ ! bhava-tāpasya saṁsāra-cakra-parivartana-śramasya śamanaṁ nāśanaṁ yogaṁ bhajata ||</w:t>
      </w:r>
    </w:p>
    <w:p w:rsidR="00BD6D6C" w:rsidRPr="00CC5067" w:rsidRDefault="00BD6D6C" w:rsidP="00E86695"/>
    <w:p w:rsidR="00BD6D6C" w:rsidRPr="00CC5067" w:rsidRDefault="00BD6D6C" w:rsidP="00E86695">
      <w:r w:rsidRPr="00CC5067">
        <w:t>nanu śrauta-smārta-vidhinaivaṁ kṛtārthā anavakāśāś ca vayaṁ kathaṁ yogaṁ bhajāmaḥ ? tatrāha—dvijeti | kathaṁ-bhūtaṁ yogaṁ ? dvija-sevita-śākhasya dvijaiḥ brāhmaṇaiḥ sevitā upāsitā śākhā avayavā yasya sa | tathā tasya śruti-kalpa-taroḥ, śrutiḥ vedaḥ, sa eva kalpa-taruḥ kalpa-vṛkṣo vicitra-phala-pradatvāt, tasya śruti-kalpa-taroḥ samagrasyety arthaḥ phalam ataś caikaika-śākhā-mātrāvalambinām atidurlabham iti bhāvaḥ ||6||</w:t>
      </w:r>
    </w:p>
    <w:p w:rsidR="00BD6D6C" w:rsidRPr="00CC5067" w:rsidRDefault="00BD6D6C" w:rsidP="00E86695"/>
    <w:p w:rsidR="00BD6D6C" w:rsidRPr="00CC5067" w:rsidRDefault="00BD6D6C" w:rsidP="00975F0E">
      <w:r w:rsidRPr="00CC5067">
        <w:t>prakṛta-śāstrasya svarūpa-kathanāya aṅgāni darśayati—</w:t>
      </w:r>
    </w:p>
    <w:p w:rsidR="00BD6D6C" w:rsidRPr="00CC5067" w:rsidRDefault="00BD6D6C" w:rsidP="00E86695"/>
    <w:p w:rsidR="00BD6D6C" w:rsidRPr="00CC5067" w:rsidRDefault="00BD6D6C" w:rsidP="00975F0E">
      <w:pPr>
        <w:pStyle w:val="Versequote"/>
      </w:pPr>
      <w:r w:rsidRPr="00CC5067">
        <w:t>āsanaṁ prāṇa-saṁrodhaḥ</w:t>
      </w:r>
      <w:r w:rsidRPr="00CC5067">
        <w:rPr>
          <w:rStyle w:val="FootnoteReference"/>
        </w:rPr>
        <w:footnoteReference w:id="6"/>
      </w:r>
      <w:r w:rsidRPr="00CC5067">
        <w:t xml:space="preserve"> pratyāhāraś ca dhāraṇā |</w:t>
      </w:r>
    </w:p>
    <w:p w:rsidR="00BD6D6C" w:rsidRPr="00CC5067" w:rsidRDefault="00BD6D6C" w:rsidP="00975F0E">
      <w:pPr>
        <w:pStyle w:val="Versequote"/>
      </w:pPr>
      <w:r w:rsidRPr="00CC5067">
        <w:t>dhyānaṁ samādhir etāni yogāṅgāni vadanti</w:t>
      </w:r>
      <w:r w:rsidRPr="00CC5067">
        <w:rPr>
          <w:rStyle w:val="FootnoteReference"/>
        </w:rPr>
        <w:footnoteReference w:id="7"/>
      </w:r>
      <w:r w:rsidRPr="00CC5067">
        <w:t xml:space="preserve"> ṣaṭ ||7||</w:t>
      </w:r>
    </w:p>
    <w:p w:rsidR="00BD6D6C" w:rsidRPr="00CC5067" w:rsidRDefault="00BD6D6C" w:rsidP="00E86695"/>
    <w:p w:rsidR="00BD6D6C" w:rsidRPr="00CC5067" w:rsidRDefault="00BD6D6C" w:rsidP="00E86695">
      <w:r w:rsidRPr="00CC5067">
        <w:t>āsanam iti | āsyate anenety āsanaṁ padmādi | tac ca yathā sthiraṁ sukham anudvejakaṁ ca bhavati, tadā yogāṅgatāṁ bhajate | tasya bhedaṁ lakṣaṇaṁ ca agre vakṣyati |</w:t>
      </w:r>
    </w:p>
    <w:p w:rsidR="00BD6D6C" w:rsidRPr="00CC5067" w:rsidRDefault="00BD6D6C" w:rsidP="00E86695"/>
    <w:p w:rsidR="00BD6D6C" w:rsidRPr="00CC5067" w:rsidRDefault="00BD6D6C" w:rsidP="00E86695">
      <w:r w:rsidRPr="00CC5067">
        <w:t xml:space="preserve">prāṇa-saṁrodha iti prāṇasya audarya-prabhañjanasya saṁrodhaḥ śvāsa-praśvāsa-gati-bhaṅgaḥ prāṇa-saṁrodhaḥ prāṇāyāma ity arthaḥ | </w:t>
      </w:r>
    </w:p>
    <w:p w:rsidR="00BD6D6C" w:rsidRPr="00CC5067" w:rsidRDefault="00BD6D6C" w:rsidP="00E86695"/>
    <w:p w:rsidR="00BD6D6C" w:rsidRPr="00CC5067" w:rsidRDefault="00BD6D6C" w:rsidP="00E86695">
      <w:r w:rsidRPr="00CC5067">
        <w:t>pratyāhāra iti | viṣayaṁ viṣayaṁ prati gacchatām indriyāṇāṁ, bahirmukhānām ity arthaḥ, ā samantāt haraṇam antarmukhatayā sva-svarūpe’vasthāpanaṁ pratyāhāraḥ | tathā sati citta-svarūpānukārīṇi sarvendriyāṇi bhavanti</w:t>
      </w:r>
      <w:r w:rsidRPr="00CC5067">
        <w:rPr>
          <w:rFonts w:ascii="Times New Roman" w:hAnsi="Times New Roman" w:cs="Times New Roman"/>
        </w:rPr>
        <w:t> </w:t>
      </w:r>
      <w:r w:rsidRPr="00CC5067">
        <w:t xml:space="preserve">| </w:t>
      </w:r>
    </w:p>
    <w:p w:rsidR="00BD6D6C" w:rsidRPr="00CC5067" w:rsidRDefault="00BD6D6C" w:rsidP="00E86695"/>
    <w:p w:rsidR="00BD6D6C" w:rsidRPr="00CC5067" w:rsidRDefault="00BD6D6C" w:rsidP="00E86695">
      <w:r w:rsidRPr="00CC5067">
        <w:t xml:space="preserve">dhāraṇeti | nābhi-cakrādau vṛtty-antara-parihāreṇa cittasyaikāgratayā dhāraṇaṁ dhāraṇā | tayā ca saṁprajñāta-samādher abhyāso bhavati | </w:t>
      </w:r>
    </w:p>
    <w:p w:rsidR="00BD6D6C" w:rsidRPr="00CC5067" w:rsidRDefault="00BD6D6C" w:rsidP="00E86695"/>
    <w:p w:rsidR="00BD6D6C" w:rsidRPr="00CC5067" w:rsidRDefault="00BD6D6C" w:rsidP="00E86695">
      <w:r w:rsidRPr="00CC5067">
        <w:t>dhyānam iti mūlādhārādi-vakṣyamāṇa-nava-cakrādau vijātīya-pratyaya-parihāreṇa sajātīya-pratyaya-pravāha-karaṇaṁ dhyānam |</w:t>
      </w:r>
    </w:p>
    <w:p w:rsidR="00BD6D6C" w:rsidRPr="00CC5067" w:rsidRDefault="00BD6D6C" w:rsidP="00E86695"/>
    <w:p w:rsidR="00BD6D6C" w:rsidRPr="00CC5067" w:rsidRDefault="00BD6D6C" w:rsidP="00E86695">
      <w:r w:rsidRPr="00CC5067">
        <w:t>samādhir iti samyag adhīyate | ekāgrīkriyate vikṣepān parihṛtya yatra manaḥ, sa samādhiḥ</w:t>
      </w:r>
      <w:r w:rsidRPr="00CC5067">
        <w:rPr>
          <w:rFonts w:ascii="Times New Roman" w:hAnsi="Times New Roman" w:cs="Times New Roman"/>
        </w:rPr>
        <w:t> </w:t>
      </w:r>
      <w:r w:rsidRPr="00CC5067">
        <w:t>| ayam arthaḥ—tad eva dhyānaṁ yathā artha-mātrasyāvabhāsamānaṁ tirohita-jñānādy-akhilendriya-svarūpatayā śūnyatām iva sampadyate | sa samādhir iti etāni ṣaṭ yogāṅgāni vadanti ||</w:t>
      </w:r>
    </w:p>
    <w:p w:rsidR="00BD6D6C" w:rsidRPr="00CC5067" w:rsidRDefault="00BD6D6C" w:rsidP="00E86695"/>
    <w:p w:rsidR="00BD6D6C" w:rsidRPr="00CC5067" w:rsidRDefault="00BD6D6C" w:rsidP="00E86695">
      <w:r w:rsidRPr="00CC5067">
        <w:t>na ca yama-niyamāsana-prāṇāyāma-pratyāhāra-dhāraṇā-dhyāna-samādhayo’ṣṭāv aṅgānīti pātañjala-sūtrādāv aṣṭāṅgatā-śravaṇāt kathaṁ ṣaḍ-aṅgatva-kathanam iti vācyam | atra haṭhābhyāsāvasare prātaḥ-snānopavāsādi-kāya-kleśānāṁ niṣedhasya sarva-sammatatayā ahiṁsā satyam asteyam ity-ādi-yamānāṁ tapaḥ santoṣa āstikyam ity-ādi-niyamānāṁ ca nivṛtti-niratasya pūrva-kāṇḍato’nusmṛtatayā’nyeṣāṁ yasya yasya yadā yadā anuṣṭheyatvaṁ, tasya tasya tadā tadā guru-mukhāvagamyatvasya cāvaśyakatayāṅgayor api yama-niyamayor iha granthe anabhidhānaṁ bodhyam ||</w:t>
      </w:r>
    </w:p>
    <w:p w:rsidR="00BD6D6C" w:rsidRPr="00CC5067" w:rsidRDefault="00BD6D6C" w:rsidP="00E86695"/>
    <w:p w:rsidR="00BD6D6C" w:rsidRPr="00CC5067" w:rsidRDefault="00BD6D6C" w:rsidP="00E86695">
      <w:r w:rsidRPr="00CC5067">
        <w:t>tayoḥ svarūpam—</w:t>
      </w:r>
    </w:p>
    <w:p w:rsidR="00BD6D6C" w:rsidRPr="00CC5067" w:rsidRDefault="00BD6D6C" w:rsidP="00E86695"/>
    <w:p w:rsidR="00BD6D6C" w:rsidRPr="00CC5067" w:rsidRDefault="00BD6D6C" w:rsidP="007433F6">
      <w:pPr>
        <w:pStyle w:val="Quote"/>
      </w:pPr>
      <w:r w:rsidRPr="00CC5067">
        <w:t xml:space="preserve">ahiṁsā satyam asteyaṁ brahmacaryaṁ dayārjavam | </w:t>
      </w:r>
    </w:p>
    <w:p w:rsidR="00BD6D6C" w:rsidRPr="00CC5067" w:rsidRDefault="00BD6D6C" w:rsidP="007433F6">
      <w:pPr>
        <w:pStyle w:val="Quote"/>
      </w:pPr>
      <w:r w:rsidRPr="00CC5067">
        <w:t>kṣamā dhṛtir mitāhāraḥ śaucaṁ ceti yamā daśa ||</w:t>
      </w:r>
    </w:p>
    <w:p w:rsidR="00BD6D6C" w:rsidRPr="00CC5067" w:rsidRDefault="00BD6D6C" w:rsidP="007433F6">
      <w:pPr>
        <w:pStyle w:val="Quote"/>
      </w:pPr>
      <w:r w:rsidRPr="00CC5067">
        <w:t>tapaḥ santoṣa āstikyaṁ dānam īśvara-pūjanam |</w:t>
      </w:r>
    </w:p>
    <w:p w:rsidR="00BD6D6C" w:rsidRPr="00CC5067" w:rsidRDefault="00BD6D6C" w:rsidP="007433F6">
      <w:pPr>
        <w:pStyle w:val="Quote"/>
      </w:pPr>
      <w:r w:rsidRPr="00CC5067">
        <w:t>siddhānta-śravaṇaṁ caiva hrī-mūrtiś ca japo vratam |</w:t>
      </w:r>
    </w:p>
    <w:p w:rsidR="00BD6D6C" w:rsidRPr="00CC5067" w:rsidRDefault="00BD6D6C" w:rsidP="007433F6">
      <w:pPr>
        <w:pStyle w:val="Quote"/>
      </w:pPr>
      <w:r w:rsidRPr="00CC5067">
        <w:t xml:space="preserve">daśaite niyamāḥ proktāḥ </w:t>
      </w:r>
    </w:p>
    <w:p w:rsidR="00BD6D6C" w:rsidRPr="00CC5067" w:rsidRDefault="00BD6D6C" w:rsidP="007433F6">
      <w:pPr>
        <w:pStyle w:val="Quote"/>
      </w:pPr>
    </w:p>
    <w:p w:rsidR="00BD6D6C" w:rsidRPr="00CC5067" w:rsidRDefault="00BD6D6C" w:rsidP="00E86695">
      <w:r w:rsidRPr="00CC5067">
        <w:t>eteṣām aṅgānāṁ bhedānāha yājñavalkyaḥ—</w:t>
      </w:r>
    </w:p>
    <w:p w:rsidR="00BD6D6C" w:rsidRPr="00CC5067" w:rsidRDefault="00BD6D6C" w:rsidP="00E86695"/>
    <w:p w:rsidR="00BD6D6C" w:rsidRPr="00CC5067" w:rsidRDefault="00BD6D6C" w:rsidP="007433F6">
      <w:pPr>
        <w:pStyle w:val="Quote"/>
      </w:pPr>
      <w:r w:rsidRPr="00CC5067">
        <w:t>yamaś ca niyamaś caiva daśadhā saṁprakīrtitaḥ |</w:t>
      </w:r>
    </w:p>
    <w:p w:rsidR="00BD6D6C" w:rsidRPr="00CC5067" w:rsidRDefault="00BD6D6C" w:rsidP="007433F6">
      <w:pPr>
        <w:pStyle w:val="Quote"/>
      </w:pPr>
      <w:r w:rsidRPr="00CC5067">
        <w:t>āsanāny uttamāny aṣṭau trīṇi teṣūttamāni tu ||</w:t>
      </w:r>
    </w:p>
    <w:p w:rsidR="00BD6D6C" w:rsidRPr="00CC5067" w:rsidRDefault="00BD6D6C" w:rsidP="007433F6">
      <w:pPr>
        <w:pStyle w:val="Quote"/>
      </w:pPr>
      <w:r w:rsidRPr="00CC5067">
        <w:t>prāṇāyāmas tridhā proktaḥ pratyāhāraś ca pañcadhā ||</w:t>
      </w:r>
    </w:p>
    <w:p w:rsidR="00BD6D6C" w:rsidRPr="00CC5067" w:rsidRDefault="00BD6D6C" w:rsidP="007433F6">
      <w:pPr>
        <w:pStyle w:val="Quote"/>
      </w:pPr>
      <w:r w:rsidRPr="00CC5067">
        <w:t>dhāraṇaṁ pañcadhā prokto dhyānaṁ ṣoḍaśa kīrtitam |</w:t>
      </w:r>
    </w:p>
    <w:p w:rsidR="00BD6D6C" w:rsidRPr="00CC5067" w:rsidRDefault="00BD6D6C" w:rsidP="007433F6">
      <w:pPr>
        <w:pStyle w:val="Quote"/>
        <w:rPr>
          <w:rFonts w:cs="Balaram"/>
          <w:iCs w:val="0"/>
          <w:color w:val="000000"/>
          <w:szCs w:val="24"/>
        </w:rPr>
      </w:pPr>
      <w:r w:rsidRPr="00CC5067">
        <w:t>trīṇi teṣūttamāny āhuḥ samādhis tv eka-rūpataḥ ||</w:t>
      </w:r>
      <w:r w:rsidRPr="00CC5067">
        <w:rPr>
          <w:rFonts w:cs="Balaram"/>
          <w:iCs w:val="0"/>
          <w:color w:val="000000"/>
          <w:szCs w:val="24"/>
        </w:rPr>
        <w:t xml:space="preserve"> iti ||7||</w:t>
      </w:r>
    </w:p>
    <w:p w:rsidR="00BD6D6C" w:rsidRPr="00CC5067" w:rsidRDefault="00BD6D6C" w:rsidP="00E86695"/>
    <w:p w:rsidR="00BD6D6C" w:rsidRPr="00CC5067" w:rsidRDefault="00BD6D6C" w:rsidP="007433F6">
      <w:r w:rsidRPr="00CC5067">
        <w:t>tatrāsanānāṁ bhedān darśayati—</w:t>
      </w:r>
    </w:p>
    <w:p w:rsidR="00BD6D6C" w:rsidRPr="00CC5067" w:rsidRDefault="00BD6D6C" w:rsidP="00E86695"/>
    <w:p w:rsidR="00BD6D6C" w:rsidRPr="00CC5067" w:rsidRDefault="00BD6D6C" w:rsidP="007433F6">
      <w:pPr>
        <w:pStyle w:val="Versequote"/>
      </w:pPr>
      <w:r w:rsidRPr="00CC5067">
        <w:t>āsanāni ca tāvanti yāvanto jīva-jantavaḥ</w:t>
      </w:r>
      <w:r w:rsidRPr="00CC5067">
        <w:rPr>
          <w:rStyle w:val="FootnoteReference"/>
        </w:rPr>
        <w:footnoteReference w:id="8"/>
      </w:r>
      <w:r w:rsidRPr="00CC5067">
        <w:t xml:space="preserve"> |</w:t>
      </w:r>
    </w:p>
    <w:p w:rsidR="00BD6D6C" w:rsidRPr="00CC5067" w:rsidRDefault="00BD6D6C" w:rsidP="007433F6">
      <w:pPr>
        <w:pStyle w:val="Versequote"/>
      </w:pPr>
      <w:r w:rsidRPr="00CC5067">
        <w:t>eteṣām akhilān bhedān vijānāti maheśvaraḥ ||8||</w:t>
      </w:r>
    </w:p>
    <w:p w:rsidR="00BD6D6C" w:rsidRPr="00CC5067" w:rsidRDefault="00BD6D6C" w:rsidP="00E86695"/>
    <w:p w:rsidR="00BD6D6C" w:rsidRPr="00CC5067" w:rsidRDefault="00BD6D6C" w:rsidP="00E86695">
      <w:r w:rsidRPr="00CC5067">
        <w:t>āsanānīti—yāvanto jīva-jantavo jīvasyopādhi-bhedās tāvanty eva āsanāni ca santīti śeṣaḥ | tat-tad-upaveśana-prakārāṇāṁ pārthakyasyaucityāt | eteṣām āsanānām akhilān bhedān maheśvara eva jānāti, nānyaḥ | jantu-śabdo’tra jīva-pada-samabhivyāhāre upādhi-mātra-paraḥ ||8||</w:t>
      </w:r>
    </w:p>
    <w:p w:rsidR="00BD6D6C" w:rsidRPr="00CC5067" w:rsidRDefault="00BD6D6C" w:rsidP="00E86695"/>
    <w:p w:rsidR="00BD6D6C" w:rsidRPr="00CC5067" w:rsidRDefault="00BD6D6C" w:rsidP="007433F6">
      <w:r w:rsidRPr="00CC5067">
        <w:t>tarhi maheśvara-jñāna-mātra-viṣayāṇām āsanānāṁ kathaṁ yogāṅgatvam yogasyetara-jana-sādhāraṇatvād ity āśaṅkya sādhāraṇāsanāni saṅkṣipya darśayati—</w:t>
      </w:r>
    </w:p>
    <w:p w:rsidR="00BD6D6C" w:rsidRPr="00CC5067" w:rsidRDefault="00BD6D6C" w:rsidP="00E86695"/>
    <w:p w:rsidR="00BD6D6C" w:rsidRPr="00CC5067" w:rsidRDefault="00BD6D6C" w:rsidP="007433F6">
      <w:pPr>
        <w:pStyle w:val="Versequote"/>
      </w:pPr>
      <w:r w:rsidRPr="00CC5067">
        <w:t>caturāśīti-lakṣāṇām ekaikaṁ samudāhṛtam</w:t>
      </w:r>
      <w:r w:rsidRPr="00CC5067">
        <w:rPr>
          <w:rStyle w:val="FootnoteReference"/>
        </w:rPr>
        <w:footnoteReference w:id="9"/>
      </w:r>
      <w:r w:rsidRPr="00CC5067">
        <w:t xml:space="preserve"> |</w:t>
      </w:r>
    </w:p>
    <w:p w:rsidR="00BD6D6C" w:rsidRPr="00CC5067" w:rsidRDefault="00BD6D6C" w:rsidP="007433F6">
      <w:pPr>
        <w:pStyle w:val="Versequote"/>
      </w:pPr>
      <w:r w:rsidRPr="00CC5067">
        <w:t>tataḥ śivena pīṭhānāṁ ṣoḍaśonaṁ kṛtaṁ śatam</w:t>
      </w:r>
      <w:r w:rsidRPr="00CC5067">
        <w:rPr>
          <w:rStyle w:val="FootnoteReference"/>
        </w:rPr>
        <w:footnoteReference w:id="10"/>
      </w:r>
      <w:r w:rsidRPr="00CC5067">
        <w:t xml:space="preserve"> ||9||</w:t>
      </w:r>
    </w:p>
    <w:p w:rsidR="00BD6D6C" w:rsidRPr="00CC5067" w:rsidRDefault="00BD6D6C" w:rsidP="00E86695"/>
    <w:p w:rsidR="00BD6D6C" w:rsidRPr="00CC5067" w:rsidRDefault="00BD6D6C" w:rsidP="00E86695">
      <w:r w:rsidRPr="00CC5067">
        <w:t>caturaśītīti dvābhyāṁ | caturaśīti-lakṣāṇāṁ jīvopādhīnām ekaikaṁ praty upādhi-bhinnaṁ bhinnam āsanam udāhṛtaṁ kathitam | tatas tebhyaḥ pīṭhānāṁ ṣoḍaśonaṁ śataṁ caturaśīti-saṅkhyākaṁ prati lakṣam ekaikaṁ sarva-sāra-bhūtaṁ śivena sarva-sādhāraṇatayā kṛtam abhihitam | ete netara-janānuṣṭhitānām apy āsanānām aṅgatvam ity uktam ||9||</w:t>
      </w:r>
    </w:p>
    <w:p w:rsidR="00BD6D6C" w:rsidRPr="00CC5067" w:rsidRDefault="00BD6D6C" w:rsidP="00E86695"/>
    <w:p w:rsidR="00BD6D6C" w:rsidRPr="00CC5067" w:rsidRDefault="00BD6D6C" w:rsidP="008B5440">
      <w:r w:rsidRPr="00CC5067">
        <w:t>tato’pi sāra-bhūtam āsana-dvayam āha—</w:t>
      </w:r>
    </w:p>
    <w:p w:rsidR="00BD6D6C" w:rsidRPr="00CC5067" w:rsidRDefault="00BD6D6C" w:rsidP="00E86695"/>
    <w:p w:rsidR="00BD6D6C" w:rsidRPr="00CC5067" w:rsidRDefault="00BD6D6C" w:rsidP="008B5440">
      <w:pPr>
        <w:pStyle w:val="Versequote"/>
      </w:pPr>
      <w:r w:rsidRPr="00CC5067">
        <w:t>āsanebhyaḥ samastebhyo dvayam etad udāhṛtam</w:t>
      </w:r>
      <w:r w:rsidRPr="00CC5067">
        <w:rPr>
          <w:rStyle w:val="FootnoteReference"/>
        </w:rPr>
        <w:footnoteReference w:id="11"/>
      </w:r>
      <w:r w:rsidRPr="00CC5067">
        <w:t xml:space="preserve"> |</w:t>
      </w:r>
    </w:p>
    <w:p w:rsidR="00BD6D6C" w:rsidRPr="00CC5067" w:rsidRDefault="00BD6D6C" w:rsidP="008B5440">
      <w:pPr>
        <w:pStyle w:val="Versequote"/>
      </w:pPr>
      <w:r w:rsidRPr="00CC5067">
        <w:t>ekaṁ siddhāsanaṁ proktaṁ dvitīyaṁ kamalāsanam ||10||</w:t>
      </w:r>
    </w:p>
    <w:p w:rsidR="00BD6D6C" w:rsidRPr="00CC5067" w:rsidRDefault="00BD6D6C" w:rsidP="00E86695"/>
    <w:p w:rsidR="00BD6D6C" w:rsidRPr="00CC5067" w:rsidRDefault="00BD6D6C" w:rsidP="00E86695">
      <w:r w:rsidRPr="00CC5067">
        <w:t>āsanebhya iti | samastebhyaḥ āsanebhyaḥ etad āsana-dvayam uttamam udāhṛtaṁ, mukhyaṁ kathitam | tasminn āsana-dvaye ekaṁ siddhāsanaṁ, dvitīyaṁ kamalāsanaṁ padmāsanam ||10||</w:t>
      </w:r>
    </w:p>
    <w:p w:rsidR="00BD6D6C" w:rsidRPr="00CC5067" w:rsidRDefault="00BD6D6C" w:rsidP="00E86695"/>
    <w:p w:rsidR="00BD6D6C" w:rsidRPr="00CC5067" w:rsidRDefault="00BD6D6C" w:rsidP="00D850FB">
      <w:r w:rsidRPr="00CC5067">
        <w:t>tatra siddhāsanasya lakṣaṇam āha—</w:t>
      </w:r>
    </w:p>
    <w:p w:rsidR="00BD6D6C" w:rsidRPr="00CC5067" w:rsidRDefault="00BD6D6C" w:rsidP="00E86695"/>
    <w:p w:rsidR="00BD6D6C" w:rsidRPr="00CC5067" w:rsidRDefault="00BD6D6C" w:rsidP="008B5440">
      <w:pPr>
        <w:pStyle w:val="Versequote"/>
      </w:pPr>
      <w:r w:rsidRPr="00CC5067">
        <w:t>yoni-sthānakam aṅghri-mūla-ghaṭitaṁ kṛtvā dṛḍhaṁ vinyasen</w:t>
      </w:r>
    </w:p>
    <w:p w:rsidR="00BD6D6C" w:rsidRPr="00CC5067" w:rsidRDefault="00BD6D6C" w:rsidP="008B5440">
      <w:pPr>
        <w:pStyle w:val="Versequote"/>
      </w:pPr>
      <w:r w:rsidRPr="00CC5067">
        <w:t>meḍhraṁ pādam athaikam eva niyataṁ kṛtvā samaṁ vigraham |</w:t>
      </w:r>
    </w:p>
    <w:p w:rsidR="00BD6D6C" w:rsidRPr="00CC5067" w:rsidRDefault="00BD6D6C" w:rsidP="008B5440">
      <w:pPr>
        <w:pStyle w:val="Versequote"/>
      </w:pPr>
      <w:r w:rsidRPr="00CC5067">
        <w:t xml:space="preserve">sthāṇuḥ saṁyamitendriyo’cala-dṛśā paśyan bhruvor antaraṁ </w:t>
      </w:r>
    </w:p>
    <w:p w:rsidR="00BD6D6C" w:rsidRPr="00CC5067" w:rsidRDefault="00BD6D6C" w:rsidP="008B5440">
      <w:pPr>
        <w:pStyle w:val="Versequote"/>
      </w:pPr>
      <w:r w:rsidRPr="00CC5067">
        <w:t>caitan mokṣa-kavāṭa-bheda-janakaṁ siddhāsanaṁ procyate ||11||</w:t>
      </w:r>
    </w:p>
    <w:p w:rsidR="00BD6D6C" w:rsidRPr="00CC5067" w:rsidRDefault="00BD6D6C" w:rsidP="00E86695"/>
    <w:p w:rsidR="00BD6D6C" w:rsidRPr="00CC5067" w:rsidRDefault="00BD6D6C" w:rsidP="00E86695"/>
    <w:p w:rsidR="00BD6D6C" w:rsidRPr="00CC5067" w:rsidRDefault="00BD6D6C" w:rsidP="00E86695">
      <w:r w:rsidRPr="00CC5067">
        <w:t>yoni-sthānakam iti | yoni-sthānakaṁ guda-meḍhrāntarāla-sthānaṁ | tad uktaṁ mānasollāse—</w:t>
      </w:r>
    </w:p>
    <w:p w:rsidR="00BD6D6C" w:rsidRPr="00CC5067" w:rsidRDefault="00BD6D6C" w:rsidP="00E86695"/>
    <w:p w:rsidR="00BD6D6C" w:rsidRPr="00CC5067" w:rsidRDefault="00BD6D6C" w:rsidP="00D850FB">
      <w:pPr>
        <w:pStyle w:val="Quote"/>
      </w:pPr>
      <w:r w:rsidRPr="00CC5067">
        <w:t>gudāc ca dvy-aṅgulād ūrdhvaṁ meḍhrāc ca dvy-aṅgulād adhaḥ |</w:t>
      </w:r>
    </w:p>
    <w:p w:rsidR="00BD6D6C" w:rsidRPr="00CC5067" w:rsidRDefault="00BD6D6C" w:rsidP="00D850FB">
      <w:pPr>
        <w:pStyle w:val="Quote"/>
      </w:pPr>
      <w:r w:rsidRPr="00CC5067">
        <w:t xml:space="preserve">yoni-sthānam iti khyātam || </w:t>
      </w:r>
      <w:r w:rsidRPr="00CC5067">
        <w:rPr>
          <w:rFonts w:cs="Balaram"/>
          <w:iCs w:val="0"/>
          <w:color w:val="000000"/>
          <w:szCs w:val="24"/>
        </w:rPr>
        <w:t>iti |</w:t>
      </w:r>
    </w:p>
    <w:p w:rsidR="00BD6D6C" w:rsidRPr="00CC5067" w:rsidRDefault="00BD6D6C" w:rsidP="00E86695"/>
    <w:p w:rsidR="00BD6D6C" w:rsidRPr="00CC5067" w:rsidRDefault="00BD6D6C" w:rsidP="00E86695">
      <w:r w:rsidRPr="00CC5067">
        <w:t>dṛḍhaṁ yathā syāt, tathā aṅghri-mūlena pāda-pārṣṇinā ghaṭitaṁ pīḍitaṁ kṛtvā ekaṁ pādaṁ vinyaset sthāpayet ||</w:t>
      </w:r>
    </w:p>
    <w:p w:rsidR="00BD6D6C" w:rsidRPr="00CC5067" w:rsidRDefault="00BD6D6C" w:rsidP="00E86695"/>
    <w:p w:rsidR="00BD6D6C" w:rsidRPr="00CC5067" w:rsidRDefault="00BD6D6C" w:rsidP="00E86695">
      <w:r w:rsidRPr="00CC5067">
        <w:t>atha aparaṁ pādaṁ meḍhre liṅga-mūle niyataṁ sthiraṁ kṛtvā vinyaset sthāpayet | vigrahaṁ śarīraṁ ṛju kṛtvā sthāṇuḥ kāya-cāñcalya-śūnyaḥ saṁyamitendriyaḥ citta-cāñcalya-śūnyaḥ san acala-dṛśā baddhaikatānābhyāṁ dṛgbhyāṁ bhruvor antaraṁ paśyan āsīta | etat mokṣa-kapāṭasya kuṇḍalinī-niruddha-suṣumnā-mukhasya udghāṭakaṁ jīva-brahmaṇor ekatvādhāyīty arthaḥ | siddhāsanaṁ procyate kathyate ||11||</w:t>
      </w:r>
    </w:p>
    <w:p w:rsidR="00BD6D6C" w:rsidRPr="00CC5067" w:rsidRDefault="00BD6D6C" w:rsidP="00E86695"/>
    <w:p w:rsidR="00BD6D6C" w:rsidRPr="00CC5067" w:rsidRDefault="00BD6D6C" w:rsidP="00D850FB">
      <w:r w:rsidRPr="00CC5067">
        <w:t>atha padmāsanasya lakṣaṇam—-</w:t>
      </w:r>
    </w:p>
    <w:p w:rsidR="00BD6D6C" w:rsidRPr="00CC5067" w:rsidRDefault="00BD6D6C" w:rsidP="00D850FB"/>
    <w:p w:rsidR="00BD6D6C" w:rsidRPr="00CC5067" w:rsidRDefault="00BD6D6C" w:rsidP="00D850FB">
      <w:pPr>
        <w:pStyle w:val="Versequote"/>
      </w:pPr>
      <w:r w:rsidRPr="00CC5067">
        <w:t xml:space="preserve">vāmorūpari dakṣiṇaṁ ca caraṇaṁ saṁsthāpya vāmaṁ tathā </w:t>
      </w:r>
    </w:p>
    <w:p w:rsidR="00BD6D6C" w:rsidRPr="00CC5067" w:rsidRDefault="00BD6D6C" w:rsidP="00D850FB">
      <w:pPr>
        <w:pStyle w:val="Versequote"/>
      </w:pPr>
      <w:r w:rsidRPr="00CC5067">
        <w:t>dakṣorūpari paścimena vidhinā dhṛtvā karābhyāṁ dṛḍham |</w:t>
      </w:r>
    </w:p>
    <w:p w:rsidR="00BD6D6C" w:rsidRPr="00CC5067" w:rsidRDefault="00BD6D6C" w:rsidP="00D850FB">
      <w:pPr>
        <w:pStyle w:val="Versequote"/>
      </w:pPr>
      <w:r w:rsidRPr="00CC5067">
        <w:t>aṅguṣṭhau hṛdaye nidhāya cibukaṁ nāsāgram ālokayed</w:t>
      </w:r>
    </w:p>
    <w:p w:rsidR="00BD6D6C" w:rsidRPr="00CC5067" w:rsidRDefault="00BD6D6C" w:rsidP="00D850FB">
      <w:pPr>
        <w:pStyle w:val="Versequote"/>
      </w:pPr>
      <w:r w:rsidRPr="00CC5067">
        <w:t>etad vyādhi-vikāra-nāśana-karaṁ</w:t>
      </w:r>
      <w:r w:rsidRPr="00CC5067">
        <w:rPr>
          <w:rStyle w:val="FootnoteReference"/>
        </w:rPr>
        <w:footnoteReference w:id="12"/>
      </w:r>
      <w:r w:rsidRPr="00CC5067">
        <w:t xml:space="preserve"> padmāsanaṁ procyate ||12||</w:t>
      </w:r>
    </w:p>
    <w:p w:rsidR="00BD6D6C" w:rsidRPr="00CC5067" w:rsidRDefault="00BD6D6C" w:rsidP="00E86695"/>
    <w:p w:rsidR="00BD6D6C" w:rsidRPr="00CC5067" w:rsidRDefault="00BD6D6C" w:rsidP="00E86695">
      <w:r w:rsidRPr="00CC5067">
        <w:t>vāmorūparīti— vāmorūpari vāmapādoru-mūla-pradeśe dakṣiṇaṁ caraṇaṁ uttānapādatalaṁ yathā bhavati tathā saṁsthāpya tathā vāmacaraṇaṁ dakṣoru-mūle saṁsthāpya paścimena vidhinā pṛṣṭha-bhāgāvalambitābhyāṁ karābhyāṁ pādayor aṅguṣṭhau dṛḍhaṁ yathā syāt, tathā gṛhītvā ayamarthaḥ vāmorūgataṁ dakṣiṇapādāṅguṣṭhaṁ pṛṣṭha-bhāgaveṣṭitena dakṣakareṇa evaṁ dakṣorugataṁ vāmapādāṅguṣṭhaṁ pṛṣṭha-bhāgaveṣṭitena vāmakareṇetyevaṁ gṛhītveti cibukaṁ hṛdaye nidhāya sthitaḥ san pūrvavadacaladṛśā nāsāgramālokayedetat padmāsanaṁ yamināṁ vyādhivikāranāśanakaraṁ vyādhayaḥ dhātuvaiṣamyanimittā jvarādayo vikārāḥ kāmakrodhādijanitā mānasikā vikṣepāsteṣāṁ nāśakaraṁ bhavati | ata eva āsanena rajo hantīti vakṣyate ||12||</w:t>
      </w:r>
    </w:p>
    <w:p w:rsidR="00BD6D6C" w:rsidRPr="00CC5067" w:rsidRDefault="00BD6D6C" w:rsidP="00E86695"/>
    <w:p w:rsidR="00BD6D6C" w:rsidRPr="00CC5067" w:rsidRDefault="00BD6D6C" w:rsidP="00D57B6E">
      <w:r w:rsidRPr="00CC5067">
        <w:t>idānīṁ viṣaya-vāsanā-kalitasya manaso nirodham antareṇa sva-svarūpānupalabdheḥ tan-nirodhasya ca vināvalambanenā śakyatayā tad avalambana-bhūtam āntarīyaṁ ṣaṭcakrādikaṁ darśayati—</w:t>
      </w:r>
    </w:p>
    <w:p w:rsidR="00BD6D6C" w:rsidRPr="00CC5067" w:rsidRDefault="00BD6D6C" w:rsidP="00E86695"/>
    <w:p w:rsidR="00BD6D6C" w:rsidRPr="00CC5067" w:rsidRDefault="00BD6D6C" w:rsidP="00892FD7">
      <w:pPr>
        <w:pStyle w:val="Versequote"/>
      </w:pPr>
      <w:r w:rsidRPr="00CC5067">
        <w:t>ṣaṭ-cakraṁ ṣoḍaśādhāraṁ dvi-lakṣyaṁ vyoma-pañcakam |</w:t>
      </w:r>
    </w:p>
    <w:p w:rsidR="00BD6D6C" w:rsidRPr="00CC5067" w:rsidRDefault="00BD6D6C" w:rsidP="00892FD7">
      <w:pPr>
        <w:pStyle w:val="Versequote"/>
      </w:pPr>
      <w:r w:rsidRPr="00CC5067">
        <w:t>sva-dehe ye na jānanti kathaṁ siddhyanti yoginaḥ ||13||</w:t>
      </w:r>
    </w:p>
    <w:p w:rsidR="00BD6D6C" w:rsidRPr="00CC5067" w:rsidRDefault="00BD6D6C" w:rsidP="00E86695"/>
    <w:p w:rsidR="00BD6D6C" w:rsidRPr="00CC5067" w:rsidRDefault="00BD6D6C" w:rsidP="00E86695">
      <w:r w:rsidRPr="00CC5067">
        <w:t xml:space="preserve">ṣaṭcakram iti | ṣaṭcakram agre vakṣyate | ṣoḍaśādhāram iti | tad uktaṁ nitya-nātha-paddhatau—tatra prathamaṁ pādāṅguṣṭhādhāraṁ, tatra tejo dhyāyet | dṛṣṭiḥ sthirā bhavati | dvitīyaṁ mūlādhāraṁ pāda-pārṣṇinā tad āpīḍya tiṣṭhed agni-dīpanaṁ bhavati | tṛtīyaṁ gudādhāraṁ, tasya saṁkoca-vikāsam abhyaset | paścima-mārgeṇa vajra-garbhākhya-nāḍyāṁ praviṣṭaḥ pavano brahma-granthi-trayaṁ bhittvā bhramara-guhāyāṁ viśrānta ūrdhvataḥ śaṅkha-binduṁ staṁbhayati | pañcamam uḍḍīyamāṇādhāraṁ tasyāsanādiṣu bandhanena mūla-mantra-kramīṇām nāśanaṁ bhavati | </w:t>
      </w:r>
    </w:p>
    <w:p w:rsidR="00BD6D6C" w:rsidRPr="00CC5067" w:rsidRDefault="00BD6D6C" w:rsidP="00E86695"/>
    <w:p w:rsidR="00BD6D6C" w:rsidRPr="00CC5067" w:rsidRDefault="00BD6D6C" w:rsidP="00E86695">
      <w:r w:rsidRPr="00CC5067">
        <w:t>ṣaṣṭhaṁ nābhi-maṇḍalādhāraṁ tatra cidrūpaṁ dhyātvā praṇavaṁ japennādodayo bhavati | saptamaṁ hṛdayādhāraṁ tatra prāṇa-nirodhanena hṛtpadmāvikāśo bhavati | aṣṭamaṁ kaṇṭhadhāraṁ tatra cibukaṁ gāḍhaṁ niyojayediḍāpiṅgalayor vāyupravāhaḥ sthiro bhavati</w:t>
      </w:r>
      <w:r w:rsidRPr="00CC5067">
        <w:rPr>
          <w:rFonts w:ascii="Times New Roman" w:hAnsi="Times New Roman" w:cs="Times New Roman"/>
        </w:rPr>
        <w:t> </w:t>
      </w:r>
      <w:r w:rsidRPr="00CC5067">
        <w:t>| navame ghaṇṭikādhāre jihvāgraṁ praveśayeccandragalitāmṛtakalālābho bhavati |</w:t>
      </w:r>
    </w:p>
    <w:p w:rsidR="00BD6D6C" w:rsidRPr="00CC5067" w:rsidRDefault="00BD6D6C" w:rsidP="00E86695"/>
    <w:p w:rsidR="00BD6D6C" w:rsidRPr="00CC5067" w:rsidRDefault="00BD6D6C" w:rsidP="00E86695">
      <w:r w:rsidRPr="00CC5067">
        <w:t>daśame tattvādhāre chedana-dohanābhyāṁ dīrghīkṛtāṁ jihvāṁ praveśayet kāṣṭhā bhavati | ekādaśaṁ jihvādho-bhāgaṁ jihvāgreṇa manthayed amṛtaṁ prādurbhavati divya-kavitā bhavati | dvādaśe ūrdhva-danta-mūlādhāre jihvāgraṁ dhārayato’khila-roga-śāntir bhavati | trayodaśaṁ nāsāgrādhāraṁ lakṣayet manaḥ sthiraṁ bhavati | caturdaśo nāsikā-mūlādhāre dṛṣṭiṁ dhārayet | ṣaṇmāsāj jyotiḥ pratyakṣaṁ bhavati | pañcadaśaṁ bhrū-madhyādhāram avalokayet | kiraṇākāraṁ jyotiḥ pratyakṣaṁ bhavati | etasya dṛḍhābhyāse sūryākāśe mano līyate | ṣoḍaśaṁ netrādhāraṁ tan-mūleṅgulyā cālanenāyāma-praveśe jyotiḥ dṛśyate | sadā tad-avalokane jyotiḥ sākṣād bhavati iti ṣoḍaśādhārāḥ ||</w:t>
      </w:r>
    </w:p>
    <w:p w:rsidR="00BD6D6C" w:rsidRPr="00CC5067" w:rsidRDefault="00BD6D6C" w:rsidP="00E86695"/>
    <w:p w:rsidR="00BD6D6C" w:rsidRPr="00CC5067" w:rsidRDefault="00BD6D6C" w:rsidP="00E86695">
      <w:r w:rsidRPr="00CC5067">
        <w:t>atha dvi-lakṣyam | lakṣyaṁ dvividham | bāhyam ābhyantaraṁ ca | tatra bāhyaṁ nāsāgra-bhrū-madhyādi | ābhyantaraṁ mūlādhāra-hṛt-padmādi |</w:t>
      </w:r>
    </w:p>
    <w:p w:rsidR="00BD6D6C" w:rsidRPr="00CC5067" w:rsidRDefault="00BD6D6C" w:rsidP="00E86695"/>
    <w:p w:rsidR="00BD6D6C" w:rsidRPr="00CC5067" w:rsidRDefault="00BD6D6C" w:rsidP="00E86695">
      <w:r w:rsidRPr="00CC5067">
        <w:t>atha vyoma-pañcakaṁ | tad uktaṁ nityanāthapaddhatau—</w:t>
      </w:r>
    </w:p>
    <w:p w:rsidR="00BD6D6C" w:rsidRPr="00CC5067" w:rsidRDefault="00BD6D6C" w:rsidP="00E86695"/>
    <w:p w:rsidR="00BD6D6C" w:rsidRPr="00CC5067" w:rsidRDefault="00BD6D6C" w:rsidP="007132CE">
      <w:pPr>
        <w:pStyle w:val="Quote"/>
      </w:pPr>
      <w:r w:rsidRPr="00CC5067">
        <w:t xml:space="preserve">ākāśaṁ ca parākāśaṁ mahākāśaṁ tṛtīyakam | </w:t>
      </w:r>
    </w:p>
    <w:p w:rsidR="00BD6D6C" w:rsidRPr="00CC5067" w:rsidRDefault="00BD6D6C" w:rsidP="007132CE">
      <w:pPr>
        <w:pStyle w:val="Quote"/>
      </w:pPr>
      <w:r w:rsidRPr="00CC5067">
        <w:t>tattvākāśaṁ caturthaṁ syāt sūryākāśaṁ ca pañcamam ||</w:t>
      </w:r>
    </w:p>
    <w:p w:rsidR="00BD6D6C" w:rsidRPr="00CC5067" w:rsidRDefault="00BD6D6C" w:rsidP="007132CE">
      <w:pPr>
        <w:pStyle w:val="Quote"/>
      </w:pPr>
      <w:r w:rsidRPr="00CC5067">
        <w:t>śvetaṁ raktaṁ tathā dhūmraṁ nīlaṁ vidyun-nibhaṁ punaḥ |</w:t>
      </w:r>
    </w:p>
    <w:p w:rsidR="00BD6D6C" w:rsidRPr="00CC5067" w:rsidRDefault="00BD6D6C" w:rsidP="007132CE">
      <w:pPr>
        <w:pStyle w:val="Quote"/>
      </w:pPr>
      <w:r w:rsidRPr="00CC5067">
        <w:t>ekaikaṁ jyotī-rūpaṁ tu sa bāhyābhyantaraṁ smaret ||</w:t>
      </w:r>
      <w:r w:rsidRPr="00CC5067">
        <w:rPr>
          <w:rFonts w:cs="Balaram"/>
          <w:iCs w:val="0"/>
          <w:color w:val="000000"/>
          <w:szCs w:val="24"/>
        </w:rPr>
        <w:t>13||</w:t>
      </w:r>
    </w:p>
    <w:p w:rsidR="00BD6D6C" w:rsidRPr="00CC5067" w:rsidRDefault="00BD6D6C" w:rsidP="00E86695"/>
    <w:p w:rsidR="00BD6D6C" w:rsidRPr="00CC5067" w:rsidRDefault="00BD6D6C" w:rsidP="00E86695">
      <w:r w:rsidRPr="00CC5067">
        <w:t>kiṁ ca—</w:t>
      </w:r>
    </w:p>
    <w:p w:rsidR="00BD6D6C" w:rsidRPr="00CC5067" w:rsidRDefault="00BD6D6C" w:rsidP="007132CE">
      <w:pPr>
        <w:pStyle w:val="Versequote"/>
      </w:pPr>
      <w:r w:rsidRPr="00CC5067">
        <w:t>eka-stambhaṁ nava-dvāraṁ gṛhaṁ pañcādhidaivatam |</w:t>
      </w:r>
    </w:p>
    <w:p w:rsidR="00BD6D6C" w:rsidRPr="00CC5067" w:rsidRDefault="00BD6D6C" w:rsidP="007132CE">
      <w:pPr>
        <w:pStyle w:val="Versequote"/>
      </w:pPr>
      <w:r w:rsidRPr="00CC5067">
        <w:t>sva-dehe</w:t>
      </w:r>
      <w:r w:rsidRPr="00CC5067">
        <w:rPr>
          <w:rStyle w:val="FootnoteReference"/>
        </w:rPr>
        <w:footnoteReference w:id="13"/>
      </w:r>
      <w:r w:rsidRPr="00CC5067">
        <w:t xml:space="preserve"> ye na jānanti kathaṁ siddhyanti yoginaḥ ||14||</w:t>
      </w:r>
    </w:p>
    <w:p w:rsidR="00BD6D6C" w:rsidRPr="00CC5067" w:rsidRDefault="00BD6D6C" w:rsidP="00E86695"/>
    <w:p w:rsidR="00BD6D6C" w:rsidRPr="00CC5067" w:rsidRDefault="00BD6D6C" w:rsidP="00E86695">
      <w:r w:rsidRPr="00CC5067">
        <w:rPr>
          <w:b/>
        </w:rPr>
        <w:t>eka-stambham</w:t>
      </w:r>
      <w:r w:rsidRPr="00CC5067">
        <w:t xml:space="preserve"> iti | staṁbho hi gṛhaṁ nivāsa-yogyaṁ karoti | tatsahaśaṁ cātra sakala-vāsanādhikaraṇatvān mana eva | tad uktaṁ śrī-bhāgavate— </w:t>
      </w:r>
    </w:p>
    <w:p w:rsidR="00BD6D6C" w:rsidRPr="00CC5067" w:rsidRDefault="00BD6D6C" w:rsidP="00E86695"/>
    <w:p w:rsidR="00BD6D6C" w:rsidRPr="00CC5067" w:rsidRDefault="00BD6D6C" w:rsidP="00FE49A9">
      <w:pPr>
        <w:pStyle w:val="Quote"/>
      </w:pPr>
      <w:r w:rsidRPr="00CC5067">
        <w:t>cetaḥ khalv asya bandhāya muktaye cātmano matam |</w:t>
      </w:r>
    </w:p>
    <w:p w:rsidR="00BD6D6C" w:rsidRPr="00CC5067" w:rsidRDefault="00BD6D6C" w:rsidP="00FE49A9">
      <w:pPr>
        <w:pStyle w:val="Quote"/>
      </w:pPr>
      <w:r w:rsidRPr="00CC5067">
        <w:t xml:space="preserve">guṇeṣu saktaṁ bandhāya rataṁ vā puṁsi muktaye ||  </w:t>
      </w:r>
      <w:r w:rsidRPr="00CC5067">
        <w:rPr>
          <w:rFonts w:cs="Balaram"/>
          <w:iCs w:val="0"/>
          <w:color w:val="auto"/>
          <w:szCs w:val="24"/>
        </w:rPr>
        <w:t>[bhā.pu. 3.25.16]</w:t>
      </w:r>
      <w:r w:rsidRPr="00CC5067">
        <w:t xml:space="preserve"> </w:t>
      </w:r>
      <w:r w:rsidRPr="00CC5067">
        <w:rPr>
          <w:rFonts w:cs="Balaram"/>
          <w:iCs w:val="0"/>
          <w:color w:val="000000"/>
          <w:szCs w:val="24"/>
        </w:rPr>
        <w:t>iti |</w:t>
      </w:r>
    </w:p>
    <w:p w:rsidR="00BD6D6C" w:rsidRPr="00CC5067" w:rsidRDefault="00BD6D6C" w:rsidP="00E86695">
      <w:r w:rsidRPr="00CC5067">
        <w:t xml:space="preserve"> </w:t>
      </w:r>
    </w:p>
    <w:p w:rsidR="00BD6D6C" w:rsidRPr="00CC5067" w:rsidRDefault="00BD6D6C" w:rsidP="00E86695">
      <w:r w:rsidRPr="00CC5067">
        <w:rPr>
          <w:b/>
        </w:rPr>
        <w:t>nava-dvāram</w:t>
      </w:r>
      <w:r w:rsidRPr="00CC5067">
        <w:t xml:space="preserve"> iti | mukham ekaṁ cakṣur-nāsikā-śrotrāṇāṁ dvayaṁ dvayam iti ūrdhva-dvārāṇi sapta | gudaṁ meḍhram ity adho-dvāre dve iti navadvārāṇi | </w:t>
      </w:r>
    </w:p>
    <w:p w:rsidR="00BD6D6C" w:rsidRPr="00CC5067" w:rsidRDefault="00BD6D6C" w:rsidP="00E86695"/>
    <w:p w:rsidR="00BD6D6C" w:rsidRPr="00CC5067" w:rsidRDefault="00BD6D6C" w:rsidP="00E86695">
      <w:r w:rsidRPr="00CC5067">
        <w:rPr>
          <w:b/>
        </w:rPr>
        <w:t>gṛham</w:t>
      </w:r>
      <w:r w:rsidRPr="00CC5067">
        <w:t xml:space="preserve"> iti pañcādhidaivataṁ pañca adhidevatā yasmin, tad gṛhaṁ śarīram | adhidevatāś ca brahmā viṣṇū rudra īśvaraḥ sadāśivaḥ iti pañca tad uktam yoga-sāre—</w:t>
      </w:r>
    </w:p>
    <w:p w:rsidR="00BD6D6C" w:rsidRPr="00CC5067" w:rsidRDefault="00BD6D6C" w:rsidP="00E86695"/>
    <w:p w:rsidR="00BD6D6C" w:rsidRPr="00CC5067" w:rsidRDefault="00BD6D6C" w:rsidP="00F41678">
      <w:pPr>
        <w:pStyle w:val="Quote"/>
      </w:pPr>
      <w:r w:rsidRPr="00CC5067">
        <w:t xml:space="preserve">caturasra-dharaṇy-ādau brahmā tatrādhidevatā | </w:t>
      </w:r>
    </w:p>
    <w:p w:rsidR="00BD6D6C" w:rsidRPr="00CC5067" w:rsidRDefault="00BD6D6C" w:rsidP="00F41678">
      <w:pPr>
        <w:pStyle w:val="Quote"/>
      </w:pPr>
      <w:r w:rsidRPr="00CC5067">
        <w:t>ardha-candrākṛtir jalaṁ viṣṇus tatrādhidevatā ||</w:t>
      </w:r>
    </w:p>
    <w:p w:rsidR="00BD6D6C" w:rsidRPr="00CC5067" w:rsidRDefault="00BD6D6C" w:rsidP="00F41678">
      <w:pPr>
        <w:pStyle w:val="Quote"/>
      </w:pPr>
      <w:r w:rsidRPr="00CC5067">
        <w:t>trikoṇa-maṇḍalaṁ vahnī rudras tatrādhidevatā |</w:t>
      </w:r>
    </w:p>
    <w:p w:rsidR="00BD6D6C" w:rsidRPr="00CC5067" w:rsidRDefault="00BD6D6C" w:rsidP="00F41678">
      <w:pPr>
        <w:pStyle w:val="Quote"/>
      </w:pPr>
      <w:r w:rsidRPr="00CC5067">
        <w:t>vāyor bījaṁ tu ṣaṭkoṇam īśas tatrādhidevatā |</w:t>
      </w:r>
    </w:p>
    <w:p w:rsidR="00BD6D6C" w:rsidRPr="00CC5067" w:rsidRDefault="00BD6D6C" w:rsidP="00F41678">
      <w:pPr>
        <w:pStyle w:val="Quote"/>
      </w:pPr>
      <w:r w:rsidRPr="00CC5067">
        <w:t xml:space="preserve">ākāśa-maṇḍalaṁ vṛttaṁ devatāsya sadā-śivaḥ || </w:t>
      </w:r>
      <w:r w:rsidRPr="00CC5067">
        <w:rPr>
          <w:rFonts w:cs="Balaram"/>
          <w:iCs w:val="0"/>
          <w:color w:val="000000"/>
          <w:szCs w:val="24"/>
        </w:rPr>
        <w:t>iti |</w:t>
      </w:r>
      <w:r w:rsidRPr="00CC5067">
        <w:t xml:space="preserve"> </w:t>
      </w:r>
    </w:p>
    <w:p w:rsidR="00BD6D6C" w:rsidRPr="00CC5067" w:rsidRDefault="00BD6D6C" w:rsidP="00E86695"/>
    <w:p w:rsidR="00BD6D6C" w:rsidRPr="00CC5067" w:rsidRDefault="00BD6D6C" w:rsidP="00E86695">
      <w:r w:rsidRPr="00CC5067">
        <w:t>iti pañcādhidaivatam iti | etāni vastūni sva-śarīre ye yogino na jānanti na paśyanti te kathaṁ kena prakāreṇa siddhyanti ? api na siddhyantīty arthaḥ ||14||</w:t>
      </w:r>
    </w:p>
    <w:p w:rsidR="00BD6D6C" w:rsidRPr="00CC5067" w:rsidRDefault="00BD6D6C" w:rsidP="00E86695"/>
    <w:p w:rsidR="00BD6D6C" w:rsidRPr="00CC5067" w:rsidRDefault="00BD6D6C" w:rsidP="00E86695">
      <w:r w:rsidRPr="00CC5067">
        <w:t>ṣaṭcakram āha—</w:t>
      </w:r>
    </w:p>
    <w:p w:rsidR="00BD6D6C" w:rsidRPr="00CC5067" w:rsidRDefault="00BD6D6C" w:rsidP="00E86695"/>
    <w:p w:rsidR="00BD6D6C" w:rsidRPr="00CC5067" w:rsidRDefault="00BD6D6C" w:rsidP="00564C01">
      <w:pPr>
        <w:pStyle w:val="Versequote"/>
      </w:pPr>
      <w:r w:rsidRPr="00CC5067">
        <w:t>catur-dalaṁ syād ādhāraṁ svādhiṣṭhānaṁ ca ṣaṭ-dalam |</w:t>
      </w:r>
    </w:p>
    <w:p w:rsidR="00BD6D6C" w:rsidRPr="00CC5067" w:rsidRDefault="00BD6D6C" w:rsidP="00564C01">
      <w:pPr>
        <w:pStyle w:val="Versequote"/>
      </w:pPr>
      <w:r w:rsidRPr="00CC5067">
        <w:t>nābhau daśa-dalaṁ padmaṁ sūrya-saṅkhya-dalaṁ hṛdi ||15||</w:t>
      </w:r>
    </w:p>
    <w:p w:rsidR="00BD6D6C" w:rsidRPr="00CC5067" w:rsidRDefault="00BD6D6C" w:rsidP="00E86695"/>
    <w:p w:rsidR="00BD6D6C" w:rsidRPr="00CC5067" w:rsidRDefault="00BD6D6C" w:rsidP="00E86695">
      <w:r w:rsidRPr="00CC5067">
        <w:t xml:space="preserve">ādhāra-cakraṁ pīta-varṇam adho-mukhaṁ catur-dalaṁ paṅkajaṁ | dalāni ca pīta-varṇair va-śa-ṣa-sair upaśobhitāni | tat-karṇikāyāṁ śūlāṣṭakaṁ veṣṭitāyāṁ catuḥkoṇa-bhū-maṇḍalāntar-gatena gajendrādhirūḍhena caturbāhunā dharā-bījāṅka-gatena catur-vaktreṇa tac-chaktyā ca ḍākinyākhyayā koṭi-sūrya-prakāśayā samalaṅkṛtāyāṁ dedīpyamānaṁ trikoṇa-maṇḍalaṁ kāmākhyā-nāma-pīṭhe samullasati | yasya madhye paścimābhimukhaṁ svayaṁbhūr nāma mahāliṅgaṁ vilasati | yasmin liṅge vidyut-prabhojjvalā kuṇḍalī-śaktiḥ sārdha-tri-valayākāratayāveṣṭita-catur-mukhena suṣumnā-mukham ācchādya svapiti tasyā eva śvāsocchvāsāt prāṇāpānādi-saṁbhavaḥ | tad uktaṁ yoga-sāre— </w:t>
      </w:r>
    </w:p>
    <w:p w:rsidR="00BD6D6C" w:rsidRPr="00CC5067" w:rsidRDefault="00BD6D6C" w:rsidP="00E86695">
      <w:pPr>
        <w:rPr>
          <w:u w:val="single"/>
        </w:rPr>
      </w:pPr>
    </w:p>
    <w:p w:rsidR="00BD6D6C" w:rsidRPr="00CC5067" w:rsidRDefault="00BD6D6C" w:rsidP="00564C01">
      <w:pPr>
        <w:pStyle w:val="Quote"/>
      </w:pPr>
      <w:r w:rsidRPr="00CC5067">
        <w:t>yasmād utpadyate vāyuḥ yasmād utpadyate manaḥ |</w:t>
      </w:r>
    </w:p>
    <w:p w:rsidR="00BD6D6C" w:rsidRPr="00CC5067" w:rsidRDefault="00BD6D6C" w:rsidP="00564C01">
      <w:pPr>
        <w:pStyle w:val="Quote"/>
      </w:pPr>
      <w:r w:rsidRPr="00CC5067">
        <w:t>yasmād utpadyate haṁso yasmād vahniḥ prajāyate ||</w:t>
      </w:r>
    </w:p>
    <w:p w:rsidR="00BD6D6C" w:rsidRPr="00CC5067" w:rsidRDefault="00BD6D6C" w:rsidP="00564C01">
      <w:pPr>
        <w:pStyle w:val="Quote"/>
      </w:pPr>
      <w:r w:rsidRPr="00CC5067">
        <w:t>yasmād utpadyate binduḥ yasmān nādaḥ pravartate |</w:t>
      </w:r>
    </w:p>
    <w:p w:rsidR="00BD6D6C" w:rsidRPr="00CC5067" w:rsidRDefault="00BD6D6C" w:rsidP="00564C01">
      <w:pPr>
        <w:pStyle w:val="Quote"/>
      </w:pPr>
      <w:r w:rsidRPr="00CC5067">
        <w:t>tad eva kāma-rūpākhyaṁ pīṭhaṁ kāma-phala-pradam ||</w:t>
      </w:r>
    </w:p>
    <w:p w:rsidR="00BD6D6C" w:rsidRPr="00CC5067" w:rsidRDefault="00BD6D6C" w:rsidP="00E86695"/>
    <w:p w:rsidR="00BD6D6C" w:rsidRPr="00CC5067" w:rsidRDefault="00BD6D6C" w:rsidP="00752C18">
      <w:pPr>
        <w:jc w:val="center"/>
      </w:pPr>
      <w:r w:rsidRPr="00CC5067">
        <w:t>|| iti mūlādhāra-cakram ||</w:t>
      </w:r>
    </w:p>
    <w:p w:rsidR="00BD6D6C" w:rsidRPr="00CC5067" w:rsidRDefault="00BD6D6C" w:rsidP="00E86695"/>
    <w:p w:rsidR="00BD6D6C" w:rsidRPr="00CC5067" w:rsidRDefault="00BD6D6C" w:rsidP="00E86695">
      <w:r w:rsidRPr="00CC5067">
        <w:t xml:space="preserve">atha </w:t>
      </w:r>
      <w:r w:rsidRPr="00CC5067">
        <w:rPr>
          <w:b/>
        </w:rPr>
        <w:t>svādhiṣṭhānaṁ</w:t>
      </w:r>
      <w:r w:rsidRPr="00CC5067">
        <w:t xml:space="preserve"> | liṅga-mūla-rakta-varṇaṁ ṣaḍ-dalam ūrdhva-mukhaṁ paṅkajaṁ bā-di-lāntair varṇair upaśobhitaṁ, tat-karṇikā ca śukla-varṇā ardha-candrākārā vaṁ-bījādhiṣṭhita-jala-maṇḍalālaṅkṛtā | tasyāṁ ca vaṁ-bījāṅka-deśe śrīvatsa-kaustubha-pītāmbarālaṅkṛtaś caturbhujo viṣṇur nija-śaktyā rākinī-saṁjñayā sahitas tiṣṭhati ||</w:t>
      </w:r>
    </w:p>
    <w:p w:rsidR="00BD6D6C" w:rsidRPr="00CC5067" w:rsidRDefault="00BD6D6C" w:rsidP="00E86695"/>
    <w:p w:rsidR="00BD6D6C" w:rsidRPr="00CC5067" w:rsidRDefault="00BD6D6C" w:rsidP="00752C18">
      <w:pPr>
        <w:jc w:val="center"/>
      </w:pPr>
      <w:r w:rsidRPr="00CC5067">
        <w:t>|| iti svādhiṣṭhānam ||</w:t>
      </w:r>
    </w:p>
    <w:p w:rsidR="00BD6D6C" w:rsidRPr="00CC5067" w:rsidRDefault="00BD6D6C" w:rsidP="00E86695"/>
    <w:p w:rsidR="00BD6D6C" w:rsidRPr="00CC5067" w:rsidRDefault="00BD6D6C" w:rsidP="00E86695">
      <w:r w:rsidRPr="00CC5067">
        <w:t>nābhi-mūle nīla-varṇaṁ daśa-dalam ūrdhva-mukhaṁ maṇipūrakaṁ nāma cakraṁ | nīlaiḥ ḍā-di-phāntair upaśobhitaṁ | tat-karṇikāyām aruṇa-varṇaṁ tejo-maṇḍalaṁ yad bahiḥ svastikākāre meghārūḍhaṁ sūrya-saṁkāśaṁ caturbhujaṁ vahni-bījam asti | tasya cāṅka-deśe rakta-varṇo bhasmā-liptāṅgo mahā-rudro nīla-varṇayā caturbhujayā lakinī nāma śaktyā sahitas tiṣṭhati ||</w:t>
      </w:r>
    </w:p>
    <w:p w:rsidR="00BD6D6C" w:rsidRPr="00CC5067" w:rsidRDefault="00BD6D6C" w:rsidP="00E86695"/>
    <w:p w:rsidR="00BD6D6C" w:rsidRPr="00CC5067" w:rsidRDefault="00BD6D6C" w:rsidP="00752C18">
      <w:pPr>
        <w:jc w:val="center"/>
      </w:pPr>
      <w:r w:rsidRPr="00CC5067">
        <w:t>|| iti maṇipūraka-cakram ||</w:t>
      </w:r>
    </w:p>
    <w:p w:rsidR="00BD6D6C" w:rsidRPr="00CC5067" w:rsidRDefault="00BD6D6C" w:rsidP="00E86695"/>
    <w:p w:rsidR="00BD6D6C" w:rsidRPr="00CC5067" w:rsidRDefault="00BD6D6C" w:rsidP="00E86695">
      <w:r w:rsidRPr="00CC5067">
        <w:t>tad-ūrdhva-hṛt-pradeśe rakta-varṇaṁ kādi-ḍhānta-dvādaśa-varṇa-ghaṭita-dvādaśa-dalair alaṅkṛtam ūrdhva-mukham anāhataṁ nāma dvādaśa-dala-padmaṁ | tat-karṇikāyāṁ dhūmra-varṇa-ṣaṭkoṇaṁ vāyu-maṇḍalaṁ tasya madhye dhūmra-varṇaṁ catur-bāhukaṁ vāyu-bījaṁ kṛṣṇa-mṛgārūḍhaṁ kākinī-śakti-sahitam asti tasyāṅka-deśe varābhaya-karaṁ īśvaro’sti tat-karṇikā-gata-trikoṇa-maṇḍale kanaka-varṇaṁ bāṇa-liṅgam asti | idam eva pūrṇa-giri-pīṭham |</w:t>
      </w:r>
    </w:p>
    <w:p w:rsidR="00BD6D6C" w:rsidRPr="00CC5067" w:rsidRDefault="00BD6D6C" w:rsidP="00E86695"/>
    <w:p w:rsidR="00BD6D6C" w:rsidRPr="00CC5067" w:rsidRDefault="00BD6D6C" w:rsidP="00752C18">
      <w:pPr>
        <w:jc w:val="center"/>
      </w:pPr>
      <w:r w:rsidRPr="00CC5067">
        <w:t>|| iti anāhata-cakram ||15 ||</w:t>
      </w:r>
    </w:p>
    <w:p w:rsidR="00BD6D6C" w:rsidRPr="00CC5067" w:rsidRDefault="00BD6D6C" w:rsidP="00E86695"/>
    <w:p w:rsidR="00BD6D6C" w:rsidRPr="00CC5067" w:rsidRDefault="00BD6D6C" w:rsidP="00752C18">
      <w:pPr>
        <w:pStyle w:val="Versequote"/>
      </w:pPr>
      <w:r w:rsidRPr="00CC5067">
        <w:t>kaṇṭhe syāt ṣoḍaśa-dalaṁ bhrū-madhye dvi-dalaṁ tathā |</w:t>
      </w:r>
    </w:p>
    <w:p w:rsidR="00BD6D6C" w:rsidRPr="00CC5067" w:rsidRDefault="00BD6D6C" w:rsidP="00752C18">
      <w:pPr>
        <w:pStyle w:val="Versequote"/>
      </w:pPr>
      <w:r w:rsidRPr="00CC5067">
        <w:t>sahasra-dalam ākhyātaṁ brahma-randhre mahā-pathe ||16||</w:t>
      </w:r>
    </w:p>
    <w:p w:rsidR="00BD6D6C" w:rsidRPr="00CC5067" w:rsidRDefault="00BD6D6C" w:rsidP="00E86695"/>
    <w:p w:rsidR="00BD6D6C" w:rsidRPr="00CC5067" w:rsidRDefault="00BD6D6C" w:rsidP="00E86695">
      <w:r w:rsidRPr="00CC5067">
        <w:t>tad-ūrdhvaṁ kaṇṭha-mūle rakta-varṇaiḥ ṣoḍaśa-svarair alaṅkṛtaṁ ṣoḍaśa-dalam ūrdhva-mukhaṁ sphaṭikābhaṁ viśuddhākhyaṁ cakraṁ | tat-karṇikāyāṁ pūrṇa-candrākāraṁ vṛttaṁ nabho-maṇḍalaṁ | tatraiva niṣkalaṅkaṁ pūrṇa-candra-maṇḍalaṁ | tasya madhye śukla-gajārūḍhaṁ śuklaṁ pāśāṅkuśa-varābhaya-karam ākāśa-bījaṁ śakiny-ākhyayā śaktyā saha tiṣṭhati | idaṁ jalandharaṁ nāma pīṭhaṁ |</w:t>
      </w:r>
    </w:p>
    <w:p w:rsidR="00BD6D6C" w:rsidRPr="00CC5067" w:rsidRDefault="00BD6D6C" w:rsidP="00E86695"/>
    <w:p w:rsidR="00BD6D6C" w:rsidRPr="00CC5067" w:rsidRDefault="00BD6D6C" w:rsidP="00D03C79">
      <w:pPr>
        <w:jc w:val="center"/>
      </w:pPr>
      <w:r w:rsidRPr="00CC5067">
        <w:t>|| iti viśuddha-cakram ||</w:t>
      </w:r>
    </w:p>
    <w:p w:rsidR="00BD6D6C" w:rsidRPr="00CC5067" w:rsidRDefault="00BD6D6C" w:rsidP="00E86695"/>
    <w:p w:rsidR="00BD6D6C" w:rsidRPr="00CC5067" w:rsidRDefault="00BD6D6C" w:rsidP="00E86695">
      <w:r w:rsidRPr="00CC5067">
        <w:t>tad-ūrdhvaṁ bhrū-madhye deśe dvi-dalaṁ śveta-varṇaṁ ha-kṣābhyāṁ samalaṅkṛta-mātrā-nāma-cakram ūrdhva-mukhaṁ tiṣṭhati | tat-karṇikāyāṁ hākinī-śakty-alaṅkṛtāyāṁ yoni-maṇḍalaṁ vilasati | yasyāṁ yonau itarākhyaṁ śiva-liṅgaṁ tiṣṭhati | etac cakraṁ manasaḥ sthānaṁ idam evoḍḍīyāṇa-nāmakaṁ pīṭhaṁ bhavati ||</w:t>
      </w:r>
    </w:p>
    <w:p w:rsidR="00BD6D6C" w:rsidRPr="00CC5067" w:rsidRDefault="00BD6D6C" w:rsidP="00E86695"/>
    <w:p w:rsidR="00BD6D6C" w:rsidRPr="00CC5067" w:rsidRDefault="00BD6D6C" w:rsidP="00D03C79">
      <w:pPr>
        <w:jc w:val="center"/>
      </w:pPr>
      <w:r w:rsidRPr="00CC5067">
        <w:t>|| iti ājñā-cakram | iti ṣaṭ-cakram ||</w:t>
      </w:r>
    </w:p>
    <w:p w:rsidR="00BD6D6C" w:rsidRPr="00CC5067" w:rsidRDefault="00BD6D6C" w:rsidP="00E86695"/>
    <w:p w:rsidR="00BD6D6C" w:rsidRPr="00CC5067" w:rsidRDefault="00BD6D6C" w:rsidP="00E86695">
      <w:r w:rsidRPr="00CC5067">
        <w:t>krama-prāptaṁ sahasra-dalam āha—sahasra-dalam iti | mahā-pathe brahma-randhre sahasra-dalaṁ śubhraṁ pūrṇa-candra-sannibham adho-vaktraṁ paramānanda-rūpaṁ kamalam asti | tat-karṇikāyāṁ ca akthādi-varṇa-vinyāsane ha-la-kṣāṅkita-koṇa-trayātmakenopalakṣitā yonir asti | tasyāṁ yonau sphuraj-jyotsnā-jālālaṅkṛtaṁ pūrṇendu--maṇḍalam ullasati | tan-madhye vidyud-ākāram atiśayānanda-rāśī-bhūtaṁ sphuraj-jyotir ullasati | tatra cid-ānanda-rūpī sakala-vedāntaika-vedyaḥ parama-śivo vijayate | tasyāṅka-deśe sahasra-sūrya-prakāśa-sūkṣmāṇi sa-prabodha-rūpārdha-candra-bhaṅgura-tanur-nirvāṇa-kalaṁ vilasati | yasyā antaḥ-koṭi-sūrya-prakāśa-keśāgrasya koṭi-bhāgaika-rūpā yasyonmīlana-nimīlanābhyāṁ jagad-utpatti-pralayau jāyete | seyaṁ pūrṇa-nirvāṇa-śaktiḥ parilasati | asyā evāntare yoga-mātraika-gamyam avāṅ-manasa-gocaram atiśayānanda-rūpaṁ parātparataraṁ parama-śiva-padaṁ yasyaivānanda-leśena brahmādayo’py ānandavanto bhavanti ||</w:t>
      </w:r>
    </w:p>
    <w:p w:rsidR="00BD6D6C" w:rsidRPr="00CC5067" w:rsidRDefault="00BD6D6C" w:rsidP="00E86695"/>
    <w:p w:rsidR="00BD6D6C" w:rsidRPr="00CC5067" w:rsidRDefault="00BD6D6C" w:rsidP="00D03C79">
      <w:pPr>
        <w:jc w:val="center"/>
      </w:pPr>
      <w:r w:rsidRPr="00CC5067">
        <w:t>|| iti sahasradala-cakram ||16||</w:t>
      </w:r>
    </w:p>
    <w:p w:rsidR="00BD6D6C" w:rsidRPr="00CC5067" w:rsidRDefault="00BD6D6C" w:rsidP="00E86695"/>
    <w:p w:rsidR="00BD6D6C" w:rsidRPr="00CC5067" w:rsidRDefault="00BD6D6C" w:rsidP="00E86695">
      <w:r w:rsidRPr="00CC5067">
        <w:t>kāma-rūpaṁ pīṭhaṁ tad-adhiṣṭhitau śakti-śivau ca darśayati—</w:t>
      </w:r>
    </w:p>
    <w:p w:rsidR="00BD6D6C" w:rsidRPr="00CC5067" w:rsidRDefault="00BD6D6C" w:rsidP="00E86695">
      <w:r w:rsidRPr="00CC5067">
        <w:t xml:space="preserve"> </w:t>
      </w:r>
    </w:p>
    <w:p w:rsidR="00BD6D6C" w:rsidRPr="00CC5067" w:rsidRDefault="00BD6D6C" w:rsidP="00CF3465">
      <w:pPr>
        <w:pStyle w:val="Versequote"/>
      </w:pPr>
      <w:r w:rsidRPr="00CC5067">
        <w:t>ādhāraṁ prathamaṁ cakraṁ svādhiṣṭhānaṁ dvitīyakam |</w:t>
      </w:r>
    </w:p>
    <w:p w:rsidR="00BD6D6C" w:rsidRPr="00CC5067" w:rsidRDefault="00BD6D6C" w:rsidP="00CF3465">
      <w:pPr>
        <w:pStyle w:val="Versequote"/>
      </w:pPr>
      <w:r w:rsidRPr="00CC5067">
        <w:t>yoni-sthānaṁ dvayor madhye kāma-rūpaṁ nigadyate ||17||</w:t>
      </w:r>
    </w:p>
    <w:p w:rsidR="00BD6D6C" w:rsidRPr="00CC5067" w:rsidRDefault="00BD6D6C" w:rsidP="00E86695"/>
    <w:p w:rsidR="00BD6D6C" w:rsidRPr="00CC5067" w:rsidRDefault="00BD6D6C" w:rsidP="00E86695">
      <w:r w:rsidRPr="00CC5067">
        <w:t>ādhāram iti tribhiḥ mūlādhāraṁ svādhiṣṭhānaṁ ceti cakra-dvayam api prāg uktaṁ | tayor dvayor madhye kāma-rūpaṁ nāma pīṭhaṁ nigadyate kathyate ||17||</w:t>
      </w:r>
    </w:p>
    <w:p w:rsidR="00BD6D6C" w:rsidRPr="00CC5067" w:rsidRDefault="00BD6D6C" w:rsidP="00E86695"/>
    <w:p w:rsidR="00BD6D6C" w:rsidRPr="00CC5067" w:rsidRDefault="00BD6D6C" w:rsidP="00E86695">
      <w:r w:rsidRPr="00CC5067">
        <w:t>kiṁ tayor madhye tṛtīyaṁ sthānaṁ ? nety āha—-</w:t>
      </w:r>
    </w:p>
    <w:p w:rsidR="00BD6D6C" w:rsidRPr="00CC5067" w:rsidRDefault="00BD6D6C" w:rsidP="00E86695"/>
    <w:p w:rsidR="00BD6D6C" w:rsidRPr="00CC5067" w:rsidRDefault="00BD6D6C" w:rsidP="00BE40F7">
      <w:pPr>
        <w:pStyle w:val="Versequote"/>
      </w:pPr>
      <w:r w:rsidRPr="00CC5067">
        <w:t>ādhārākhyaṁ guda-sthānaṁ paṅkajaṁ ca catur-dalam |</w:t>
      </w:r>
    </w:p>
    <w:p w:rsidR="00BD6D6C" w:rsidRPr="00CC5067" w:rsidRDefault="00BD6D6C" w:rsidP="00BE40F7">
      <w:pPr>
        <w:pStyle w:val="Versequote"/>
      </w:pPr>
      <w:r w:rsidRPr="00CC5067">
        <w:t>tan-madhye procyate yoniḥ kāmākhyā</w:t>
      </w:r>
      <w:r w:rsidRPr="00CC5067">
        <w:rPr>
          <w:rStyle w:val="FootnoteReference"/>
        </w:rPr>
        <w:footnoteReference w:id="14"/>
      </w:r>
      <w:r w:rsidRPr="00CC5067">
        <w:t xml:space="preserve"> siddhi-vanditā ||18||</w:t>
      </w:r>
    </w:p>
    <w:p w:rsidR="00BD6D6C" w:rsidRPr="00CC5067" w:rsidRDefault="00BD6D6C" w:rsidP="00E86695"/>
    <w:p w:rsidR="00BD6D6C" w:rsidRPr="00CC5067" w:rsidRDefault="00BD6D6C" w:rsidP="00E86695">
      <w:r w:rsidRPr="00CC5067">
        <w:t>ādhārākhyam iti | gudasthānaṁ yat ādhārākhyaṁ caturdalaṁ paṅkajaṁ tan-madhye tatkarṇikāyāṁ kāmākhyā nāma yonirmātṛkākṣaram ity arthaḥ | sarva-siddhair api vanditā namaskṛtā procyate kathyate ||18||</w:t>
      </w:r>
    </w:p>
    <w:p w:rsidR="00BD6D6C" w:rsidRPr="00CC5067" w:rsidRDefault="00BD6D6C" w:rsidP="00E86695"/>
    <w:p w:rsidR="00BD6D6C" w:rsidRPr="00CC5067" w:rsidRDefault="00BD6D6C" w:rsidP="009E2D79">
      <w:pPr>
        <w:pStyle w:val="Versequote"/>
      </w:pPr>
      <w:r w:rsidRPr="00CC5067">
        <w:t>yoni-madhye mahā-liṅgaṁ paścimābhimukhaṁ sthitam |</w:t>
      </w:r>
    </w:p>
    <w:p w:rsidR="00BD6D6C" w:rsidRPr="00CC5067" w:rsidRDefault="00BD6D6C" w:rsidP="009E2D79">
      <w:pPr>
        <w:pStyle w:val="Versequote"/>
      </w:pPr>
      <w:r w:rsidRPr="00CC5067">
        <w:t>mastake maṇivad bimbe yo jānāti sa yogavit ||19||</w:t>
      </w:r>
    </w:p>
    <w:p w:rsidR="00BD6D6C" w:rsidRPr="00CC5067" w:rsidRDefault="00BD6D6C" w:rsidP="00E86695"/>
    <w:p w:rsidR="00BD6D6C" w:rsidRPr="00CC5067" w:rsidRDefault="00BD6D6C" w:rsidP="00E86695">
      <w:r w:rsidRPr="00CC5067">
        <w:t>tasyā yoner madhye paścimābhimukhaṁ suṣumnā-vadanābhimukhaṁ yathā syāt, tathā sthitaṁ svayaṁbhūr-nāmakaṁ mahā-liṅgam astīti śeṣaḥ | mastake tasya liṅgasya śiraḥ pradeśe maṇivad dedīpyamānaṁ bimbam | tad uktaṁ yoga-sāre—</w:t>
      </w:r>
    </w:p>
    <w:p w:rsidR="00BD6D6C" w:rsidRPr="00CC5067" w:rsidRDefault="00BD6D6C" w:rsidP="00E86695"/>
    <w:p w:rsidR="00BD6D6C" w:rsidRPr="00CC5067" w:rsidRDefault="00BD6D6C" w:rsidP="002F1D05">
      <w:pPr>
        <w:pStyle w:val="Quote"/>
      </w:pPr>
      <w:r w:rsidRPr="00CC5067">
        <w:t>yā mūlādhāragā śaktiḥ kuṇḍalī bindu-rūpiṇī |</w:t>
      </w:r>
    </w:p>
    <w:p w:rsidR="00BD6D6C" w:rsidRPr="00CC5067" w:rsidRDefault="00BD6D6C" w:rsidP="002F1D05">
      <w:pPr>
        <w:pStyle w:val="Quote"/>
      </w:pPr>
      <w:r w:rsidRPr="00CC5067">
        <w:t xml:space="preserve">mastake maṇivad bimbaṁ yo jānāti sa yogavit || </w:t>
      </w:r>
      <w:r w:rsidRPr="00CC5067">
        <w:rPr>
          <w:rFonts w:cs="Balaram"/>
          <w:iCs w:val="0"/>
          <w:color w:val="000000"/>
          <w:szCs w:val="24"/>
        </w:rPr>
        <w:t>iti |</w:t>
      </w:r>
      <w:r w:rsidRPr="00CC5067">
        <w:t xml:space="preserve"> </w:t>
      </w:r>
    </w:p>
    <w:p w:rsidR="00BD6D6C" w:rsidRPr="00CC5067" w:rsidRDefault="00BD6D6C" w:rsidP="00E86695"/>
    <w:p w:rsidR="00BD6D6C" w:rsidRPr="00CC5067" w:rsidRDefault="00BD6D6C" w:rsidP="00E86695">
      <w:r w:rsidRPr="00CC5067">
        <w:t>etad dvayaṁ yo jānāti, sa yoga-vit yoga-jño bhavati | yogānabhijñair anabhijñeyam etad dvayam iti bhāvaḥ ||19||</w:t>
      </w:r>
    </w:p>
    <w:p w:rsidR="00BD6D6C" w:rsidRPr="00CC5067" w:rsidRDefault="00BD6D6C" w:rsidP="00E86695"/>
    <w:p w:rsidR="00BD6D6C" w:rsidRPr="00CC5067" w:rsidRDefault="00BD6D6C" w:rsidP="00E86695">
      <w:r w:rsidRPr="00CC5067">
        <w:t>tatraiva kālāgneḥ sthānaṁ darśayati—-</w:t>
      </w:r>
    </w:p>
    <w:p w:rsidR="00BD6D6C" w:rsidRPr="00CC5067" w:rsidRDefault="00BD6D6C" w:rsidP="00E86695"/>
    <w:p w:rsidR="00BD6D6C" w:rsidRPr="00CC5067" w:rsidRDefault="00BD6D6C" w:rsidP="00ED6EA8">
      <w:pPr>
        <w:pStyle w:val="Versequote"/>
      </w:pPr>
      <w:r w:rsidRPr="00CC5067">
        <w:t>tapta-cāmīkarābhāsaṁ taḍil-lekheva visphuram |</w:t>
      </w:r>
    </w:p>
    <w:p w:rsidR="00BD6D6C" w:rsidRPr="00CC5067" w:rsidRDefault="00BD6D6C" w:rsidP="00ED6EA8">
      <w:pPr>
        <w:pStyle w:val="Versequote"/>
      </w:pPr>
      <w:r w:rsidRPr="00CC5067">
        <w:t>trikoṇaṁ tat-puraṁ vahner adho-meḍhrāt pratiṣṭhitam ||20||</w:t>
      </w:r>
    </w:p>
    <w:p w:rsidR="00BD6D6C" w:rsidRPr="00CC5067" w:rsidRDefault="00BD6D6C" w:rsidP="00E86695"/>
    <w:p w:rsidR="00BD6D6C" w:rsidRPr="00CC5067" w:rsidRDefault="00BD6D6C" w:rsidP="00E86695">
      <w:r w:rsidRPr="00CC5067">
        <w:t>tapteti | meḍhrāt liṅga-mūlād adho-bhāge ādhāra-karṇikāyāṁ liṅgaṁ nipratiṣṭhitaṁ tapta-cāmīkārābhāsaṁ tapta-kanaka-sannibhaṁ taḍil-lekheva vidyul-lateva visphurad dedīpyamānaṁ tat proktaṁ vahneḥ kalāgneḥ puraṁ sthānaṁ bhavati | tad uktaṁ sureśvarācāryeṇa—</w:t>
      </w:r>
      <w:r w:rsidRPr="00CC5067">
        <w:rPr>
          <w:rFonts w:cs="Times New Roman"/>
          <w:color w:val="0000FF"/>
          <w:szCs w:val="24"/>
        </w:rPr>
        <w:t xml:space="preserve">mūle tiṣṭhati kālāgnir </w:t>
      </w:r>
      <w:r w:rsidRPr="00CC5067">
        <w:t>iti | yoga-sāre ca—</w:t>
      </w:r>
    </w:p>
    <w:p w:rsidR="00BD6D6C" w:rsidRPr="00CC5067" w:rsidRDefault="00BD6D6C" w:rsidP="00E86695"/>
    <w:p w:rsidR="00BD6D6C" w:rsidRPr="00CC5067" w:rsidRDefault="00BD6D6C" w:rsidP="00ED6EA8">
      <w:pPr>
        <w:pStyle w:val="Quote"/>
      </w:pPr>
      <w:r w:rsidRPr="00CC5067">
        <w:t>pātālānām adho-bhāge kālāgnir yaḥ pratiṣṭhitaḥ |</w:t>
      </w:r>
    </w:p>
    <w:p w:rsidR="00BD6D6C" w:rsidRPr="00CC5067" w:rsidRDefault="00BD6D6C" w:rsidP="00ED6EA8">
      <w:pPr>
        <w:pStyle w:val="Quote"/>
        <w:rPr>
          <w:rFonts w:cs="Balaram"/>
          <w:iCs w:val="0"/>
          <w:color w:val="000000"/>
          <w:szCs w:val="24"/>
        </w:rPr>
      </w:pPr>
      <w:r w:rsidRPr="00CC5067">
        <w:t xml:space="preserve">sa-mūlāgniḥ śarīre’smin yasmān nādaḥ pravartate || </w:t>
      </w:r>
      <w:r w:rsidRPr="00CC5067">
        <w:rPr>
          <w:rFonts w:cs="Balaram"/>
          <w:iCs w:val="0"/>
          <w:color w:val="000000"/>
          <w:szCs w:val="24"/>
        </w:rPr>
        <w:t>iti ||20||</w:t>
      </w:r>
    </w:p>
    <w:p w:rsidR="00BD6D6C" w:rsidRPr="00CC5067" w:rsidRDefault="00BD6D6C" w:rsidP="00E86695"/>
    <w:p w:rsidR="00BD6D6C" w:rsidRPr="00CC5067" w:rsidRDefault="00BD6D6C" w:rsidP="00ED6EA8">
      <w:r w:rsidRPr="00CC5067">
        <w:t>kālāgnim eva samādhi-pūrva-kṣaṇe carācara-prapañcātmaka-praṇava-dvārā cid-ātmani yojanāya vyāpakatvena dhyāna-viṣayīkṛtaṁ viśeṣa-rūpaṁ darśayati—</w:t>
      </w:r>
    </w:p>
    <w:p w:rsidR="00BD6D6C" w:rsidRPr="00CC5067" w:rsidRDefault="00BD6D6C" w:rsidP="00E86695"/>
    <w:p w:rsidR="00BD6D6C" w:rsidRPr="00CC5067" w:rsidRDefault="00BD6D6C" w:rsidP="00ED6EA8">
      <w:pPr>
        <w:pStyle w:val="Versequote"/>
      </w:pPr>
      <w:r w:rsidRPr="00CC5067">
        <w:t>yat samādhau paraṁ jyotir anantaṁ viśvato-mukham |</w:t>
      </w:r>
    </w:p>
    <w:p w:rsidR="00BD6D6C" w:rsidRPr="00CC5067" w:rsidRDefault="00BD6D6C" w:rsidP="00ED6EA8">
      <w:pPr>
        <w:pStyle w:val="Versequote"/>
      </w:pPr>
      <w:r w:rsidRPr="00CC5067">
        <w:t>tasmin dṛṣṭe mahā-yoge yātāyātaṁ na vidyate ||21||</w:t>
      </w:r>
    </w:p>
    <w:p w:rsidR="00BD6D6C" w:rsidRPr="00CC5067" w:rsidRDefault="00BD6D6C" w:rsidP="00E86695"/>
    <w:p w:rsidR="00BD6D6C" w:rsidRPr="00CC5067" w:rsidRDefault="00BD6D6C" w:rsidP="00E86695">
      <w:r w:rsidRPr="00CC5067">
        <w:t>yad iti | yat yoginaḥ samādhau anantaṁ niravacchinnaṁ viśvato-mukhaṁ viśva-vyāpakaṁ sat paraṁ jyotir uttamaṁ tejaḥ prādurbhavati , tad eva kālāgni-rūpam iti śeṣaḥ | mahā-yoge dhāraṇādy-aṅga-traye mahā-yogasya śakti-cālana-dvārā sādhane vā tasmin jyotiṣi dṛṣṭe sati yātāyātaṁ janana-maraṇaṁ saṁsāra-cakra-</w:t>
      </w:r>
    </w:p>
    <w:p w:rsidR="00BD6D6C" w:rsidRPr="00CC5067" w:rsidRDefault="00BD6D6C" w:rsidP="00E86695">
      <w:r w:rsidRPr="00CC5067">
        <w:t>parivartanam iti yāvat na vidyate ||21||</w:t>
      </w:r>
    </w:p>
    <w:p w:rsidR="00BD6D6C" w:rsidRPr="00CC5067" w:rsidRDefault="00BD6D6C" w:rsidP="00E86695"/>
    <w:p w:rsidR="00BD6D6C" w:rsidRPr="00CC5067" w:rsidRDefault="00BD6D6C" w:rsidP="00E86695">
      <w:r w:rsidRPr="00CC5067">
        <w:t>svādhiṣṭhānaṁ vivṛṇoti—</w:t>
      </w:r>
    </w:p>
    <w:p w:rsidR="00BD6D6C" w:rsidRPr="00CC5067" w:rsidRDefault="00BD6D6C" w:rsidP="00E86695"/>
    <w:p w:rsidR="00BD6D6C" w:rsidRPr="00CC5067" w:rsidRDefault="00BD6D6C" w:rsidP="00ED6EA8">
      <w:pPr>
        <w:pStyle w:val="Versequote"/>
      </w:pPr>
      <w:r w:rsidRPr="00CC5067">
        <w:t>sva-śabdena bhavet prāṇaḥ svādhiṣṭhānaṁ tad-āśrayaḥ |</w:t>
      </w:r>
    </w:p>
    <w:p w:rsidR="00BD6D6C" w:rsidRPr="00CC5067" w:rsidRDefault="00BD6D6C" w:rsidP="00ED6EA8">
      <w:pPr>
        <w:pStyle w:val="Versequote"/>
      </w:pPr>
      <w:r w:rsidRPr="00CC5067">
        <w:t>svādhiṣṭhānāśrayād asmāt meḍhram evābhidhīyate ||22||</w:t>
      </w:r>
    </w:p>
    <w:p w:rsidR="00BD6D6C" w:rsidRPr="00CC5067" w:rsidRDefault="00BD6D6C" w:rsidP="00E86695"/>
    <w:p w:rsidR="00BD6D6C" w:rsidRPr="00CC5067" w:rsidRDefault="00BD6D6C" w:rsidP="00E86695">
      <w:r w:rsidRPr="00CC5067">
        <w:t>sva-śabdeneti | sva-śabdena vācyaḥ prāṇaḥ haṁsa-rūpī bhavet | tasyādhiṣṭhānam āśrayaḥ asmāt padāt meḍhram evābhidhīyate pramīyate | tad eva dvitīyaṁ cakram ity arthaḥ ||22||</w:t>
      </w:r>
    </w:p>
    <w:p w:rsidR="00BD6D6C" w:rsidRPr="00CC5067" w:rsidRDefault="00BD6D6C" w:rsidP="00E86695"/>
    <w:p w:rsidR="00BD6D6C" w:rsidRPr="00CC5067" w:rsidRDefault="00BD6D6C" w:rsidP="00E86695">
      <w:r w:rsidRPr="00CC5067">
        <w:t>maṇipūrakam āha—</w:t>
      </w:r>
    </w:p>
    <w:p w:rsidR="00BD6D6C" w:rsidRPr="00CC5067" w:rsidRDefault="00BD6D6C" w:rsidP="00E86695"/>
    <w:p w:rsidR="00BD6D6C" w:rsidRPr="00CC5067" w:rsidRDefault="00BD6D6C" w:rsidP="00CC053E">
      <w:pPr>
        <w:pStyle w:val="Versequote"/>
      </w:pPr>
      <w:r w:rsidRPr="00CC5067">
        <w:t>tantunā maṇivat proto yatra kandaḥ suṣumnayā |</w:t>
      </w:r>
    </w:p>
    <w:p w:rsidR="00BD6D6C" w:rsidRPr="00CC5067" w:rsidRDefault="00BD6D6C" w:rsidP="00CC053E">
      <w:pPr>
        <w:pStyle w:val="Versequote"/>
      </w:pPr>
      <w:r w:rsidRPr="00CC5067">
        <w:t>tan nābhi-maṇḍalaṁ cakraṁ procyate maṇipūrakam ||23||</w:t>
      </w:r>
    </w:p>
    <w:p w:rsidR="00BD6D6C" w:rsidRPr="00CC5067" w:rsidRDefault="00BD6D6C" w:rsidP="00CC053E">
      <w:pPr>
        <w:pStyle w:val="Versequote"/>
      </w:pPr>
    </w:p>
    <w:p w:rsidR="00BD6D6C" w:rsidRPr="00CC5067" w:rsidRDefault="00BD6D6C" w:rsidP="00E86695">
      <w:r w:rsidRPr="00CC5067">
        <w:t>tantuneti | tantunā sūtreṇa protaḥ maṇir iva yatra yasmin suṣumnayā gumphitaḥ kando’sti, tan nābhi-maṇḍalaṁ maṇipūrakaṁ nāma cakraṁ procyate ||23||</w:t>
      </w:r>
    </w:p>
    <w:p w:rsidR="00BD6D6C" w:rsidRPr="00CC5067" w:rsidRDefault="00BD6D6C" w:rsidP="00E86695"/>
    <w:p w:rsidR="00BD6D6C" w:rsidRPr="00CC5067" w:rsidRDefault="00BD6D6C" w:rsidP="00E86695">
      <w:r w:rsidRPr="00CC5067">
        <w:t>anāhatam āha—-</w:t>
      </w:r>
    </w:p>
    <w:p w:rsidR="00BD6D6C" w:rsidRPr="00CC5067" w:rsidRDefault="00BD6D6C" w:rsidP="00E86695"/>
    <w:p w:rsidR="00BD6D6C" w:rsidRPr="00CC5067" w:rsidRDefault="00BD6D6C" w:rsidP="00CC053E">
      <w:pPr>
        <w:pStyle w:val="Versequote"/>
      </w:pPr>
      <w:r w:rsidRPr="00CC5067">
        <w:t>dvādaśāre mahā-cakre puṇya-pāpa-vivarjite |</w:t>
      </w:r>
    </w:p>
    <w:p w:rsidR="00BD6D6C" w:rsidRPr="00CC5067" w:rsidRDefault="00BD6D6C" w:rsidP="00CC053E">
      <w:pPr>
        <w:pStyle w:val="Versequote"/>
      </w:pPr>
      <w:r w:rsidRPr="00CC5067">
        <w:t>tāvaj jīvo bhramaty eva yāvat tattvaṁ na vindati ||24||</w:t>
      </w:r>
    </w:p>
    <w:p w:rsidR="00BD6D6C" w:rsidRPr="00CC5067" w:rsidRDefault="00BD6D6C" w:rsidP="00E86695"/>
    <w:p w:rsidR="00BD6D6C" w:rsidRPr="00CC5067" w:rsidRDefault="00BD6D6C" w:rsidP="00E86695">
      <w:r w:rsidRPr="00CC5067">
        <w:t>dvādaśāra iti | dvādaśāre dvādaśa-dale puṇya-pāpa-rahite anāhatākhye mahā-cakre buddhi-karmendriya-prāṇānāṁ pañcakair mano-buddhibhyāṁ copalakṣito jīvas tāvad eva bhramati yāvat-paryantaṁ tattvam ātma-tattvaṁ na vindati na prāpnoti ||24||</w:t>
      </w:r>
    </w:p>
    <w:p w:rsidR="00BD6D6C" w:rsidRPr="00CC5067" w:rsidRDefault="00BD6D6C" w:rsidP="00E86695"/>
    <w:p w:rsidR="00BD6D6C" w:rsidRPr="00CC5067" w:rsidRDefault="00BD6D6C" w:rsidP="00E86695">
      <w:r w:rsidRPr="00CC5067">
        <w:t>purvoktaṁ kandam āha—</w:t>
      </w:r>
    </w:p>
    <w:p w:rsidR="00BD6D6C" w:rsidRPr="00CC5067" w:rsidRDefault="00BD6D6C" w:rsidP="00E86695"/>
    <w:p w:rsidR="00BD6D6C" w:rsidRPr="00CC5067" w:rsidRDefault="00BD6D6C" w:rsidP="00CC053E">
      <w:pPr>
        <w:pStyle w:val="Versequote"/>
      </w:pPr>
      <w:r w:rsidRPr="00CC5067">
        <w:t>ūrdhvaṁ meḍhrād adho nābheḥ kanda-yoniḥ khagāṇḍavat |</w:t>
      </w:r>
    </w:p>
    <w:p w:rsidR="00BD6D6C" w:rsidRPr="00CC5067" w:rsidRDefault="00BD6D6C" w:rsidP="00CC053E">
      <w:pPr>
        <w:pStyle w:val="Versequote"/>
      </w:pPr>
      <w:r w:rsidRPr="00CC5067">
        <w:t>tatra nāḍyaḥ samutpannāḥ sahasrāṇāṁ dvisaptatiḥ ||25||</w:t>
      </w:r>
    </w:p>
    <w:p w:rsidR="00BD6D6C" w:rsidRPr="00CC5067" w:rsidRDefault="00BD6D6C" w:rsidP="00E86695"/>
    <w:p w:rsidR="00BD6D6C" w:rsidRPr="00CC5067" w:rsidRDefault="00BD6D6C" w:rsidP="00E86695">
      <w:r w:rsidRPr="00CC5067">
        <w:t>ūrdhvam iti | meḍhrāl liṅga-deśād ūrdhvaṁ nābher adhaḥ kando yonir iva yoniḥ sakala-nāḍy-utpatti-sthānaṁ khagāṇḍavat pataṅgānām aṇḍākāram astīty arthaḥ | tatra sahasrāṇāṁ dvisaptatiḥ nāḍyaḥ samutpannā itas tataḥ prasṛtāḥ santīty arthaḥ ||25||</w:t>
      </w:r>
    </w:p>
    <w:p w:rsidR="00BD6D6C" w:rsidRPr="00CC5067" w:rsidRDefault="00BD6D6C" w:rsidP="00E86695"/>
    <w:p w:rsidR="00BD6D6C" w:rsidRPr="00CC5067" w:rsidRDefault="00BD6D6C" w:rsidP="003B143B">
      <w:pPr>
        <w:pStyle w:val="Versequote"/>
      </w:pPr>
      <w:r w:rsidRPr="00CC5067">
        <w:t>teṣu nāḍī-sahasreṣu dvisaptatir udāhṛtāḥ |</w:t>
      </w:r>
    </w:p>
    <w:p w:rsidR="00BD6D6C" w:rsidRPr="00CC5067" w:rsidRDefault="00BD6D6C" w:rsidP="003B143B">
      <w:pPr>
        <w:pStyle w:val="Versequote"/>
      </w:pPr>
      <w:r w:rsidRPr="00CC5067">
        <w:t>pradhānāḥ prāṇa-vāhinyo bhūyas tāsu daśa smṛtāḥ ||26||</w:t>
      </w:r>
    </w:p>
    <w:p w:rsidR="00BD6D6C" w:rsidRPr="00CC5067" w:rsidRDefault="00BD6D6C" w:rsidP="00E86695"/>
    <w:p w:rsidR="00BD6D6C" w:rsidRPr="00CC5067" w:rsidRDefault="00BD6D6C" w:rsidP="00E86695">
      <w:r w:rsidRPr="00CC5067">
        <w:t>teṣv iti | teṣu dvisaptati-sahasreṣu dvisaptati-nāḍyaḥ prāṇa-vāhinyaḥ santataṁ prāṇa-vyāpārāviśiṣṭāḥ | ata eva pradhānāḥ bhūyaḥ punar api tāsu dvisaptati-nāḍīṣu daśa-nāḍyaḥ pradhānatarāḥ smṛtāḥ ||26||</w:t>
      </w:r>
    </w:p>
    <w:p w:rsidR="00BD6D6C" w:rsidRPr="00CC5067" w:rsidRDefault="00BD6D6C" w:rsidP="00E86695"/>
    <w:p w:rsidR="00BD6D6C" w:rsidRPr="00CC5067" w:rsidRDefault="00BD6D6C" w:rsidP="00E86695">
      <w:r w:rsidRPr="00CC5067">
        <w:t>pūrvoktānāṁ daśa-nāḍīnāṁ nāmāni sthānāni ca darśayati pañcabhiḥ—</w:t>
      </w:r>
    </w:p>
    <w:p w:rsidR="00BD6D6C" w:rsidRPr="00CC5067" w:rsidRDefault="00BD6D6C" w:rsidP="00E86695"/>
    <w:p w:rsidR="00BD6D6C" w:rsidRPr="00CC5067" w:rsidRDefault="00BD6D6C" w:rsidP="003B143B">
      <w:pPr>
        <w:pStyle w:val="Versequote"/>
      </w:pPr>
      <w:r w:rsidRPr="00CC5067">
        <w:t>iḍā ca piṅgala caiva suṣumnā ca tṛtīyakā |</w:t>
      </w:r>
    </w:p>
    <w:p w:rsidR="00BD6D6C" w:rsidRPr="00CC5067" w:rsidRDefault="00BD6D6C" w:rsidP="003B143B">
      <w:pPr>
        <w:pStyle w:val="Versequote"/>
      </w:pPr>
      <w:r w:rsidRPr="00CC5067">
        <w:t>gāndhārī hastijihvā ca pūṣā caiva yaśasvinī ||27||</w:t>
      </w:r>
    </w:p>
    <w:p w:rsidR="00BD6D6C" w:rsidRPr="00CC5067" w:rsidRDefault="00BD6D6C" w:rsidP="003B143B">
      <w:pPr>
        <w:pStyle w:val="Versequote"/>
      </w:pPr>
      <w:r w:rsidRPr="00CC5067">
        <w:t>alambuṣā kuhūś caiva śaṅkhinī daśamī smṛtā |</w:t>
      </w:r>
    </w:p>
    <w:p w:rsidR="00BD6D6C" w:rsidRPr="00CC5067" w:rsidRDefault="00BD6D6C" w:rsidP="003B143B">
      <w:pPr>
        <w:pStyle w:val="Versequote"/>
      </w:pPr>
      <w:r w:rsidRPr="00CC5067">
        <w:t>etan nāḍī-mayaṁ cakraṁ jñātavyaṁ yogibhiḥ sadā ||28||</w:t>
      </w:r>
    </w:p>
    <w:p w:rsidR="00BD6D6C" w:rsidRPr="00CC5067" w:rsidRDefault="00BD6D6C" w:rsidP="00E86695"/>
    <w:p w:rsidR="00BD6D6C" w:rsidRPr="00CC5067" w:rsidRDefault="00BD6D6C" w:rsidP="00E86695">
      <w:r w:rsidRPr="00CC5067">
        <w:t>iḍā ceti | iḍā piṅgalā suṣumnā gāndhārī hastijihvā pūṣā yaśasvinī alambuṣā kuhūḥ śaṅkhinī | etan nāḍī-mayaṁ nāḍī-jāla-vitāna-bhūtaṁ nāḍī-cakraṁ yogibhiḥ sadā jñātavyam | etat sañcārī vāyuś ca jñātavyatayor avirodhena pavanādi-yogam abhyased ity ubhayor arthaḥ ||27-28||</w:t>
      </w:r>
    </w:p>
    <w:p w:rsidR="00BD6D6C" w:rsidRPr="00CC5067" w:rsidRDefault="00BD6D6C" w:rsidP="00E86695"/>
    <w:p w:rsidR="00BD6D6C" w:rsidRPr="00CC5067" w:rsidRDefault="00BD6D6C" w:rsidP="00E86695">
      <w:r w:rsidRPr="00CC5067">
        <w:t>sthānāny āha—-</w:t>
      </w:r>
    </w:p>
    <w:p w:rsidR="00BD6D6C" w:rsidRPr="00CC5067" w:rsidRDefault="00BD6D6C" w:rsidP="00D4688F">
      <w:pPr>
        <w:pStyle w:val="Versequote"/>
      </w:pPr>
      <w:r w:rsidRPr="00CC5067">
        <w:t>iḍā vāme sthitā bhāge piṅgalā dakṣiṇe sthitā |</w:t>
      </w:r>
    </w:p>
    <w:p w:rsidR="00BD6D6C" w:rsidRPr="00CC5067" w:rsidRDefault="00BD6D6C" w:rsidP="00D4688F">
      <w:pPr>
        <w:pStyle w:val="Versequote"/>
      </w:pPr>
      <w:r w:rsidRPr="00CC5067">
        <w:t>suṣumnnā madhya-deśe tu gāndhārī vāma-cakṣuṣi ||29||</w:t>
      </w:r>
    </w:p>
    <w:p w:rsidR="00BD6D6C" w:rsidRPr="00CC5067" w:rsidRDefault="00BD6D6C" w:rsidP="00E86695"/>
    <w:p w:rsidR="00BD6D6C" w:rsidRPr="00CC5067" w:rsidRDefault="00BD6D6C" w:rsidP="00E86695">
      <w:r w:rsidRPr="00CC5067">
        <w:t>iḍeti | iḍā vāme bhāge sthitā, piṅgalā dakṣiṇe bhāge sthitā, suṣumnā tayor madhye meru-daṇḍam āśritya sthitety arthaḥ | etan nāḍī-trayaṁ mūlādhāra-gatayo’nyāḥ koṇa-trayāt samudbhūtaṁ | tatra vāma-koṇād iḍā, dakṣiṇa-koṇāt piṅgalā, paścima-koṇāt suṣumnā samudbhūtā | tatreḍā-piṅgale suṣumnāyāṁ samāliṅgite sva-sva-bhāga-gata-nāsikā-bilābhyāṁ viniḥsṛte | suṣumnā tu mūlādhārāt brahma-randhra-paryantam āgatety arthaḥ | tad uktaṁ sureśvarācāryaiḥ—</w:t>
      </w:r>
    </w:p>
    <w:p w:rsidR="00BD6D6C" w:rsidRPr="00CC5067" w:rsidRDefault="00BD6D6C" w:rsidP="00E86695"/>
    <w:p w:rsidR="00BD6D6C" w:rsidRPr="00CC5067" w:rsidRDefault="00BD6D6C" w:rsidP="00452AC6">
      <w:pPr>
        <w:pStyle w:val="Quote"/>
      </w:pPr>
      <w:r w:rsidRPr="00CC5067">
        <w:t>mūlādhārāgra-koṇotthā suṣumnā brahma-randhragā |</w:t>
      </w:r>
    </w:p>
    <w:p w:rsidR="00BD6D6C" w:rsidRPr="00CC5067" w:rsidRDefault="00BD6D6C" w:rsidP="00452AC6">
      <w:pPr>
        <w:pStyle w:val="Quote"/>
      </w:pPr>
      <w:r w:rsidRPr="00CC5067">
        <w:t>tat-pārśva-koṇayor jāte dve iḍā-piṅgale sthite ||</w:t>
      </w:r>
    </w:p>
    <w:p w:rsidR="00BD6D6C" w:rsidRPr="00CC5067" w:rsidRDefault="00BD6D6C" w:rsidP="00452AC6">
      <w:pPr>
        <w:pStyle w:val="Quote"/>
      </w:pPr>
      <w:r w:rsidRPr="00CC5067">
        <w:t xml:space="preserve">nāḍī-cakreṇa saṁsphūte nāsikāntam ubhe gate || </w:t>
      </w:r>
      <w:r w:rsidRPr="00CC5067">
        <w:rPr>
          <w:rFonts w:cs="Balaram"/>
          <w:iCs w:val="0"/>
          <w:color w:val="000000"/>
          <w:szCs w:val="24"/>
        </w:rPr>
        <w:t>iti |</w:t>
      </w:r>
      <w:r w:rsidRPr="00CC5067">
        <w:t xml:space="preserve"> </w:t>
      </w:r>
    </w:p>
    <w:p w:rsidR="00BD6D6C" w:rsidRPr="00CC5067" w:rsidRDefault="00BD6D6C" w:rsidP="00E86695"/>
    <w:p w:rsidR="00BD6D6C" w:rsidRPr="00CC5067" w:rsidRDefault="00BD6D6C" w:rsidP="00E86695">
      <w:r w:rsidRPr="00CC5067">
        <w:t>agra-koṇotthā paścima-koṇodbhūtā anyās tu nābhi-cakra-kandād udbhūtās tato vāma-cakṣuḥ-paryantaṁ gāndhārī ||29||</w:t>
      </w:r>
    </w:p>
    <w:p w:rsidR="00BD6D6C" w:rsidRPr="00CC5067" w:rsidRDefault="00BD6D6C" w:rsidP="00E86695"/>
    <w:p w:rsidR="00BD6D6C" w:rsidRPr="00CC5067" w:rsidRDefault="00BD6D6C" w:rsidP="001B00EC">
      <w:pPr>
        <w:pStyle w:val="Versequote"/>
      </w:pPr>
      <w:r w:rsidRPr="00CC5067">
        <w:t>dakṣiṇe hastijihvā ca pūṣā karṇe ca dakṣiṇe |</w:t>
      </w:r>
    </w:p>
    <w:p w:rsidR="00BD6D6C" w:rsidRPr="00CC5067" w:rsidRDefault="00BD6D6C" w:rsidP="001B00EC">
      <w:pPr>
        <w:pStyle w:val="Versequote"/>
      </w:pPr>
      <w:r w:rsidRPr="00CC5067">
        <w:t>yaśasvinī vāma-karṇe hy ānane cāpy alambuṣā ||30||</w:t>
      </w:r>
    </w:p>
    <w:p w:rsidR="00BD6D6C" w:rsidRPr="00CC5067" w:rsidRDefault="00BD6D6C" w:rsidP="00E86695"/>
    <w:p w:rsidR="00BD6D6C" w:rsidRPr="00CC5067" w:rsidRDefault="00BD6D6C" w:rsidP="00E86695">
      <w:r w:rsidRPr="00CC5067">
        <w:t>dakṣa-cakṣuḥ-paryantaṁ hastijihvā | tathā dakṣiṇa-karṇa-paryantaṁ pūṣā, vāma-karṇa-paryantaṁ yaśasvinī | ānane mukhe alambuṣā ||30||</w:t>
      </w:r>
    </w:p>
    <w:p w:rsidR="00BD6D6C" w:rsidRPr="00CC5067" w:rsidRDefault="00BD6D6C" w:rsidP="00E86695"/>
    <w:p w:rsidR="00BD6D6C" w:rsidRPr="00CC5067" w:rsidRDefault="00BD6D6C" w:rsidP="00F20967">
      <w:pPr>
        <w:pStyle w:val="Versequote"/>
      </w:pPr>
      <w:r w:rsidRPr="00CC5067">
        <w:t>kuhūś ca liṅgadeśe tu mūla-sthāne śaṅkhinī |</w:t>
      </w:r>
    </w:p>
    <w:p w:rsidR="00BD6D6C" w:rsidRPr="00CC5067" w:rsidRDefault="00BD6D6C" w:rsidP="00F20967">
      <w:pPr>
        <w:pStyle w:val="Versequote"/>
      </w:pPr>
      <w:r w:rsidRPr="00CC5067">
        <w:t>evaṁ dvāraṁ samāśritya tiṣṭhanti daśa nāḍyaḥ ||31||</w:t>
      </w:r>
    </w:p>
    <w:p w:rsidR="00BD6D6C" w:rsidRPr="00CC5067" w:rsidRDefault="00BD6D6C" w:rsidP="00E86695"/>
    <w:p w:rsidR="00BD6D6C" w:rsidRPr="00CC5067" w:rsidRDefault="00BD6D6C" w:rsidP="00E86695">
      <w:r w:rsidRPr="00CC5067">
        <w:t>liṅga-deśe ca kuhūḥ | mūla-sthāne ca śaṅkhinī | ime dve nāḍyau nābhi-cakrīya-kandād adho-mukhatayā gatety arthaḥ | evam amunā prakāreṇa bhinnaṁ bhinnam ekaikaṁ dvāraṁ prāṇa-vāyor mārga-bhūtaṁ samāśritya daśa-nāḍyas tiṣṭhantīty arthaḥ ||31||</w:t>
      </w:r>
    </w:p>
    <w:p w:rsidR="00BD6D6C" w:rsidRPr="00CC5067" w:rsidRDefault="00BD6D6C" w:rsidP="00E86695"/>
    <w:p w:rsidR="00BD6D6C" w:rsidRPr="00CC5067" w:rsidRDefault="00BD6D6C" w:rsidP="00E86695">
      <w:r w:rsidRPr="00CC5067">
        <w:t>nirantaraṁ prāṇa-vāhitayā etābhyo’pi pradhāna-bhūtaṁ nāḍī-trayam āha—-</w:t>
      </w:r>
    </w:p>
    <w:p w:rsidR="00BD6D6C" w:rsidRPr="00CC5067" w:rsidRDefault="00BD6D6C" w:rsidP="00E86695"/>
    <w:p w:rsidR="00BD6D6C" w:rsidRPr="00CC5067" w:rsidRDefault="00BD6D6C" w:rsidP="001E6ADC">
      <w:pPr>
        <w:pStyle w:val="Versequote"/>
      </w:pPr>
      <w:r w:rsidRPr="00CC5067">
        <w:t>iḍā-piṅgalā-suṣumnāḥ prāṇa-mārga-samāśritāḥ |</w:t>
      </w:r>
    </w:p>
    <w:p w:rsidR="00BD6D6C" w:rsidRPr="00CC5067" w:rsidRDefault="00BD6D6C" w:rsidP="001E6ADC">
      <w:pPr>
        <w:pStyle w:val="Versequote"/>
      </w:pPr>
      <w:r w:rsidRPr="00CC5067">
        <w:t>santataṁ prāṇa-vāhinyaḥ soma-sūryāgni-devatāḥ ||32||</w:t>
      </w:r>
    </w:p>
    <w:p w:rsidR="00BD6D6C" w:rsidRPr="00CC5067" w:rsidRDefault="00BD6D6C" w:rsidP="00E86695"/>
    <w:p w:rsidR="00BD6D6C" w:rsidRPr="00CC5067" w:rsidRDefault="00BD6D6C" w:rsidP="00E86695">
      <w:r w:rsidRPr="00CC5067">
        <w:t>iḍeti | iḍā-piṅgalā-suṣumnā etā nāḍyaḥ prāṇasya śvāsocchvāsa-rūpatayā praveśa-nirgama-rūpa-vyāpārāś ca yasya mārge samāśritā mārgatvena sthitā ity arthaḥ | kathaṁ-bhūtās tāḥ ? soma-sūryāgni-devatā yāsāṁ tās tathoktā iḍāyā candro devatā, piṅgalāyāḥ sūryaḥ, suṣumnāyā agni-devatety arthaḥ ||32||</w:t>
      </w:r>
    </w:p>
    <w:p w:rsidR="00BD6D6C" w:rsidRPr="00CC5067" w:rsidRDefault="00BD6D6C" w:rsidP="00E86695"/>
    <w:p w:rsidR="00BD6D6C" w:rsidRPr="00CC5067" w:rsidRDefault="00BD6D6C" w:rsidP="00E86695">
      <w:r w:rsidRPr="00CC5067">
        <w:t>daśa-vāyūn āha—</w:t>
      </w:r>
    </w:p>
    <w:p w:rsidR="00BD6D6C" w:rsidRPr="00CC5067" w:rsidRDefault="00BD6D6C" w:rsidP="00E86695"/>
    <w:p w:rsidR="00BD6D6C" w:rsidRPr="00CC5067" w:rsidRDefault="00BD6D6C" w:rsidP="00F363E2">
      <w:pPr>
        <w:pStyle w:val="Versequote"/>
      </w:pPr>
      <w:r w:rsidRPr="00CC5067">
        <w:t>prāṇo’pānaḥ samānaś codāna-vyānau vāyavaḥ |</w:t>
      </w:r>
    </w:p>
    <w:p w:rsidR="00BD6D6C" w:rsidRPr="00CC5067" w:rsidRDefault="00BD6D6C" w:rsidP="00F363E2">
      <w:pPr>
        <w:pStyle w:val="Versequote"/>
      </w:pPr>
      <w:r w:rsidRPr="00CC5067">
        <w:t>nāga-kūrmo’tha kṛkaro devadatto dhanañjayaḥ ||33||</w:t>
      </w:r>
    </w:p>
    <w:p w:rsidR="00BD6D6C" w:rsidRPr="00CC5067" w:rsidRDefault="00BD6D6C" w:rsidP="00E86695"/>
    <w:p w:rsidR="00BD6D6C" w:rsidRPr="00CC5067" w:rsidRDefault="00BD6D6C" w:rsidP="00E86695">
      <w:r w:rsidRPr="00CC5067">
        <w:t>prāṇa ityādi | prāṇaḥ apānaḥ udānaḥ samānaḥ vyānaḥ nāgaḥ kūrmaḥ kṛkaraḥ devadattaḥ dhanañjaya iti | daśa tatra prāṇādyāḥ pañca vāyavaḥ pradhānāḥ | tatra karmāṇi tu śvāsocchvāsa-kāśādi annādi-pāca-tarpayantāni prāṇasya, viṇ-mūtrādi-visarjanam apānasya, hānopānādi-ceṣṭā vyānasya, śarīra-vṛddhy-ādikam udānasya, śoṣaṇādi samānasya, anyeṣāṁ mūle vakṣyate ||33||</w:t>
      </w:r>
    </w:p>
    <w:p w:rsidR="00BD6D6C" w:rsidRPr="00CC5067" w:rsidRDefault="00BD6D6C" w:rsidP="00E86695"/>
    <w:p w:rsidR="00BD6D6C" w:rsidRPr="00CC5067" w:rsidRDefault="00BD6D6C" w:rsidP="00E86695">
      <w:r w:rsidRPr="00CC5067">
        <w:t>pūrvokta-daśa-vāyūnāṁ madhye pañcānāṁ sthānāni darśayati—</w:t>
      </w:r>
    </w:p>
    <w:p w:rsidR="00BD6D6C" w:rsidRPr="00CC5067" w:rsidRDefault="00BD6D6C" w:rsidP="00E86695"/>
    <w:p w:rsidR="00BD6D6C" w:rsidRPr="00CC5067" w:rsidRDefault="00BD6D6C" w:rsidP="00F363E2">
      <w:pPr>
        <w:pStyle w:val="Versequote"/>
      </w:pPr>
      <w:r w:rsidRPr="00CC5067">
        <w:t>hṛdi prāṇo vasen nityam apāno guda-maṇḍale |</w:t>
      </w:r>
    </w:p>
    <w:p w:rsidR="00BD6D6C" w:rsidRPr="00CC5067" w:rsidRDefault="00BD6D6C" w:rsidP="00F363E2">
      <w:pPr>
        <w:pStyle w:val="Versequote"/>
      </w:pPr>
      <w:r w:rsidRPr="00CC5067">
        <w:t>samāno nābhi-deśe tu udānaḥ kaṇṭha-madhyataḥ ||34||</w:t>
      </w:r>
    </w:p>
    <w:p w:rsidR="00BD6D6C" w:rsidRPr="00CC5067" w:rsidRDefault="00BD6D6C" w:rsidP="00E86695"/>
    <w:p w:rsidR="00BD6D6C" w:rsidRPr="00CC5067" w:rsidRDefault="00BD6D6C" w:rsidP="00E86695">
      <w:r w:rsidRPr="00CC5067">
        <w:t>hṛdi prāṇa iti | prāṇo nāma vāyuḥ nityaṁ hṛdi vaset vasati apāno nityaṁ guda-maṇḍale ādhāracakre samānaḥ nityaṁ nābhi-maṇḍale udānaḥ kaṇṭha-madhye vasatīti saṅkṣepeṇoktam | vastutas tu—mukha-nāsikayor madhye hṛn-madhye nābhi-madhyame kuṇḍalyāḥ paritaḥ pādāṅguṣṭhe prāṇaḥ sadā vased iti prāṇa-vāyoḥ ||34||</w:t>
      </w:r>
    </w:p>
    <w:p w:rsidR="00BD6D6C" w:rsidRPr="00CC5067" w:rsidRDefault="00BD6D6C" w:rsidP="00E86695"/>
    <w:p w:rsidR="00BD6D6C" w:rsidRPr="00CC5067" w:rsidRDefault="00BD6D6C" w:rsidP="00F363E2">
      <w:pPr>
        <w:pStyle w:val="Versequote"/>
      </w:pPr>
      <w:r w:rsidRPr="00CC5067">
        <w:t>vyāno vyāpī śarīre tu pradhānāḥ pañca-vāyavaḥ |</w:t>
      </w:r>
    </w:p>
    <w:p w:rsidR="00BD6D6C" w:rsidRPr="00CC5067" w:rsidRDefault="00BD6D6C" w:rsidP="00F363E2">
      <w:pPr>
        <w:pStyle w:val="Versequote"/>
      </w:pPr>
      <w:r w:rsidRPr="00CC5067">
        <w:t>prāṇādyāḥ pañca vikhyātā nāgādyāḥ pañca-vāyavaḥ ||35||</w:t>
      </w:r>
    </w:p>
    <w:p w:rsidR="00BD6D6C" w:rsidRPr="00CC5067" w:rsidRDefault="00BD6D6C" w:rsidP="00E86695"/>
    <w:p w:rsidR="00BD6D6C" w:rsidRPr="00CC5067" w:rsidRDefault="00BD6D6C" w:rsidP="00E86695">
      <w:r w:rsidRPr="00CC5067">
        <w:t>sthānāni evaṁ guda-meḍhra ūrujānuudarekṣaṇakaṭinābhiṣu apānaḥ śrotrākṣi-kaṭi-gulpha-ghrāṇa-gale vyānaḥ sarva-sandhi-sthāne hastayoḥ pādayor apy udānaḥ samāna-vāyuś ca jāṭharāgni-kalā-sammilitaḥ sarvāṅgaṁ vyāpya tiṣṭhati | svagata-sukha-duḥkhādi-dvandvaṁ sambandhaṁ vidhāya rūpavantaṁ kurvan, ata evaite pañca-vāyavaḥ pradhānāḥ kathitāḥ, nāgādyāḥ pañca-vāyavaḥ tvag-asthy-ādiṣu tiṣṭhanti ||35||</w:t>
      </w:r>
    </w:p>
    <w:p w:rsidR="00BD6D6C" w:rsidRPr="00CC5067" w:rsidRDefault="00BD6D6C" w:rsidP="00E86695"/>
    <w:p w:rsidR="00BD6D6C" w:rsidRPr="00CC5067" w:rsidRDefault="00BD6D6C" w:rsidP="00E86695">
      <w:r w:rsidRPr="00CC5067">
        <w:t>nāgādīnāṁ karmāṇy āha—</w:t>
      </w:r>
    </w:p>
    <w:p w:rsidR="00BD6D6C" w:rsidRPr="00CC5067" w:rsidRDefault="00BD6D6C" w:rsidP="00E86695"/>
    <w:p w:rsidR="00BD6D6C" w:rsidRPr="00CC5067" w:rsidRDefault="00BD6D6C" w:rsidP="00F363E2">
      <w:pPr>
        <w:pStyle w:val="Versequote"/>
      </w:pPr>
      <w:r w:rsidRPr="00CC5067">
        <w:t>udgāre nāga ākhyātaḥ kūrma unmīlane smṛtaḥ |</w:t>
      </w:r>
    </w:p>
    <w:p w:rsidR="00BD6D6C" w:rsidRPr="00CC5067" w:rsidRDefault="00BD6D6C" w:rsidP="00F363E2">
      <w:pPr>
        <w:pStyle w:val="Versequote"/>
      </w:pPr>
      <w:r w:rsidRPr="00CC5067">
        <w:t>kṛkaraṁ kṣutakṛt jñeyo devadatto vijṛṁbhaṇe ||36||</w:t>
      </w:r>
    </w:p>
    <w:p w:rsidR="00BD6D6C" w:rsidRPr="00CC5067" w:rsidRDefault="00BD6D6C" w:rsidP="00E86695"/>
    <w:p w:rsidR="00BD6D6C" w:rsidRPr="00CC5067" w:rsidRDefault="00BD6D6C" w:rsidP="00E86695">
      <w:r w:rsidRPr="00CC5067">
        <w:t>udgāra iti | udgāraḥ nāgasya karma unmīlanaṁ netra-pakṣma-vyāpāraḥ tac ca kūrmasya kṣutaṁ kṛkasya vijṛṁbhaṇaṁ devadattasya ||36||</w:t>
      </w:r>
    </w:p>
    <w:p w:rsidR="00BD6D6C" w:rsidRPr="00CC5067" w:rsidRDefault="00BD6D6C" w:rsidP="00E86695"/>
    <w:p w:rsidR="00BD6D6C" w:rsidRPr="00CC5067" w:rsidRDefault="00BD6D6C" w:rsidP="00537E92">
      <w:pPr>
        <w:pStyle w:val="Versequote"/>
      </w:pPr>
      <w:r w:rsidRPr="00CC5067">
        <w:t>na jahāti mṛtaṁ cāpi sarva-vyāpī sarva-vyāpī dhanaṁjayaḥ |</w:t>
      </w:r>
    </w:p>
    <w:p w:rsidR="00BD6D6C" w:rsidRPr="00CC5067" w:rsidRDefault="00BD6D6C" w:rsidP="00537E92">
      <w:pPr>
        <w:pStyle w:val="Versequote"/>
      </w:pPr>
      <w:r w:rsidRPr="00CC5067">
        <w:t>ete sarvāsu nāḍīṣu bhramante jīva-rūpiṇaḥ ||37||</w:t>
      </w:r>
    </w:p>
    <w:p w:rsidR="00BD6D6C" w:rsidRPr="00CC5067" w:rsidRDefault="00BD6D6C" w:rsidP="00E86695"/>
    <w:p w:rsidR="00BD6D6C" w:rsidRPr="00CC5067" w:rsidRDefault="00BD6D6C" w:rsidP="00E86695">
      <w:r w:rsidRPr="00CC5067">
        <w:t>sarva-śarīrasyāpi dhanañjayo dhanañjayo nāma vāyuḥ mṛtaṁ śava-bhūtam api śarīraṁ na jahāti na vimuñcati | ete daśa-vāyavo jīvaṁ rūpayanti | svasmin tādrūpyādhyāsena te jīva-rūpiṇo ahaṁ sukhī ahaṁ duḥkhīti ca yaḥ sūkṣma-śarīra-gata-jīva-vyavahāras tasya sādhanī-bhūtāḥ santaḥ sarvāsu nāḍīṣu bhramante | ekatrāvasthānaṁ nālabhanta ity arthaḥ</w:t>
      </w:r>
      <w:r w:rsidRPr="00CC5067">
        <w:rPr>
          <w:rFonts w:ascii="Times New Roman" w:hAnsi="Times New Roman" w:cs="Times New Roman"/>
        </w:rPr>
        <w:t> </w:t>
      </w:r>
      <w:r w:rsidRPr="00CC5067">
        <w:t>| atra yadyapi avidyāvacchinnaṁ caitanyaṁ jīvo na ca tatra bhramaṇādikaṁ saṁbhavati | tathāpy upādhi-bhūtaśa-sarvāṅka-gataṁ cāñcalyādikaṁ tat pratiphalitaṁ candrādāv api jīvopādhi-bhūta-haṁsākāra-buddhi-vṛtti-sañcalita-prāṇādi-gataṁ calanādikaṁ tad-upahita-jīva-caitanye’py āropyate jīvopādhiś ca mano-buddhi-jñāna-karmendriya-prāṇa-pañcaka-rūpe liṅga-deha ata evāyam api cid-ābhāsa-rūpo jīva iti vyapadiśyate | tathā ca liṅga-dehāvayavī-bhūta-prāṇa-niṣṭha-vyāpārasya tādātmyāpanna-jīva-caitanye’bhyupagamo na viruddhaḥ | atra jīvasya traividhyaṁ prasiddham | tad uktam ācārya-svāmi-caraṇaiḥ—</w:t>
      </w:r>
    </w:p>
    <w:p w:rsidR="00BD6D6C" w:rsidRPr="00CC5067" w:rsidRDefault="00BD6D6C" w:rsidP="00E86695"/>
    <w:p w:rsidR="00BD6D6C" w:rsidRPr="00CC5067" w:rsidRDefault="00BD6D6C" w:rsidP="00537E92">
      <w:pPr>
        <w:pStyle w:val="Quote"/>
      </w:pPr>
      <w:r w:rsidRPr="00CC5067">
        <w:t>avacchinnaś cid-ābhāsas tṛtīyaḥ svapna-kalpitaḥ |</w:t>
      </w:r>
    </w:p>
    <w:p w:rsidR="00BD6D6C" w:rsidRPr="00CC5067" w:rsidRDefault="00BD6D6C" w:rsidP="00537E92">
      <w:pPr>
        <w:pStyle w:val="Quote"/>
      </w:pPr>
      <w:r w:rsidRPr="00CC5067">
        <w:t xml:space="preserve">vijñeyas trividho jīvas tatrādyaḥ pāramārthikaḥ || </w:t>
      </w:r>
      <w:r w:rsidRPr="00CC5067">
        <w:rPr>
          <w:rFonts w:cs="Balaram"/>
          <w:iCs w:val="0"/>
          <w:color w:val="000000"/>
          <w:szCs w:val="24"/>
        </w:rPr>
        <w:t>iti ||</w:t>
      </w:r>
    </w:p>
    <w:p w:rsidR="00BD6D6C" w:rsidRPr="00CC5067" w:rsidRDefault="00BD6D6C" w:rsidP="00537E92"/>
    <w:p w:rsidR="00BD6D6C" w:rsidRPr="00CC5067" w:rsidRDefault="00BD6D6C" w:rsidP="00537E92">
      <w:r w:rsidRPr="00CC5067">
        <w:t>avacchinno ghaṭākāśādivat prāṇādi-saṅghātāvacchinnaś cid-ātmety eka-vidho jīvaḥ cid-ābhāsa udaka iva sūryāder upādhau cit-pratibimba upādhi-dharmāskandito jīvo dvitīya-vidhaḥ | ayam eva jīvo’tra vivakṣitaḥ | tṛtīyas tu svapna-prakalpito devo’haṁ manuṣyo’ham ity evaṁ svapna iva sthūla-saṁpātābhede na kalpita iti trividho jīvaḥ | tatrādyaḥ pāramārthiko jīva iti tad-arthaḥ | tathā ca siddha evaṁ liṅga-dehe jīva-vyahāraḥ tatrādyasya pāramārthikam api tair evoktam—</w:t>
      </w:r>
    </w:p>
    <w:p w:rsidR="00BD6D6C" w:rsidRPr="00CC5067" w:rsidRDefault="00BD6D6C" w:rsidP="00537E92"/>
    <w:p w:rsidR="00BD6D6C" w:rsidRPr="00CC5067" w:rsidRDefault="00BD6D6C" w:rsidP="00537E92">
      <w:pPr>
        <w:pStyle w:val="Quote"/>
      </w:pPr>
      <w:r w:rsidRPr="00CC5067">
        <w:t>avacchedaḥ kalpitaḥ syād avacchidyaṁ tu vāstavam |</w:t>
      </w:r>
    </w:p>
    <w:p w:rsidR="00BD6D6C" w:rsidRPr="00CC5067" w:rsidRDefault="00BD6D6C" w:rsidP="00537E92">
      <w:pPr>
        <w:pStyle w:val="Quote"/>
        <w:rPr>
          <w:rFonts w:cs="Balaram"/>
          <w:iCs w:val="0"/>
          <w:color w:val="000000"/>
          <w:szCs w:val="24"/>
        </w:rPr>
      </w:pPr>
      <w:r w:rsidRPr="00CC5067">
        <w:t xml:space="preserve">tasmin jīvatvam āropāt brahmatvaṁ tu svabhāvataḥ || </w:t>
      </w:r>
      <w:r w:rsidRPr="00CC5067">
        <w:rPr>
          <w:rFonts w:cs="Balaram"/>
          <w:iCs w:val="0"/>
          <w:color w:val="000000"/>
          <w:szCs w:val="24"/>
        </w:rPr>
        <w:t>iti ||37||</w:t>
      </w:r>
    </w:p>
    <w:p w:rsidR="00BD6D6C" w:rsidRPr="00CC5067" w:rsidRDefault="00BD6D6C" w:rsidP="00E86695"/>
    <w:p w:rsidR="00BD6D6C" w:rsidRPr="00CC5067" w:rsidRDefault="00BD6D6C" w:rsidP="00E86695">
      <w:r w:rsidRPr="00CC5067">
        <w:t>ukta-prakāreṇa prāṇādi-rūpatāpannasya jīvasyāneka-vidham asvasthatvaṁ sa-dṛṣṭāntaṁ darśayati—-</w:t>
      </w:r>
    </w:p>
    <w:p w:rsidR="00BD6D6C" w:rsidRPr="00CC5067" w:rsidRDefault="00BD6D6C" w:rsidP="00E86695"/>
    <w:p w:rsidR="00BD6D6C" w:rsidRPr="00CC5067" w:rsidRDefault="00BD6D6C" w:rsidP="00537E92">
      <w:pPr>
        <w:pStyle w:val="Versequote"/>
      </w:pPr>
      <w:r w:rsidRPr="00CC5067">
        <w:t>ākṣipto bhuja-daṇḍena yathoccalati kandukaḥ |</w:t>
      </w:r>
    </w:p>
    <w:p w:rsidR="00BD6D6C" w:rsidRPr="00CC5067" w:rsidRDefault="00BD6D6C" w:rsidP="00537E92">
      <w:pPr>
        <w:pStyle w:val="Versequote"/>
      </w:pPr>
      <w:r w:rsidRPr="00CC5067">
        <w:t>prāṇāpāna-samākṣiptas tathā jīvo na tiṣṭhati ||38||</w:t>
      </w:r>
    </w:p>
    <w:p w:rsidR="00BD6D6C" w:rsidRPr="00CC5067" w:rsidRDefault="00BD6D6C" w:rsidP="00E86695"/>
    <w:p w:rsidR="00BD6D6C" w:rsidRPr="00CC5067" w:rsidRDefault="00BD6D6C" w:rsidP="00E86695">
      <w:r w:rsidRPr="00CC5067">
        <w:t>ākṣipta iti | caturbhiḥ yathā vāra-vilāsinībhiḥ bhuja-daṇḍena karatalenākṣiptas tāḍitas tāsāṁ līlopakaraṇa-rūpaḥ kanduka uccalati | bhū-tala-pratighātena ūrdhvam uttiṣṭhati | evaṁ muhus tāḍitaḥ kara-bhū-talayor āghāta-pratighātair ekatrāvasthānam alabhamāna eva vilāsinī-mano vilāsayan vilasati | tathā prāṇa-pradeśa-gato apānenāpāna-pradeśa-gataś ca prāṇenety evaṁ prāṇāpānābhyāṁ sva-sva-pradeśam ākṛṣṭo jīvo’py ekatra na tiṣṭhati | sva-svākāra-mātra-pratiphalitatayā prāṇāpānābhyāṁ sva-sva-pradeśam ākṛṣṭa ekatrāvasthānam alabhamāna evābhimāninam anukūlan vilasatīty arthaḥ | evaṁ cātra yathā kandukasya vāravilāsinī-kara-paratantratā tathā jīvasyāpy avidyā-kārya-prāṇādi-parādhīnatvam iti bhāvaḥ ||38||</w:t>
      </w:r>
    </w:p>
    <w:p w:rsidR="00BD6D6C" w:rsidRPr="00CC5067" w:rsidRDefault="00BD6D6C" w:rsidP="00E86695"/>
    <w:p w:rsidR="00BD6D6C" w:rsidRPr="00CC5067" w:rsidRDefault="00BD6D6C" w:rsidP="00E86695">
      <w:r w:rsidRPr="00CC5067">
        <w:t>ata evāha—</w:t>
      </w:r>
    </w:p>
    <w:p w:rsidR="00BD6D6C" w:rsidRPr="00CC5067" w:rsidRDefault="00BD6D6C" w:rsidP="00E86695"/>
    <w:p w:rsidR="00BD6D6C" w:rsidRPr="00CC5067" w:rsidRDefault="00BD6D6C" w:rsidP="0008253D">
      <w:pPr>
        <w:pStyle w:val="Versequote"/>
      </w:pPr>
      <w:r w:rsidRPr="00CC5067">
        <w:t>prāṇāpāna-vaśo jīvo hy adhaś cordhvaṁ ca dhāvati |</w:t>
      </w:r>
    </w:p>
    <w:p w:rsidR="00BD6D6C" w:rsidRPr="00CC5067" w:rsidRDefault="00BD6D6C" w:rsidP="0008253D">
      <w:pPr>
        <w:pStyle w:val="Versequote"/>
      </w:pPr>
      <w:r w:rsidRPr="00CC5067">
        <w:t>vāma-dakṣiṇa-mārgeṇa cañcalatvān na dṛśyate ||39||</w:t>
      </w:r>
    </w:p>
    <w:p w:rsidR="00BD6D6C" w:rsidRPr="00CC5067" w:rsidRDefault="00BD6D6C" w:rsidP="00E86695"/>
    <w:p w:rsidR="00BD6D6C" w:rsidRPr="00CC5067" w:rsidRDefault="00BD6D6C" w:rsidP="00E86695">
      <w:r w:rsidRPr="00CC5067">
        <w:t>prāṇāpāna iti |jīvo hi yataḥ prāṇāpānayor vaśa adhīnaḥ, ataḥ kāraṇāt vāma-dakṣiṇa-mārgeṇa iḍā-piṅgalā-dvāreṇa kṛtvā adho-mūlādhāra-paryantaṁ ūrdhvaṁ mukha-nāsikā-vivara-paryantaṁ ca dhāvati | ataś cañcalatvāt prāṇāpāna-vaśatayā asthiratvāt na dṛśyate | asaṁyata-prāṇasya hṛt-paṅkajādiṣu dhyāna-viṣayo na bhavati | dṛśir atra jñānārthaḥ ||39||</w:t>
      </w:r>
    </w:p>
    <w:p w:rsidR="00BD6D6C" w:rsidRPr="00CC5067" w:rsidRDefault="00BD6D6C" w:rsidP="00E86695"/>
    <w:p w:rsidR="00BD6D6C" w:rsidRPr="00CC5067" w:rsidRDefault="00BD6D6C" w:rsidP="00E86695">
      <w:r w:rsidRPr="00CC5067">
        <w:t>idānīṁ suṣuptau jīvopādhi-bhūtāvidyā-kārya-laye jīva-bhāva-vinirmuktasya brahmaṇaḥ punar-jīva-bhāvaṁ sa-dṛṣṭāntaṁ darśayati—-</w:t>
      </w:r>
    </w:p>
    <w:p w:rsidR="00BD6D6C" w:rsidRPr="00CC5067" w:rsidRDefault="00BD6D6C" w:rsidP="00E86695"/>
    <w:p w:rsidR="00BD6D6C" w:rsidRPr="00CC5067" w:rsidRDefault="00BD6D6C" w:rsidP="0008253D">
      <w:pPr>
        <w:pStyle w:val="Versequote"/>
      </w:pPr>
      <w:r w:rsidRPr="00CC5067">
        <w:t>rajju-baddho yathā śyeno gato’py ākṛṣyate punaḥ |</w:t>
      </w:r>
    </w:p>
    <w:p w:rsidR="00BD6D6C" w:rsidRPr="00CC5067" w:rsidRDefault="00BD6D6C" w:rsidP="0008253D">
      <w:pPr>
        <w:pStyle w:val="Versequote"/>
      </w:pPr>
      <w:r w:rsidRPr="00CC5067">
        <w:t>guṇa-baddhas tathā jīvaḥ prāṇāpānena kṛṣyate ||40||</w:t>
      </w:r>
    </w:p>
    <w:p w:rsidR="00BD6D6C" w:rsidRPr="00CC5067" w:rsidRDefault="00BD6D6C" w:rsidP="00E86695"/>
    <w:p w:rsidR="00BD6D6C" w:rsidRPr="00CC5067" w:rsidRDefault="00BD6D6C" w:rsidP="00E86695">
      <w:r w:rsidRPr="00CC5067">
        <w:t>rajju-baddha iti | yathā rajjvā caraṇādau baddhaḥ śyenaḥ pakṣi-viśeṣo gato’pi bandhana-sthānāt pracalito’pi tayā rajjvā punar ākṛṣyate tatraiva sthāpyate, tathā guṇair māyāṁśair avaśiṣṭam ārabdha-karma-phala-bhoga-vāsanā-rūpair baddho rūḍha-sambandho jīvaś cid-ābhāsātmā gato’pi līnāyāṁ buddhi-vṛttau pūrvoktopādhi-vinirmukto’pi prāṇāpānenokta-bhogārtham avaśiṣṭena kṛṣyate | jāgras tad-buddhāyāṁ buddhir vṛttau punar jīva-bhāvam ānīyata ity arthaḥ | yad vā, prāṇa-pradeśa-gatasya jīvasya prāṇa-pradeśa-prāptau jāgraty eva | dṛṣṭāntaḥ śyenaḥ ||40||</w:t>
      </w:r>
    </w:p>
    <w:p w:rsidR="00BD6D6C" w:rsidRPr="00CC5067" w:rsidRDefault="00BD6D6C" w:rsidP="00E86695"/>
    <w:p w:rsidR="00BD6D6C" w:rsidRPr="00CC5067" w:rsidRDefault="00BD6D6C" w:rsidP="0008253D">
      <w:pPr>
        <w:pStyle w:val="Versequote"/>
      </w:pPr>
      <w:r w:rsidRPr="00CC5067">
        <w:t>apānaḥ karṣati prāṇaṁ prāṇo’pānaṁ ca karṣati |</w:t>
      </w:r>
    </w:p>
    <w:p w:rsidR="00BD6D6C" w:rsidRPr="00CC5067" w:rsidRDefault="00BD6D6C" w:rsidP="0008253D">
      <w:pPr>
        <w:pStyle w:val="Versequote"/>
      </w:pPr>
      <w:r w:rsidRPr="00CC5067">
        <w:t>ūrdhvādhaḥ saṁsthitāvetau saṁyojayati yogavit ||41||</w:t>
      </w:r>
    </w:p>
    <w:p w:rsidR="00BD6D6C" w:rsidRPr="00CC5067" w:rsidRDefault="00BD6D6C" w:rsidP="00E86695"/>
    <w:p w:rsidR="00BD6D6C" w:rsidRPr="00CC5067" w:rsidRDefault="00BD6D6C" w:rsidP="00E86695">
      <w:r w:rsidRPr="00CC5067">
        <w:t>apāno mūlādhāra-gata-vāyuḥ prāṇam ājñā-gata-vāyuṁ karṣati | sva-pradeśam ānayati tathā prāṇaś ca apānaṁ mūlādhāra-gata-vāyuṁ karṣati sva-pradeśam ānayatīty arthaḥ | evam asaṁyata-prāṇasyāvasthām abhidhāya saṁyata-prāṇas tu naivaṁ-vidha-duḥkhair abhibhūyata iti sūcayann upasaṁharati—ūrdhveti | yogavit puruṣas tūrdhvādhaḥ ājñādhiṣṭhānayoḥ saṁsthitau etau prāṇāpānau vakṣyamāṇa-prakāreṇa saṁyojayati ekīkaroti | ayam eva haṭha-yogaḥ | tad uktaṁ yoga-cintāmaṇau—-</w:t>
      </w:r>
      <w:r w:rsidRPr="00CC5067">
        <w:rPr>
          <w:rFonts w:cs="Times New Roman"/>
          <w:color w:val="0000FF"/>
          <w:szCs w:val="24"/>
        </w:rPr>
        <w:t>candra-</w:t>
      </w:r>
    </w:p>
    <w:p w:rsidR="00BD6D6C" w:rsidRPr="00CC5067" w:rsidRDefault="00BD6D6C" w:rsidP="00E86695">
      <w:r w:rsidRPr="00CC5067">
        <w:rPr>
          <w:rFonts w:cs="Times New Roman"/>
          <w:color w:val="0000FF"/>
          <w:szCs w:val="24"/>
        </w:rPr>
        <w:t>sūryākhyayoḥ prāṇāpānayor aikya-lakṣaṇaṁ prāṇāyāmo’yaṁ yoga ity ucyata</w:t>
      </w:r>
      <w:r w:rsidRPr="00CC5067">
        <w:t xml:space="preserve"> iti ||41||</w:t>
      </w:r>
    </w:p>
    <w:p w:rsidR="00BD6D6C" w:rsidRPr="00CC5067" w:rsidRDefault="00BD6D6C" w:rsidP="00E86695"/>
    <w:p w:rsidR="00BD6D6C" w:rsidRPr="00CC5067" w:rsidRDefault="00BD6D6C" w:rsidP="00E86695">
      <w:r w:rsidRPr="00CC5067">
        <w:t>tarhi kiṁ tat ? ity ākāṅkṣāyāṁ prāṇāpānayor nirgama-praveśa-pratiphalitaṁ haṁsa-mantram āha—-</w:t>
      </w:r>
    </w:p>
    <w:p w:rsidR="00BD6D6C" w:rsidRPr="00CC5067" w:rsidRDefault="00BD6D6C" w:rsidP="00E86695"/>
    <w:p w:rsidR="00BD6D6C" w:rsidRPr="00CC5067" w:rsidRDefault="00BD6D6C" w:rsidP="0008253D">
      <w:pPr>
        <w:pStyle w:val="Versequote"/>
      </w:pPr>
      <w:r w:rsidRPr="00CC5067">
        <w:t>ha-kāreṇa bahir yāti sa-kāreṇa viśet punaḥ |</w:t>
      </w:r>
    </w:p>
    <w:p w:rsidR="00BD6D6C" w:rsidRPr="00CC5067" w:rsidRDefault="00BD6D6C" w:rsidP="0008253D">
      <w:pPr>
        <w:pStyle w:val="Versequote"/>
      </w:pPr>
      <w:r w:rsidRPr="00CC5067">
        <w:t>haṁsa-haṁsety amuṁ mantraṁ jīvo japati sarvadā ||42||</w:t>
      </w:r>
    </w:p>
    <w:p w:rsidR="00BD6D6C" w:rsidRPr="00CC5067" w:rsidRDefault="00BD6D6C" w:rsidP="00E86695"/>
    <w:p w:rsidR="00BD6D6C" w:rsidRPr="00CC5067" w:rsidRDefault="00BD6D6C" w:rsidP="00E86695">
      <w:r w:rsidRPr="00CC5067">
        <w:t>ha-kāreṇeti | sa eva prāṇa-vāyu-sārupyam āpanno jīvaś cid-ābhāsa-rūpaḥ ha-kāreṇa prāṇa-bījena bahir yāti svādhiṣṭhānato niḥsarati | punaḥ sa-kāreṇa bījena antar viśati, mūlādhārādi-pradeśaṁ gacchati | amunā prakāreṇa sarvadā haṁsaḥ haṁsa amūṁ mantraṁ japati | ato’yaṁ jīva-mantra iti viśrutaḥ | atra visargāntatvasyāvaśyakatvād iti śabdinaḥ sambandhir ārṣaḥ ||42||</w:t>
      </w:r>
    </w:p>
    <w:p w:rsidR="00BD6D6C" w:rsidRPr="00CC5067" w:rsidRDefault="00BD6D6C" w:rsidP="00E86695"/>
    <w:p w:rsidR="00BD6D6C" w:rsidRPr="00CC5067" w:rsidRDefault="00BD6D6C" w:rsidP="00E86695">
      <w:r w:rsidRPr="00CC5067">
        <w:t>tasya mantrasyāho-rātra-sañjāta-japa-saṅkhyām āha—</w:t>
      </w:r>
    </w:p>
    <w:p w:rsidR="00BD6D6C" w:rsidRPr="00CC5067" w:rsidRDefault="00BD6D6C" w:rsidP="00E86695"/>
    <w:p w:rsidR="00BD6D6C" w:rsidRPr="00CC5067" w:rsidRDefault="00BD6D6C" w:rsidP="0008253D">
      <w:pPr>
        <w:pStyle w:val="Versequote"/>
      </w:pPr>
      <w:r w:rsidRPr="00CC5067">
        <w:t>ṣaṭ śatāni tv aho-rātre sahasrāṇy ekaviṁśatiḥ |</w:t>
      </w:r>
    </w:p>
    <w:p w:rsidR="00BD6D6C" w:rsidRPr="00CC5067" w:rsidRDefault="00BD6D6C" w:rsidP="0008253D">
      <w:pPr>
        <w:pStyle w:val="Versequote"/>
      </w:pPr>
      <w:r w:rsidRPr="00CC5067">
        <w:t>etat saṁkhyānvitaṁ mantraṁ jīvo japati sarvadā ||43||</w:t>
      </w:r>
    </w:p>
    <w:p w:rsidR="00BD6D6C" w:rsidRPr="00CC5067" w:rsidRDefault="00BD6D6C" w:rsidP="00E86695"/>
    <w:p w:rsidR="00BD6D6C" w:rsidRPr="00CC5067" w:rsidRDefault="00BD6D6C" w:rsidP="00E86695">
      <w:r w:rsidRPr="00CC5067">
        <w:t>ṣaṭ-śatānīti | jīvaḥ prāg ukta sarvadā aho-rātre aho-rātra-madhye evaṁ viṁśati sahasrāṇi punaḥ ṣaṭ-śatāni ṣaṭ-śatādhikaika-viṁśati-sahasrāṇīty arthaḥ | etat-saṅkhyānvitaṁ mantraṁ japati mantra-japaṁ karotīty arthaḥ ||43||</w:t>
      </w:r>
    </w:p>
    <w:p w:rsidR="00BD6D6C" w:rsidRPr="00CC5067" w:rsidRDefault="00BD6D6C" w:rsidP="00E86695"/>
    <w:p w:rsidR="00BD6D6C" w:rsidRPr="00CC5067" w:rsidRDefault="00BD6D6C" w:rsidP="00E86695">
      <w:r w:rsidRPr="00CC5067">
        <w:t>etan-mantrasya māhātmyaṁ darśayati—</w:t>
      </w:r>
    </w:p>
    <w:p w:rsidR="00BD6D6C" w:rsidRPr="00CC5067" w:rsidRDefault="00BD6D6C" w:rsidP="00E86695"/>
    <w:p w:rsidR="00BD6D6C" w:rsidRPr="00CC5067" w:rsidRDefault="00BD6D6C" w:rsidP="0008253D">
      <w:pPr>
        <w:pStyle w:val="Versequote"/>
      </w:pPr>
      <w:r w:rsidRPr="00CC5067">
        <w:t>ajapā nāma gāyatrī yogināṁ mokṣa-dāyinī |</w:t>
      </w:r>
    </w:p>
    <w:p w:rsidR="00BD6D6C" w:rsidRPr="00CC5067" w:rsidRDefault="00BD6D6C" w:rsidP="0008253D">
      <w:pPr>
        <w:pStyle w:val="Versequote"/>
      </w:pPr>
      <w:r w:rsidRPr="00CC5067">
        <w:t>asyāḥ saṅkalpa-mātreṇa sarva-pāpaiḥ pramucyate ||44||</w:t>
      </w:r>
    </w:p>
    <w:p w:rsidR="00BD6D6C" w:rsidRPr="00CC5067" w:rsidRDefault="00BD6D6C" w:rsidP="00E86695"/>
    <w:p w:rsidR="00BD6D6C" w:rsidRPr="00CC5067" w:rsidRDefault="00BD6D6C" w:rsidP="00E86695">
      <w:r w:rsidRPr="00CC5067">
        <w:t>ajapā nāmeti | tribhiḥ iyaṁ ajapā nāma gāyatrī | asyā ajapā-gāyatryāḥ saṅkalpa-mātreṇa japaṁ vināpīty arthaḥ | sarva-pāpair akṛtya-karaṇādi-janitair ity arthaḥ | pramucyate | ata eva iyam ajapā-gāyatrī yogināṁ mokṣadā bhavatīty arthaḥ ||44||</w:t>
      </w:r>
    </w:p>
    <w:p w:rsidR="00BD6D6C" w:rsidRPr="00CC5067" w:rsidRDefault="00BD6D6C" w:rsidP="00E86695"/>
    <w:p w:rsidR="00BD6D6C" w:rsidRPr="00CC5067" w:rsidRDefault="00BD6D6C" w:rsidP="000F0079">
      <w:pPr>
        <w:pStyle w:val="Versequote"/>
      </w:pPr>
      <w:r w:rsidRPr="00CC5067">
        <w:t>anayā sadṛśī vidyā anayā sadṛśo japaḥ |</w:t>
      </w:r>
    </w:p>
    <w:p w:rsidR="00BD6D6C" w:rsidRPr="00CC5067" w:rsidRDefault="00BD6D6C" w:rsidP="000F0079">
      <w:pPr>
        <w:pStyle w:val="Versequote"/>
      </w:pPr>
      <w:r w:rsidRPr="00CC5067">
        <w:t>anayā sadṛśaṁ jñānaṁ na bhūtaṁ na bhaviṣyati ||45||</w:t>
      </w:r>
    </w:p>
    <w:p w:rsidR="00BD6D6C" w:rsidRPr="00CC5067" w:rsidRDefault="00BD6D6C" w:rsidP="00E86695"/>
    <w:p w:rsidR="00BD6D6C" w:rsidRPr="00CC5067" w:rsidRDefault="00BD6D6C" w:rsidP="00E86695">
      <w:r w:rsidRPr="00CC5067">
        <w:t>anayā ajapā-gāyatryā sadṛśī tulyā jīva-brahmaṇor abheda-pratipādikā | anyā vidyā tathā etaj-japa-sadṛśo’nyenāyāsena bahu-phala-prado japaḥ, tathā anayā sadṛśaṁ svarupeṇaivādvaitānubhava-janakaṁ jñānaṁ jñāna-sādhakam anyat kim api na bhūtaṁ na bhaviṣyati ||45||</w:t>
      </w:r>
    </w:p>
    <w:p w:rsidR="00BD6D6C" w:rsidRPr="00CC5067" w:rsidRDefault="00BD6D6C" w:rsidP="00E86695"/>
    <w:p w:rsidR="00BD6D6C" w:rsidRPr="00CC5067" w:rsidRDefault="00BD6D6C" w:rsidP="000F0079">
      <w:pPr>
        <w:pStyle w:val="Versequote"/>
      </w:pPr>
      <w:r w:rsidRPr="00CC5067">
        <w:t>kuṇḍalinyāḥ samudbhūtā gāyatrī prāṇa-dhāriṇī |</w:t>
      </w:r>
    </w:p>
    <w:p w:rsidR="00BD6D6C" w:rsidRPr="00CC5067" w:rsidRDefault="00BD6D6C" w:rsidP="000F0079">
      <w:pPr>
        <w:pStyle w:val="Versequote"/>
      </w:pPr>
      <w:r w:rsidRPr="00CC5067">
        <w:t>prāṇa-vidyā mahā-vidyā yas tān vetti sa yogavit ||46||</w:t>
      </w:r>
    </w:p>
    <w:p w:rsidR="00BD6D6C" w:rsidRPr="00CC5067" w:rsidRDefault="00BD6D6C" w:rsidP="00E86695"/>
    <w:p w:rsidR="00BD6D6C" w:rsidRPr="00CC5067" w:rsidRDefault="00BD6D6C" w:rsidP="00E86695">
      <w:r w:rsidRPr="00CC5067">
        <w:t>kuṇḍalinyā iti |iyaṁ yataḥ prāṇa-dhāriṇī kuṇḍalinyāḥ sakāśāt samudbhūtā gāyatrī ataḥ prāṇa-vidyā ata eva mahā-vidyā tām imāṁ yo vetti sa eva yogavit, yogārtha-tātparya-vettā bhavatīty arthaḥ || ity ajapā-prakaraṇam ||46||</w:t>
      </w:r>
    </w:p>
    <w:p w:rsidR="00BD6D6C" w:rsidRPr="00CC5067" w:rsidRDefault="00BD6D6C" w:rsidP="00E86695"/>
    <w:p w:rsidR="00BD6D6C" w:rsidRPr="00CC5067" w:rsidRDefault="00BD6D6C" w:rsidP="00E86695">
      <w:r w:rsidRPr="00CC5067">
        <w:t>daśabhiḥ ślokaiḥ śakti-cālana-prakāraṇasyodghāṭanāya aparaṁ kuṇḍalinī-sthānam āha—</w:t>
      </w:r>
    </w:p>
    <w:p w:rsidR="00BD6D6C" w:rsidRPr="00CC5067" w:rsidRDefault="00BD6D6C" w:rsidP="00E86695"/>
    <w:p w:rsidR="00BD6D6C" w:rsidRPr="00CC5067" w:rsidRDefault="00BD6D6C" w:rsidP="00596261">
      <w:pPr>
        <w:pStyle w:val="Versequote"/>
      </w:pPr>
      <w:r w:rsidRPr="00CC5067">
        <w:t>kandordhve kuṇḍalī śaktir aṣṭadhā kuṇḍalākṛtiḥ |</w:t>
      </w:r>
    </w:p>
    <w:p w:rsidR="00BD6D6C" w:rsidRPr="00CC5067" w:rsidRDefault="00BD6D6C" w:rsidP="00596261">
      <w:pPr>
        <w:pStyle w:val="Versequote"/>
      </w:pPr>
      <w:r w:rsidRPr="00CC5067">
        <w:t>brahma-dvāra-mukhaṁ nityaṁ mukhenācchādya tiṣṭhati ||47||</w:t>
      </w:r>
    </w:p>
    <w:p w:rsidR="00BD6D6C" w:rsidRPr="00CC5067" w:rsidRDefault="00BD6D6C" w:rsidP="00E86695"/>
    <w:p w:rsidR="00BD6D6C" w:rsidRPr="00CC5067" w:rsidRDefault="00BD6D6C" w:rsidP="00E86695">
      <w:r w:rsidRPr="00CC5067">
        <w:t>kandordhve iti | kandasya sakala-nāḍīnāṁ yoni-bhūtasya ūrdhva-deśe maṇipūraka-karṇikāyām ity arthaḥ || aṣṭadhā kuṇḍalākṛtiḥ kuṇḍalī śaktiḥ brahma-dvāra-mukhaṁ sva-mukhenācchādya pidhāya nityaṁ tiṣṭhati ||47||</w:t>
      </w:r>
    </w:p>
    <w:p w:rsidR="00BD6D6C" w:rsidRPr="00CC5067" w:rsidRDefault="00BD6D6C" w:rsidP="00E86695"/>
    <w:p w:rsidR="00BD6D6C" w:rsidRPr="00CC5067" w:rsidRDefault="00BD6D6C" w:rsidP="00E86695">
      <w:r w:rsidRPr="00CC5067">
        <w:t>kiṁ ca,</w:t>
      </w:r>
    </w:p>
    <w:p w:rsidR="00BD6D6C" w:rsidRPr="00CC5067" w:rsidRDefault="00BD6D6C" w:rsidP="00596261">
      <w:pPr>
        <w:pStyle w:val="Versequote"/>
      </w:pPr>
      <w:r w:rsidRPr="00CC5067">
        <w:t>yena dvāreṇa gantavyaṁ brahma-sthānam anāmayam |</w:t>
      </w:r>
    </w:p>
    <w:p w:rsidR="00BD6D6C" w:rsidRPr="00CC5067" w:rsidRDefault="00BD6D6C" w:rsidP="00596261">
      <w:pPr>
        <w:pStyle w:val="Versequote"/>
      </w:pPr>
      <w:r w:rsidRPr="00CC5067">
        <w:t>mukhenācchādya tad-dvāraṁ prasuptā parameśvarī ||48||</w:t>
      </w:r>
    </w:p>
    <w:p w:rsidR="00BD6D6C" w:rsidRPr="00CC5067" w:rsidRDefault="00BD6D6C" w:rsidP="00E86695"/>
    <w:p w:rsidR="00BD6D6C" w:rsidRPr="00CC5067" w:rsidRDefault="00BD6D6C" w:rsidP="00E86695">
      <w:r w:rsidRPr="00CC5067">
        <w:t>yena dvāreṇa yena mārgeṇa kṛtvā anāmayaṁ janana-maraṇādi-duḥkha-cintā-rahitaṁ brahma-sthānam akhaṇḍānanda-padaṁ gantavyaṁ tad-dvāraṁ mukhenācchādya prasuptā parameśvarī kuṇḍalī śaktiḥ ||48||</w:t>
      </w:r>
    </w:p>
    <w:p w:rsidR="00BD6D6C" w:rsidRPr="00CC5067" w:rsidRDefault="00BD6D6C" w:rsidP="00E86695"/>
    <w:p w:rsidR="00BD6D6C" w:rsidRPr="00CC5067" w:rsidRDefault="00BD6D6C" w:rsidP="00596261">
      <w:pPr>
        <w:pStyle w:val="Versequote"/>
      </w:pPr>
      <w:r w:rsidRPr="00CC5067">
        <w:t>prabuddhā vahni-yogena manasā marutā saha |</w:t>
      </w:r>
    </w:p>
    <w:p w:rsidR="00BD6D6C" w:rsidRPr="00CC5067" w:rsidRDefault="00BD6D6C" w:rsidP="00596261">
      <w:pPr>
        <w:pStyle w:val="Versequote"/>
      </w:pPr>
      <w:r w:rsidRPr="00CC5067">
        <w:t>sūcīvad guṇam ādāya vrajaty ūrdhvaṁ suṣumnayā ||49||</w:t>
      </w:r>
    </w:p>
    <w:p w:rsidR="00BD6D6C" w:rsidRPr="00CC5067" w:rsidRDefault="00BD6D6C" w:rsidP="00E86695"/>
    <w:p w:rsidR="00BD6D6C" w:rsidRPr="00CC5067" w:rsidRDefault="00BD6D6C" w:rsidP="00E86695">
      <w:r w:rsidRPr="00CC5067">
        <w:t>vahni-yogena prāṇa-preritānala-śikhā-sambandhena kṛtvā prabuddhā tyakta-nidrā satī manasā marutā prāṇena ca saha yuktā suṣumnāyāvadhya-nāḍyā kṛtvā ūrdhvaṁ sahasra-dalābhimukhaṁ vrajati | dṛṣṭāntam āha—-sūcīvad iti yathā sūcī sva-saṁktaṁ guṇam ādāya ūrdhvaṁ paṭasya prati tantv-antarālaṁ vrajati tadvad iyam api sva-kalpita-ṣaṭ-cakraṁ tad adhitiṣṭhati tat tad evatādi sakala-prapañcaṁ saṁhṛtya vrajati ||49||</w:t>
      </w:r>
    </w:p>
    <w:p w:rsidR="00BD6D6C" w:rsidRPr="00CC5067" w:rsidRDefault="00BD6D6C" w:rsidP="00E86695"/>
    <w:p w:rsidR="00BD6D6C" w:rsidRPr="00CC5067" w:rsidRDefault="00BD6D6C" w:rsidP="00E86695">
      <w:r w:rsidRPr="00CC5067">
        <w:t>tasyāḥ svarūpaṁ gatiṁ cāha—-</w:t>
      </w:r>
    </w:p>
    <w:p w:rsidR="00BD6D6C" w:rsidRPr="00CC5067" w:rsidRDefault="00BD6D6C" w:rsidP="00E86695"/>
    <w:p w:rsidR="00BD6D6C" w:rsidRPr="00CC5067" w:rsidRDefault="00BD6D6C" w:rsidP="00596261">
      <w:pPr>
        <w:pStyle w:val="Versequote"/>
      </w:pPr>
      <w:r w:rsidRPr="00CC5067">
        <w:t>prasphurad-bhujagākārā padma-tantu-nibhā śubhā |</w:t>
      </w:r>
    </w:p>
    <w:p w:rsidR="00BD6D6C" w:rsidRPr="00CC5067" w:rsidRDefault="00BD6D6C" w:rsidP="00596261">
      <w:pPr>
        <w:pStyle w:val="Versequote"/>
      </w:pPr>
      <w:r w:rsidRPr="00CC5067">
        <w:t>prabuddhā vahni-yogena vrajaty ūrdhvaṁ suṣumnayā ||50||</w:t>
      </w:r>
    </w:p>
    <w:p w:rsidR="00BD6D6C" w:rsidRPr="00CC5067" w:rsidRDefault="00BD6D6C" w:rsidP="00E86695"/>
    <w:p w:rsidR="00BD6D6C" w:rsidRPr="00CC5067" w:rsidRDefault="00BD6D6C" w:rsidP="00E86695">
      <w:r w:rsidRPr="00CC5067">
        <w:t>prasphurad iti | sā ca vahni-yogena apāna-preritāyā mūlādhāra-gata-kālāgni-śikhāyā yogena prabuddhā, ata eva prasphurad-bhujagākārā prasphuran yo bhujagas tad-ākārā rabhasa-yukta-sarpa iva vakra-gatyā vrajantīty arthaḥ padma-tantu-nibhā padma-tantu-sadṛśī sūkṣmā jyotir-mayī cety arthaḥ | śubhāśubha-svarūpā satī suṣumnayā suṣumnā-mārgeṇa ūrdhvaṁ vrajatīty arthaḥ ||50||</w:t>
      </w:r>
    </w:p>
    <w:p w:rsidR="00BD6D6C" w:rsidRPr="00CC5067" w:rsidRDefault="00BD6D6C" w:rsidP="00E86695"/>
    <w:p w:rsidR="00BD6D6C" w:rsidRPr="00CC5067" w:rsidRDefault="00BD6D6C" w:rsidP="00E86695">
      <w:r w:rsidRPr="00CC5067">
        <w:t>tathā cānayā kuṇḍalinyā suṣumnā-mukhaṁ bhedayed iti sadṛṣṭāntam āha—</w:t>
      </w:r>
    </w:p>
    <w:p w:rsidR="00BD6D6C" w:rsidRPr="00CC5067" w:rsidRDefault="00BD6D6C" w:rsidP="00E86695"/>
    <w:p w:rsidR="00BD6D6C" w:rsidRPr="00CC5067" w:rsidRDefault="00BD6D6C" w:rsidP="00CF22E7">
      <w:pPr>
        <w:pStyle w:val="Versequote"/>
      </w:pPr>
      <w:r w:rsidRPr="00CC5067">
        <w:t>udghāṭayet kavāṭaṁ tu yathā kuñcikayā haṭhāt |</w:t>
      </w:r>
    </w:p>
    <w:p w:rsidR="00BD6D6C" w:rsidRPr="00CC5067" w:rsidRDefault="00BD6D6C" w:rsidP="00CF22E7">
      <w:pPr>
        <w:pStyle w:val="Versequote"/>
      </w:pPr>
      <w:r w:rsidRPr="00CC5067">
        <w:t>kuṇḍalinyā tathā yogī mokṣa-dvāraṁ prabhedayet ||51||</w:t>
      </w:r>
    </w:p>
    <w:p w:rsidR="00BD6D6C" w:rsidRPr="00CC5067" w:rsidRDefault="00BD6D6C" w:rsidP="00E86695"/>
    <w:p w:rsidR="00BD6D6C" w:rsidRPr="00CC5067" w:rsidRDefault="00BD6D6C" w:rsidP="00E86695">
      <w:r w:rsidRPr="00CC5067">
        <w:t>udghāṭayed iti | yathā gṛhī-janaḥ kavāṭaṁ gṛha-dvāraṁ mudrāṅkitam iti śeṣaḥ | kuñcikayā kṛtvā haṭhād evodghāṭayet, kuñcikāṁ vinā tu na kathaṁcid apīti tu-śabdārthaḥ | tathā yogī kunḍalinyā kṛtvā mokṣa-dvāraṁ suṣumnā-mukhaṁ prabhedayet, kuṇḍalinīṁ vinā tu na kathaṁcid apīti dṛṣṭānta-pratiphalito’rthaḥ ||51||</w:t>
      </w:r>
    </w:p>
    <w:p w:rsidR="00BD6D6C" w:rsidRPr="00CC5067" w:rsidRDefault="00BD6D6C" w:rsidP="00E86695"/>
    <w:p w:rsidR="00BD6D6C" w:rsidRPr="00CC5067" w:rsidRDefault="00BD6D6C" w:rsidP="00E86695">
      <w:r w:rsidRPr="00CC5067">
        <w:t>atha pūrva-śloke kuṇḍalinyā mokṣadvāraṁ prabhedayed ity uktam| tacca kuṇḍalinyāṁ prabuddhāyāṁ saṁbhavet | atastat prabodhanopāya-bhūtaṁ padmāsanaṁ viśeṣam āha—</w:t>
      </w:r>
    </w:p>
    <w:p w:rsidR="00BD6D6C" w:rsidRPr="00CC5067" w:rsidRDefault="00BD6D6C" w:rsidP="00E86695"/>
    <w:p w:rsidR="00BD6D6C" w:rsidRPr="00CC5067" w:rsidRDefault="00BD6D6C" w:rsidP="004E280E">
      <w:pPr>
        <w:pStyle w:val="Versequote"/>
      </w:pPr>
      <w:r w:rsidRPr="00CC5067">
        <w:t xml:space="preserve">kṛtvā saṁpuṭitau karau dṛḍhataraṁ baddhvā tu padmāsanaṁ </w:t>
      </w:r>
    </w:p>
    <w:p w:rsidR="00BD6D6C" w:rsidRPr="00CC5067" w:rsidRDefault="00BD6D6C" w:rsidP="004E280E">
      <w:pPr>
        <w:pStyle w:val="Versequote"/>
      </w:pPr>
      <w:r w:rsidRPr="00CC5067">
        <w:t>gāḍhe vakṣasi sannidhāya cibukaṁ dhyātvā ca tac cepsitam |</w:t>
      </w:r>
    </w:p>
    <w:p w:rsidR="00BD6D6C" w:rsidRPr="00CC5067" w:rsidRDefault="00BD6D6C" w:rsidP="004E280E">
      <w:pPr>
        <w:pStyle w:val="Versequote"/>
      </w:pPr>
      <w:r w:rsidRPr="00CC5067">
        <w:t xml:space="preserve">pāraṁ pāram apānam ūrdhva-malinaṁ proccārayet pūritaṁ </w:t>
      </w:r>
    </w:p>
    <w:p w:rsidR="00BD6D6C" w:rsidRPr="00CC5067" w:rsidRDefault="00BD6D6C" w:rsidP="004E280E">
      <w:pPr>
        <w:pStyle w:val="Versequote"/>
      </w:pPr>
      <w:r w:rsidRPr="00CC5067">
        <w:t>muñcan prāṇam upaiti bodham atulaṁ śakti-prabodhān naraḥ ||52||</w:t>
      </w:r>
    </w:p>
    <w:p w:rsidR="00BD6D6C" w:rsidRPr="00CC5067" w:rsidRDefault="00BD6D6C" w:rsidP="00E86695"/>
    <w:p w:rsidR="00BD6D6C" w:rsidRPr="00CC5067" w:rsidRDefault="00BD6D6C" w:rsidP="00E86695">
      <w:r w:rsidRPr="00CC5067">
        <w:t>kṛtveti | karau saṁpuṭitau kṛtvā tayor mūla-pradeśābhyāṁ vavakṣasi saṁyojitaṁ padmāsanaṁ dṛḍhataraṁ yathāsyāt, tathā badhvā tu punaścibukaṁ vakṣasyeva gāḍhaṁ yathāsyāt, tathā nidhāya yadīpsitaṁ tacca dhyātvā apānamanilaṁ apāna-vāyuṁ vāraṁvāraṁ ūrdhvamuccārayet punaḥ punaḥ ūrdhvamutthāpayet | pūritamapānena sahaikīkṛtya yathā śaktidhāritaṁ prāṇaṁ vāyumuñcan tyajan san anantaramevety arthaḥ | naraḥ atulamaparimitaṁ bodhamupaiti jñānaṁ prāpnoti kasmāt śaktiprabodhāt arthādetadabhyāsācchaktiprabodho bhavati tasmād ity arthaḥ ||52||</w:t>
      </w:r>
    </w:p>
    <w:p w:rsidR="00BD6D6C" w:rsidRPr="00CC5067" w:rsidRDefault="00BD6D6C" w:rsidP="00E86695"/>
    <w:p w:rsidR="00BD6D6C" w:rsidRPr="00CC5067" w:rsidRDefault="00BD6D6C" w:rsidP="00E86695">
      <w:r w:rsidRPr="00CC5067">
        <w:t>aṅgānāṁ mardanaṁ kuryācchramajātena vāriṇā |</w:t>
      </w:r>
    </w:p>
    <w:p w:rsidR="00BD6D6C" w:rsidRPr="00CC5067" w:rsidRDefault="00BD6D6C" w:rsidP="00E86695">
      <w:r w:rsidRPr="00CC5067">
        <w:t>kaṭvamlalavaṇatyāgī kṣīrabhojanamācaret ||53||</w:t>
      </w:r>
    </w:p>
    <w:p w:rsidR="00BD6D6C" w:rsidRPr="00CC5067" w:rsidRDefault="00BD6D6C" w:rsidP="00E86695"/>
    <w:p w:rsidR="00BD6D6C" w:rsidRPr="00CC5067" w:rsidRDefault="00BD6D6C" w:rsidP="00E86695">
      <w:r w:rsidRPr="00CC5067">
        <w:t>tasmin karmaṇi niyamānāha—dvābhyāṁ aṅganām iti |śramajātena pariśramotpannena vāriṇā dharmodakenāṅgānāṁ mardanaṁ kuryāt | kaṭu amlalavaṇādiniṣiddhadravyatyāgī san kṣīra-mātraṁ tatpracuraṁ bhojanamācaret ||53||</w:t>
      </w:r>
    </w:p>
    <w:p w:rsidR="00BD6D6C" w:rsidRPr="00CC5067" w:rsidRDefault="00BD6D6C" w:rsidP="00E86695"/>
    <w:p w:rsidR="00BD6D6C" w:rsidRPr="00CC5067" w:rsidRDefault="00BD6D6C" w:rsidP="00E86695">
      <w:r w:rsidRPr="00CC5067">
        <w:t>brahmacārī mitāhārī tyāgī yogaparāyaṇaḥ |</w:t>
      </w:r>
    </w:p>
    <w:p w:rsidR="00BD6D6C" w:rsidRPr="00CC5067" w:rsidRDefault="00BD6D6C" w:rsidP="00E86695">
      <w:r w:rsidRPr="00CC5067">
        <w:t>abdādūrdhvaṁ bhavetsiddho nātra kāryā vicāraṇā ||54 ||</w:t>
      </w:r>
    </w:p>
    <w:p w:rsidR="00BD6D6C" w:rsidRPr="00CC5067" w:rsidRDefault="00BD6D6C" w:rsidP="00E86695"/>
    <w:p w:rsidR="00BD6D6C" w:rsidRPr="00CC5067" w:rsidRDefault="00BD6D6C" w:rsidP="00E86695">
      <w:r w:rsidRPr="00CC5067">
        <w:t>kiṁ ca, brahmacārīti atra brahmacaryaṁ maithunatyāgaḥ sa ca svāśramānusāreṇānuṣṭheyaḥ | tad uktaṁ yogacintāmaṇau—</w:t>
      </w:r>
    </w:p>
    <w:p w:rsidR="00BD6D6C" w:rsidRPr="00CC5067" w:rsidRDefault="00BD6D6C" w:rsidP="00E86695">
      <w:r w:rsidRPr="00CC5067">
        <w:t xml:space="preserve">sarvatra maithunatyāgo brahmacaryaṁ pracakṣate | </w:t>
      </w:r>
    </w:p>
    <w:p w:rsidR="00BD6D6C" w:rsidRPr="00CC5067" w:rsidRDefault="00BD6D6C" w:rsidP="00E86695">
      <w:r w:rsidRPr="00CC5067">
        <w:t>brahmacaryāśramasthānāṁ yatīnāṁ naiṣṭhikasya ca ||</w:t>
      </w:r>
    </w:p>
    <w:p w:rsidR="00BD6D6C" w:rsidRPr="00CC5067" w:rsidRDefault="00BD6D6C" w:rsidP="00E86695">
      <w:r w:rsidRPr="00CC5067">
        <w:t>ṛtāvṛtau svadāreṣu saṅgatiryā vidhānataḥ |</w:t>
      </w:r>
    </w:p>
    <w:p w:rsidR="00BD6D6C" w:rsidRPr="00CC5067" w:rsidRDefault="00BD6D6C" w:rsidP="00E86695">
      <w:r w:rsidRPr="00CC5067">
        <w:t>brahmacaryā tu saivoktā gṛhasthāśramavāsinām |</w:t>
      </w:r>
    </w:p>
    <w:p w:rsidR="00BD6D6C" w:rsidRPr="00CC5067" w:rsidRDefault="00BD6D6C" w:rsidP="00E86695"/>
    <w:p w:rsidR="00BD6D6C" w:rsidRPr="00CC5067" w:rsidRDefault="00BD6D6C" w:rsidP="00E86695">
      <w:r w:rsidRPr="00CC5067">
        <w:t>iti mitāhāra-lakṣaṇamanupadaṁ vakṣyate—tyāgī viṣayānurāga-rahitaḥ phalānusandhānaśūnya iti yāvat | yoga eva paramatiśayitaṁ ayanaṁ sthānaṁ āśrayo yasya santataṁ yoga-mātrāśrita ity arthaḥ ||etādṛśo yogī abdāt vatsarādūrdhvaṁ siddho icchā-mātrotthitaśaktido bhaved ity atra vicāraṇā bhaviṣyati vā na veti cintā na kāryā ity arthaḥ ||54||</w:t>
      </w:r>
    </w:p>
    <w:p w:rsidR="00BD6D6C" w:rsidRPr="00CC5067" w:rsidRDefault="00BD6D6C" w:rsidP="00E86695"/>
    <w:p w:rsidR="00BD6D6C" w:rsidRPr="00CC5067" w:rsidRDefault="00BD6D6C" w:rsidP="000C67E5">
      <w:pPr>
        <w:pStyle w:val="Versequote"/>
      </w:pPr>
      <w:r w:rsidRPr="00CC5067">
        <w:t>susnigdhaṁ madhurāhāraṁ caturthāṁśa-vivarjitam |</w:t>
      </w:r>
    </w:p>
    <w:p w:rsidR="00BD6D6C" w:rsidRPr="00CC5067" w:rsidRDefault="00BD6D6C" w:rsidP="000C67E5">
      <w:pPr>
        <w:pStyle w:val="Versequote"/>
      </w:pPr>
      <w:r w:rsidRPr="00CC5067">
        <w:t>bhuñjate sura-saṁprītyai mitāhāraḥ sa ucyate ||55||</w:t>
      </w:r>
      <w:r w:rsidRPr="00CC5067">
        <w:rPr>
          <w:rStyle w:val="FootnoteReference"/>
        </w:rPr>
        <w:footnoteReference w:id="15"/>
      </w:r>
    </w:p>
    <w:p w:rsidR="00BD6D6C" w:rsidRPr="00CC5067" w:rsidRDefault="00BD6D6C" w:rsidP="00E86695"/>
    <w:p w:rsidR="00BD6D6C" w:rsidRPr="00CC5067" w:rsidRDefault="00BD6D6C" w:rsidP="00E86695">
      <w:r w:rsidRPr="00CC5067">
        <w:t>mitāhāra-lakṣaṇam āha—susnigdham iti | sneha-pracuraṁ madhuraṁ amla-lavaṇa-varjitaṁ yad āhāraṁ caturthāṁśa-vivarjitam | tad uktam—</w:t>
      </w:r>
    </w:p>
    <w:p w:rsidR="00BD6D6C" w:rsidRPr="00CC5067" w:rsidRDefault="00BD6D6C" w:rsidP="00E86695"/>
    <w:p w:rsidR="00BD6D6C" w:rsidRPr="00CC5067" w:rsidRDefault="00BD6D6C" w:rsidP="000C67E5">
      <w:pPr>
        <w:ind w:left="720"/>
        <w:rPr>
          <w:rFonts w:cs="Balaram"/>
          <w:color w:val="0000FF"/>
          <w:szCs w:val="24"/>
        </w:rPr>
      </w:pPr>
      <w:r w:rsidRPr="00CC5067">
        <w:rPr>
          <w:rFonts w:cs="Balaram"/>
          <w:color w:val="0000FF"/>
          <w:szCs w:val="24"/>
        </w:rPr>
        <w:t>dvau bhāgau pūrayed annais toyenaikaṁ prapūrayet |</w:t>
      </w:r>
    </w:p>
    <w:p w:rsidR="00BD6D6C" w:rsidRPr="00CC5067" w:rsidRDefault="00BD6D6C" w:rsidP="000C67E5">
      <w:pPr>
        <w:ind w:left="720"/>
      </w:pPr>
      <w:r w:rsidRPr="00CC5067">
        <w:rPr>
          <w:rFonts w:cs="Balaram"/>
          <w:color w:val="0000FF"/>
          <w:szCs w:val="24"/>
        </w:rPr>
        <w:t xml:space="preserve">prāṇa-vāyoḥ pracārārthaṁ caturtham avaśeṣayet || </w:t>
      </w:r>
      <w:r w:rsidRPr="00CC5067">
        <w:t xml:space="preserve">iti </w:t>
      </w:r>
    </w:p>
    <w:p w:rsidR="00BD6D6C" w:rsidRPr="00CC5067" w:rsidRDefault="00BD6D6C" w:rsidP="000C67E5">
      <w:pPr>
        <w:ind w:left="720"/>
      </w:pPr>
    </w:p>
    <w:p w:rsidR="00BD6D6C" w:rsidRPr="00CC5067" w:rsidRDefault="00BD6D6C" w:rsidP="00E86695">
      <w:r w:rsidRPr="00CC5067">
        <w:t xml:space="preserve">surāṇāṁ saṁprītyai tebhyo niveditam ity arthaḥ | </w:t>
      </w:r>
      <w:r w:rsidRPr="00CC5067">
        <w:rPr>
          <w:rFonts w:cs="Balaram"/>
          <w:color w:val="0000FF"/>
          <w:szCs w:val="24"/>
        </w:rPr>
        <w:t xml:space="preserve">anivedya na bhuñjīta, matsya-māṁsādikaṁ tyajet </w:t>
      </w:r>
      <w:r w:rsidRPr="00CC5067">
        <w:t>|| ity-ādi-vākyāt evaṁ-vidhaṁ yamāhāraṁ yogino bhuñjate sa mitāhāra ucyate ||55||</w:t>
      </w:r>
    </w:p>
    <w:p w:rsidR="00BD6D6C" w:rsidRPr="00CC5067" w:rsidRDefault="00BD6D6C" w:rsidP="00E86695"/>
    <w:p w:rsidR="00BD6D6C" w:rsidRPr="00CC5067" w:rsidRDefault="00BD6D6C" w:rsidP="000C67E5">
      <w:pPr>
        <w:pStyle w:val="Versequote"/>
      </w:pPr>
      <w:r w:rsidRPr="00CC5067">
        <w:t>kandordhve kuṇḍalī śaktiraṣṭadhā kuṇḍalākṛtiḥ |</w:t>
      </w:r>
    </w:p>
    <w:p w:rsidR="00BD6D6C" w:rsidRPr="00CC5067" w:rsidRDefault="00BD6D6C" w:rsidP="000C67E5">
      <w:pPr>
        <w:pStyle w:val="Versequote"/>
      </w:pPr>
      <w:r w:rsidRPr="00CC5067">
        <w:t>bandhanāya ca mūḍhānāṁ yogināṁ mokṣadā sadā ||56||</w:t>
      </w:r>
    </w:p>
    <w:p w:rsidR="00BD6D6C" w:rsidRPr="00CC5067" w:rsidRDefault="00BD6D6C" w:rsidP="00E86695"/>
    <w:p w:rsidR="00BD6D6C" w:rsidRPr="00CC5067" w:rsidRDefault="00BD6D6C" w:rsidP="00E86695">
      <w:r w:rsidRPr="00CC5067">
        <w:t>saiva pūrvoktā kuṇḍalī ukta-prakāreṇa bodhitā satī mokṣadā bhavatītyāha—kandordhve iti pūrvārdhaṁ pūrvaṁ vyākhyātam | sā ca brahmadvārācchādanena mūḍhānāṁ yogakarmānabhi-jñānāṁ sadā sarvadā satyapi tayor yogādikarmāntare iti bhāvaḥ | bandhanāya bhavati | śakticālanādyupāyamabhijānatāṁ yogināṁ tu brahmaprāpakatayā sadā mokṣadā jananamaraṇādijīvabhāvanivartayitrī bhavatīty arthaḥ ||56||</w:t>
      </w:r>
    </w:p>
    <w:p w:rsidR="00BD6D6C" w:rsidRPr="00CC5067" w:rsidRDefault="00BD6D6C" w:rsidP="00E86695"/>
    <w:p w:rsidR="00BD6D6C" w:rsidRPr="00CC5067" w:rsidRDefault="00BD6D6C" w:rsidP="000C67E5">
      <w:pPr>
        <w:pStyle w:val="Versequote"/>
      </w:pPr>
      <w:r w:rsidRPr="00CC5067">
        <w:t>mahā-mudrāṁ nabhomudrāmuḍḍiyānaṁ jalaṁdharam |</w:t>
      </w:r>
    </w:p>
    <w:p w:rsidR="00BD6D6C" w:rsidRPr="00CC5067" w:rsidRDefault="00BD6D6C" w:rsidP="000C67E5">
      <w:pPr>
        <w:pStyle w:val="Versequote"/>
      </w:pPr>
      <w:r w:rsidRPr="00CC5067">
        <w:t>mūla-bandhaṁ ca yo vetti sa yogī muktibhājanam ||57||</w:t>
      </w:r>
    </w:p>
    <w:p w:rsidR="00BD6D6C" w:rsidRPr="00CC5067" w:rsidRDefault="00BD6D6C" w:rsidP="00E86695"/>
    <w:p w:rsidR="00BD6D6C" w:rsidRPr="00CC5067" w:rsidRDefault="00BD6D6C" w:rsidP="00E86695">
      <w:r w:rsidRPr="00CC5067">
        <w:t>mahā-mudrādipañcakaṁ śakticālanevaśyamapekṣitam ity āha—mahā-mudrām iti |mahā-mudrāṁ nabhomudrā khecarī-mudrā tāṁ uḍḍīyāṇaṁ bandhanaṁ jalaṁdharaṁ bandhaṁ mūla-bandhametanmundrāpañcakaṁ yo vetti sa yogī muktibhājanaṁ muktipātram iti etanmudrāpañcakaṁ jñātvaiva śaktiṁ cālayettenaiva muktibhājano bhavati | nānyathety arthaḥ | etadabhyāse śaktiḥ pracalitā naveti jijñāsāyāmuktaṁ yoga-cintāmaṇau—</w:t>
      </w:r>
    </w:p>
    <w:p w:rsidR="00BD6D6C" w:rsidRPr="00CC5067" w:rsidRDefault="00BD6D6C" w:rsidP="00E86695"/>
    <w:p w:rsidR="00BD6D6C" w:rsidRPr="00CC5067" w:rsidRDefault="00BD6D6C" w:rsidP="000C67E5">
      <w:pPr>
        <w:ind w:left="720"/>
        <w:rPr>
          <w:rFonts w:cs="Balaram"/>
          <w:color w:val="0000FF"/>
          <w:szCs w:val="24"/>
        </w:rPr>
      </w:pPr>
      <w:r w:rsidRPr="00CC5067">
        <w:rPr>
          <w:rFonts w:cs="Balaram"/>
          <w:color w:val="0000FF"/>
          <w:szCs w:val="24"/>
        </w:rPr>
        <w:t>pipīlikāyāṁ lagnāyām aṅge kaṇḍūr yathā bhavet |</w:t>
      </w:r>
    </w:p>
    <w:p w:rsidR="00BD6D6C" w:rsidRPr="00CC5067" w:rsidRDefault="00BD6D6C" w:rsidP="000C67E5">
      <w:pPr>
        <w:ind w:left="720"/>
      </w:pPr>
      <w:r w:rsidRPr="00CC5067">
        <w:rPr>
          <w:rFonts w:cs="Balaram"/>
          <w:color w:val="0000FF"/>
          <w:szCs w:val="24"/>
        </w:rPr>
        <w:t>suṣumnāyāṁ tathābhyāsāt satataṁ vāyunā bhavet ||</w:t>
      </w:r>
      <w:r w:rsidRPr="00CC5067">
        <w:t xml:space="preserve"> iti |</w:t>
      </w:r>
    </w:p>
    <w:p w:rsidR="00BD6D6C" w:rsidRPr="00CC5067" w:rsidRDefault="00BD6D6C" w:rsidP="00E86695"/>
    <w:p w:rsidR="00BD6D6C" w:rsidRPr="00CC5067" w:rsidRDefault="00BD6D6C" w:rsidP="00E86695">
      <w:r w:rsidRPr="00CC5067">
        <w:t>evamaharaho yathāśakti samabhyasyābhyāsāvasāne mahā-mudrākhecaryādikaṁ śanaiḥ śanair utsṛjya mūla-bandhamutsṛjet | na tu prāgeva tathā ca yoga-sāre īśvara-vacanam—</w:t>
      </w:r>
    </w:p>
    <w:p w:rsidR="00BD6D6C" w:rsidRPr="00CC5067" w:rsidRDefault="00BD6D6C" w:rsidP="00E86695"/>
    <w:p w:rsidR="00BD6D6C" w:rsidRPr="00CC5067" w:rsidRDefault="00BD6D6C" w:rsidP="000C67E5">
      <w:pPr>
        <w:ind w:left="720"/>
        <w:rPr>
          <w:rFonts w:cs="Balaram"/>
          <w:color w:val="0000FF"/>
          <w:szCs w:val="24"/>
        </w:rPr>
      </w:pPr>
      <w:r w:rsidRPr="00CC5067">
        <w:rPr>
          <w:rFonts w:cs="Balaram"/>
          <w:color w:val="0000FF"/>
          <w:szCs w:val="24"/>
        </w:rPr>
        <w:t>yadā vighaṭayenmundrāṁ khecarī yogavittataḥ |</w:t>
      </w:r>
    </w:p>
    <w:p w:rsidR="00BD6D6C" w:rsidRPr="00CC5067" w:rsidRDefault="00BD6D6C" w:rsidP="000C67E5">
      <w:pPr>
        <w:ind w:left="720"/>
      </w:pPr>
      <w:r w:rsidRPr="00CC5067">
        <w:rPr>
          <w:rFonts w:cs="Balaram"/>
          <w:color w:val="0000FF"/>
          <w:szCs w:val="24"/>
        </w:rPr>
        <w:t>śaktiḥ svasthānamabhyeti pūrvoddiṣṭena karmaṇā ||</w:t>
      </w:r>
      <w:r w:rsidRPr="00CC5067">
        <w:t xml:space="preserve"> iti ||57||</w:t>
      </w:r>
    </w:p>
    <w:p w:rsidR="00BD6D6C" w:rsidRPr="00CC5067" w:rsidRDefault="00BD6D6C" w:rsidP="00E86695"/>
    <w:p w:rsidR="00BD6D6C" w:rsidRPr="00CC5067" w:rsidRDefault="00BD6D6C" w:rsidP="0073090F">
      <w:pPr>
        <w:pStyle w:val="Versequote"/>
        <w:rPr>
          <w:rFonts w:ascii="ANAND" w:hAnsi="ANAND"/>
        </w:rPr>
      </w:pPr>
      <w:r w:rsidRPr="00CC5067">
        <w:t>pārṣṇi-bhāgena saṁpīḍya yonim ākuñcayed gudam</w:t>
      </w:r>
      <w:r w:rsidRPr="00CC5067">
        <w:rPr>
          <w:rFonts w:ascii="ANAND" w:hAnsi="ANAND"/>
        </w:rPr>
        <w:t xml:space="preserve"> |</w:t>
      </w:r>
    </w:p>
    <w:p w:rsidR="00BD6D6C" w:rsidRPr="00CC5067" w:rsidRDefault="00BD6D6C" w:rsidP="0073090F">
      <w:pPr>
        <w:pStyle w:val="Versequote"/>
      </w:pPr>
      <w:r w:rsidRPr="00CC5067">
        <w:t>apānam ūrdhvam ākṛṣya mūla-bandho vidhīyate ||58||</w:t>
      </w:r>
    </w:p>
    <w:p w:rsidR="00BD6D6C" w:rsidRPr="00CC5067" w:rsidRDefault="00BD6D6C" w:rsidP="00E86695"/>
    <w:p w:rsidR="00BD6D6C" w:rsidRPr="00CC5067" w:rsidRDefault="00BD6D6C" w:rsidP="00E86695">
      <w:r w:rsidRPr="00CC5067">
        <w:t>pārṣṇi-bhāgeneti | apānaṁ vāyuṁ ūrdhvamākṛṣya pādasya pārṣṇi-bhāgena yoni-guda-meḍhrāntarāla-sthānaṁ saṁpīḍya gudaṁ mūla-dvāram ākuñcayet saṅkocayet | punar apānam adho-deśe yathā na gacchet, tathā kuryād ity arthaḥ | evaṁ mūla-bandho vidhīyate ||58||</w:t>
      </w:r>
    </w:p>
    <w:p w:rsidR="00BD6D6C" w:rsidRPr="00CC5067" w:rsidRDefault="00BD6D6C" w:rsidP="00E86695"/>
    <w:p w:rsidR="00BD6D6C" w:rsidRPr="00CC5067" w:rsidRDefault="00BD6D6C" w:rsidP="00E86695">
      <w:r w:rsidRPr="00CC5067">
        <w:t>prasaṅgāt mūla-bandha-mātrasyābhyāse yat phalaṁ tad āha—</w:t>
      </w:r>
    </w:p>
    <w:p w:rsidR="00BD6D6C" w:rsidRPr="00CC5067" w:rsidRDefault="00BD6D6C" w:rsidP="00E86695"/>
    <w:p w:rsidR="00BD6D6C" w:rsidRPr="00CC5067" w:rsidRDefault="00BD6D6C" w:rsidP="0073090F">
      <w:pPr>
        <w:pStyle w:val="Versequote"/>
      </w:pPr>
      <w:r w:rsidRPr="00CC5067">
        <w:t>apāna-prāṇayor aikyāt kṣayān mūtra-purīṣayoḥ |</w:t>
      </w:r>
    </w:p>
    <w:p w:rsidR="00BD6D6C" w:rsidRPr="00CC5067" w:rsidRDefault="00BD6D6C" w:rsidP="0073090F">
      <w:pPr>
        <w:pStyle w:val="Versequote"/>
      </w:pPr>
      <w:r w:rsidRPr="00CC5067">
        <w:t>yuvā bhavati vṛddho’pi satataṁ mūla-bandhanāt ||59||</w:t>
      </w:r>
    </w:p>
    <w:p w:rsidR="00BD6D6C" w:rsidRPr="00CC5067" w:rsidRDefault="00BD6D6C" w:rsidP="00E86695"/>
    <w:p w:rsidR="00BD6D6C" w:rsidRPr="00CC5067" w:rsidRDefault="00BD6D6C" w:rsidP="00E86695">
      <w:r w:rsidRPr="00CC5067">
        <w:t>apāna-prāṇayor iti | satata-mūla-bandhanāt mūla-bandhasya nirantarābhyāsāt vṛddho’pi balī palitādi-grasto’pi yuvā ṣoḍaśa-vārṣiko bhavati | tat kasmāt ? mūla-bandhābhyāsāt, yad apāna-prāṇayor aikyam eka-vyāpāraḥ, tasmāc ca yaḥ mūtra-purīṣayoḥ kṣayo nāśaḥ, tasmāt ||59||</w:t>
      </w:r>
    </w:p>
    <w:p w:rsidR="00BD6D6C" w:rsidRPr="00CC5067" w:rsidRDefault="00BD6D6C" w:rsidP="00E86695"/>
    <w:p w:rsidR="00BD6D6C" w:rsidRPr="00CC5067" w:rsidRDefault="00BD6D6C" w:rsidP="00E86695">
      <w:r w:rsidRPr="00CC5067">
        <w:t>uḍḍīyāṇa-bandham āha—</w:t>
      </w:r>
    </w:p>
    <w:p w:rsidR="00BD6D6C" w:rsidRPr="00CC5067" w:rsidRDefault="00BD6D6C" w:rsidP="00E86695"/>
    <w:p w:rsidR="00BD6D6C" w:rsidRPr="00CC5067" w:rsidRDefault="00BD6D6C" w:rsidP="0073090F">
      <w:pPr>
        <w:pStyle w:val="Versequote"/>
      </w:pPr>
      <w:r w:rsidRPr="00CC5067">
        <w:t>uḍḍīnaṁ kurute yasmād aviśrāntaṁ mahā-khagaḥ |</w:t>
      </w:r>
    </w:p>
    <w:p w:rsidR="00BD6D6C" w:rsidRPr="00CC5067" w:rsidRDefault="00BD6D6C" w:rsidP="0073090F">
      <w:pPr>
        <w:pStyle w:val="Versequote"/>
      </w:pPr>
      <w:r w:rsidRPr="00CC5067">
        <w:t>uḍḍīyāṇaṁ tad eva syān mṛtyu-mātaṅga-kesarī ||60||</w:t>
      </w:r>
    </w:p>
    <w:p w:rsidR="00BD6D6C" w:rsidRPr="00CC5067" w:rsidRDefault="00BD6D6C" w:rsidP="00E86695"/>
    <w:p w:rsidR="00BD6D6C" w:rsidRPr="00CC5067" w:rsidRDefault="00BD6D6C" w:rsidP="00E86695">
      <w:r w:rsidRPr="00CC5067">
        <w:t>uḍḍīyāṇam iti | yasmād uḍḍīyāṇa-bandhāt tena bandhena ruddho mahā-khagaḥ prāṇaḥ aviśrāntaṁ yathā bhavati, tathā suṣumnāyām uḍḍīnaṁ uḍḍīya gamanaṁ kurute | tat tasmāt mṛtyur eva mātaṅgaḥ, tasmin kesarī siṁha iva mṛtyu-nivartako’yaṁ uḍḍīyāṇaṁ nāma bandho bhavatīty arthaḥ ||60||</w:t>
      </w:r>
    </w:p>
    <w:p w:rsidR="00BD6D6C" w:rsidRPr="00CC5067" w:rsidRDefault="00BD6D6C" w:rsidP="00E86695"/>
    <w:p w:rsidR="00BD6D6C" w:rsidRPr="00CC5067" w:rsidRDefault="00BD6D6C" w:rsidP="00E86695">
      <w:r w:rsidRPr="00CC5067">
        <w:t>ayaṁ bandhaḥ kutra vidhīyate ? ity ākāṅkṣāyām āha—</w:t>
      </w:r>
    </w:p>
    <w:p w:rsidR="00BD6D6C" w:rsidRPr="00CC5067" w:rsidRDefault="00BD6D6C" w:rsidP="00E86695"/>
    <w:p w:rsidR="00BD6D6C" w:rsidRPr="00CC5067" w:rsidRDefault="00BD6D6C" w:rsidP="0073090F">
      <w:pPr>
        <w:pStyle w:val="Versequote"/>
      </w:pPr>
      <w:r w:rsidRPr="00CC5067">
        <w:t>udarāt paścima-bhāge tv adho-nābher nigadyate |</w:t>
      </w:r>
    </w:p>
    <w:p w:rsidR="00BD6D6C" w:rsidRPr="00CC5067" w:rsidRDefault="00BD6D6C" w:rsidP="0073090F">
      <w:pPr>
        <w:pStyle w:val="Versequote"/>
      </w:pPr>
      <w:r w:rsidRPr="00CC5067">
        <w:t>uḍḍīyāṇasya bandho’yaṁ tatra bandho vidhīyate ||61||</w:t>
      </w:r>
    </w:p>
    <w:p w:rsidR="00BD6D6C" w:rsidRPr="00CC5067" w:rsidRDefault="00BD6D6C" w:rsidP="00E86695"/>
    <w:p w:rsidR="00BD6D6C" w:rsidRPr="00CC5067" w:rsidRDefault="00BD6D6C" w:rsidP="00E86695">
      <w:r w:rsidRPr="00CC5067">
        <w:t>udarād iti | udarāt paścime bhāge nābher adhaḥ pradeśe ayaṁ uḍḍīyāṇaḥ, tasya bandho nigadyate | siddhair iti śeṣaḥ | tasmād ayaṁ bandhas tatraiva vidhīyate nānyatra ||61||</w:t>
      </w:r>
    </w:p>
    <w:p w:rsidR="00BD6D6C" w:rsidRPr="00CC5067" w:rsidRDefault="00BD6D6C" w:rsidP="00E86695"/>
    <w:p w:rsidR="00BD6D6C" w:rsidRPr="00CC5067" w:rsidRDefault="00BD6D6C" w:rsidP="00E86695">
      <w:r w:rsidRPr="00CC5067">
        <w:t>jālandhara-bandhasya phalam āha—-</w:t>
      </w:r>
    </w:p>
    <w:p w:rsidR="00BD6D6C" w:rsidRPr="00CC5067" w:rsidRDefault="00BD6D6C" w:rsidP="00E86695"/>
    <w:p w:rsidR="00BD6D6C" w:rsidRPr="00CC5067" w:rsidRDefault="00BD6D6C" w:rsidP="00C91178">
      <w:pPr>
        <w:pStyle w:val="Versequote"/>
      </w:pPr>
      <w:r w:rsidRPr="00CC5067">
        <w:t>badhnāti hi śirājālam adho-gāmi-nabho-jalam |</w:t>
      </w:r>
    </w:p>
    <w:p w:rsidR="00BD6D6C" w:rsidRPr="00CC5067" w:rsidRDefault="00BD6D6C" w:rsidP="00C91178">
      <w:pPr>
        <w:pStyle w:val="Versequote"/>
        <w:rPr>
          <w:lang w:val="en-CA"/>
        </w:rPr>
      </w:pPr>
      <w:r w:rsidRPr="00CC5067">
        <w:t>tato jālandharo bandhaḥ kaṇṭha-duḥkhaugha-nāśanaḥ ||62||</w:t>
      </w:r>
    </w:p>
    <w:p w:rsidR="00BD6D6C" w:rsidRPr="00CC5067" w:rsidRDefault="00BD6D6C" w:rsidP="00E86695"/>
    <w:p w:rsidR="00BD6D6C" w:rsidRPr="00CC5067" w:rsidRDefault="00BD6D6C" w:rsidP="00E86695">
      <w:r w:rsidRPr="00CC5067">
        <w:t>bandhnātīti | jālandhara-bandhaḥ kaṇṭhe yāni duḥkhāni, teṣām oghasya samūhasya nāśano nāśa-kartā san śarīre śirāṇāṁ nāḍīnāṁ nāḍīnāṁ jālaṁ bandhnāti staṁbhayati nabho-jalaṁ candra-kalāmṛtaṁ adho na yāti | kapāla-guharān na patati ||62||</w:t>
      </w:r>
    </w:p>
    <w:p w:rsidR="00BD6D6C" w:rsidRPr="00CC5067" w:rsidRDefault="00BD6D6C" w:rsidP="00E86695"/>
    <w:p w:rsidR="00BD6D6C" w:rsidRPr="00CC5067" w:rsidRDefault="00BD6D6C" w:rsidP="00E86695">
      <w:r w:rsidRPr="00CC5067">
        <w:t>jālandharasya lakṣaṇam āha—</w:t>
      </w:r>
    </w:p>
    <w:p w:rsidR="00BD6D6C" w:rsidRPr="00CC5067" w:rsidRDefault="00BD6D6C" w:rsidP="00E86695"/>
    <w:p w:rsidR="00BD6D6C" w:rsidRPr="00CC5067" w:rsidRDefault="00BD6D6C" w:rsidP="00395044">
      <w:pPr>
        <w:pStyle w:val="Versequote"/>
      </w:pPr>
      <w:r w:rsidRPr="00CC5067">
        <w:t>jālandhare kṛte bandhe kaṇṭha-saṁkoca-lakṣaṇe |</w:t>
      </w:r>
    </w:p>
    <w:p w:rsidR="00BD6D6C" w:rsidRPr="00CC5067" w:rsidRDefault="00BD6D6C" w:rsidP="00395044">
      <w:pPr>
        <w:pStyle w:val="Versequote"/>
      </w:pPr>
      <w:r w:rsidRPr="00CC5067">
        <w:t>pīyūṣaṁ na pataty agnau na ca vāyuḥ prakupyati ||63||</w:t>
      </w:r>
    </w:p>
    <w:p w:rsidR="00BD6D6C" w:rsidRPr="00CC5067" w:rsidRDefault="00BD6D6C" w:rsidP="00E86695"/>
    <w:p w:rsidR="00BD6D6C" w:rsidRPr="00CC5067" w:rsidRDefault="00BD6D6C" w:rsidP="00E86695">
      <w:r w:rsidRPr="00CC5067">
        <w:t>jālandhara iti | kaṇṭhasya saṅkocaḥ prāṇa-gati-nirodhanaṁ lakṣaṇaṁ yasya, tasmin jālandhare bandhe kṛte sati pīyūṣaṁ candra-kalāmṛtaṁ agnau sūrya-rūpe ity arthaḥ | na patati vāyuś ca na prakupyati viruddho na bhavatīty arthaḥ ||63||</w:t>
      </w:r>
    </w:p>
    <w:p w:rsidR="00BD6D6C" w:rsidRPr="00CC5067" w:rsidRDefault="00BD6D6C" w:rsidP="00E86695"/>
    <w:p w:rsidR="00BD6D6C" w:rsidRPr="00CC5067" w:rsidRDefault="00BD6D6C" w:rsidP="00E86695">
      <w:r w:rsidRPr="00CC5067">
        <w:t>hecarī lakṣaṇam āha—</w:t>
      </w:r>
    </w:p>
    <w:p w:rsidR="00BD6D6C" w:rsidRPr="00CC5067" w:rsidRDefault="00BD6D6C" w:rsidP="00E86695"/>
    <w:p w:rsidR="00BD6D6C" w:rsidRPr="00CC5067" w:rsidRDefault="00BD6D6C" w:rsidP="00395044">
      <w:pPr>
        <w:pStyle w:val="Versequote"/>
      </w:pPr>
      <w:r w:rsidRPr="00CC5067">
        <w:t>kapāla-kuhare jihvā praviṣṭā viparītagā |</w:t>
      </w:r>
    </w:p>
    <w:p w:rsidR="00BD6D6C" w:rsidRPr="00CC5067" w:rsidRDefault="00BD6D6C" w:rsidP="00395044">
      <w:pPr>
        <w:pStyle w:val="Versequote"/>
      </w:pPr>
      <w:r w:rsidRPr="00CC5067">
        <w:t>bhruvor antar-gatā dṛṣṭiḥ mudrā bhavati khecarī ||64||</w:t>
      </w:r>
    </w:p>
    <w:p w:rsidR="00BD6D6C" w:rsidRPr="00CC5067" w:rsidRDefault="00BD6D6C" w:rsidP="00395044">
      <w:pPr>
        <w:pStyle w:val="Versequote"/>
      </w:pPr>
    </w:p>
    <w:p w:rsidR="00BD6D6C" w:rsidRPr="00CC5067" w:rsidRDefault="00BD6D6C" w:rsidP="00E86695">
      <w:r w:rsidRPr="00CC5067">
        <w:t>kapāleti | viparītagāsatī kapāla-kuhare lambikordhva-vivare praviṣṭā jihvā bhruvor antaḥ bhrū-madhye gatā dṛṣṭir niścalam avasthitā dṛṣṭir iyaṁ khecarī mudrā bhavati ||64||</w:t>
      </w:r>
    </w:p>
    <w:p w:rsidR="00BD6D6C" w:rsidRPr="00CC5067" w:rsidRDefault="00BD6D6C" w:rsidP="00E86695"/>
    <w:p w:rsidR="00BD6D6C" w:rsidRPr="00CC5067" w:rsidRDefault="00BD6D6C" w:rsidP="00E86695">
      <w:r w:rsidRPr="00CC5067">
        <w:t>khecarī phalam āha ṣaḍbhiḥ—</w:t>
      </w:r>
    </w:p>
    <w:p w:rsidR="00BD6D6C" w:rsidRPr="00CC5067" w:rsidRDefault="00BD6D6C" w:rsidP="00E86695"/>
    <w:p w:rsidR="00BD6D6C" w:rsidRPr="00CC5067" w:rsidRDefault="00BD6D6C" w:rsidP="00395044">
      <w:pPr>
        <w:pStyle w:val="Versequote"/>
      </w:pPr>
      <w:r w:rsidRPr="00CC5067">
        <w:t>na rogo maraṇaṁ tasya na nidrā na kṣudhā tṛṣā |</w:t>
      </w:r>
    </w:p>
    <w:p w:rsidR="00BD6D6C" w:rsidRPr="00CC5067" w:rsidRDefault="00BD6D6C" w:rsidP="00395044">
      <w:pPr>
        <w:pStyle w:val="Versequote"/>
      </w:pPr>
      <w:r w:rsidRPr="00CC5067">
        <w:t>na ca mūrcchā bhavet tasya yo mudrāṁ vetti khecarīm ||65||</w:t>
      </w:r>
    </w:p>
    <w:p w:rsidR="00BD6D6C" w:rsidRPr="00CC5067" w:rsidRDefault="00BD6D6C" w:rsidP="00E86695"/>
    <w:p w:rsidR="00BD6D6C" w:rsidRPr="00CC5067" w:rsidRDefault="00BD6D6C" w:rsidP="00E86695">
      <w:r w:rsidRPr="00CC5067">
        <w:t>na roga iti | yaḥ yogī ukta-lakṣaṇaṁ khecarī-mudrāṁ vetti ciram abhyasatīty arthaḥ | tasya yoginaḥ rogaḥ kapha-vātādi-prayoga-janyaḥ | maraṇaṁ prāṇotkramaṇāvasthā-viśeṣaḥ | nidrā mūrcchā avasthā-viśeṣa eva | kṣudhā tṛṣā etāni kim api na saṁbhavatīty arthaḥ ||65||</w:t>
      </w:r>
    </w:p>
    <w:p w:rsidR="00BD6D6C" w:rsidRPr="00CC5067" w:rsidRDefault="00BD6D6C" w:rsidP="00E86695"/>
    <w:p w:rsidR="00BD6D6C" w:rsidRPr="00CC5067" w:rsidRDefault="00BD6D6C" w:rsidP="00531FE7">
      <w:pPr>
        <w:pStyle w:val="Versequote"/>
      </w:pPr>
      <w:r w:rsidRPr="00CC5067">
        <w:t>pīḍyate na sa śokena lipyate na sa karmaṇā |</w:t>
      </w:r>
    </w:p>
    <w:p w:rsidR="00BD6D6C" w:rsidRPr="00CC5067" w:rsidRDefault="00BD6D6C" w:rsidP="00531FE7">
      <w:pPr>
        <w:pStyle w:val="Versequote"/>
      </w:pPr>
      <w:r w:rsidRPr="00CC5067">
        <w:t>bādhyate na sa kālena yo mudrāṁ vetti khecarīm ||66||</w:t>
      </w:r>
    </w:p>
    <w:p w:rsidR="00BD6D6C" w:rsidRPr="00CC5067" w:rsidRDefault="00BD6D6C" w:rsidP="00E86695"/>
    <w:p w:rsidR="00BD6D6C" w:rsidRPr="00CC5067" w:rsidRDefault="00BD6D6C" w:rsidP="00E86695">
      <w:r w:rsidRPr="00CC5067">
        <w:t xml:space="preserve">pīḍyate iti </w:t>
      </w:r>
      <w:r w:rsidRPr="00CC5067">
        <w:rPr>
          <w:lang w:val="en-CA"/>
        </w:rPr>
        <w:t xml:space="preserve">| </w:t>
      </w:r>
      <w:r w:rsidRPr="00CC5067">
        <w:t>yaḥ yogī ukta-lakṣaṇaṁ khecarī-mudrāṁ vetti gurūkta-mārgeṇānutiṣṭhati, sa yogī śokena na pīḍyate | māyā-prapañcātītvāt sa-karmaṇā karma-phalena sukha-duḥkhena na lipyate | na spṛśyate kālenāpi jagad-anta-kāreṇa na bādhyate ||66||</w:t>
      </w:r>
    </w:p>
    <w:p w:rsidR="00BD6D6C" w:rsidRPr="00CC5067" w:rsidRDefault="00BD6D6C" w:rsidP="00E86695"/>
    <w:p w:rsidR="00BD6D6C" w:rsidRPr="00CC5067" w:rsidRDefault="00BD6D6C" w:rsidP="00531FE7">
      <w:pPr>
        <w:pStyle w:val="Versequote"/>
      </w:pPr>
      <w:r w:rsidRPr="00CC5067">
        <w:t>cittaṁ carati khe yasmāt jihvā carati khe gatā |</w:t>
      </w:r>
    </w:p>
    <w:p w:rsidR="00BD6D6C" w:rsidRPr="00CC5067" w:rsidRDefault="00BD6D6C" w:rsidP="00531FE7">
      <w:pPr>
        <w:pStyle w:val="Versequote"/>
      </w:pPr>
      <w:r w:rsidRPr="00CC5067">
        <w:t>tenaiva khecarī-mudrā sarva-siddhair namaskṛtā ||67||</w:t>
      </w:r>
    </w:p>
    <w:p w:rsidR="00BD6D6C" w:rsidRPr="00CC5067" w:rsidRDefault="00BD6D6C" w:rsidP="00E86695"/>
    <w:p w:rsidR="00BD6D6C" w:rsidRPr="00CC5067" w:rsidRDefault="00BD6D6C" w:rsidP="00E86695">
      <w:r w:rsidRPr="00CC5067">
        <w:t>khecarīti | nāma vigṛhṇāti cittam iti yasmāt kāraṇāt cittaṁ brahmaikatānātmakam antaḥ-karaṇaṁ khe śūnye carati | jihvā rasanā khe ākāśe carati | candrāmṛtaṁ pibati gacchati vā tenaiva kāraṇenāntaḥ-karaṇasya viṣaya-sambandha-nivārakatvenety arthaḥ | khecarī-mudrā sarva-siddhair api namaskṛtā pūjitā ||67||</w:t>
      </w:r>
    </w:p>
    <w:p w:rsidR="00BD6D6C" w:rsidRPr="00CC5067" w:rsidRDefault="00BD6D6C" w:rsidP="00E86695"/>
    <w:p w:rsidR="00BD6D6C" w:rsidRPr="00CC5067" w:rsidRDefault="00BD6D6C" w:rsidP="00681CD9">
      <w:pPr>
        <w:pStyle w:val="Versequote"/>
      </w:pPr>
      <w:r w:rsidRPr="00CC5067">
        <w:t>bindu-mūlaṁ śarīraṁ tu śirās tatra pratiṣṭhitā |</w:t>
      </w:r>
    </w:p>
    <w:p w:rsidR="00BD6D6C" w:rsidRPr="00CC5067" w:rsidRDefault="00BD6D6C" w:rsidP="00681CD9">
      <w:pPr>
        <w:pStyle w:val="Versequote"/>
      </w:pPr>
      <w:r w:rsidRPr="00CC5067">
        <w:t>bhāvayanti śarīraṁ yā hy āpādatalamastakam ||68||</w:t>
      </w:r>
    </w:p>
    <w:p w:rsidR="00BD6D6C" w:rsidRPr="00CC5067" w:rsidRDefault="00BD6D6C" w:rsidP="00E86695"/>
    <w:p w:rsidR="00BD6D6C" w:rsidRPr="00CC5067" w:rsidRDefault="00BD6D6C" w:rsidP="00E86695">
      <w:r w:rsidRPr="00CC5067">
        <w:t>bindu-mūlam iti | śarīre bindur mūlaṁ kāraṇaṁ yasya, tat bindu-mūlaṁ bindunaiva saṁrakṣitam ity arthaḥ | tat kathaṁ bhavet ? tatrāha—hi yasmāt kāraṇāt yā śirā āpāda-tala-mastakaṁ śarīraṁ bhāvayanti | bindunā siñcanena kṛtvā jīvayantīty arthaḥ | tāḥ śirās tatra pratiṣṭhitās tad-dhetau, ataḥ śarīraṁ bindu-mūlam ity arthaḥ ||68||</w:t>
      </w:r>
    </w:p>
    <w:p w:rsidR="00BD6D6C" w:rsidRPr="00CC5067" w:rsidRDefault="00BD6D6C" w:rsidP="00E86695"/>
    <w:p w:rsidR="00BD6D6C" w:rsidRPr="00CC5067" w:rsidRDefault="00BD6D6C" w:rsidP="00681CD9">
      <w:pPr>
        <w:pStyle w:val="Versequote"/>
      </w:pPr>
      <w:r w:rsidRPr="00CC5067">
        <w:t>khecaryā mudritaṁ yena vivaraṁ laṁbikordhvataḥ |</w:t>
      </w:r>
    </w:p>
    <w:p w:rsidR="00BD6D6C" w:rsidRPr="00CC5067" w:rsidRDefault="00BD6D6C" w:rsidP="00681CD9">
      <w:pPr>
        <w:pStyle w:val="Versequote"/>
      </w:pPr>
      <w:r w:rsidRPr="00CC5067">
        <w:t>na tasya kṣarate binduḥ kāminy-āliṅgitasya ca ||69||</w:t>
      </w:r>
    </w:p>
    <w:p w:rsidR="00BD6D6C" w:rsidRPr="00CC5067" w:rsidRDefault="00BD6D6C" w:rsidP="00E86695"/>
    <w:p w:rsidR="00BD6D6C" w:rsidRPr="00CC5067" w:rsidRDefault="00BD6D6C" w:rsidP="00E86695">
      <w:r w:rsidRPr="00CC5067">
        <w:t>tathā ca yena yoginā kaṇṭha-nālasya vivaraṁ chidraṁ lambikordhvataḥ lambikāyā urdhva-bhāge khecaryā mudrikayā kṛtvā mudritaṁ ruddhaṁ tasya yoginaḥ kāminyā liṅgitasyāpi bindur na kṣarate na sravatīty arthaḥ ||69||</w:t>
      </w:r>
    </w:p>
    <w:p w:rsidR="00BD6D6C" w:rsidRPr="00CC5067" w:rsidRDefault="00BD6D6C" w:rsidP="00E86695"/>
    <w:p w:rsidR="00BD6D6C" w:rsidRPr="00CC5067" w:rsidRDefault="00BD6D6C" w:rsidP="00412DD6">
      <w:r w:rsidRPr="00CC5067">
        <w:t>bindur na kṣarate ity uktaṁ, kiṁ tena ? ity ākāṅkṣāyām āha—</w:t>
      </w:r>
    </w:p>
    <w:p w:rsidR="00BD6D6C" w:rsidRPr="00CC5067" w:rsidRDefault="00BD6D6C" w:rsidP="00412DD6"/>
    <w:p w:rsidR="00BD6D6C" w:rsidRPr="00CC5067" w:rsidRDefault="00BD6D6C" w:rsidP="00412DD6">
      <w:pPr>
        <w:pStyle w:val="Versequote"/>
      </w:pPr>
      <w:r w:rsidRPr="00CC5067">
        <w:t>yāvad binduḥ sthito dehe tavanmṛtyu-bhayaṁ kutaḥ |</w:t>
      </w:r>
    </w:p>
    <w:p w:rsidR="00BD6D6C" w:rsidRPr="00CC5067" w:rsidRDefault="00BD6D6C" w:rsidP="00412DD6">
      <w:pPr>
        <w:pStyle w:val="Versequote"/>
      </w:pPr>
      <w:r w:rsidRPr="00CC5067">
        <w:t>yāvad baddhā nabhomudrā tāvadbindurna gacchati ||70||</w:t>
      </w:r>
    </w:p>
    <w:p w:rsidR="00BD6D6C" w:rsidRPr="00CC5067" w:rsidRDefault="00BD6D6C" w:rsidP="00E86695"/>
    <w:p w:rsidR="00BD6D6C" w:rsidRPr="00CC5067" w:rsidRDefault="00BD6D6C" w:rsidP="00E86695">
      <w:r w:rsidRPr="00CC5067">
        <w:t xml:space="preserve">yāvad iti | yāvat-paryantaṁ dehe bindu-sthito’sti tāvat-paryantaṁ mṛtyu-bhayaṁ kuto bhavet </w:t>
      </w:r>
      <w:r w:rsidRPr="00CC5067">
        <w:rPr>
          <w:lang w:val="en-CA"/>
        </w:rPr>
        <w:t xml:space="preserve">? </w:t>
      </w:r>
      <w:r w:rsidRPr="00CC5067">
        <w:t>na kuto’pīty arthaḥ | vyoma-cakropari bindu-sthānaṁ | tatra kālasya prāpter abhāvād iti bhāvaḥ | binduś ca kiyat-kālaṁ sthiro bhavet ? tatrāha—yāvad iti | yāvat-kāla-paryantaṁ nabho-mudrā khecarī-mudrā baddhā bhavati, tāvat-paryantaṁ bindur na gacchati na sravati ||70||</w:t>
      </w:r>
    </w:p>
    <w:p w:rsidR="00BD6D6C" w:rsidRPr="00CC5067" w:rsidRDefault="00BD6D6C" w:rsidP="00E86695"/>
    <w:p w:rsidR="00BD6D6C" w:rsidRPr="00CC5067" w:rsidRDefault="00BD6D6C" w:rsidP="00412DD6">
      <w:pPr>
        <w:pStyle w:val="Versequote"/>
      </w:pPr>
      <w:r w:rsidRPr="00CC5067">
        <w:t>calito’pi yadā binduḥ saṁprāptaś ca hutāśanam |</w:t>
      </w:r>
    </w:p>
    <w:p w:rsidR="00BD6D6C" w:rsidRPr="00CC5067" w:rsidRDefault="00BD6D6C" w:rsidP="00412DD6">
      <w:pPr>
        <w:pStyle w:val="Versequote"/>
      </w:pPr>
      <w:r w:rsidRPr="00CC5067">
        <w:t>vrajaty ūrdhvaṁ hataḥ śaktyā niruddho yoni-mudrayā ||71||</w:t>
      </w:r>
    </w:p>
    <w:p w:rsidR="00BD6D6C" w:rsidRPr="00CC5067" w:rsidRDefault="00BD6D6C" w:rsidP="00E86695"/>
    <w:p w:rsidR="00BD6D6C" w:rsidRPr="00CC5067" w:rsidRDefault="00BD6D6C" w:rsidP="00E86695">
      <w:r w:rsidRPr="00CC5067">
        <w:t>yadā kadācit calito’pi binduḥ hutāśane sūrya-maṇḍale prāpto’pi tat-kṣaṇe eva sva-sthānād utthāpitayā śaktyā hataḥ san ūrdhvaṁ vrajati | tataś ca yoni-mudrayā niruddhaḥ susthito bhavatīty arthaḥ ||71||</w:t>
      </w:r>
    </w:p>
    <w:p w:rsidR="00BD6D6C" w:rsidRPr="00CC5067" w:rsidRDefault="00BD6D6C" w:rsidP="00E86695"/>
    <w:p w:rsidR="00BD6D6C" w:rsidRPr="00CC5067" w:rsidRDefault="00BD6D6C" w:rsidP="00E86695">
      <w:r w:rsidRPr="00CC5067">
        <w:t>tasya bhedam āha—-</w:t>
      </w:r>
    </w:p>
    <w:p w:rsidR="00BD6D6C" w:rsidRPr="00CC5067" w:rsidRDefault="00BD6D6C" w:rsidP="00E86695"/>
    <w:p w:rsidR="00BD6D6C" w:rsidRPr="00CC5067" w:rsidRDefault="00BD6D6C" w:rsidP="00896BC5">
      <w:pPr>
        <w:pStyle w:val="Versequote"/>
      </w:pPr>
      <w:r w:rsidRPr="00CC5067">
        <w:t>sa punar dvividho binduḥ pāṇḍuro lohitas tathā |</w:t>
      </w:r>
    </w:p>
    <w:p w:rsidR="00BD6D6C" w:rsidRPr="00CC5067" w:rsidRDefault="00BD6D6C" w:rsidP="00896BC5">
      <w:pPr>
        <w:pStyle w:val="Versequote"/>
      </w:pPr>
      <w:r w:rsidRPr="00CC5067">
        <w:t>pāṇḍuraṁ śukram ity āhuḥ lohitākhyaṁ mahā-rajaḥ ||72||</w:t>
      </w:r>
    </w:p>
    <w:p w:rsidR="00BD6D6C" w:rsidRPr="00CC5067" w:rsidRDefault="00BD6D6C" w:rsidP="00E86695"/>
    <w:p w:rsidR="00BD6D6C" w:rsidRPr="00CC5067" w:rsidRDefault="00BD6D6C" w:rsidP="00E86695">
      <w:r w:rsidRPr="00CC5067">
        <w:t>sa iti | sa binduḥ pāṇḍura-lohita iti bhede na dvividhaḥ | tatra pāṇḍuraṁ bindu śukram ity āhuḥ—lohitā ākhyā yasya tat mahā-rajaḥ rajo-rūpaṁ bhavatīty arthaḥ ||72||</w:t>
      </w:r>
    </w:p>
    <w:p w:rsidR="00BD6D6C" w:rsidRPr="00CC5067" w:rsidRDefault="00BD6D6C" w:rsidP="00E86695"/>
    <w:p w:rsidR="00BD6D6C" w:rsidRPr="00CC5067" w:rsidRDefault="00BD6D6C" w:rsidP="00E86695">
      <w:r w:rsidRPr="00CC5067">
        <w:t>tayoḥ sthāna-bhedaṁ darśayati—</w:t>
      </w:r>
    </w:p>
    <w:p w:rsidR="00BD6D6C" w:rsidRPr="00CC5067" w:rsidRDefault="00BD6D6C" w:rsidP="00E86695"/>
    <w:p w:rsidR="00BD6D6C" w:rsidRPr="00CC5067" w:rsidRDefault="00BD6D6C" w:rsidP="00896BC5">
      <w:pPr>
        <w:pStyle w:val="Versequote"/>
      </w:pPr>
      <w:r w:rsidRPr="00CC5067">
        <w:t>sindūra-drava-saṁkāśaṁ ravi-sthāne sthitaṁ rajaḥ |</w:t>
      </w:r>
    </w:p>
    <w:p w:rsidR="00BD6D6C" w:rsidRPr="00CC5067" w:rsidRDefault="00BD6D6C" w:rsidP="00896BC5">
      <w:pPr>
        <w:pStyle w:val="Versequote"/>
      </w:pPr>
      <w:r w:rsidRPr="00CC5067">
        <w:t>śaśi-sthāne sthito binduḥ tayor aikyaṁ sudurlabham ||73||</w:t>
      </w:r>
    </w:p>
    <w:p w:rsidR="00BD6D6C" w:rsidRPr="00CC5067" w:rsidRDefault="00BD6D6C" w:rsidP="00E86695"/>
    <w:p w:rsidR="00BD6D6C" w:rsidRPr="00CC5067" w:rsidRDefault="00BD6D6C" w:rsidP="00E86695">
      <w:r w:rsidRPr="00CC5067">
        <w:t>sindūreti—sindūrasya yo dravaḥ tailādi-miśreṇa saṁbhūtaḥ, tat saṁkāśaṁ tat-samāna-varṇa-rajo-rūpaṁ binduḥ ravi-sthāne nābhi-pradeśe sthitaṁ bhavati | binduḥ śukraṁ śaśi-sthāne ṣoḍaśāra-cakre sthitaḥ | tayor aikyaṁ vakṣyamāṇopāya-sādhyaṁ ca suṣṭhu durlabhaṁ bhavati tasya phalam agre vakṣyate ||73||</w:t>
      </w:r>
    </w:p>
    <w:p w:rsidR="00BD6D6C" w:rsidRPr="00CC5067" w:rsidRDefault="00BD6D6C" w:rsidP="00E86695"/>
    <w:p w:rsidR="00BD6D6C" w:rsidRPr="00CC5067" w:rsidRDefault="00BD6D6C" w:rsidP="00AF3915">
      <w:r w:rsidRPr="00CC5067">
        <w:t>jagataḥ śiva-śakty-ātmakatvādi śrutaṁ pramāṇayati—</w:t>
      </w:r>
    </w:p>
    <w:p w:rsidR="00BD6D6C" w:rsidRPr="00CC5067" w:rsidRDefault="00BD6D6C" w:rsidP="00AF3915"/>
    <w:p w:rsidR="00BD6D6C" w:rsidRPr="00CC5067" w:rsidRDefault="00BD6D6C" w:rsidP="00AF3915">
      <w:pPr>
        <w:pStyle w:val="Versequote"/>
      </w:pPr>
      <w:r w:rsidRPr="00CC5067">
        <w:t>binduḥ śivo rajaḥ śaktir bindur indū rajo raviḥ |</w:t>
      </w:r>
    </w:p>
    <w:p w:rsidR="00BD6D6C" w:rsidRPr="00CC5067" w:rsidRDefault="00BD6D6C" w:rsidP="00AF3915">
      <w:pPr>
        <w:pStyle w:val="Versequote"/>
      </w:pPr>
      <w:r w:rsidRPr="00CC5067">
        <w:t>ubhayoḥ saṅgamādeva prāpyate paramaṁ padam ||74||</w:t>
      </w:r>
    </w:p>
    <w:p w:rsidR="00BD6D6C" w:rsidRPr="00CC5067" w:rsidRDefault="00BD6D6C" w:rsidP="00E86695"/>
    <w:p w:rsidR="00BD6D6C" w:rsidRPr="00CC5067" w:rsidRDefault="00BD6D6C" w:rsidP="00E86695">
      <w:r w:rsidRPr="00CC5067">
        <w:t>bindur iti | binduḥ pāṇḍuraḥ prāg uktaḥ śivo bhavati | rajo lohitaṁ śakty-aṁśaḥ | punaḥ sa binduś candro bhavati | rajo lohitaṁ raviḥ sūryo bhavati | tathā ca candra-sūryayor api śiva-śakty-ātmakatvam uktam | ata eva haṭha-yoga-nirūpaṇa-kāreṇa candra-sūryayoḥ prāṇāpānayor vā jīvātma-paramātmanor vā ekatve ti paryāyeṇoktir upapadyate ubhayos tayoḥ saṅgamād ekatvād eva paramaṁ padaṁ prāpyate ||74||</w:t>
      </w:r>
    </w:p>
    <w:p w:rsidR="00BD6D6C" w:rsidRPr="00CC5067" w:rsidRDefault="00BD6D6C" w:rsidP="00E86695"/>
    <w:p w:rsidR="00BD6D6C" w:rsidRPr="00CC5067" w:rsidRDefault="00BD6D6C" w:rsidP="00AF3915">
      <w:pPr>
        <w:pStyle w:val="Versequote"/>
      </w:pPr>
      <w:r w:rsidRPr="00CC5067">
        <w:t>vāyunā śakti-cāreṇa preritaṁ tu yadā rajaḥ |</w:t>
      </w:r>
    </w:p>
    <w:p w:rsidR="00BD6D6C" w:rsidRPr="00CC5067" w:rsidRDefault="00BD6D6C" w:rsidP="00AF3915">
      <w:pPr>
        <w:pStyle w:val="Versequote"/>
      </w:pPr>
      <w:r w:rsidRPr="00CC5067">
        <w:t>yāti bindoḥ sahaikatvaṁ bhaved divyaṁ vapus tadā ||75||</w:t>
      </w:r>
    </w:p>
    <w:p w:rsidR="00BD6D6C" w:rsidRPr="00CC5067" w:rsidRDefault="00BD6D6C" w:rsidP="00E86695"/>
    <w:p w:rsidR="00BD6D6C" w:rsidRPr="00CC5067" w:rsidRDefault="00BD6D6C" w:rsidP="00E86695">
      <w:r w:rsidRPr="00CC5067">
        <w:t>tayor bindurajaso rekatve upaprāpakaṁ phalam āha—vāyuneti śaktiṁ cārayatīti śakti-cāras tenaśaktiṁ cālayatā vāyunā preritam ūrdhvam utthāpitaṁ rajaḥ strī-dharmiṇyāraktaṁ yadā bindoḥ saha binduneti pāṭhas tu nityam ekatvaṁ yāti | samara-sattvaṁ prāpnoti | tadā divyaṁ dāha-cchedādi-rahitaṁ pali palitādi-rahitaṁ ca vapuḥ śarīraṁ bhavet ||75||</w:t>
      </w:r>
    </w:p>
    <w:p w:rsidR="00BD6D6C" w:rsidRPr="00CC5067" w:rsidRDefault="00BD6D6C" w:rsidP="00E86695"/>
    <w:p w:rsidR="00BD6D6C" w:rsidRPr="00CC5067" w:rsidRDefault="00BD6D6C" w:rsidP="00E86695">
      <w:r w:rsidRPr="00CC5067">
        <w:t>kiṁ ca,</w:t>
      </w:r>
    </w:p>
    <w:p w:rsidR="00BD6D6C" w:rsidRPr="00CC5067" w:rsidRDefault="00BD6D6C" w:rsidP="00E86695"/>
    <w:p w:rsidR="00BD6D6C" w:rsidRPr="00CC5067" w:rsidRDefault="00BD6D6C" w:rsidP="00B2410D">
      <w:pPr>
        <w:pStyle w:val="Versequote"/>
      </w:pPr>
      <w:r w:rsidRPr="00CC5067">
        <w:t>śukraṁ candreṇa saṁyuktaṁ rajaḥ sūryeṇa saṁyutam |</w:t>
      </w:r>
    </w:p>
    <w:p w:rsidR="00BD6D6C" w:rsidRPr="00CC5067" w:rsidRDefault="00BD6D6C" w:rsidP="00B2410D">
      <w:pPr>
        <w:pStyle w:val="Versequote"/>
      </w:pPr>
      <w:r w:rsidRPr="00CC5067">
        <w:t>tayoḥ sama-rasaikatvaṁ yo jānāti sa yogavit ||76||</w:t>
      </w:r>
    </w:p>
    <w:p w:rsidR="00BD6D6C" w:rsidRPr="00CC5067" w:rsidRDefault="00BD6D6C" w:rsidP="00E86695"/>
    <w:p w:rsidR="00BD6D6C" w:rsidRPr="00CC5067" w:rsidRDefault="00BD6D6C" w:rsidP="00E86695">
      <w:r w:rsidRPr="00CC5067">
        <w:t>śukraṁ bindu-rūpaṁ candreṇa saṁyuktaṁ samam avasthitaṁ rajaś ca sūryeṇa saṁyutaṁ samaṁ sthitaṁ tayoḥ candra-sūrya-rūpatayāvasthitayoḥ bindu-rajasoḥ sama-rasatayā ekatvaṁ yo jānāti sa yogavid iti tayoḥ yogasyaiva yoga-pada-vācyatvāt ||76||</w:t>
      </w:r>
    </w:p>
    <w:p w:rsidR="00BD6D6C" w:rsidRPr="00CC5067" w:rsidRDefault="00BD6D6C" w:rsidP="00E86695"/>
    <w:p w:rsidR="00BD6D6C" w:rsidRPr="00CC5067" w:rsidRDefault="00BD6D6C" w:rsidP="00B2410D">
      <w:pPr>
        <w:jc w:val="center"/>
      </w:pPr>
      <w:r w:rsidRPr="00CC5067">
        <w:t xml:space="preserve">|| iti khecarī-mudrā-prakaraṇam || </w:t>
      </w:r>
    </w:p>
    <w:p w:rsidR="00BD6D6C" w:rsidRPr="00CC5067" w:rsidRDefault="00BD6D6C" w:rsidP="00E86695"/>
    <w:p w:rsidR="00BD6D6C" w:rsidRPr="00CC5067" w:rsidRDefault="00BD6D6C" w:rsidP="00B2410D">
      <w:r w:rsidRPr="00CC5067">
        <w:t>atha mahā-mudrā-prakaraṇam, tatrādau phalaṁ—</w:t>
      </w:r>
    </w:p>
    <w:p w:rsidR="00BD6D6C" w:rsidRPr="00CC5067" w:rsidRDefault="00BD6D6C" w:rsidP="00E86695"/>
    <w:p w:rsidR="00BD6D6C" w:rsidRPr="00CC5067" w:rsidRDefault="00BD6D6C" w:rsidP="00B2410D">
      <w:pPr>
        <w:pStyle w:val="Versequote"/>
      </w:pPr>
      <w:r w:rsidRPr="00CC5067">
        <w:t>śodhanaṁ nāḍijālasya cālanaṁ candra-sūryayoḥ |</w:t>
      </w:r>
    </w:p>
    <w:p w:rsidR="00BD6D6C" w:rsidRPr="00CC5067" w:rsidRDefault="00BD6D6C" w:rsidP="00B2410D">
      <w:pPr>
        <w:pStyle w:val="Versequote"/>
      </w:pPr>
      <w:r w:rsidRPr="00CC5067">
        <w:t>rasānāṁ śoṣaṇaṁ caiva mahā-mudrābhidhīyate ||77||</w:t>
      </w:r>
    </w:p>
    <w:p w:rsidR="00BD6D6C" w:rsidRPr="00CC5067" w:rsidRDefault="00BD6D6C" w:rsidP="00E86695"/>
    <w:p w:rsidR="00BD6D6C" w:rsidRPr="00CC5067" w:rsidRDefault="00BD6D6C" w:rsidP="00E86695">
      <w:r w:rsidRPr="00CC5067">
        <w:t>śodhanam iti | nāḍījālasya nāḍīnāṁ vistārasya śodhanaṁ tad-āśrita-vāta-pittādi-doṣasya niḥsāraṇaṁ śaśi-sūryayoś candrādityayoś cālanaṁ ekatra karaṇaṁ ca punaḥ rasānāṁ bhukta-pītānna-pānādi-pāka-jātānāṁ śoṣaṇaṁ nāśanaṁ ca yayā mudrayā bhavati seyaṁ mahā-mudrā abhidhīyate kathyate ||77||</w:t>
      </w:r>
    </w:p>
    <w:p w:rsidR="00BD6D6C" w:rsidRPr="00CC5067" w:rsidRDefault="00BD6D6C" w:rsidP="00E86695"/>
    <w:p w:rsidR="00BD6D6C" w:rsidRPr="00CC5067" w:rsidRDefault="00BD6D6C" w:rsidP="00E86695">
      <w:r w:rsidRPr="00CC5067">
        <w:t>saṁprati mahā-mudrā-lakṣaṇam āha—</w:t>
      </w:r>
    </w:p>
    <w:p w:rsidR="00BD6D6C" w:rsidRPr="00CC5067" w:rsidRDefault="00BD6D6C" w:rsidP="00E86695"/>
    <w:p w:rsidR="00BD6D6C" w:rsidRPr="00CC5067" w:rsidRDefault="00BD6D6C" w:rsidP="00B2410D">
      <w:pPr>
        <w:pStyle w:val="Versequote"/>
      </w:pPr>
      <w:r w:rsidRPr="00CC5067">
        <w:t>vakṣo-nyasta-hanuḥ prapīḍya suciraṁ yoniṁ ca vāmāṅghriṇā</w:t>
      </w:r>
    </w:p>
    <w:p w:rsidR="00BD6D6C" w:rsidRPr="00CC5067" w:rsidRDefault="00BD6D6C" w:rsidP="00B2410D">
      <w:pPr>
        <w:pStyle w:val="Versequote"/>
      </w:pPr>
      <w:r w:rsidRPr="00CC5067">
        <w:t>hastābhyām anudhārayan prasaritaṁ pādaṁ tathā dakṣiṇam |</w:t>
      </w:r>
    </w:p>
    <w:p w:rsidR="00BD6D6C" w:rsidRPr="00CC5067" w:rsidRDefault="00BD6D6C" w:rsidP="00B2410D">
      <w:pPr>
        <w:pStyle w:val="Versequote"/>
      </w:pPr>
      <w:r w:rsidRPr="00CC5067">
        <w:t>āpūrya śvasanena kukṣi-yugalaṁ baddhvā śanai recayed</w:t>
      </w:r>
    </w:p>
    <w:p w:rsidR="00BD6D6C" w:rsidRPr="00CC5067" w:rsidRDefault="00BD6D6C" w:rsidP="00B2410D">
      <w:pPr>
        <w:pStyle w:val="Versequote"/>
      </w:pPr>
      <w:r w:rsidRPr="00CC5067">
        <w:t>eṣā vyādhi-vināśinī sumahatī mudrā nṛṇāṁ kathyate ||78||</w:t>
      </w:r>
    </w:p>
    <w:p w:rsidR="00BD6D6C" w:rsidRPr="00CC5067" w:rsidRDefault="00BD6D6C" w:rsidP="00E86695"/>
    <w:p w:rsidR="00BD6D6C" w:rsidRPr="00CC5067" w:rsidRDefault="00BD6D6C" w:rsidP="00E86695">
      <w:r w:rsidRPr="00CC5067">
        <w:t>vakṣa iti | vakṣo-nyasta-hanuḥ vakṣasi sthāpita-cibukaḥ yogī vāmāṅghriṇā vāma-pāda-pārṣṇinā yoniṁ pūrvoktaṁ suciraṁ nitarāṁ prapīḍya prasaritaṁ dakṣiṇaṁ pādaṁ hastābhyām anudhārayan gṛhṇan san kukṣi yugalaṁ śvasanena prāṇena āpūrya pūrayitvā baddhvā yathokta-kālaṁ kuṁbhayitvānantaraṁ śanai recayet | eṣā nṛṇām yogināṁ vyādhi-vināśinī sakala-roga-kṣaya-kāriṇī sumahatī mudrā mahā-mudrā iti kathyate  abhidhīyate ||78||</w:t>
      </w:r>
    </w:p>
    <w:p w:rsidR="00BD6D6C" w:rsidRPr="00CC5067" w:rsidRDefault="00BD6D6C" w:rsidP="00E86695"/>
    <w:p w:rsidR="00BD6D6C" w:rsidRPr="00CC5067" w:rsidRDefault="00BD6D6C" w:rsidP="00E86695">
      <w:r w:rsidRPr="00CC5067">
        <w:t>tasyābhyāsa-kramam āha—</w:t>
      </w:r>
    </w:p>
    <w:p w:rsidR="00BD6D6C" w:rsidRPr="00CC5067" w:rsidRDefault="00BD6D6C" w:rsidP="00E86695"/>
    <w:p w:rsidR="00BD6D6C" w:rsidRPr="00CC5067" w:rsidRDefault="00BD6D6C" w:rsidP="00193FBA">
      <w:pPr>
        <w:pStyle w:val="Versequote"/>
      </w:pPr>
      <w:r w:rsidRPr="00CC5067">
        <w:t>candrāṁśena samabhyasya sūryāṁśenābhyaset punaḥ |</w:t>
      </w:r>
    </w:p>
    <w:p w:rsidR="00BD6D6C" w:rsidRPr="00CC5067" w:rsidRDefault="00BD6D6C" w:rsidP="00193FBA">
      <w:pPr>
        <w:pStyle w:val="Versequote"/>
      </w:pPr>
      <w:r w:rsidRPr="00CC5067">
        <w:t>yāvat tulyā bhavet saṅkhyā tato mudrāṁ visarjayet ||79||</w:t>
      </w:r>
    </w:p>
    <w:p w:rsidR="00BD6D6C" w:rsidRPr="00CC5067" w:rsidRDefault="00BD6D6C" w:rsidP="00E86695"/>
    <w:p w:rsidR="00BD6D6C" w:rsidRPr="00CC5067" w:rsidRDefault="00BD6D6C" w:rsidP="00E86695">
      <w:r w:rsidRPr="00CC5067">
        <w:t>candrāṁśeneti imāṁ mahā-mudrām pūrvaṁ candrāṁśe samabhyasya abhyāsaṁ kṛtvā punaḥ sūryāṁśe abhyaset | candrāṁśe vāmāṅgena sūryāṁśena dakṣiṇāṅgenety arthaḥ | yāvat-paryantaṁ saṅkhyā-mātrā tulyā bhavet | vāma-dakṣiṇayor aṅgayoḥ samā bhavet | tāvat-paryantam abhyased ity arthaḥ | tatas tad-anantaraṁ mudrāṁ visarjayet dainandinikam abhyāsaṁ tyajed ity arthaḥ ||79||</w:t>
      </w:r>
    </w:p>
    <w:p w:rsidR="00BD6D6C" w:rsidRPr="00CC5067" w:rsidRDefault="00BD6D6C" w:rsidP="00E86695"/>
    <w:p w:rsidR="00BD6D6C" w:rsidRPr="00CC5067" w:rsidRDefault="00BD6D6C" w:rsidP="00E86695">
      <w:r w:rsidRPr="00CC5067">
        <w:t>tasyā eva phalam āha punas tribhiḥ—</w:t>
      </w:r>
    </w:p>
    <w:p w:rsidR="00BD6D6C" w:rsidRPr="00CC5067" w:rsidRDefault="00BD6D6C" w:rsidP="00E86695"/>
    <w:p w:rsidR="00BD6D6C" w:rsidRPr="00CC5067" w:rsidRDefault="00BD6D6C" w:rsidP="00193FBA">
      <w:pPr>
        <w:pStyle w:val="Versequote"/>
      </w:pPr>
      <w:r w:rsidRPr="00CC5067">
        <w:t>na hi pathyam apathyaṁ vā rasāḥ sarve’pi nīrasāḥ |</w:t>
      </w:r>
    </w:p>
    <w:p w:rsidR="00BD6D6C" w:rsidRPr="00CC5067" w:rsidRDefault="00BD6D6C" w:rsidP="00193FBA">
      <w:pPr>
        <w:pStyle w:val="Versequote"/>
      </w:pPr>
      <w:r w:rsidRPr="00CC5067">
        <w:t>api bhuktaṁ viṣaṁ ghoraṁ pīyūṣam iva jīryati ||80||</w:t>
      </w:r>
    </w:p>
    <w:p w:rsidR="00BD6D6C" w:rsidRPr="00CC5067" w:rsidRDefault="00BD6D6C" w:rsidP="00E86695"/>
    <w:p w:rsidR="00BD6D6C" w:rsidRPr="00CC5067" w:rsidRDefault="00BD6D6C" w:rsidP="00E86695">
      <w:r w:rsidRPr="00CC5067">
        <w:t>nahīti | asyāṁ mahā-mudrāyām abhyastāyāṁ pathyam apathyaṁ vā na vicāraṇīyam | sarve rasāś ca kaṭv-amla-lavaṇādayaḥ nīrasāḥ svaṁ sva-guṇa-doṣa-janane asamarthā bhavantīty arthaḥ | jīyate ghoram api viṣādikaṁ bhuktaṁ cet sva-doṣam unmādādikam anutpādya pīyūṣam iva śarīrānukūlyenaiva jīryati kiṁ punar anye rasāḥ kariṣyantīti bhāvaḥ ||80||</w:t>
      </w:r>
    </w:p>
    <w:p w:rsidR="00BD6D6C" w:rsidRPr="00CC5067" w:rsidRDefault="00BD6D6C" w:rsidP="00E86695"/>
    <w:p w:rsidR="00BD6D6C" w:rsidRPr="00CC5067" w:rsidRDefault="00BD6D6C" w:rsidP="00E86695">
      <w:r w:rsidRPr="00CC5067">
        <w:t>ata eva rasānām ananukūlatvāt kṣaya-kuṣṭhādayo’pi susthā bhavantīty āha—</w:t>
      </w:r>
    </w:p>
    <w:p w:rsidR="00BD6D6C" w:rsidRPr="00CC5067" w:rsidRDefault="00BD6D6C" w:rsidP="00E86695"/>
    <w:p w:rsidR="00BD6D6C" w:rsidRPr="00CC5067" w:rsidRDefault="00BD6D6C" w:rsidP="00730E8F">
      <w:pPr>
        <w:pStyle w:val="Versequote"/>
      </w:pPr>
      <w:r w:rsidRPr="00CC5067">
        <w:t>kṣaya-kuṣṭha-gudāvarta-gulmā jīrṇa-purogamāḥ |</w:t>
      </w:r>
    </w:p>
    <w:p w:rsidR="00BD6D6C" w:rsidRPr="00CC5067" w:rsidRDefault="00BD6D6C" w:rsidP="00730E8F">
      <w:pPr>
        <w:pStyle w:val="Versequote"/>
      </w:pPr>
      <w:r w:rsidRPr="00CC5067">
        <w:t>rogās tasya kṣayaṁ yānti mahā-mudrāṁ ca yo’bhyaset ||81||</w:t>
      </w:r>
    </w:p>
    <w:p w:rsidR="00BD6D6C" w:rsidRPr="00CC5067" w:rsidRDefault="00BD6D6C" w:rsidP="00E86695"/>
    <w:p w:rsidR="00BD6D6C" w:rsidRPr="00CC5067" w:rsidRDefault="00BD6D6C" w:rsidP="00E86695">
      <w:r w:rsidRPr="00CC5067">
        <w:t>kṣayeti | yaḥ yogī mahā-mudrām abhyaset, tasya yoginaḥ kṣaya-kuṣṭha-gudāvarta-gulma-jīrṇa-puro-gamāḥ sarve rogāḥ kṣayaṁ yānti vinaśyanti ||81||</w:t>
      </w:r>
    </w:p>
    <w:p w:rsidR="00BD6D6C" w:rsidRPr="00CC5067" w:rsidRDefault="00BD6D6C" w:rsidP="00E86695"/>
    <w:p w:rsidR="00BD6D6C" w:rsidRPr="00CC5067" w:rsidRDefault="00BD6D6C" w:rsidP="00E86695">
      <w:r w:rsidRPr="00CC5067">
        <w:t>upasaṁharati—</w:t>
      </w:r>
    </w:p>
    <w:p w:rsidR="00BD6D6C" w:rsidRPr="00CC5067" w:rsidRDefault="00BD6D6C" w:rsidP="00E86695"/>
    <w:p w:rsidR="00BD6D6C" w:rsidRPr="00CC5067" w:rsidRDefault="00BD6D6C" w:rsidP="00730E8F">
      <w:pPr>
        <w:pStyle w:val="Versequote"/>
      </w:pPr>
      <w:r w:rsidRPr="00CC5067">
        <w:t>kathiteyaṁ mahā-mudrā mahā-siddhi-karī nṛṇām |</w:t>
      </w:r>
    </w:p>
    <w:p w:rsidR="00BD6D6C" w:rsidRPr="00CC5067" w:rsidRDefault="00BD6D6C" w:rsidP="00730E8F">
      <w:pPr>
        <w:pStyle w:val="Versequote"/>
      </w:pPr>
      <w:r w:rsidRPr="00CC5067">
        <w:t>gopanīyā prayatnena na deyā yasya kasyacit ||82||</w:t>
      </w:r>
    </w:p>
    <w:p w:rsidR="00BD6D6C" w:rsidRPr="00CC5067" w:rsidRDefault="00BD6D6C" w:rsidP="00E86695"/>
    <w:p w:rsidR="00BD6D6C" w:rsidRPr="00CC5067" w:rsidRDefault="00BD6D6C" w:rsidP="00E86695">
      <w:r w:rsidRPr="00CC5067">
        <w:t xml:space="preserve">kathiteti | nṛṇām upāsakānāṁ mahā-siddhi-karī iyaṁ mahā-mudrā mayā kathitā | prayatnena gopanīyā rakṣaṇīyā || </w:t>
      </w:r>
      <w:r w:rsidRPr="00CC5067">
        <w:rPr>
          <w:rFonts w:cs="Times New Roman"/>
          <w:color w:val="0000FF"/>
          <w:szCs w:val="24"/>
        </w:rPr>
        <w:t xml:space="preserve">guptā vīryavatī jñeyā nirvīryā syāt prakāśitā </w:t>
      </w:r>
      <w:r w:rsidRPr="00CC5067">
        <w:t>iti sarva-sammatatvāt | ato yasya kasyacin na deyā sādhakāya iyaṁ deyā ity arthaḥ ||82||</w:t>
      </w:r>
    </w:p>
    <w:p w:rsidR="00BD6D6C" w:rsidRPr="00CC5067" w:rsidRDefault="00BD6D6C" w:rsidP="00E86695"/>
    <w:p w:rsidR="00BD6D6C" w:rsidRPr="00CC5067" w:rsidRDefault="00BD6D6C" w:rsidP="00730E8F">
      <w:pPr>
        <w:jc w:val="center"/>
      </w:pPr>
      <w:r w:rsidRPr="00CC5067">
        <w:t>|| iti mahā-mudrā-prakaraṇam ||</w:t>
      </w:r>
    </w:p>
    <w:p w:rsidR="00BD6D6C" w:rsidRPr="00CC5067" w:rsidRDefault="00BD6D6C" w:rsidP="00E86695"/>
    <w:p w:rsidR="00BD6D6C" w:rsidRPr="00CC5067" w:rsidRDefault="00BD6D6C" w:rsidP="00E86695">
      <w:r w:rsidRPr="00CC5067">
        <w:t>mano-vāsanā-vināśārthaṁ praṇavābhyāsaṁ saptabhiḥ ślokair āha—-</w:t>
      </w:r>
    </w:p>
    <w:p w:rsidR="00BD6D6C" w:rsidRPr="00CC5067" w:rsidRDefault="00BD6D6C" w:rsidP="00E86695"/>
    <w:p w:rsidR="00BD6D6C" w:rsidRPr="00CC5067" w:rsidRDefault="00BD6D6C" w:rsidP="00950921">
      <w:pPr>
        <w:pStyle w:val="Versequote"/>
      </w:pPr>
      <w:r w:rsidRPr="00CC5067">
        <w:t>padmāsanaṁ samāruhya sama-kāya-śiro-dharaḥ |</w:t>
      </w:r>
    </w:p>
    <w:p w:rsidR="00BD6D6C" w:rsidRPr="00CC5067" w:rsidRDefault="00BD6D6C" w:rsidP="00950921">
      <w:pPr>
        <w:pStyle w:val="Versequote"/>
      </w:pPr>
      <w:r w:rsidRPr="00CC5067">
        <w:t>nāsāgra-dṛṣṭir ekānte japed oṁkāram avyayam ||83||</w:t>
      </w:r>
    </w:p>
    <w:p w:rsidR="00BD6D6C" w:rsidRPr="00CC5067" w:rsidRDefault="00BD6D6C" w:rsidP="00E86695"/>
    <w:p w:rsidR="00BD6D6C" w:rsidRPr="00CC5067" w:rsidRDefault="00BD6D6C" w:rsidP="00E86695">
      <w:r w:rsidRPr="00CC5067">
        <w:t>padmāsanam iti | ekānte nirjana-pradeśe pūrvokta-lakṣaṇaṁ padmāsanaṁ samyag āruhya sama-kāya-śiro-dharaḥ ṛju-śarīra-grīvo nāsāgra-dṛṣṭiḥ nāsāgram avalokayan san avyayaṁ oṁkāraṁ praṇavaṁ japet ||83||</w:t>
      </w:r>
    </w:p>
    <w:p w:rsidR="00BD6D6C" w:rsidRPr="00CC5067" w:rsidRDefault="00BD6D6C" w:rsidP="00E86695"/>
    <w:p w:rsidR="00BD6D6C" w:rsidRPr="00CC5067" w:rsidRDefault="00BD6D6C" w:rsidP="00E86695">
      <w:r w:rsidRPr="00CC5067">
        <w:t>kathaṁ-bhūtam oṁkāraṁ japet ? ity ata āha—</w:t>
      </w:r>
    </w:p>
    <w:p w:rsidR="00BD6D6C" w:rsidRPr="00CC5067" w:rsidRDefault="00BD6D6C" w:rsidP="00E86695"/>
    <w:p w:rsidR="00BD6D6C" w:rsidRPr="00CC5067" w:rsidRDefault="00BD6D6C" w:rsidP="00950921">
      <w:pPr>
        <w:pStyle w:val="Versequote"/>
      </w:pPr>
      <w:r w:rsidRPr="00CC5067">
        <w:t>bhūr bhuvaḥ svar ime lokāḥ soma-sūryāgni-devatāḥ |</w:t>
      </w:r>
    </w:p>
    <w:p w:rsidR="00BD6D6C" w:rsidRPr="00CC5067" w:rsidRDefault="00BD6D6C" w:rsidP="00950921">
      <w:pPr>
        <w:pStyle w:val="Versequote"/>
      </w:pPr>
      <w:r w:rsidRPr="00CC5067">
        <w:t>yasya mātrāsu tiṣṭhanti tat-paraṁ jyotir om iti ||84||</w:t>
      </w:r>
    </w:p>
    <w:p w:rsidR="00BD6D6C" w:rsidRPr="00CC5067" w:rsidRDefault="00BD6D6C" w:rsidP="00E86695"/>
    <w:p w:rsidR="00BD6D6C" w:rsidRPr="00CC5067" w:rsidRDefault="00BD6D6C" w:rsidP="00E86695">
      <w:r w:rsidRPr="00CC5067">
        <w:t>bhūr iti | asya oṁkārasya mātrāsu a-kāra-u-kāra-ma-kāreṣu bhūr-loka-bhuvar-loka-svar-loka iti lokāḥ, somaḥ sūryāgnir iti devatāś ca, krameṇa tiṣṭhanti | tat-paraṁ kāraṇa-rūpaṁ jyotir-mayaṁ caitanyaṁ om iti sākāraṁ bījaṁ bhavatīty arthaḥ ||84||</w:t>
      </w:r>
    </w:p>
    <w:p w:rsidR="00BD6D6C" w:rsidRPr="00CC5067" w:rsidRDefault="00BD6D6C" w:rsidP="00E86695"/>
    <w:p w:rsidR="00BD6D6C" w:rsidRPr="00CC5067" w:rsidRDefault="00BD6D6C" w:rsidP="00950921">
      <w:pPr>
        <w:pStyle w:val="Versequote"/>
      </w:pPr>
      <w:r w:rsidRPr="00CC5067">
        <w:t>trayaḥ kālās trayo vedāḥ trayo lokās trayaḥ svarāḥ |</w:t>
      </w:r>
    </w:p>
    <w:p w:rsidR="00BD6D6C" w:rsidRPr="00CC5067" w:rsidRDefault="00BD6D6C" w:rsidP="00950921">
      <w:pPr>
        <w:pStyle w:val="Versequote"/>
      </w:pPr>
      <w:r w:rsidRPr="00CC5067">
        <w:t>trayo devāḥ sthitā yatra tat-paraṁ jyotir om iti ||85||</w:t>
      </w:r>
    </w:p>
    <w:p w:rsidR="00BD6D6C" w:rsidRPr="00CC5067" w:rsidRDefault="00BD6D6C" w:rsidP="00E86695"/>
    <w:p w:rsidR="00BD6D6C" w:rsidRPr="00CC5067" w:rsidRDefault="00BD6D6C" w:rsidP="00E86695">
      <w:r w:rsidRPr="00CC5067">
        <w:t>traya iti punaḥ kathaṁ-bhūtaṁ ? oṁ trayaḥ kālāḥ bhūta-vartamāna-bhaviṣyad-rūpāḥ | trayo vedāḥ ṛk-yajuḥ-sāma-rūpāḥ | trayo lokā trividhā lokā ity arthaḥ te ca svedaja aṇḍaja jarā yujāḥ latā-gulmādīnāṁ jarāyujeṣv antar-bhāva ity arthaḥ, svarga-mṛtyu-pātālaṁ vā | trayaḥ svarāḥ udāttānudātta-svaritāḥ | trayo devā brahma-viṣṇu-rudrāś ca | yatra yasmin praṇave a-kārādi-mātrāsu krameṇa sthitā bhavanti, tad brahma-rūpaṁ paraṁ jyotiḥ-svarūpaṁ om iti bījaṁ japed ity arthaḥ ||85||</w:t>
      </w:r>
    </w:p>
    <w:p w:rsidR="00BD6D6C" w:rsidRPr="00CC5067" w:rsidRDefault="00BD6D6C" w:rsidP="00E86695"/>
    <w:p w:rsidR="00BD6D6C" w:rsidRPr="00CC5067" w:rsidRDefault="00BD6D6C" w:rsidP="00950921">
      <w:pPr>
        <w:pStyle w:val="Versequote"/>
      </w:pPr>
      <w:r w:rsidRPr="00CC5067">
        <w:t>kriyā icchā tathā jñānaṁ brāhmī raudrī ca vaiṣṇavī |</w:t>
      </w:r>
    </w:p>
    <w:p w:rsidR="00BD6D6C" w:rsidRPr="00CC5067" w:rsidRDefault="00BD6D6C" w:rsidP="00950921">
      <w:pPr>
        <w:pStyle w:val="Versequote"/>
      </w:pPr>
      <w:r w:rsidRPr="00CC5067">
        <w:t>tridhā śakti sthitā yatra tat-paraṁ jyotir om iti ||86||</w:t>
      </w:r>
    </w:p>
    <w:p w:rsidR="00BD6D6C" w:rsidRPr="00CC5067" w:rsidRDefault="00BD6D6C" w:rsidP="00E86695"/>
    <w:p w:rsidR="00BD6D6C" w:rsidRPr="00CC5067" w:rsidRDefault="00BD6D6C" w:rsidP="00E86695">
      <w:r w:rsidRPr="00CC5067">
        <w:t>punaḥ kathaṁ-bhūtam om ? iti kriyā icchā jñānam iti bhedena trividhā brāhmī vaiṣṇavī raudrī iti bhedavatī śaktiryatra praṇave akādi-mātrāsu krameṇa sthitā tat-paraṁ jyotir om iti ||86||</w:t>
      </w:r>
    </w:p>
    <w:p w:rsidR="00BD6D6C" w:rsidRPr="00CC5067" w:rsidRDefault="00BD6D6C" w:rsidP="00E86695"/>
    <w:p w:rsidR="00BD6D6C" w:rsidRPr="00CC5067" w:rsidRDefault="00BD6D6C" w:rsidP="00950921">
      <w:pPr>
        <w:pStyle w:val="Versequote"/>
      </w:pPr>
      <w:r w:rsidRPr="00CC5067">
        <w:t>a-kāraś ca u-kāraś ca ma-kāro bindu-saṁjñakaḥ |</w:t>
      </w:r>
    </w:p>
    <w:p w:rsidR="00BD6D6C" w:rsidRPr="00CC5067" w:rsidRDefault="00BD6D6C" w:rsidP="00950921">
      <w:pPr>
        <w:pStyle w:val="Versequote"/>
      </w:pPr>
      <w:r w:rsidRPr="00CC5067">
        <w:t>tridhā mātrā sthitā yatra tat-paraṁ jyotir om iti ||87||</w:t>
      </w:r>
    </w:p>
    <w:p w:rsidR="00BD6D6C" w:rsidRPr="00CC5067" w:rsidRDefault="00BD6D6C" w:rsidP="00E86695"/>
    <w:p w:rsidR="00BD6D6C" w:rsidRPr="00CC5067" w:rsidRDefault="00BD6D6C" w:rsidP="00E86695">
      <w:r w:rsidRPr="00CC5067">
        <w:t xml:space="preserve">punaḥ kathaṁ-bhūtam om </w:t>
      </w:r>
      <w:r w:rsidRPr="00CC5067">
        <w:rPr>
          <w:lang w:val="en-CA"/>
        </w:rPr>
        <w:t xml:space="preserve">? </w:t>
      </w:r>
      <w:r w:rsidRPr="00CC5067">
        <w:t>iti a-kāra u-kāra bindu-saṁjñako ma-kāraś ca iti trividhā mātrā yatra yasmin jyotiṣi sthitā bhavanti, tat paraṁ jyotī-rūpam om iti bījaṁ bhavatīty arthaḥ ||87||</w:t>
      </w:r>
    </w:p>
    <w:p w:rsidR="00BD6D6C" w:rsidRPr="00CC5067" w:rsidRDefault="00BD6D6C" w:rsidP="00E86695"/>
    <w:p w:rsidR="00BD6D6C" w:rsidRPr="00CC5067" w:rsidRDefault="00BD6D6C" w:rsidP="00E86695">
      <w:r w:rsidRPr="00CC5067">
        <w:t>kiṁ ca,</w:t>
      </w:r>
    </w:p>
    <w:p w:rsidR="00BD6D6C" w:rsidRPr="00CC5067" w:rsidRDefault="00BD6D6C" w:rsidP="00950921">
      <w:pPr>
        <w:pStyle w:val="Versequote"/>
      </w:pPr>
      <w:r w:rsidRPr="00CC5067">
        <w:t>vacasā taj japed bījaṁ vapuṣā tat samabhyaset |</w:t>
      </w:r>
    </w:p>
    <w:p w:rsidR="00BD6D6C" w:rsidRPr="00CC5067" w:rsidRDefault="00BD6D6C" w:rsidP="00950921">
      <w:pPr>
        <w:pStyle w:val="Versequote"/>
      </w:pPr>
      <w:r w:rsidRPr="00CC5067">
        <w:t>manasā tat smaren nityaṁ tat-paraṁ jyotir om iti ||88||</w:t>
      </w:r>
    </w:p>
    <w:p w:rsidR="00BD6D6C" w:rsidRPr="00CC5067" w:rsidRDefault="00BD6D6C" w:rsidP="00E86695"/>
    <w:p w:rsidR="00BD6D6C" w:rsidRPr="00CC5067" w:rsidRDefault="00BD6D6C" w:rsidP="00E86695">
      <w:r w:rsidRPr="00CC5067">
        <w:t xml:space="preserve">vacaseti | vacasā tad eva praṇavaṁ bījaṁ nikhila-prapañcasya kāraṇaṁ bhāvayan japet | kāraṇatvaṁ ca praṇavāt sama-vyāhṛtayo bhavanti | vyāhṛtibhyo gāyatrī bhavati gāyatryāḥ sāvitrī bhavati | sāvitryā sarasvatī bhavati </w:t>
      </w:r>
      <w:r w:rsidRPr="00CC5067">
        <w:rPr>
          <w:lang w:val="en-CA"/>
        </w:rPr>
        <w:t>|</w:t>
      </w:r>
      <w:r w:rsidRPr="00CC5067">
        <w:t xml:space="preserve"> sarasvatyā vedā bhavanti | vedebhyo brahmā bhavati | brahmaṇo lokā bhavanti | tato lokāḥ pravartanta iti śruteḥ | vapuṣā śarīreṇa ca tad eva praṇavaṁ samabhyaset | kriyā-śakti-viśiṣṭaṁ sa-guṇa-brahma-rūpaṁ praṇavaṁ saṁbhāvayan tad-arthānucintanānukūlena siddhādy-āsanānānurūḍhena vapuṣā tiṣṭhed ity arthaḥ | kriyā icchā tathā jñānam iti ca pūrva-ślokena kriyāyā praṇavāṅgakatva-kathanāt tad-anukūla-kriyābhyāsasya praṇavābhyāsatvaṁ spaṣṭam iti bhāvaḥ | manasā tat-paraṁ brahma-rūpaṁ jyotiḥ sva-prakāśa-caitanyāṁ guṇādi-lokānāṁ vartamānādi-kālānāṁ soma-sūryāgni-rūpa-devānāṁ ṛg-ādi-veda-trayasya brahmādi-deva-trayasya kriyecchādi-śakti-trayasya a-kārādi-mātrā-trayasya sakala-prapañcasya adhiṣṭhānatayā vyāpaka-rūpaṁ nityaṁ saṁsmared itara-viṣayiṇīṁ vāsanāṁ manasā nārohayet, kiṁtu carācarasya sthūla-sūkṣma-rūpasya kasyāpi vastunaḥ sākṣātkāre praṇava-pratipāditaṁ vyāpaka-rūpaṁ sva-prakāśaṁ caitanyam evānusandadhyād iti prakaraṇārthaḥ ||88||</w:t>
      </w:r>
    </w:p>
    <w:p w:rsidR="00BD6D6C" w:rsidRPr="00CC5067" w:rsidRDefault="00BD6D6C" w:rsidP="00E86695"/>
    <w:p w:rsidR="00BD6D6C" w:rsidRPr="00CC5067" w:rsidRDefault="00BD6D6C" w:rsidP="00E86695">
      <w:r w:rsidRPr="00CC5067">
        <w:t>praṇava-japasya phalaṁ darśayati—</w:t>
      </w:r>
    </w:p>
    <w:p w:rsidR="00BD6D6C" w:rsidRPr="00CC5067" w:rsidRDefault="00BD6D6C" w:rsidP="00E86695">
      <w:pPr>
        <w:rPr>
          <w:b/>
        </w:rPr>
      </w:pPr>
    </w:p>
    <w:p w:rsidR="00BD6D6C" w:rsidRPr="00CC5067" w:rsidRDefault="00BD6D6C" w:rsidP="00950921">
      <w:pPr>
        <w:pStyle w:val="Versequote"/>
      </w:pPr>
      <w:r w:rsidRPr="00CC5067">
        <w:t>śucir vāpy aśucirvā’pi yo japet praṇavaṁ sadā |</w:t>
      </w:r>
    </w:p>
    <w:p w:rsidR="00BD6D6C" w:rsidRPr="00CC5067" w:rsidRDefault="00BD6D6C" w:rsidP="00950921">
      <w:pPr>
        <w:pStyle w:val="Versequote"/>
        <w:rPr>
          <w:lang w:val="pl-PL"/>
        </w:rPr>
      </w:pPr>
      <w:r w:rsidRPr="00CC5067">
        <w:rPr>
          <w:lang w:val="pl-PL"/>
        </w:rPr>
        <w:t>na sa lipyati pāpena padma-patram ivāṁbhasā ||89||</w:t>
      </w:r>
    </w:p>
    <w:p w:rsidR="00BD6D6C" w:rsidRPr="00CC5067" w:rsidRDefault="00BD6D6C" w:rsidP="00E86695">
      <w:pPr>
        <w:rPr>
          <w:lang w:val="pl-PL"/>
        </w:rPr>
      </w:pPr>
    </w:p>
    <w:p w:rsidR="00BD6D6C" w:rsidRPr="00CC5067" w:rsidRDefault="00BD6D6C" w:rsidP="00E86695">
      <w:pPr>
        <w:rPr>
          <w:lang w:val="pl-PL"/>
        </w:rPr>
      </w:pPr>
      <w:r w:rsidRPr="00CC5067">
        <w:rPr>
          <w:lang w:val="pl-PL"/>
        </w:rPr>
        <w:t>śucir iti | śuciḥ bāhyābhyantara-śauca-yuktaḥ, aśuciḥ tad-rahito vāpi, yaḥ puruṣaḥ sadā praṇavaṁ pūrvokta-lakṣaṇaṁ bījaṁ japet, tad-arthaṁ bhāvayet, punaḥ punaś cetasi viniveśayed ity arthaḥ | tad uktaṁ patañjalinā—</w:t>
      </w:r>
      <w:r w:rsidRPr="00CC5067">
        <w:rPr>
          <w:rFonts w:cs="Times New Roman"/>
          <w:color w:val="0000FF"/>
          <w:szCs w:val="24"/>
          <w:lang w:val="pl-PL"/>
        </w:rPr>
        <w:t>taj-japas tad-artha-bhāvanam</w:t>
      </w:r>
      <w:r w:rsidRPr="00CC5067">
        <w:rPr>
          <w:lang w:val="pl-PL"/>
        </w:rPr>
        <w:t xml:space="preserve"> [yo.sū. 1.28] iti | sa yogī pāpena niṣiddha-niṣiddha-karma-janitādṛṣṭena na lipyati na sambaddhyate | kena kim iva ? aṁbhasā padma-patram iva yathā ambhasi jale vartamānam api padma-patraṁ aṁbhasā jalena na lipyati, na spṛśyate, tadvad ity arthaḥ | atra pāpenety upalakṣaṇaṁ praṇavasyāpi yathā pāpasyāvidyā-mūlatvāt sadyaḥ pratiphalita-tejo-rūpasya praṇavasyābhyāsena nāśaḥ, tathā vidyā-mūlatvāviśeṣāt praṇavasyāpi nāśaḥ samucita ity arthaḥ ||89||</w:t>
      </w:r>
    </w:p>
    <w:p w:rsidR="00BD6D6C" w:rsidRPr="00CC5067" w:rsidRDefault="00BD6D6C" w:rsidP="00E86695">
      <w:pPr>
        <w:rPr>
          <w:lang w:val="pl-PL"/>
        </w:rPr>
      </w:pPr>
    </w:p>
    <w:p w:rsidR="00BD6D6C" w:rsidRPr="00CC5067" w:rsidRDefault="00BD6D6C" w:rsidP="00E86695">
      <w:pPr>
        <w:rPr>
          <w:lang w:val="pl-PL"/>
        </w:rPr>
      </w:pPr>
      <w:r w:rsidRPr="00CC5067">
        <w:rPr>
          <w:lang w:val="pl-PL"/>
        </w:rPr>
        <w:t>atha vāyu-nirodhaṁ caturbhiḥ ślokaiḥ prastauti—-</w:t>
      </w:r>
    </w:p>
    <w:p w:rsidR="00BD6D6C" w:rsidRPr="00CC5067" w:rsidRDefault="00BD6D6C" w:rsidP="00E86695">
      <w:pPr>
        <w:rPr>
          <w:lang w:val="pl-PL"/>
        </w:rPr>
      </w:pPr>
    </w:p>
    <w:p w:rsidR="00BD6D6C" w:rsidRPr="00CC5067" w:rsidRDefault="00BD6D6C" w:rsidP="00950921">
      <w:pPr>
        <w:pStyle w:val="Versequote"/>
        <w:rPr>
          <w:lang w:val="pl-PL"/>
        </w:rPr>
      </w:pPr>
      <w:r w:rsidRPr="00CC5067">
        <w:rPr>
          <w:lang w:val="pl-PL"/>
        </w:rPr>
        <w:t>cale vāte caled bindur niścale niścalo bhavet |</w:t>
      </w:r>
    </w:p>
    <w:p w:rsidR="00BD6D6C" w:rsidRPr="00CC5067" w:rsidRDefault="00BD6D6C" w:rsidP="00950921">
      <w:pPr>
        <w:pStyle w:val="Versequote"/>
        <w:rPr>
          <w:lang w:val="pl-PL"/>
        </w:rPr>
      </w:pPr>
      <w:r w:rsidRPr="00CC5067">
        <w:rPr>
          <w:lang w:val="pl-PL"/>
        </w:rPr>
        <w:t>yogī sthāṇutvam āpnoti tato vāyuṁ niruddhayet ||90||</w:t>
      </w:r>
    </w:p>
    <w:p w:rsidR="00BD6D6C" w:rsidRPr="00CC5067" w:rsidRDefault="00BD6D6C" w:rsidP="00E86695">
      <w:pPr>
        <w:rPr>
          <w:lang w:val="pl-PL"/>
        </w:rPr>
      </w:pPr>
    </w:p>
    <w:p w:rsidR="00BD6D6C" w:rsidRPr="00CC5067" w:rsidRDefault="00BD6D6C" w:rsidP="00E86695">
      <w:pPr>
        <w:rPr>
          <w:lang w:val="pl-PL"/>
        </w:rPr>
      </w:pPr>
      <w:r w:rsidRPr="00CC5067">
        <w:rPr>
          <w:lang w:val="pl-PL"/>
        </w:rPr>
        <w:t>cale vāta iti | vāte prāṇa-vāyau cale śvāsocchvāsa-rūpa-vyāpāra-viśeṣe sati binduḥ pūrvokta-lakṣaṇaṁ śukraṁ bindur ucyate, so’pi calo bhavati | prāṇa-vāyau niścale vyāpāra-rahite sati, bindur api niścala-sthiro bhavati | tathā sati niruddhā sthāṇutvaṁ sthāṇuvat śītoṣṇādi-sahiṣṇutvaṁ cira-kāla-yogābhyāsa-kṣamatvam ity arthaḥ | āpnoti prāpnotīty arthaḥ | tatas tasmāt kāraṇāt yogī vāyuṁ praṇa-vāyuṁ niruddhayet ||90||</w:t>
      </w:r>
    </w:p>
    <w:p w:rsidR="00BD6D6C" w:rsidRPr="00CC5067" w:rsidRDefault="00BD6D6C" w:rsidP="00E86695">
      <w:pPr>
        <w:rPr>
          <w:lang w:val="pl-PL"/>
        </w:rPr>
      </w:pPr>
    </w:p>
    <w:p w:rsidR="00BD6D6C" w:rsidRPr="00CC5067" w:rsidRDefault="00BD6D6C" w:rsidP="00E86695">
      <w:r w:rsidRPr="00CC5067">
        <w:t>kiṁ ca,</w:t>
      </w:r>
    </w:p>
    <w:p w:rsidR="00BD6D6C" w:rsidRPr="00CC5067" w:rsidRDefault="00BD6D6C" w:rsidP="00E86695">
      <w:pPr>
        <w:rPr>
          <w:lang w:val="pl-PL"/>
        </w:rPr>
      </w:pPr>
    </w:p>
    <w:p w:rsidR="00BD6D6C" w:rsidRPr="00CC5067" w:rsidRDefault="00BD6D6C" w:rsidP="00950921">
      <w:pPr>
        <w:pStyle w:val="Versequote"/>
        <w:rPr>
          <w:lang w:val="pl-PL"/>
        </w:rPr>
      </w:pPr>
      <w:r w:rsidRPr="00CC5067">
        <w:rPr>
          <w:lang w:val="pl-PL"/>
        </w:rPr>
        <w:t>yāvad vāyuḥ sthiro dehe tāvaj jīvanam ucyate |</w:t>
      </w:r>
    </w:p>
    <w:p w:rsidR="00BD6D6C" w:rsidRPr="00CC5067" w:rsidRDefault="00BD6D6C" w:rsidP="00950921">
      <w:pPr>
        <w:pStyle w:val="Versequote"/>
        <w:rPr>
          <w:lang w:val="pl-PL"/>
        </w:rPr>
      </w:pPr>
      <w:r w:rsidRPr="00CC5067">
        <w:rPr>
          <w:lang w:val="pl-PL"/>
        </w:rPr>
        <w:t>maraṇaṁ tasya niṣkrāntis tato vāyuṁ nirundhayet ||91||</w:t>
      </w:r>
    </w:p>
    <w:p w:rsidR="00BD6D6C" w:rsidRPr="00CC5067" w:rsidRDefault="00BD6D6C" w:rsidP="00E86695">
      <w:pPr>
        <w:rPr>
          <w:lang w:val="pl-PL"/>
        </w:rPr>
      </w:pPr>
    </w:p>
    <w:p w:rsidR="00BD6D6C" w:rsidRPr="00CC5067" w:rsidRDefault="00BD6D6C" w:rsidP="00E86695">
      <w:pPr>
        <w:rPr>
          <w:lang w:val="pl-PL"/>
        </w:rPr>
      </w:pPr>
      <w:r w:rsidRPr="00CC5067">
        <w:rPr>
          <w:lang w:val="pl-PL"/>
        </w:rPr>
        <w:t>yāvat-kāla-paryantaṁ vāyuḥ prāṇaḥ dehe śarīre śvāsocchvāsa-rūpa-vyāpārāsaktatayā kuṁbhitatvena vā sthito bhavati, tāvat-paryantaṁ jīvanam ity ucyate | tasya vāyor niṣkrāntir nirgamanam eva maraṇam ity ucyate | tatas tasmāj jīvana-maraṇayoḥ prāṇa-vāyv-adhīnatvāt, taṁ prāṇa-vāyum avaśyaṁ nirundhayet ||91||</w:t>
      </w:r>
    </w:p>
    <w:p w:rsidR="00BD6D6C" w:rsidRPr="00CC5067" w:rsidRDefault="00BD6D6C" w:rsidP="00E86695">
      <w:pPr>
        <w:rPr>
          <w:lang w:val="pl-PL"/>
        </w:rPr>
      </w:pPr>
    </w:p>
    <w:p w:rsidR="00BD6D6C" w:rsidRPr="00CC5067" w:rsidRDefault="00BD6D6C" w:rsidP="00505176">
      <w:r w:rsidRPr="00CC5067">
        <w:t>kiṁ ca,</w:t>
      </w:r>
    </w:p>
    <w:p w:rsidR="00BD6D6C" w:rsidRPr="00CC5067" w:rsidRDefault="00BD6D6C" w:rsidP="00E86695">
      <w:pPr>
        <w:rPr>
          <w:lang w:val="pl-PL"/>
        </w:rPr>
      </w:pPr>
    </w:p>
    <w:p w:rsidR="00BD6D6C" w:rsidRPr="00CC5067" w:rsidRDefault="00BD6D6C" w:rsidP="00950921">
      <w:pPr>
        <w:pStyle w:val="Versequote"/>
        <w:rPr>
          <w:lang w:val="pl-PL"/>
        </w:rPr>
      </w:pPr>
      <w:r w:rsidRPr="00CC5067">
        <w:rPr>
          <w:lang w:val="pl-PL"/>
        </w:rPr>
        <w:t>yāvad baddho marud dehe yāvac cittaṁ nirāmayam |</w:t>
      </w:r>
    </w:p>
    <w:p w:rsidR="00BD6D6C" w:rsidRPr="00CC5067" w:rsidRDefault="00BD6D6C" w:rsidP="00950921">
      <w:pPr>
        <w:pStyle w:val="Versequote"/>
        <w:rPr>
          <w:lang w:val="pl-PL"/>
        </w:rPr>
      </w:pPr>
      <w:r w:rsidRPr="00CC5067">
        <w:rPr>
          <w:lang w:val="pl-PL"/>
        </w:rPr>
        <w:t>yāvad dṛṣṭir bhruvor madhye tāvat kālād bhayaṁ kutaḥ ||92||</w:t>
      </w:r>
    </w:p>
    <w:p w:rsidR="00BD6D6C" w:rsidRPr="00CC5067" w:rsidRDefault="00BD6D6C" w:rsidP="00E86695">
      <w:pPr>
        <w:rPr>
          <w:lang w:val="pl-PL"/>
        </w:rPr>
      </w:pPr>
    </w:p>
    <w:p w:rsidR="00BD6D6C" w:rsidRPr="00CC5067" w:rsidRDefault="00BD6D6C" w:rsidP="00E86695">
      <w:pPr>
        <w:rPr>
          <w:lang w:val="pl-PL"/>
        </w:rPr>
      </w:pPr>
      <w:r w:rsidRPr="00CC5067">
        <w:rPr>
          <w:lang w:val="pl-PL"/>
        </w:rPr>
        <w:t>yāvat-paryantaṁ prāṇa-vāyuḥ dehe baddhaḥ pūrvokta-vyāpārāsaktaḥ kuṁbhito vā bhavati, yāvat-paryantaṁ ca cittaṁ nirāmayaṁ sva-samīhitārthākāra-pratyapekṣayā viṣayāntarākāra-vṛtty-antarāpattir āmayas tādṛśa-vṛtty-antara-rahitaṁ bhavati, yāvat-paryantaṁ ca bhruvor madhye dṛṣṭir niścalā bhavati, tāvat-paryantaṁ kālāt mṛtyu-rūpāt bhayaṁ kutaḥ ? api tu na kutaścid apīty arthaḥ | atra yadyapi yaḥ prāṇa-pavana-spandaś cittasyāntaḥ-sarā bahīti citta-prāṇayor eka-vyāpārāśrayaṇāt yāvac cittam iti dvitīyaḥ pādo’dhika ivābhāti, tathāpi cittasya viṣayāntarānusandhāna-rāhitye tathā jñeyaṁ viṣayāntarānusandhāne tu saty api kuṁbhake cittasya vyāpārāntarāśrayaṇaṁ bādhakābhāvāt ekīkriyate yogī kālena na bādhyate ity arthaḥ ||92||</w:t>
      </w:r>
    </w:p>
    <w:p w:rsidR="00BD6D6C" w:rsidRPr="00CC5067" w:rsidRDefault="00BD6D6C" w:rsidP="00E86695">
      <w:pPr>
        <w:rPr>
          <w:lang w:val="pl-PL"/>
        </w:rPr>
      </w:pPr>
    </w:p>
    <w:p w:rsidR="00BD6D6C" w:rsidRPr="00CC5067" w:rsidRDefault="00BD6D6C" w:rsidP="00E86695">
      <w:r w:rsidRPr="00CC5067">
        <w:t>pramāṇayati—</w:t>
      </w:r>
    </w:p>
    <w:p w:rsidR="00BD6D6C" w:rsidRPr="00CC5067" w:rsidRDefault="00BD6D6C" w:rsidP="00E86695">
      <w:pPr>
        <w:rPr>
          <w:lang w:val="pl-PL"/>
        </w:rPr>
      </w:pPr>
    </w:p>
    <w:p w:rsidR="00BD6D6C" w:rsidRPr="00CC5067" w:rsidRDefault="00BD6D6C" w:rsidP="00950921">
      <w:pPr>
        <w:pStyle w:val="Versequote"/>
        <w:rPr>
          <w:lang w:val="pl-PL"/>
        </w:rPr>
      </w:pPr>
      <w:r w:rsidRPr="00CC5067">
        <w:rPr>
          <w:lang w:val="pl-PL"/>
        </w:rPr>
        <w:t>ataḥ kāla-bhayād brahmā prāṇāyāma-parāyaṇaḥ |</w:t>
      </w:r>
    </w:p>
    <w:p w:rsidR="00BD6D6C" w:rsidRPr="00CC5067" w:rsidRDefault="00BD6D6C" w:rsidP="00950921">
      <w:pPr>
        <w:pStyle w:val="Versequote"/>
        <w:rPr>
          <w:lang w:val="pl-PL"/>
        </w:rPr>
      </w:pPr>
      <w:r w:rsidRPr="00CC5067">
        <w:rPr>
          <w:lang w:val="pl-PL"/>
        </w:rPr>
        <w:t>yogino munayaś caiva tato vāyuṁ niruddhayet ||93||</w:t>
      </w:r>
    </w:p>
    <w:p w:rsidR="00BD6D6C" w:rsidRPr="00CC5067" w:rsidRDefault="00BD6D6C" w:rsidP="00E86695">
      <w:pPr>
        <w:rPr>
          <w:lang w:val="pl-PL"/>
        </w:rPr>
      </w:pPr>
    </w:p>
    <w:p w:rsidR="00BD6D6C" w:rsidRPr="00CC5067" w:rsidRDefault="00BD6D6C" w:rsidP="00E86695">
      <w:pPr>
        <w:rPr>
          <w:lang w:val="pl-PL"/>
        </w:rPr>
      </w:pPr>
      <w:r w:rsidRPr="00CC5067">
        <w:rPr>
          <w:lang w:val="pl-PL"/>
        </w:rPr>
        <w:t>ata iti | ataḥ kāraṇāt jīvana-maraṇau pramāṇādhīnau | ataḥ kāraṇāt kāla-bhayāt brahmā yoginaḥ sanakādayaḥ kaśyapādayaḥ, anye ca kāla-bhaya-bhītāḥ sarve’pi prāṇāyāma-parāyaṇāḥ prāṇāyāma-ratā bhavanti | atas tasmāt kāraṇāt anyo’pi janaḥ kāla-bhaya-bhītaś cet vāyuṁ niruddhayet, prāṇāyāmaṁ kuryāt | yena jarā-maraṇa-varjito bhavatīty arthaḥ ||93||</w:t>
      </w:r>
    </w:p>
    <w:p w:rsidR="00BD6D6C" w:rsidRPr="00CC5067" w:rsidRDefault="00BD6D6C" w:rsidP="00E86695">
      <w:pPr>
        <w:rPr>
          <w:lang w:val="pl-PL"/>
        </w:rPr>
      </w:pPr>
    </w:p>
    <w:p w:rsidR="00BD6D6C" w:rsidRPr="00CC5067" w:rsidRDefault="00BD6D6C" w:rsidP="00E86695">
      <w:pPr>
        <w:rPr>
          <w:lang w:val="pl-PL"/>
        </w:rPr>
      </w:pPr>
      <w:r w:rsidRPr="00CC5067">
        <w:rPr>
          <w:lang w:val="pl-PL"/>
        </w:rPr>
        <w:t>idānīṁ prāṇa-vāyoḥ haṁsasya samāna-rūpatvaṁ darśayati—</w:t>
      </w:r>
    </w:p>
    <w:p w:rsidR="00BD6D6C" w:rsidRPr="00CC5067" w:rsidRDefault="00BD6D6C" w:rsidP="00E86695">
      <w:pPr>
        <w:rPr>
          <w:lang w:val="pl-PL"/>
        </w:rPr>
      </w:pPr>
    </w:p>
    <w:p w:rsidR="00BD6D6C" w:rsidRPr="00CC5067" w:rsidRDefault="00BD6D6C" w:rsidP="00950921">
      <w:pPr>
        <w:pStyle w:val="Versequote"/>
        <w:rPr>
          <w:lang w:val="pl-PL"/>
        </w:rPr>
      </w:pPr>
      <w:r w:rsidRPr="00CC5067">
        <w:rPr>
          <w:lang w:val="pl-PL"/>
        </w:rPr>
        <w:t>ṣaṭtriṁśad-aṅgulo haṁsaḥ prayāṇaṁ kurute bahiḥ |</w:t>
      </w:r>
    </w:p>
    <w:p w:rsidR="00BD6D6C" w:rsidRPr="00CC5067" w:rsidRDefault="00BD6D6C" w:rsidP="008A2257">
      <w:pPr>
        <w:pStyle w:val="Versequote"/>
        <w:rPr>
          <w:lang w:val="pl-PL"/>
        </w:rPr>
      </w:pPr>
      <w:r w:rsidRPr="00CC5067">
        <w:rPr>
          <w:lang w:val="pl-PL"/>
        </w:rPr>
        <w:t>vāma-dakṣiṇa-mārgeṇa tataḥ prāṇo’bhidhīyate ||94||</w:t>
      </w:r>
    </w:p>
    <w:p w:rsidR="00BD6D6C" w:rsidRPr="00CC5067" w:rsidRDefault="00BD6D6C" w:rsidP="008A2257">
      <w:pPr>
        <w:pStyle w:val="Versequote"/>
        <w:rPr>
          <w:lang w:val="pl-PL"/>
        </w:rPr>
      </w:pPr>
    </w:p>
    <w:p w:rsidR="00BD6D6C" w:rsidRPr="00CC5067" w:rsidRDefault="00BD6D6C" w:rsidP="00E86695">
      <w:pPr>
        <w:rPr>
          <w:lang w:val="pl-PL"/>
        </w:rPr>
      </w:pPr>
      <w:r w:rsidRPr="00CC5067">
        <w:rPr>
          <w:lang w:val="pl-PL"/>
        </w:rPr>
        <w:t>ṣaṭtriṁśad iti | ṣaṭtriṁśad-aṅgulaḥ ṣaṭtriṁśad-aṅgula-pariṇāmaḥ prāṇāpāna-bheda-viśiṣṭaḥ haṁsaḥ vāma-dakṣiṇa-margeṇa iḍā-piṅgalābhyāṁ bahiḥ prayāṇaṁ kurute niḥsaratīty arthaḥ | tatas tasmāt prayāṇa-rūpa-vyāpārāśrayaṇāt prāṇa ity abhidhīyate kathyate | tathā ca prāṇāpānayoḥ haṁsa-rūpatvaṁ, na tu haṁsaḥ kaścid anya iti bhramigavyati iti bhāvaḥ ||94||</w:t>
      </w:r>
    </w:p>
    <w:p w:rsidR="00BD6D6C" w:rsidRPr="00CC5067" w:rsidRDefault="00BD6D6C" w:rsidP="00E86695">
      <w:pPr>
        <w:rPr>
          <w:lang w:val="pl-PL"/>
        </w:rPr>
      </w:pPr>
    </w:p>
    <w:p w:rsidR="00BD6D6C" w:rsidRPr="00CC5067" w:rsidRDefault="00BD6D6C" w:rsidP="00950921">
      <w:pPr>
        <w:pStyle w:val="Versequote"/>
        <w:rPr>
          <w:lang w:val="pl-PL"/>
        </w:rPr>
      </w:pPr>
      <w:r w:rsidRPr="00CC5067">
        <w:rPr>
          <w:lang w:val="pl-PL"/>
        </w:rPr>
        <w:t>śuddhim eti yadā sarvaṁ nāḍī-cakraṁ malākulam |</w:t>
      </w:r>
    </w:p>
    <w:p w:rsidR="00BD6D6C" w:rsidRPr="00CC5067" w:rsidRDefault="00BD6D6C" w:rsidP="00950921">
      <w:pPr>
        <w:pStyle w:val="Versequote"/>
      </w:pPr>
      <w:r w:rsidRPr="00CC5067">
        <w:t>tadaiva jāyate yogī prāṇa-saṅgrahaṇe kṣamaḥ ||95||</w:t>
      </w:r>
    </w:p>
    <w:p w:rsidR="00BD6D6C" w:rsidRPr="00CC5067" w:rsidRDefault="00BD6D6C" w:rsidP="00E86695"/>
    <w:p w:rsidR="00BD6D6C" w:rsidRPr="00CC5067" w:rsidRDefault="00BD6D6C" w:rsidP="00E86695">
      <w:r w:rsidRPr="00CC5067">
        <w:t>śuddhim iti yadā malākulaṁ malena vyāptaṁ sarvam api nāḍī-cakraṁ pūrvokta-nāḍī-śodhana-prakāreṇa śodhitaṁ sat śuddhim eti mala-jālaṁ vimuñcati, tadā eva yogī prāṇa-saṅgrahaṇe prāṇa-vāyoḥ staṁbhane kṣamaḥ samartho bhavet | anyathā prāṇa-rakṣaṇa-kṣamo na bhavatīty arthaḥ ||95||</w:t>
      </w:r>
    </w:p>
    <w:p w:rsidR="00BD6D6C" w:rsidRPr="00CC5067" w:rsidRDefault="00BD6D6C" w:rsidP="00E86695">
      <w:r w:rsidRPr="00CC5067">
        <w:t>evaṁ prāṇāyāmaṁ prastutya saṁprati prāṇāyāma-prakāraṁ darśayati—-</w:t>
      </w:r>
    </w:p>
    <w:p w:rsidR="00BD6D6C" w:rsidRPr="00CC5067" w:rsidRDefault="00BD6D6C" w:rsidP="00E86695"/>
    <w:p w:rsidR="00BD6D6C" w:rsidRPr="00CC5067" w:rsidRDefault="00BD6D6C" w:rsidP="00950921">
      <w:pPr>
        <w:pStyle w:val="Versequote"/>
      </w:pPr>
      <w:r w:rsidRPr="00CC5067">
        <w:t>baddha-padmāsano yogī prāṇaṁ candreṇa pūrayet |</w:t>
      </w:r>
    </w:p>
    <w:p w:rsidR="00BD6D6C" w:rsidRPr="00CC5067" w:rsidRDefault="00BD6D6C" w:rsidP="00950921">
      <w:pPr>
        <w:pStyle w:val="Versequote"/>
      </w:pPr>
      <w:r w:rsidRPr="00CC5067">
        <w:t>dhārayitvā yathā-śaktir bhūyaḥ sūryeṇa recayet ||96||</w:t>
      </w:r>
    </w:p>
    <w:p w:rsidR="00BD6D6C" w:rsidRPr="00CC5067" w:rsidRDefault="00BD6D6C" w:rsidP="00E86695"/>
    <w:p w:rsidR="00BD6D6C" w:rsidRPr="00CC5067" w:rsidRDefault="00BD6D6C" w:rsidP="00E86695">
      <w:r w:rsidRPr="00CC5067">
        <w:t>dvāviṁśatibhiḥ ślokaiḥ baddha-padmāsanety ādinā atra āvaśyakam api kuśādy-āstaraṇaṁ grantha-gaurava-bhiyā nopadarśitam | tad uktaṁ nāradīya-purāṇe—-</w:t>
      </w:r>
    </w:p>
    <w:p w:rsidR="00BD6D6C" w:rsidRPr="00CC5067" w:rsidRDefault="00BD6D6C" w:rsidP="00E86695"/>
    <w:p w:rsidR="00BD6D6C" w:rsidRPr="00CC5067" w:rsidRDefault="00BD6D6C" w:rsidP="00FA7A33">
      <w:pPr>
        <w:pStyle w:val="Quote"/>
      </w:pPr>
      <w:r w:rsidRPr="00CC5067">
        <w:t>kuśaiś ca sumṛdubhiś chinnaiḥ pavitreṇātha carmaṇā |</w:t>
      </w:r>
    </w:p>
    <w:p w:rsidR="00BD6D6C" w:rsidRPr="00CC5067" w:rsidRDefault="00BD6D6C" w:rsidP="00FA7A33">
      <w:pPr>
        <w:pStyle w:val="Quote"/>
      </w:pPr>
      <w:r w:rsidRPr="00CC5067">
        <w:t xml:space="preserve">tatropaviṣṭaḥ satataṁ yogāṅgāni samabhyaset || </w:t>
      </w:r>
      <w:r w:rsidRPr="00CC5067">
        <w:rPr>
          <w:rFonts w:cs="Balaram"/>
          <w:iCs w:val="0"/>
          <w:color w:val="000000"/>
          <w:szCs w:val="24"/>
        </w:rPr>
        <w:t>iti |</w:t>
      </w:r>
    </w:p>
    <w:p w:rsidR="00BD6D6C" w:rsidRPr="00CC5067" w:rsidRDefault="00BD6D6C" w:rsidP="00E86695"/>
    <w:p w:rsidR="00BD6D6C" w:rsidRPr="00CC5067" w:rsidRDefault="00BD6D6C" w:rsidP="00E86695">
      <w:r w:rsidRPr="00CC5067">
        <w:t>yoga-sāre ca—</w:t>
      </w:r>
      <w:r w:rsidRPr="00CC5067">
        <w:rPr>
          <w:rFonts w:cs="Times New Roman"/>
          <w:color w:val="0000FF"/>
          <w:szCs w:val="24"/>
        </w:rPr>
        <w:t>kuśa-cailājināstīrṇa</w:t>
      </w:r>
      <w:r w:rsidRPr="00CC5067">
        <w:t xml:space="preserve"> iti | evaṁ kuśājina caila-krameṇāstīrṇe āsane ukta-prakāreṇa baddha-padmāsano yogī candreṇa iḍā-mārgeṇa prāṇa-vāyuṁ pūrayet | śanaiḥ śanair avegeneva taṁ vāyuṁ praveśayet yathā-śakti dhārayitvā kuṁbhayitvā bhūyaḥ punaḥ sūryeṇa piṅgalā-mārgeṇa recayet ||96||</w:t>
      </w:r>
    </w:p>
    <w:p w:rsidR="00BD6D6C" w:rsidRPr="00CC5067" w:rsidRDefault="00BD6D6C" w:rsidP="00E86695"/>
    <w:p w:rsidR="00BD6D6C" w:rsidRPr="00CC5067" w:rsidRDefault="00BD6D6C" w:rsidP="00E86695">
      <w:r w:rsidRPr="00CC5067">
        <w:t>atha candra-mārgābhyasta-prāṇāyāme dhyānam āha—</w:t>
      </w:r>
    </w:p>
    <w:p w:rsidR="00BD6D6C" w:rsidRPr="00CC5067" w:rsidRDefault="00BD6D6C" w:rsidP="00E86695"/>
    <w:p w:rsidR="00BD6D6C" w:rsidRPr="00CC5067" w:rsidRDefault="00BD6D6C" w:rsidP="00950921">
      <w:pPr>
        <w:pStyle w:val="Versequote"/>
      </w:pPr>
      <w:r w:rsidRPr="00CC5067">
        <w:t>amṛtaṁ dadhi-saṁkāśaṁ go-kṣīra-dhavalopamam</w:t>
      </w:r>
      <w:r w:rsidRPr="00CC5067">
        <w:rPr>
          <w:rStyle w:val="FootnoteReference"/>
        </w:rPr>
        <w:footnoteReference w:id="16"/>
      </w:r>
      <w:r w:rsidRPr="00CC5067">
        <w:t xml:space="preserve"> |</w:t>
      </w:r>
    </w:p>
    <w:p w:rsidR="00BD6D6C" w:rsidRPr="00CC5067" w:rsidRDefault="00BD6D6C" w:rsidP="00950921">
      <w:pPr>
        <w:pStyle w:val="Versequote"/>
      </w:pPr>
      <w:r w:rsidRPr="00CC5067">
        <w:t>dhyātvā candramaso bimbaṁ prāṇāyāmī sukhī bhavet ||97||</w:t>
      </w:r>
    </w:p>
    <w:p w:rsidR="00BD6D6C" w:rsidRPr="00CC5067" w:rsidRDefault="00BD6D6C" w:rsidP="00E86695"/>
    <w:p w:rsidR="00BD6D6C" w:rsidRPr="00CC5067" w:rsidRDefault="00BD6D6C" w:rsidP="00E86695">
      <w:r w:rsidRPr="00CC5067">
        <w:t>amṛtam iti | prāṇāyāmī puruṣaḥ dadhi-saṁkāśaṁ dadhivad ābhāsaṁ go-kṣīravad dhavalaṁ amṛta-rūpaṁ candramaso bimbaṁ dhyātvā sukhī bhavet | sukhākārāntaḥ-karaṇa-vṛtti-pariṇāmāt santataṁ sukhānubhavo bhavatīty arthaḥ ||97||</w:t>
      </w:r>
    </w:p>
    <w:p w:rsidR="00BD6D6C" w:rsidRPr="00CC5067" w:rsidRDefault="00BD6D6C" w:rsidP="00E86695"/>
    <w:p w:rsidR="00BD6D6C" w:rsidRPr="00CC5067" w:rsidRDefault="00BD6D6C" w:rsidP="00E86695">
      <w:r w:rsidRPr="00CC5067">
        <w:t>candrāṅgābhyāsam abhidhāya sūryāṅgābhyāsam abhidhatte—</w:t>
      </w:r>
    </w:p>
    <w:p w:rsidR="00BD6D6C" w:rsidRPr="00CC5067" w:rsidRDefault="00BD6D6C" w:rsidP="00E86695"/>
    <w:p w:rsidR="00BD6D6C" w:rsidRPr="00CC5067" w:rsidRDefault="00BD6D6C" w:rsidP="00950921">
      <w:pPr>
        <w:pStyle w:val="Versequote"/>
      </w:pPr>
      <w:r w:rsidRPr="00CC5067">
        <w:t>dakṣiṇe śvāsam ākṛṣya pūrayed udaraṁ śanaiḥ |</w:t>
      </w:r>
    </w:p>
    <w:p w:rsidR="00BD6D6C" w:rsidRPr="00CC5067" w:rsidRDefault="00BD6D6C" w:rsidP="00950921">
      <w:pPr>
        <w:pStyle w:val="Versequote"/>
      </w:pPr>
      <w:r w:rsidRPr="00CC5067">
        <w:t>kuṁbhayitvā vidhānena punaś candreṇa recayet ||98||</w:t>
      </w:r>
    </w:p>
    <w:p w:rsidR="00BD6D6C" w:rsidRPr="00CC5067" w:rsidRDefault="00BD6D6C" w:rsidP="00E86695"/>
    <w:p w:rsidR="00BD6D6C" w:rsidRPr="00CC5067" w:rsidRDefault="00BD6D6C" w:rsidP="00E86695">
      <w:r w:rsidRPr="00CC5067">
        <w:t>dakṣiṇa iti | dakṣiṇe dakṣiṇenety arthaḥ | candreṇety anurodhāt, tathā ca piṅgalākhyayā dakṣiṇa-nāḍyā śvāsaṁ bāhya-vāyuṁ śanair anativegena ākṛṣya udaraṁ pūrayet, vidhānena vidhy-ukta-kuṁbhaka-mātrā-saṅkhyayā kuṁbhayitvā punaś candreṇa iḍākhya-vāma-nāḍyā recayet pūritaṁ prāṇaṁ tyajet ||98||</w:t>
      </w:r>
    </w:p>
    <w:p w:rsidR="00BD6D6C" w:rsidRPr="00CC5067" w:rsidRDefault="00BD6D6C" w:rsidP="00E86695"/>
    <w:p w:rsidR="00BD6D6C" w:rsidRPr="00CC5067" w:rsidRDefault="00BD6D6C" w:rsidP="00E86695">
      <w:r w:rsidRPr="00CC5067">
        <w:t>atha sūryāṅgābhyasta-prāṇāyāme dhyānam āha—</w:t>
      </w:r>
    </w:p>
    <w:p w:rsidR="00BD6D6C" w:rsidRPr="00CC5067" w:rsidRDefault="00BD6D6C" w:rsidP="00E86695"/>
    <w:p w:rsidR="00BD6D6C" w:rsidRPr="00CC5067" w:rsidRDefault="00BD6D6C" w:rsidP="00950921">
      <w:pPr>
        <w:pStyle w:val="Versequote"/>
      </w:pPr>
      <w:r w:rsidRPr="00CC5067">
        <w:t>prajvala-jvalana-jvālā-puñjam āditya-maṇḍalam |</w:t>
      </w:r>
    </w:p>
    <w:p w:rsidR="00BD6D6C" w:rsidRPr="00CC5067" w:rsidRDefault="00BD6D6C" w:rsidP="00950921">
      <w:pPr>
        <w:pStyle w:val="Versequote"/>
      </w:pPr>
      <w:r w:rsidRPr="00CC5067">
        <w:t>dhyātvā nābhi-sthitaṁ yogī prāṇāyāmī sukhī bhavet ||99||</w:t>
      </w:r>
    </w:p>
    <w:p w:rsidR="00BD6D6C" w:rsidRPr="00CC5067" w:rsidRDefault="00BD6D6C" w:rsidP="00E86695"/>
    <w:p w:rsidR="00BD6D6C" w:rsidRPr="00CC5067" w:rsidRDefault="00BD6D6C" w:rsidP="00E86695">
      <w:r w:rsidRPr="00CC5067">
        <w:t>prajvala iti | prāṇāyāmī yogī prajvalan yo jvalano vahniḥ tasya jvālānāṁ puñjaṁ samūham iva nābhi-padme-sthitam āditya-maṇḍalaṁ vahni pracuram ity arthaḥ dhyātvā sukhībhavet| ślokadvayenaitad uktaṁ bhavati | pūrvaṁ iḍyā adhama-madhyamottameṣu anyatama-mātrayā dvādaśa-praṇavair bāhya-vāyum āpūrya ṣoḍaśa-praṇavaiḥ kuṁbhayitvā daśa praṇavaiḥ śanair niḥśeṣaṁ recayet | atra kuṁbhake pūrvoktaṁ candra-maṇḍalaṁ nābhau dhyāyet | evaṁ piṅgayā dvādaśa-praṇavaiḥ pūrayitvā ṣoḍaśa-praṇavaiḥ kuṁbhayitvā daśa-praṇavaiḥ recayet | atrāpi ukta-vidhaṁ sūrya-maṇḍalaṁ kuṁbhaka-samaye nābhau dhyāyed iti ||99||</w:t>
      </w:r>
    </w:p>
    <w:p w:rsidR="00BD6D6C" w:rsidRPr="00CC5067" w:rsidRDefault="00BD6D6C" w:rsidP="00E86695"/>
    <w:p w:rsidR="00BD6D6C" w:rsidRPr="00CC5067" w:rsidRDefault="00BD6D6C" w:rsidP="00E86695">
      <w:r w:rsidRPr="00CC5067">
        <w:t>śloka-catuṣṭayoktam arthaṁ saṅkṣipyaikena darśayati—-</w:t>
      </w:r>
    </w:p>
    <w:p w:rsidR="00BD6D6C" w:rsidRPr="00CC5067" w:rsidRDefault="00BD6D6C" w:rsidP="00E86695"/>
    <w:p w:rsidR="00BD6D6C" w:rsidRPr="00CC5067" w:rsidRDefault="00BD6D6C" w:rsidP="00950921">
      <w:pPr>
        <w:pStyle w:val="Versequote"/>
      </w:pPr>
      <w:r w:rsidRPr="00CC5067">
        <w:t xml:space="preserve">prāṇaṁ ced iḍayā pibet parimitaṁ bhūyo’nyā recayet </w:t>
      </w:r>
    </w:p>
    <w:p w:rsidR="00BD6D6C" w:rsidRPr="00CC5067" w:rsidRDefault="00BD6D6C" w:rsidP="00950921">
      <w:pPr>
        <w:pStyle w:val="Versequote"/>
      </w:pPr>
      <w:r w:rsidRPr="00CC5067">
        <w:t>pītvā piṅgalayā samīraṇam atho baddhvā tyajed vāmayā |</w:t>
      </w:r>
    </w:p>
    <w:p w:rsidR="00BD6D6C" w:rsidRPr="00CC5067" w:rsidRDefault="00BD6D6C" w:rsidP="00950921">
      <w:pPr>
        <w:pStyle w:val="Versequote"/>
      </w:pPr>
      <w:r w:rsidRPr="00CC5067">
        <w:t xml:space="preserve">sūryācandramasor anena vidhinā bimba-dvayaṁ dhyāyatāṁ </w:t>
      </w:r>
    </w:p>
    <w:p w:rsidR="00BD6D6C" w:rsidRPr="00CC5067" w:rsidRDefault="00BD6D6C" w:rsidP="00950921">
      <w:pPr>
        <w:pStyle w:val="Versequote"/>
      </w:pPr>
      <w:r w:rsidRPr="00CC5067">
        <w:t>śuddhā nāḍi-gaṇā bhavanti yamināṁ māsa-trayād ūrdhvataḥ ||100||</w:t>
      </w:r>
    </w:p>
    <w:p w:rsidR="00BD6D6C" w:rsidRPr="00CC5067" w:rsidRDefault="00BD6D6C" w:rsidP="00E86695"/>
    <w:p w:rsidR="00BD6D6C" w:rsidRPr="00CC5067" w:rsidRDefault="00BD6D6C" w:rsidP="00E86695">
      <w:r w:rsidRPr="00CC5067">
        <w:t xml:space="preserve">pramāṇam iti | ced yadi prāṇaṁ samīraṇaṁ pūrvokta-mātrā-kāla-parimitaṁ iḍayā vāma-nāḍyā pibet | tarhi parimita-kālaṁ baddhvā kumbhayitvā anyayā piṅgalyā parimita-kālena śanai recayet | na tu iḍayaivety arthaḥ | bhūyaḥ punaḥ piṅgalayā parimitaṁ prāṇaṁ pītvā kuṁbhayitvā pūrvavat vāmayā recayet | atho anena vidhinā prāṇāyāmaṁ kurvan vāma-nāḍyā pūritasya kuṁbhake candra-bimbaṁ dakṣiṇa-nāḍyā pūritasya kuṁbhake sūrya-bimbam evaṁ sūryā-candramasoḥ bimba-dvayaṁ dhyāyatāṁ yamināṁ yamināṁ māsa-trayāt ūrdhvataḥ māsa-trayānantaraṁ nāḍī-gaṇāḥ śuddhā bhavanti | </w:t>
      </w:r>
    </w:p>
    <w:p w:rsidR="00BD6D6C" w:rsidRPr="00CC5067" w:rsidRDefault="00BD6D6C" w:rsidP="00E86695"/>
    <w:p w:rsidR="00BD6D6C" w:rsidRPr="00CC5067" w:rsidRDefault="00BD6D6C" w:rsidP="00E86695">
      <w:r w:rsidRPr="00CC5067">
        <w:t>tathā ca nāḍī-śuddhy-arthaṁ ṣaṭ karma-pariśramo nādartavyaḥ | kaphādi-doṣa-sāmye tu evaṁ tasyāpi nāvaśyakatvam iti bhāvaḥ | atra devatā-dvandva ceti sūtre anāśrito dvandva iti sūtrāt dvandva-padānuvṛttau punar dvandva-padaṁ prasiddha-sāhacaryasya parigrahārthaṁ, tenaika havir-bhāgitvāsāhacaryasya prasiddhatvān mitrāvaruṇāv ity atrānaḍa bhavatīti sthite sūryācandramasos tu tādṛśa-sāhacaryasyāprasiddhatayā naḍoṁ prāptau chāndasaṁ rūpam iti kecid āhūtas tan-nātayor api sannikarṣa-viprakarṣābhyāṁ darśapaurṇamāsī nirūpakatva-sāhacaryasya loka-traya-prasiddhasyopalabhyamānatayā ānaḍā-pravṛttau bādhakābhāvāt | tathā ca gobhilaḥ—yaḥ paro viprakarṣaḥ suryā-candramasoḥ sā paurṇamāsī yaḥ paraḥ sannikarṣaḥ sā’māvāsyeti vistaraś cāyam artho nirṇayāmṛte na cāditya-candrāv ity ādāv api tac-chaṅkyam āditya-patyatvāpara-paryāyasyādityatvasyendropendrādi-sādhāraṇatayā tatrātithi-nirūpa-kṛtāvacchedakatva-vyabhicārād ity alam atibāla-līlā-vilāsaneti ||100||</w:t>
      </w:r>
    </w:p>
    <w:p w:rsidR="00BD6D6C" w:rsidRPr="00CC5067" w:rsidRDefault="00BD6D6C" w:rsidP="00E86695"/>
    <w:p w:rsidR="00BD6D6C" w:rsidRPr="00CC5067" w:rsidRDefault="00BD6D6C" w:rsidP="00E86695">
      <w:r w:rsidRPr="00CC5067">
        <w:t>nāḍī-śuddheḥ phalaṁ darśayati—</w:t>
      </w:r>
    </w:p>
    <w:p w:rsidR="00BD6D6C" w:rsidRPr="00CC5067" w:rsidRDefault="00BD6D6C" w:rsidP="00E86695"/>
    <w:p w:rsidR="00BD6D6C" w:rsidRPr="00CC5067" w:rsidRDefault="00BD6D6C" w:rsidP="00950921">
      <w:pPr>
        <w:pStyle w:val="Versequote"/>
      </w:pPr>
      <w:r w:rsidRPr="00CC5067">
        <w:t>yatheṣṭaṁ dhāraṇam vāyor analasya pradīpanam |</w:t>
      </w:r>
    </w:p>
    <w:p w:rsidR="00BD6D6C" w:rsidRPr="00CC5067" w:rsidRDefault="00BD6D6C" w:rsidP="00950921">
      <w:pPr>
        <w:pStyle w:val="Versequote"/>
      </w:pPr>
      <w:r w:rsidRPr="00CC5067">
        <w:t>nādābhivyaktir ārogyaṁ jāyate nāḍi-śodhanam ||101||</w:t>
      </w:r>
    </w:p>
    <w:p w:rsidR="00BD6D6C" w:rsidRPr="00CC5067" w:rsidRDefault="00BD6D6C" w:rsidP="00E86695"/>
    <w:p w:rsidR="00BD6D6C" w:rsidRPr="00CC5067" w:rsidRDefault="00BD6D6C" w:rsidP="00A0509E">
      <w:pPr>
        <w:jc w:val="center"/>
      </w:pPr>
      <w:r w:rsidRPr="00CC5067">
        <w:t>iti gorakṣa-śatake pūrvāṅga śatakaṁ samāptam ||</w:t>
      </w:r>
    </w:p>
    <w:p w:rsidR="00BD6D6C" w:rsidRPr="00CC5067" w:rsidRDefault="00BD6D6C" w:rsidP="00E86695"/>
    <w:p w:rsidR="00BD6D6C" w:rsidRPr="00CC5067" w:rsidRDefault="00BD6D6C" w:rsidP="00E86695">
      <w:r w:rsidRPr="00CC5067">
        <w:t>yatheṣṭam iti | nāḍī-śodhanānantaraṁ yatheṣṭaṁ svābhīṣṭa-mātrā-parimita-kāla-paryantaṁ vāyoḥ prāṇasya dhāraṇaṁ antar nāḍyāṁ śobhanam ity arthaḥ | tathā analasya jaṭharāgneḥ pradīpanam udbodhanaṁ tathā nādasya abhivyaktiḥ spaṣṭatayā śravaṇaṁ tathā ārogyaṁ kapha-vātādi-janita-bādhā-śūnyatvaṁ etat sarvaṁ jāyate tenottarāṅgābhyāsādhikāra-saṁpanno bhavatīty arthaḥ ||101||</w:t>
      </w:r>
    </w:p>
    <w:p w:rsidR="00BD6D6C" w:rsidRPr="00CC5067" w:rsidRDefault="00BD6D6C" w:rsidP="00E86695"/>
    <w:p w:rsidR="00BD6D6C" w:rsidRPr="00CC5067" w:rsidRDefault="00BD6D6C" w:rsidP="00B72100">
      <w:pPr>
        <w:jc w:val="center"/>
      </w:pPr>
      <w:r w:rsidRPr="00CC5067">
        <w:t>|| iti gorakṣa-śataka-vyākhyāyāṁ yoga-taraṅgiṇyāṁ prathama-śatakaṁ samāptam ||</w:t>
      </w:r>
    </w:p>
    <w:p w:rsidR="00BD6D6C" w:rsidRPr="00CC5067" w:rsidRDefault="00BD6D6C" w:rsidP="00E86695"/>
    <w:p w:rsidR="00BD6D6C" w:rsidRPr="00CC5067" w:rsidRDefault="00BD6D6C" w:rsidP="005432CE">
      <w:pPr>
        <w:jc w:val="center"/>
      </w:pPr>
      <w:r w:rsidRPr="00CC5067">
        <w:t>—o)0(o—</w:t>
      </w:r>
    </w:p>
    <w:p w:rsidR="00BD6D6C" w:rsidRPr="00CC5067" w:rsidRDefault="00BD6D6C" w:rsidP="00E86695"/>
    <w:p w:rsidR="00BD6D6C" w:rsidRPr="00CC5067" w:rsidRDefault="00BD6D6C" w:rsidP="00A0509E">
      <w:pPr>
        <w:jc w:val="center"/>
      </w:pPr>
      <w:r w:rsidRPr="00CC5067">
        <w:t>|| śrīḥ ||</w:t>
      </w:r>
    </w:p>
    <w:p w:rsidR="00BD6D6C" w:rsidRPr="00CC5067" w:rsidRDefault="00BD6D6C" w:rsidP="00E86695"/>
    <w:p w:rsidR="00BD6D6C" w:rsidRPr="00CC5067" w:rsidRDefault="00BD6D6C" w:rsidP="00A0509E">
      <w:pPr>
        <w:pStyle w:val="Heading1"/>
      </w:pPr>
      <w:r w:rsidRPr="00CC5067">
        <w:t>gorakṣa-śatake</w:t>
      </w:r>
    </w:p>
    <w:p w:rsidR="00BD6D6C" w:rsidRPr="00CC5067" w:rsidRDefault="00BD6D6C" w:rsidP="00B72100">
      <w:pPr>
        <w:jc w:val="both"/>
      </w:pPr>
    </w:p>
    <w:p w:rsidR="00BD6D6C" w:rsidRPr="00CC5067" w:rsidRDefault="00BD6D6C" w:rsidP="00A0509E">
      <w:pPr>
        <w:pStyle w:val="Heading2"/>
      </w:pPr>
      <w:r w:rsidRPr="00CC5067">
        <w:t>|| dvitīya-śatakam ||</w:t>
      </w:r>
    </w:p>
    <w:p w:rsidR="00BD6D6C" w:rsidRPr="00CC5067" w:rsidRDefault="00BD6D6C" w:rsidP="00E86695"/>
    <w:p w:rsidR="00BD6D6C" w:rsidRPr="00CC5067" w:rsidRDefault="00BD6D6C" w:rsidP="00A0509E">
      <w:pPr>
        <w:jc w:val="center"/>
      </w:pPr>
      <w:r w:rsidRPr="00CC5067">
        <w:t>śrī-gaṇeśāya namaḥ |</w:t>
      </w:r>
    </w:p>
    <w:p w:rsidR="00BD6D6C" w:rsidRPr="00CC5067" w:rsidRDefault="00BD6D6C" w:rsidP="00A0509E"/>
    <w:p w:rsidR="00BD6D6C" w:rsidRPr="00CC5067" w:rsidRDefault="00BD6D6C" w:rsidP="00A0509E">
      <w:pPr>
        <w:jc w:val="center"/>
      </w:pPr>
      <w:r w:rsidRPr="00CC5067">
        <w:t>maheśaṁ rameśaṁ dineśaṁ gaṇeśaṁ</w:t>
      </w:r>
    </w:p>
    <w:p w:rsidR="00BD6D6C" w:rsidRPr="00CC5067" w:rsidRDefault="00BD6D6C" w:rsidP="00A0509E">
      <w:pPr>
        <w:jc w:val="center"/>
      </w:pPr>
      <w:r w:rsidRPr="00CC5067">
        <w:t>pareśīṁ girīśāṁ guru-jñāna-mūrtim |</w:t>
      </w:r>
    </w:p>
    <w:p w:rsidR="00BD6D6C" w:rsidRPr="00CC5067" w:rsidRDefault="00BD6D6C" w:rsidP="00A0509E">
      <w:pPr>
        <w:jc w:val="center"/>
      </w:pPr>
      <w:r w:rsidRPr="00CC5067">
        <w:t>jhaṣendrādi-siddhān munīn kāśyapādīn</w:t>
      </w:r>
    </w:p>
    <w:p w:rsidR="00BD6D6C" w:rsidRPr="00CC5067" w:rsidRDefault="00BD6D6C" w:rsidP="00A0509E">
      <w:pPr>
        <w:jc w:val="center"/>
      </w:pPr>
      <w:r w:rsidRPr="00CC5067">
        <w:t>purīḥ satya-gaṅgādi-tīrthāni naumi ||</w:t>
      </w:r>
    </w:p>
    <w:p w:rsidR="00BD6D6C" w:rsidRPr="00CC5067" w:rsidRDefault="00BD6D6C" w:rsidP="00A0509E"/>
    <w:p w:rsidR="00BD6D6C" w:rsidRPr="00CC5067" w:rsidRDefault="00BD6D6C" w:rsidP="00A0509E">
      <w:r w:rsidRPr="00CC5067">
        <w:t>itthaṁ śuddha-nāḍī-gaṇaḥ sādhita-yama-niyamāsanāṅga-tratayojrāta-ṣaṭ-cakra-ṣoḍaśa-dhārādi-paricita-nāḍī-jātat-sañcārī vāyu-gaṇo yogī candra-tārady-anukūle sumuhūrte guru-gaṇeśādi-pūjana-pūrvaka-maṅgala-pāṭha-svasti-vācanādikaṁ kārayitvā śrī-gurum āradhya tad-anujñayā prāṇāyāmaṁ kuryād iti prāṇāyāmam ekaviṁśati-ślokaiḥ prapañcayati—</w:t>
      </w:r>
    </w:p>
    <w:p w:rsidR="00BD6D6C" w:rsidRPr="00CC5067" w:rsidRDefault="00BD6D6C" w:rsidP="00A0509E"/>
    <w:p w:rsidR="00BD6D6C" w:rsidRPr="00CC5067" w:rsidRDefault="00BD6D6C" w:rsidP="00B72100">
      <w:pPr>
        <w:pStyle w:val="Versequote"/>
      </w:pPr>
      <w:r w:rsidRPr="00CC5067">
        <w:t>prāṇo dehe sthito vāyur apānasya nirodhanāt ||</w:t>
      </w:r>
    </w:p>
    <w:p w:rsidR="00BD6D6C" w:rsidRPr="00CC5067" w:rsidRDefault="00BD6D6C" w:rsidP="00B72100">
      <w:pPr>
        <w:pStyle w:val="Versequote"/>
      </w:pPr>
      <w:r w:rsidRPr="00CC5067">
        <w:t>eka-śvasana-mātreṇodghāṭayed gagane gatim ||1||</w:t>
      </w:r>
    </w:p>
    <w:p w:rsidR="00BD6D6C" w:rsidRPr="00CC5067" w:rsidRDefault="00BD6D6C" w:rsidP="00E86695"/>
    <w:p w:rsidR="00BD6D6C" w:rsidRPr="00CC5067" w:rsidRDefault="00BD6D6C" w:rsidP="00E86695">
      <w:r w:rsidRPr="00CC5067">
        <w:t>prāṇa iti | prāṇo nāma dehe sthitaḥ śarīrāntar-vartī vāyuḥ apānasya mūlādhāra-vartino apāna-vāyor nirodhanād ūrdhvam utthāpanāt eka-śvasa-mātreṇa ekena śvāsocchvāsa-rūpa-vyāpāreṇa gagane suṣumnāntar-gata-cid-ākāśe gatim udghāṭayet | kuṇḍalinī-ruddha-suṣumnā-mukham udghāṭya gagane gatiṁ prāpayed ity arthaḥ | etac ca sati prāṇāyāmābhyāse kuṁbhakāvasthāyāṁ saṁbhavati ||1||</w:t>
      </w:r>
    </w:p>
    <w:p w:rsidR="00BD6D6C" w:rsidRPr="00CC5067" w:rsidRDefault="00BD6D6C" w:rsidP="00E86695"/>
    <w:p w:rsidR="00BD6D6C" w:rsidRPr="00CC5067" w:rsidRDefault="00BD6D6C" w:rsidP="00E86695">
      <w:r w:rsidRPr="00CC5067">
        <w:t>idānīṁ pūrva-sūcita-prāṇāyāmasya bhedān ādau darśayati—-</w:t>
      </w:r>
    </w:p>
    <w:p w:rsidR="00BD6D6C" w:rsidRPr="00CC5067" w:rsidRDefault="00BD6D6C" w:rsidP="00E86695"/>
    <w:p w:rsidR="00BD6D6C" w:rsidRPr="00CC5067" w:rsidRDefault="00BD6D6C" w:rsidP="006A2D5F">
      <w:pPr>
        <w:pStyle w:val="Versequote"/>
      </w:pPr>
      <w:r w:rsidRPr="00CC5067">
        <w:t>recakaḥ pūrakaścaiva kuṁbhakaḥ praṇavātmakaḥ |</w:t>
      </w:r>
    </w:p>
    <w:p w:rsidR="00BD6D6C" w:rsidRPr="00CC5067" w:rsidRDefault="00BD6D6C" w:rsidP="006A2D5F">
      <w:pPr>
        <w:pStyle w:val="Versequote"/>
        <w:rPr>
          <w:lang w:val="en-CA"/>
        </w:rPr>
      </w:pPr>
      <w:r w:rsidRPr="00CC5067">
        <w:t>prāṇāyāmo bhavet tredhā mātrā dvādaśasaṁyutaḥ ||2||</w:t>
      </w:r>
    </w:p>
    <w:p w:rsidR="00BD6D6C" w:rsidRPr="00CC5067" w:rsidRDefault="00BD6D6C" w:rsidP="00E86695"/>
    <w:p w:rsidR="00BD6D6C" w:rsidRPr="00CC5067" w:rsidRDefault="00BD6D6C" w:rsidP="00E86695">
      <w:r w:rsidRPr="00CC5067">
        <w:t>recaka iti | sa ca prāṇāyāmas tredhā trividho bhavati | recaka-pūraka-kuṁbhaka-bhedāt | tatra pūrako bāhya-vāyor antaḥ praveśena rūpaḥ | kuṁbhakaḥ pūritasyāntar-nirodhana-rūpaḥ | recako niruddhasya tasyaiva bahir-gamana-rūpaḥ | kiṁ-bhūtaḥ prāṇāyāmaḥ ?  mātrā-dvādaśa-saṁyutaḥ sakṛt praṇava-japa-kālo mātrety ucyate | tathā ca dvādaśa-praṇava-japa-kālena pūrita ity arthaḥ | japo manasā prasaṅkhyānaṁ japya-svarūpaṁ ca brāhmaṇānāṁ sa-praṇava-sapta-vyāhṛti-pūrvikā-śiro’ntimā gāyatrī praṇava eva vā anyeṣāṁ ca śaiva-vaiṣṇavādi-mantrāḥ | tatra praṇava-jape’pi pūrake a-kāraṁ kuṁbhake u-kāraṁ recake ma-kāraṁ smaran praṇavaṁ japet | tad evāha—-kathaṁ-bhūtaḥ prāṇāyāmaḥ ? praṇavātmakaḥ praṇava-rūpaḥ ||2||</w:t>
      </w:r>
    </w:p>
    <w:p w:rsidR="00BD6D6C" w:rsidRPr="00CC5067" w:rsidRDefault="00BD6D6C" w:rsidP="00E86695"/>
    <w:p w:rsidR="00BD6D6C" w:rsidRPr="00CC5067" w:rsidRDefault="00BD6D6C" w:rsidP="00E86695">
      <w:r w:rsidRPr="00CC5067">
        <w:t>idānīṁ prāṇāyāmābhyāsa-yuktasya nāḍīṣu malodaye yena kenāpi hetunā saṁbhave punaḥ punar nāḍī-śuddhi-prakāreṇoktaṁ prāṇāyāmaṁ kuryād iti tad eva smārayati—-</w:t>
      </w:r>
    </w:p>
    <w:p w:rsidR="00BD6D6C" w:rsidRPr="00CC5067" w:rsidRDefault="00BD6D6C" w:rsidP="00E86695"/>
    <w:p w:rsidR="00BD6D6C" w:rsidRPr="00CC5067" w:rsidRDefault="00BD6D6C" w:rsidP="006960A4">
      <w:pPr>
        <w:pStyle w:val="Versequote"/>
      </w:pPr>
      <w:r w:rsidRPr="00CC5067">
        <w:t>mātrā-dvādaśa-saṁyukto niśākara-divākarau |</w:t>
      </w:r>
    </w:p>
    <w:p w:rsidR="00BD6D6C" w:rsidRPr="00CC5067" w:rsidRDefault="00BD6D6C" w:rsidP="006960A4">
      <w:pPr>
        <w:pStyle w:val="Versequote"/>
      </w:pPr>
      <w:r w:rsidRPr="00CC5067">
        <w:t>doṣa-jālam apaghnantau jñātavyau yogibhiḥ sadā ||3||</w:t>
      </w:r>
    </w:p>
    <w:p w:rsidR="00BD6D6C" w:rsidRPr="00CC5067" w:rsidRDefault="00BD6D6C" w:rsidP="00E86695"/>
    <w:p w:rsidR="00BD6D6C" w:rsidRPr="00CC5067" w:rsidRDefault="00BD6D6C" w:rsidP="00E86695">
      <w:r w:rsidRPr="00CC5067">
        <w:t>mātreti mātrāṇāṁ dvādaśa-mātrā dvādaśaśataiḥ mātrādvādaśabhiḥ saṁyuktau dvādaśasaṅkhyākapraṇavajapa-rūpa-mātrābhiḥ vāma-dakṣiṇanāḍīkrameṇa pūritaprāṇāyāmena saṁyuktau svasvāṅgābhyāsasamaye dhyānayogena yojitau niśākaradivākarau candra-sūryau doṣāṇāṁ nāḍīmalānāṁ jālamapaghnantau nāśayantau yogibhiḥ sadā jñeyau ||3||</w:t>
      </w:r>
    </w:p>
    <w:p w:rsidR="00BD6D6C" w:rsidRPr="00CC5067" w:rsidRDefault="00BD6D6C" w:rsidP="00865535">
      <w:pPr>
        <w:pStyle w:val="Versequote"/>
      </w:pPr>
    </w:p>
    <w:p w:rsidR="00BD6D6C" w:rsidRPr="00CC5067" w:rsidRDefault="00BD6D6C" w:rsidP="00865535">
      <w:r w:rsidRPr="00CC5067">
        <w:t>trividhaṁ prāṇāyāmaṁ vivṛṇoti—</w:t>
      </w:r>
    </w:p>
    <w:p w:rsidR="00BD6D6C" w:rsidRPr="00CC5067" w:rsidRDefault="00BD6D6C" w:rsidP="00865535">
      <w:pPr>
        <w:pStyle w:val="Versequote"/>
      </w:pPr>
    </w:p>
    <w:p w:rsidR="00BD6D6C" w:rsidRPr="00CC5067" w:rsidRDefault="00BD6D6C" w:rsidP="00865535">
      <w:pPr>
        <w:pStyle w:val="Versequote"/>
      </w:pPr>
      <w:r w:rsidRPr="00CC5067">
        <w:t>pūrake dvādaśīṁ kuryāt kuṁbhake ṣoḍaśī bhavet |</w:t>
      </w:r>
    </w:p>
    <w:p w:rsidR="00BD6D6C" w:rsidRPr="00CC5067" w:rsidRDefault="00BD6D6C" w:rsidP="00865535">
      <w:pPr>
        <w:pStyle w:val="Versequote"/>
      </w:pPr>
      <w:r w:rsidRPr="00CC5067">
        <w:t>recake daśa oṁkārān prāṇāyāmaḥ sa ucyate ||4||</w:t>
      </w:r>
    </w:p>
    <w:p w:rsidR="00BD6D6C" w:rsidRPr="00CC5067" w:rsidRDefault="00BD6D6C" w:rsidP="00E86695"/>
    <w:p w:rsidR="00BD6D6C" w:rsidRPr="00CC5067" w:rsidRDefault="00BD6D6C" w:rsidP="00E86695">
      <w:r w:rsidRPr="00CC5067">
        <w:t>pūrake iti asya prāṇāyāmasya pūrake dvādaśīṁ dvādaśaoṁkāravatīṁ mātrāṁ kuryāt | kuṁbhake ṣoḍaśaoṁkāravatī mātrā bhavet | recake daśa oṁkārān japed iti śeṣaḥ | sa eṣaḥ pratyekaṁ trividho’pi ekaḥ prāṇāyāma ucyate ||4||</w:t>
      </w:r>
    </w:p>
    <w:p w:rsidR="00BD6D6C" w:rsidRPr="00CC5067" w:rsidRDefault="00BD6D6C" w:rsidP="00E86695"/>
    <w:p w:rsidR="00BD6D6C" w:rsidRPr="00CC5067" w:rsidRDefault="00BD6D6C" w:rsidP="00865535">
      <w:pPr>
        <w:pStyle w:val="Versequote"/>
      </w:pPr>
      <w:r w:rsidRPr="00CC5067">
        <w:t>adhame dvādaśī mātrā madhyame dviguṇā matā |</w:t>
      </w:r>
    </w:p>
    <w:p w:rsidR="00BD6D6C" w:rsidRPr="00CC5067" w:rsidRDefault="00BD6D6C" w:rsidP="00865535">
      <w:pPr>
        <w:pStyle w:val="Versequote"/>
        <w:rPr>
          <w:lang w:val="en-CA"/>
        </w:rPr>
      </w:pPr>
      <w:r w:rsidRPr="00CC5067">
        <w:t>uttame triguṇā proktā prāṇāyāmasya nirṇayaḥ ||5||</w:t>
      </w:r>
    </w:p>
    <w:p w:rsidR="00BD6D6C" w:rsidRPr="00CC5067" w:rsidRDefault="00BD6D6C" w:rsidP="00E86695"/>
    <w:p w:rsidR="00BD6D6C" w:rsidRPr="00CC5067" w:rsidRDefault="00BD6D6C" w:rsidP="00E86695">
      <w:r w:rsidRPr="00CC5067">
        <w:t>ayaṁ prāṇāyāmo’bhyāsatāratamyena punastrividhaḥ adhamamadhyamottama-bhedād ity abhipretyaitad-bhedaghaṭakaṁ mātrā-bhedaṁ darśayati—adhame iti |iyaṁ pūrvoktadvādaśī mātrā adhame prāṇāyāme matā madhye prāṇāyāme tadviguṇamatā evam uttame prāṇāyāme triguṇā mātrā jñeyety arthaḥ | evaṁ ca adhamamadhyamottameṣu krameṇa dvādaśa, 12 | caturviṁśati, 24 | ṣaṭtriṁśad iti , 36 | pūrake ṣoḍaśa, 16| dvātriṁśat, 32 | aṣṭācatvāriṁśat, 48 | kuṁbhake daśa, 10 | viṁśati, 20 | triṁśat , 30 | iti oṁkāraḥ recake proktā iti prāṇāyāmasya trividhasya mātrāyāś ca nirṇaya ity arthaḥ ||5||</w:t>
      </w:r>
    </w:p>
    <w:p w:rsidR="00BD6D6C" w:rsidRPr="00CC5067" w:rsidRDefault="00BD6D6C" w:rsidP="00E86695"/>
    <w:p w:rsidR="00BD6D6C" w:rsidRPr="00CC5067" w:rsidRDefault="00BD6D6C" w:rsidP="00E86695">
      <w:r w:rsidRPr="00CC5067">
        <w:t>atha trividhaprāṇāyāmasya cihnāni darśayati—</w:t>
      </w:r>
    </w:p>
    <w:p w:rsidR="00BD6D6C" w:rsidRPr="00CC5067" w:rsidRDefault="00BD6D6C" w:rsidP="00E86695"/>
    <w:p w:rsidR="00BD6D6C" w:rsidRPr="00CC5067" w:rsidRDefault="00BD6D6C" w:rsidP="00865535">
      <w:pPr>
        <w:pStyle w:val="Versequote"/>
      </w:pPr>
      <w:r w:rsidRPr="00CC5067">
        <w:t>adhame pracuro gharmaḥ kampo bhavati madhyame |</w:t>
      </w:r>
    </w:p>
    <w:p w:rsidR="00BD6D6C" w:rsidRPr="00CC5067" w:rsidRDefault="00BD6D6C" w:rsidP="00865535">
      <w:pPr>
        <w:pStyle w:val="Versequote"/>
      </w:pPr>
      <w:r w:rsidRPr="00CC5067">
        <w:t>uttiṣṭhatyuttame yogī tato vāyuṁ nirundhayet ||6||</w:t>
      </w:r>
    </w:p>
    <w:p w:rsidR="00BD6D6C" w:rsidRPr="00CC5067" w:rsidRDefault="00BD6D6C" w:rsidP="00E86695"/>
    <w:p w:rsidR="00BD6D6C" w:rsidRPr="00CC5067" w:rsidRDefault="00BD6D6C" w:rsidP="00E86695">
      <w:r w:rsidRPr="00CC5067">
        <w:t>adhametyadhame sadyaḥ samārabdhobhyāsake prāṇāyāmena tu dvādaśa-mātrāke tatrāpi carābhyāse āsanotthānasaṁbhavāt pracuro gharmaḥ prasvedo bhavati madhyame prāṇāyāme prāṇāyāmābhyāse kaṁpo gātrāṇāṁ viśiṣṭasya śarīrasya vā pracalanaṁ bhavati | uttame prāṇāyāme baddhapadmāsano yogī uttiṣṭhati | āsanādutthānaṁ labhate tatastasmāt kāraṇāt prāṇa-vāyuṁ niruddhayet | prāṇāyāmam abhyaset ||6||</w:t>
      </w:r>
    </w:p>
    <w:p w:rsidR="00BD6D6C" w:rsidRPr="00CC5067" w:rsidRDefault="00BD6D6C" w:rsidP="00E86695"/>
    <w:p w:rsidR="00BD6D6C" w:rsidRPr="00CC5067" w:rsidRDefault="00BD6D6C" w:rsidP="00865535">
      <w:pPr>
        <w:pStyle w:val="Versequote"/>
      </w:pPr>
      <w:r w:rsidRPr="00CC5067">
        <w:t>baddhapadmāsano yogī namaskṛtya guruṁ śivam |</w:t>
      </w:r>
    </w:p>
    <w:p w:rsidR="00BD6D6C" w:rsidRPr="00CC5067" w:rsidRDefault="00BD6D6C" w:rsidP="00865535">
      <w:pPr>
        <w:pStyle w:val="Versequote"/>
      </w:pPr>
      <w:r w:rsidRPr="00CC5067">
        <w:t>nāsāgra-dṛṣṭirekākī praṇāyāmaṁ samabhyaset ||7||</w:t>
      </w:r>
    </w:p>
    <w:p w:rsidR="00BD6D6C" w:rsidRPr="00CC5067" w:rsidRDefault="00BD6D6C" w:rsidP="00E86695"/>
    <w:p w:rsidR="00BD6D6C" w:rsidRPr="00CC5067" w:rsidRDefault="00BD6D6C" w:rsidP="00E86695">
      <w:r w:rsidRPr="00CC5067">
        <w:t>idānīṁ yogāṅgaṁ prāṇāyāmaṁ darśayati—baddhapadmāsana iti baddhaṁ padmāsanaṁ yena sa yogī ekākī nirjane maṭhādau pūrvoktakuśājinacailasaṁpātesu same bhūtale padmāsanenopaviśya āsane sthitvā guruṁ śivaṁ ca namaskṛtya nāsāgre bhrū-madhye dṛṣṭiḥ san bhrū-madhye śaśabhṛtbimbam ity ukteḥ sravatpīyūṣaṁ candrabimbaṁ bhrū-madhye cakṣubhyāmavalokayannity arthaḥ | dvijaścet pūrvoktaṁ praṇavaṁ gāyatrīṁ vā anyaścet śaivavaiṣṇavādimantraṁ japet | pūrvokta-mātrānusāreṇa prāṇāyāmaṁ samabhyaset | anavacchedenābhāsaṁ kuryād ity arthaḥ ||7||</w:t>
      </w:r>
    </w:p>
    <w:p w:rsidR="00BD6D6C" w:rsidRPr="00CC5067" w:rsidRDefault="00BD6D6C" w:rsidP="00E86695"/>
    <w:p w:rsidR="00BD6D6C" w:rsidRPr="00CC5067" w:rsidRDefault="00BD6D6C" w:rsidP="00865535">
      <w:pPr>
        <w:pStyle w:val="Versequote"/>
      </w:pPr>
      <w:r w:rsidRPr="00CC5067">
        <w:t>ūrdhvam ākṛṣya cāpāna-vāyuṁ prāṇe niyojayet |</w:t>
      </w:r>
    </w:p>
    <w:p w:rsidR="00BD6D6C" w:rsidRPr="00CC5067" w:rsidRDefault="00BD6D6C" w:rsidP="00865535">
      <w:pPr>
        <w:pStyle w:val="Versequote"/>
      </w:pPr>
      <w:r w:rsidRPr="00CC5067">
        <w:t>ūrdhvam ānīyate śaktyā sarva-pāpaiḥ pramucyate ||8||</w:t>
      </w:r>
    </w:p>
    <w:p w:rsidR="00BD6D6C" w:rsidRPr="00CC5067" w:rsidRDefault="00BD6D6C" w:rsidP="00E86695"/>
    <w:p w:rsidR="00BD6D6C" w:rsidRPr="00CC5067" w:rsidRDefault="00BD6D6C" w:rsidP="00E86695">
      <w:r w:rsidRPr="00CC5067">
        <w:t>kiṁ apāna-vāyuṁ ādhāra-saṅkocanādinā ūrdhvam ākṛṣya prāṇe niyojayet | prāṇenaikīkuryat | apānena militaḥ prāṇaḥ śaktyā kuṇḍalinyā ūrdhvam ānīyate cet sarva-pāpaiḥ pramucyate ||8||</w:t>
      </w:r>
    </w:p>
    <w:p w:rsidR="00BD6D6C" w:rsidRPr="00CC5067" w:rsidRDefault="00BD6D6C" w:rsidP="00E86695"/>
    <w:p w:rsidR="00BD6D6C" w:rsidRPr="00CC5067" w:rsidRDefault="00BD6D6C" w:rsidP="00E86695">
      <w:r w:rsidRPr="00CC5067">
        <w:t>tasyaiva kuṁbhaka-prakāraṁ prapañcayati—</w:t>
      </w:r>
    </w:p>
    <w:p w:rsidR="00BD6D6C" w:rsidRPr="00CC5067" w:rsidRDefault="00BD6D6C" w:rsidP="00E86695"/>
    <w:p w:rsidR="00BD6D6C" w:rsidRPr="00CC5067" w:rsidRDefault="00BD6D6C" w:rsidP="00865535">
      <w:pPr>
        <w:pStyle w:val="Versequote"/>
      </w:pPr>
      <w:r w:rsidRPr="00CC5067">
        <w:t>dvārāṇāṁ navakaṁ nirudhya marutaṁ pītvā dṛḍhaṁ dhāritaṁ</w:t>
      </w:r>
    </w:p>
    <w:p w:rsidR="00BD6D6C" w:rsidRPr="00CC5067" w:rsidRDefault="00BD6D6C" w:rsidP="00865535">
      <w:pPr>
        <w:pStyle w:val="Versequote"/>
      </w:pPr>
      <w:r w:rsidRPr="00CC5067">
        <w:t>nītvākāśam apāna-vahni-sahitaṁ śaktyā samuccālitaṁ |</w:t>
      </w:r>
    </w:p>
    <w:p w:rsidR="00BD6D6C" w:rsidRPr="00CC5067" w:rsidRDefault="00BD6D6C" w:rsidP="00865535">
      <w:pPr>
        <w:pStyle w:val="Versequote"/>
      </w:pPr>
      <w:r w:rsidRPr="00CC5067">
        <w:t>ātma-dhyāna-yutas tv anena vidhinā vinyasya murdhni dhruvaṁ</w:t>
      </w:r>
    </w:p>
    <w:p w:rsidR="00BD6D6C" w:rsidRPr="00CC5067" w:rsidRDefault="00BD6D6C" w:rsidP="00865535">
      <w:pPr>
        <w:pStyle w:val="Versequote"/>
      </w:pPr>
      <w:r w:rsidRPr="00CC5067">
        <w:t>yāvat tiṣṭhati tāvad eva mahatāṁ saṅghena saṁstūyate ||9||</w:t>
      </w:r>
    </w:p>
    <w:p w:rsidR="00BD6D6C" w:rsidRPr="00CC5067" w:rsidRDefault="00BD6D6C" w:rsidP="00E86695"/>
    <w:p w:rsidR="00BD6D6C" w:rsidRPr="00CC5067" w:rsidRDefault="00BD6D6C" w:rsidP="00E86695">
      <w:r w:rsidRPr="00CC5067">
        <w:t>dvārāṇām iti dvārāṇāṁ navakaṁ navadvārāṇi pūrvoktānīty arthaḥ | nirudhya vakṣyamāṇa-prakāreṇa nirudhya marutaṁ pītvā vāyunodaraṁ pūrayitvety arthaḥ | mūlādhāra-gatena vahninā apāna-vāyunā ca sahitaṁ yathā syāt, tathā mūlādhāra-cakre dṛḍhaṁ dhāritaṁ tatra sthiratām āpāditaṁ tataḥ śaktyā kuṇḍalinyā samuccālitaṁ ūrdhvam utthāpitaṁ prāṇaṁ ākāśam ājñā-cakrordhva-pradeśaṁ nītvā dhruvaṁ sthiraṁ yathā syāt, tathā mūrdhni sahasra-dale vinyasya sthāpayitvā ātma-dhyāna-yutas tatraiva lakṣīkṛtātma-svarūpo yogī anena vidhinā etat-prakāreṇa yāvat tiṣṭhati yāvat-kāla-paryantaṁ niścalaḥ sann ātmānaṁ dhyāyati, tāvad eva mahatāmātma-dhyāna-niratānāṁ saṅghena saṁstūyate, evaṁ-vidhasya stutyatvād iti bhāvaḥ ||9||</w:t>
      </w:r>
    </w:p>
    <w:p w:rsidR="00BD6D6C" w:rsidRPr="00CC5067" w:rsidRDefault="00BD6D6C" w:rsidP="00E86695"/>
    <w:p w:rsidR="00BD6D6C" w:rsidRPr="00CC5067" w:rsidRDefault="00BD6D6C" w:rsidP="00865535">
      <w:pPr>
        <w:pStyle w:val="Versequote"/>
      </w:pPr>
      <w:r w:rsidRPr="00CC5067">
        <w:t>prāṇāyāmo bhavety evaṁ pātakendhana-pāvakaḥ |</w:t>
      </w:r>
    </w:p>
    <w:p w:rsidR="00BD6D6C" w:rsidRPr="00CC5067" w:rsidRDefault="00BD6D6C" w:rsidP="00865535">
      <w:pPr>
        <w:pStyle w:val="Versequote"/>
      </w:pPr>
      <w:r w:rsidRPr="00CC5067">
        <w:t>bhavodadhi-mahā-setuḥ procyate yogibhiḥ sadā ||10||</w:t>
      </w:r>
    </w:p>
    <w:p w:rsidR="00BD6D6C" w:rsidRPr="00CC5067" w:rsidRDefault="00BD6D6C" w:rsidP="00E86695"/>
    <w:p w:rsidR="00BD6D6C" w:rsidRPr="00CC5067" w:rsidRDefault="00BD6D6C" w:rsidP="00E86695">
      <w:r w:rsidRPr="00CC5067">
        <w:t>evam amunā prakāreṇa sadā anuṣṭhiyamānaḥ prāṇāyāmaḥ pātakāni brahma-hatyā-pramukhāni indhanāni tūla-tṛṇādinīva sadya eva bhasmasāt-kartum ucitāni yasya evaṁ-vidhaḥ pāvako’gnir bhavati | ayaṁ prāṇāyāmaḥ yogibhiḥ bhavaḥ saṁsāra evodadhiḥ samudraḥ, tasmin mahā-setuḥ setur iva sadya uttārakaḥ procyate ||10||</w:t>
      </w:r>
    </w:p>
    <w:p w:rsidR="00BD6D6C" w:rsidRPr="00CC5067" w:rsidRDefault="00BD6D6C" w:rsidP="00E86695"/>
    <w:p w:rsidR="00BD6D6C" w:rsidRPr="00CC5067" w:rsidRDefault="00BD6D6C" w:rsidP="00E86695">
      <w:r w:rsidRPr="00CC5067">
        <w:t>pātakāpahāritvaṁ draḍhayāti—</w:t>
      </w:r>
    </w:p>
    <w:p w:rsidR="00BD6D6C" w:rsidRPr="00CC5067" w:rsidRDefault="00BD6D6C" w:rsidP="00E86695"/>
    <w:p w:rsidR="00BD6D6C" w:rsidRPr="00CC5067" w:rsidRDefault="00BD6D6C" w:rsidP="00865535">
      <w:pPr>
        <w:pStyle w:val="Versequote"/>
      </w:pPr>
      <w:r w:rsidRPr="00CC5067">
        <w:t>āsanena rujo hanti prāṇāyāmena pātakam |</w:t>
      </w:r>
    </w:p>
    <w:p w:rsidR="00BD6D6C" w:rsidRPr="00CC5067" w:rsidRDefault="00BD6D6C" w:rsidP="00865535">
      <w:pPr>
        <w:pStyle w:val="Versequote"/>
      </w:pPr>
      <w:r w:rsidRPr="00CC5067">
        <w:t>vikāraṁ mānasaṁ yogī pratyāhāreṇa muñcati ||11||</w:t>
      </w:r>
    </w:p>
    <w:p w:rsidR="00BD6D6C" w:rsidRPr="00CC5067" w:rsidRDefault="00BD6D6C" w:rsidP="00E86695"/>
    <w:p w:rsidR="00BD6D6C" w:rsidRPr="00CC5067" w:rsidRDefault="00BD6D6C" w:rsidP="00E86695">
      <w:r w:rsidRPr="00CC5067">
        <w:t>āsaneneti | yogī āsanena mayūra-matsyendrādinā doṣa-śamana-dvārā rujo daihika-bādhāṁ hanti nāśayati | prāṇāyāmena ukta-prakāreṇa pātakaṁ hanti adhiṣṭhānāni śuddha-dvārā nāśayati pratyāhāreṇa mānasaṁ vikāraṁ viṣaya-sambandha-nivartana-dvārā muñcati tyajati ||11||</w:t>
      </w:r>
    </w:p>
    <w:p w:rsidR="00BD6D6C" w:rsidRPr="00CC5067" w:rsidRDefault="00BD6D6C" w:rsidP="00E86695"/>
    <w:p w:rsidR="00BD6D6C" w:rsidRPr="00CC5067" w:rsidRDefault="00BD6D6C" w:rsidP="00052E29">
      <w:pPr>
        <w:pStyle w:val="Versequote"/>
      </w:pPr>
      <w:r w:rsidRPr="00CC5067">
        <w:t>dhāraṇābhir mano-dhairyaṁ dhyānāc caitanyam adbhutam |</w:t>
      </w:r>
    </w:p>
    <w:p w:rsidR="00BD6D6C" w:rsidRPr="00CC5067" w:rsidRDefault="00BD6D6C" w:rsidP="00052E29">
      <w:pPr>
        <w:pStyle w:val="Versequote"/>
      </w:pPr>
      <w:r w:rsidRPr="00CC5067">
        <w:t>samādhau mokṣam āpnoti tyaktvā karma śubhāśubham ||12||</w:t>
      </w:r>
    </w:p>
    <w:p w:rsidR="00BD6D6C" w:rsidRPr="00CC5067" w:rsidRDefault="00BD6D6C" w:rsidP="00E86695"/>
    <w:p w:rsidR="00BD6D6C" w:rsidRPr="00CC5067" w:rsidRDefault="00BD6D6C" w:rsidP="00E86695">
      <w:r w:rsidRPr="00CC5067">
        <w:t>dhāraṇābhiḥ vakṣyamāṇābhiḥ manaso dhairyaṁ vardhayati iti śeṣaḥ | dhyānād adbhutaṁ caitanyam uttamaṁ jñānaṁ prāpnoti, samādhau śubhāśubhaṁ karma tat-phalaṁ ca abhimāna-tyāga-dvārā tyaktvā mokṣaṁ kaivalya-rūpam āpnoti ||12||</w:t>
      </w:r>
    </w:p>
    <w:p w:rsidR="00BD6D6C" w:rsidRPr="00CC5067" w:rsidRDefault="00BD6D6C" w:rsidP="00E86695"/>
    <w:p w:rsidR="00BD6D6C" w:rsidRPr="00CC5067" w:rsidRDefault="00BD6D6C" w:rsidP="00E86695">
      <w:r w:rsidRPr="00CC5067">
        <w:t>idānīṁ prāṇāyāmenaiva pratyāhārābhyāsaphalaṁ darśayati—</w:t>
      </w:r>
    </w:p>
    <w:p w:rsidR="00BD6D6C" w:rsidRPr="00CC5067" w:rsidRDefault="00BD6D6C" w:rsidP="00E86695"/>
    <w:p w:rsidR="00BD6D6C" w:rsidRPr="00CC5067" w:rsidRDefault="00BD6D6C" w:rsidP="00052E29">
      <w:pPr>
        <w:pStyle w:val="Versequote"/>
      </w:pPr>
      <w:r w:rsidRPr="00CC5067">
        <w:t>prāṇāyāma-dviṣaṭkena pratyāhāraḥ prakrīrtitaḥ |</w:t>
      </w:r>
    </w:p>
    <w:p w:rsidR="00BD6D6C" w:rsidRPr="00CC5067" w:rsidRDefault="00BD6D6C" w:rsidP="00052E29">
      <w:pPr>
        <w:pStyle w:val="Versequote"/>
      </w:pPr>
      <w:r w:rsidRPr="00CC5067">
        <w:t>pratyāhāra-dviṣaṭkena jāyate dhāraṇā śubhā ||13||</w:t>
      </w:r>
    </w:p>
    <w:p w:rsidR="00BD6D6C" w:rsidRPr="00CC5067" w:rsidRDefault="00BD6D6C" w:rsidP="00E86695"/>
    <w:p w:rsidR="00BD6D6C" w:rsidRPr="00CC5067" w:rsidRDefault="00BD6D6C" w:rsidP="00E86695">
      <w:r w:rsidRPr="00CC5067">
        <w:t>prāṇāyāmeti | prāṇāyāmānāṁ dviṣaṭkena dvādaśa-prāṇāyāmenābhyastena pratyāhāraḥ prakīrtitaḥ | pratyāhāra-phalodayaḥ kathita ity arthaḥ | tathā pratyāhārāṇāṁ dvādaśa-prāṇāyāma-rūpānāṁ dviṣaṭkena dvādaśa-guṇitena catuś-catvāriṁśad-adhika-śata-saṅkhyāka-prāṇāyāma-rūpā dhāraṇā jāyate, dhāraṇā janita-phalodayo bhavatīty arthaḥ ||13||</w:t>
      </w:r>
    </w:p>
    <w:p w:rsidR="00BD6D6C" w:rsidRPr="00CC5067" w:rsidRDefault="00BD6D6C" w:rsidP="00E86695"/>
    <w:p w:rsidR="00BD6D6C" w:rsidRPr="00CC5067" w:rsidRDefault="00BD6D6C" w:rsidP="00E86695">
      <w:r w:rsidRPr="00CC5067">
        <w:t>dhyānam āha—</w:t>
      </w:r>
    </w:p>
    <w:p w:rsidR="00BD6D6C" w:rsidRPr="00CC5067" w:rsidRDefault="00BD6D6C" w:rsidP="00E86695"/>
    <w:p w:rsidR="00BD6D6C" w:rsidRPr="00CC5067" w:rsidRDefault="00BD6D6C" w:rsidP="00052E29">
      <w:pPr>
        <w:pStyle w:val="Versequote"/>
      </w:pPr>
      <w:r w:rsidRPr="00CC5067">
        <w:t>dhāraṇā dvādaśa proktaṁ dhyānā dhyāna-viśāradaiḥ |</w:t>
      </w:r>
    </w:p>
    <w:p w:rsidR="00BD6D6C" w:rsidRPr="00CC5067" w:rsidRDefault="00BD6D6C" w:rsidP="00052E29">
      <w:pPr>
        <w:pStyle w:val="Versequote"/>
      </w:pPr>
      <w:r w:rsidRPr="00CC5067">
        <w:t>dhyāna-dvādaśakenaiva samādhir abhidhīyate ||14||</w:t>
      </w:r>
    </w:p>
    <w:p w:rsidR="00BD6D6C" w:rsidRPr="00CC5067" w:rsidRDefault="00BD6D6C" w:rsidP="00E86695"/>
    <w:p w:rsidR="00BD6D6C" w:rsidRPr="00CC5067" w:rsidRDefault="00BD6D6C" w:rsidP="00E86695">
      <w:r w:rsidRPr="00CC5067">
        <w:t>dhāraṇeti | dhyāna-viśāradaiḥ ṣaḍ-vidha-dhyāna-nipuṇaiḥ dvādaśa-dhāraṇāḥ dvādaśa-pratyāhāra-rūpāyā pūrvokta-dhāraṇā saiva dvādaśābhir guṇitā satī aṣṭāviṁśaty-adhika-saptadaśa-śata-saṅkhyāka-prāṇāyāma-rūpaṁ dhyānaṁ proktaṁ kathitaṁ | tad evaṁ dhyānaṁ dvādaśa guṇitaṁ sat ṣaṭtriṁśad-adhika-sapta-śatottara-viṁśatisahasra-prāṇāyāma-rūpaṁ saṁpadyate | sa eva dvādaśāho-rātra-sādhya-samādhir ity abhidhīyate kathyate sāmānyam ||14||</w:t>
      </w:r>
    </w:p>
    <w:p w:rsidR="00BD6D6C" w:rsidRPr="00CC5067" w:rsidRDefault="00BD6D6C" w:rsidP="00E86695"/>
    <w:p w:rsidR="00BD6D6C" w:rsidRPr="00CC5067" w:rsidRDefault="00BD6D6C" w:rsidP="00E86695">
      <w:r w:rsidRPr="00CC5067">
        <w:t>samādhi-svarūpaṁ darśayati—</w:t>
      </w:r>
    </w:p>
    <w:p w:rsidR="00BD6D6C" w:rsidRPr="00CC5067" w:rsidRDefault="00BD6D6C" w:rsidP="00E86695"/>
    <w:p w:rsidR="00BD6D6C" w:rsidRPr="00CC5067" w:rsidRDefault="00BD6D6C" w:rsidP="00052E29">
      <w:pPr>
        <w:pStyle w:val="Versequote"/>
      </w:pPr>
      <w:r w:rsidRPr="00CC5067">
        <w:t>yat samādhau paraṁ jyotir anantaṁ viśvato-mukham |</w:t>
      </w:r>
    </w:p>
    <w:p w:rsidR="00BD6D6C" w:rsidRPr="00CC5067" w:rsidRDefault="00BD6D6C" w:rsidP="00052E29">
      <w:pPr>
        <w:pStyle w:val="Versequote"/>
      </w:pPr>
      <w:r w:rsidRPr="00CC5067">
        <w:t>tasmin dṛṣṭe kriyā-karma yātāyātaṁ na vidyate ||15||</w:t>
      </w:r>
    </w:p>
    <w:p w:rsidR="00BD6D6C" w:rsidRPr="00CC5067" w:rsidRDefault="00BD6D6C" w:rsidP="00E86695"/>
    <w:p w:rsidR="00BD6D6C" w:rsidRPr="00CC5067" w:rsidRDefault="00BD6D6C" w:rsidP="00E86695">
      <w:r w:rsidRPr="00CC5067">
        <w:t>yat samādhāv iti | pūrvaṁ vyākhyātam ||15||</w:t>
      </w:r>
    </w:p>
    <w:p w:rsidR="00BD6D6C" w:rsidRPr="00CC5067" w:rsidRDefault="00BD6D6C" w:rsidP="00E86695"/>
    <w:p w:rsidR="00BD6D6C" w:rsidRPr="00CC5067" w:rsidRDefault="00BD6D6C" w:rsidP="00E86695">
      <w:r w:rsidRPr="00CC5067">
        <w:t>samādhi-prakriyāṁ darśayati—</w:t>
      </w:r>
    </w:p>
    <w:p w:rsidR="00BD6D6C" w:rsidRPr="00CC5067" w:rsidRDefault="00BD6D6C" w:rsidP="00E86695"/>
    <w:p w:rsidR="00BD6D6C" w:rsidRPr="00CC5067" w:rsidRDefault="00BD6D6C" w:rsidP="00052E29">
      <w:pPr>
        <w:pStyle w:val="Versequote"/>
      </w:pPr>
      <w:r w:rsidRPr="00CC5067">
        <w:t>sambaddhāsana-meḍhram aṅghri-yugalaṁ karṇākṣi-nāsā-puṭa-</w:t>
      </w:r>
    </w:p>
    <w:p w:rsidR="00BD6D6C" w:rsidRPr="00CC5067" w:rsidRDefault="00BD6D6C" w:rsidP="00052E29">
      <w:pPr>
        <w:pStyle w:val="Versequote"/>
      </w:pPr>
      <w:r w:rsidRPr="00CC5067">
        <w:t>dvārāṇy aṅgulibhir niyamya pavanaṁ vaktreṇa saṁpūritam |</w:t>
      </w:r>
    </w:p>
    <w:p w:rsidR="00BD6D6C" w:rsidRPr="00CC5067" w:rsidRDefault="00BD6D6C" w:rsidP="00052E29">
      <w:pPr>
        <w:pStyle w:val="Versequote"/>
      </w:pPr>
      <w:r w:rsidRPr="00CC5067">
        <w:t>dhṛtvā vakṣasi vahny-apāna-sahitaṁ mūrdhni sthitaṁ dhārayed</w:t>
      </w:r>
    </w:p>
    <w:p w:rsidR="00BD6D6C" w:rsidRPr="00CC5067" w:rsidRDefault="00BD6D6C" w:rsidP="00052E29">
      <w:pPr>
        <w:pStyle w:val="Versequote"/>
      </w:pPr>
      <w:r w:rsidRPr="00CC5067">
        <w:t>evaṁ yāti viśeṣa-tattva-samatāṁ yogīśvaras tan-mayaḥ ||16||</w:t>
      </w:r>
    </w:p>
    <w:p w:rsidR="00BD6D6C" w:rsidRPr="00CC5067" w:rsidRDefault="00BD6D6C" w:rsidP="00E86695"/>
    <w:p w:rsidR="00BD6D6C" w:rsidRPr="00CC5067" w:rsidRDefault="00BD6D6C" w:rsidP="00E86695">
      <w:r w:rsidRPr="00CC5067">
        <w:t>sambaddhāsanam iti | sambaddho āsana-meḍhre yathā syāt, tathā aṅghri-yugalaṁ pāda-dvayaṁ saṁsthāpya siddhāsanam āruhyety arthaḥ | atrāsanaṁ yoni-sthānaṁ tal-lakṣaṇe yoni-sthānakam aṅghri-mūla-ghaṭitaṁ kṛtvety uktatvāt karṇākṣi-nāsā-puṭa-dvārāṇi aṅgulibhiḥ niyamya saṁrudhya tad itthaṁ karṇa-vivare kara-dvaya-gatāṅguṣṭhābhyām akṣi-dvayaṁ tarjanībhyāṁ nāsikā-dvayaṁ madhyamābhyām aparābhyāṁ mukhaṁ niruddhyety arthaḥ, pūrvaṁ vaktreṇa mukhena saṁpūritaṁ pūrvokta-rītyā mūlādhāra-sthita-vahny-apānābhyāṁ sahitaṁ tābhyāṁ saṁmīlitaṁ pavanaṁ prāṇa-vāyuṁ vakṣasi hṛt-saroje dhṛtvā tato’py urdhvaṁ nītaṁ mūrdhni sthitaṁ sahasra-dalādau sthāpitaṁ dhārayet | evam abhyasan yogīśvaras tan-mayo vahny-apāna-saṁmīlita-prāṇa-mayo bhūtvā viśeṣatatvena samatāṁ tulyatāṁ yāti sarva-dṛgāntarātmanā sākṣī-bhūtena tad-aviśeṣo bhavatīty arthaḥ ||16||</w:t>
      </w:r>
    </w:p>
    <w:p w:rsidR="00BD6D6C" w:rsidRPr="00CC5067" w:rsidRDefault="00BD6D6C" w:rsidP="00E86695"/>
    <w:p w:rsidR="00BD6D6C" w:rsidRPr="00CC5067" w:rsidRDefault="00BD6D6C" w:rsidP="004E42ED">
      <w:pPr>
        <w:pStyle w:val="Versequote"/>
      </w:pPr>
      <w:r w:rsidRPr="00CC5067">
        <w:t>gaganaṁ pavane prāpto dhvanir utpadyate mahān |</w:t>
      </w:r>
    </w:p>
    <w:p w:rsidR="00BD6D6C" w:rsidRPr="00CC5067" w:rsidRDefault="00BD6D6C" w:rsidP="004E42ED">
      <w:pPr>
        <w:pStyle w:val="Versequote"/>
      </w:pPr>
      <w:r w:rsidRPr="00CC5067">
        <w:t>ghaṇṭādīnāṁ pravāyānāṁ tadā siddhir adūrataḥ ||17||</w:t>
      </w:r>
    </w:p>
    <w:p w:rsidR="00BD6D6C" w:rsidRPr="00CC5067" w:rsidRDefault="00BD6D6C" w:rsidP="00E86695"/>
    <w:p w:rsidR="00BD6D6C" w:rsidRPr="00CC5067" w:rsidRDefault="00BD6D6C" w:rsidP="00E86695">
      <w:r w:rsidRPr="00CC5067">
        <w:t>evaṁ-rītyā pavane prāṇe gaganam ākāśaṁ prāpte sati mahā-dhvaniḥ ghaṇṭā-bherī-maddala-pramukhānāṁ prapādyānāṁ śabda utpadyate | tadā tādṛśa-cihne upalabdhe sati siddhiḥ adūrataḥ sannidhāv evopasthitā bhavatīty arthaḥ ||17||</w:t>
      </w:r>
    </w:p>
    <w:p w:rsidR="00BD6D6C" w:rsidRPr="00CC5067" w:rsidRDefault="00BD6D6C" w:rsidP="00E86695"/>
    <w:p w:rsidR="00BD6D6C" w:rsidRPr="00CC5067" w:rsidRDefault="00BD6D6C" w:rsidP="00E86695">
      <w:r w:rsidRPr="00CC5067">
        <w:t>evaṁ prāṇāyāmaṁ niravacchedam abhyased ity āha—</w:t>
      </w:r>
    </w:p>
    <w:p w:rsidR="00BD6D6C" w:rsidRPr="00CC5067" w:rsidRDefault="00BD6D6C" w:rsidP="00E86695"/>
    <w:p w:rsidR="00BD6D6C" w:rsidRPr="00CC5067" w:rsidRDefault="00BD6D6C" w:rsidP="004E42ED">
      <w:pPr>
        <w:pStyle w:val="Versequote"/>
      </w:pPr>
      <w:r w:rsidRPr="00CC5067">
        <w:t>prāṇāyāmena yuktena sarva-roga-kṣayo bhavet |</w:t>
      </w:r>
    </w:p>
    <w:p w:rsidR="00BD6D6C" w:rsidRPr="00CC5067" w:rsidRDefault="00BD6D6C" w:rsidP="004E42ED">
      <w:pPr>
        <w:pStyle w:val="Versequote"/>
      </w:pPr>
      <w:r w:rsidRPr="00CC5067">
        <w:t>ayuktābhyāsayogena sarva-rogasya saṁbhavam ||18||</w:t>
      </w:r>
    </w:p>
    <w:p w:rsidR="00BD6D6C" w:rsidRPr="00CC5067" w:rsidRDefault="00BD6D6C" w:rsidP="00E86695"/>
    <w:p w:rsidR="00BD6D6C" w:rsidRPr="00CC5067" w:rsidRDefault="00BD6D6C" w:rsidP="00E86695">
      <w:r w:rsidRPr="00CC5067">
        <w:t>prāṇāyāmeneti | yuktena yathā-yogyaṁ hastena prāṇāyāmena sarveṣāṁ pūrvānuvṛttānāṁ sadya utpannānāṁ ca rogānāṁ kṣayo bhavet | ayuktābhyāsena aniyatābhyāsena tu sarva-rogasya saṁbhavo bhavet ||18||</w:t>
      </w:r>
    </w:p>
    <w:p w:rsidR="00BD6D6C" w:rsidRPr="00CC5067" w:rsidRDefault="00BD6D6C" w:rsidP="00E86695"/>
    <w:p w:rsidR="00BD6D6C" w:rsidRPr="00CC5067" w:rsidRDefault="00BD6D6C" w:rsidP="00E86695">
      <w:r w:rsidRPr="00CC5067">
        <w:t>ke rogās te ye ayuktābhyāse saṁbhavantīty atrāha—</w:t>
      </w:r>
    </w:p>
    <w:p w:rsidR="00BD6D6C" w:rsidRPr="00CC5067" w:rsidRDefault="00BD6D6C" w:rsidP="00E86695"/>
    <w:p w:rsidR="00BD6D6C" w:rsidRPr="00CC5067" w:rsidRDefault="00BD6D6C" w:rsidP="004E42ED">
      <w:pPr>
        <w:pStyle w:val="Versequote"/>
      </w:pPr>
      <w:r w:rsidRPr="00CC5067">
        <w:t>hikkā-kāśas tathā śvāsaḥ śiraḥ-karṇākṣi-vedanāḥ |</w:t>
      </w:r>
    </w:p>
    <w:p w:rsidR="00BD6D6C" w:rsidRPr="00CC5067" w:rsidRDefault="00BD6D6C" w:rsidP="004E42ED">
      <w:pPr>
        <w:pStyle w:val="Versequote"/>
      </w:pPr>
      <w:r w:rsidRPr="00CC5067">
        <w:t>bhavanti vividhā rogāḥ pavanasya vyatikramāt ||19||</w:t>
      </w:r>
    </w:p>
    <w:p w:rsidR="00BD6D6C" w:rsidRPr="00CC5067" w:rsidRDefault="00BD6D6C" w:rsidP="00E86695"/>
    <w:p w:rsidR="00BD6D6C" w:rsidRPr="00CC5067" w:rsidRDefault="00BD6D6C" w:rsidP="00E86695">
      <w:r w:rsidRPr="00CC5067">
        <w:t>kiṁ hikketi pavanasya vyatikramāt ayuktābhyāsena virodhāt hikkā-kāśaḥ śvāsaḥ śiraḥ karṇayor netrayoś ca vedanās tatra tatra śūla-viśeṣāḥ, tathā anye’pi vividhā mūkatvāṅga-sphuṭanatvādayo rogā bhavanti ||19||</w:t>
      </w:r>
    </w:p>
    <w:p w:rsidR="00BD6D6C" w:rsidRPr="00CC5067" w:rsidRDefault="00BD6D6C" w:rsidP="00E86695"/>
    <w:p w:rsidR="00BD6D6C" w:rsidRPr="00CC5067" w:rsidRDefault="00BD6D6C" w:rsidP="00E86695">
      <w:r w:rsidRPr="00CC5067">
        <w:t>śanair abhyased iti sa-dṛṣṭāntam upadiśati—</w:t>
      </w:r>
    </w:p>
    <w:p w:rsidR="00BD6D6C" w:rsidRPr="00CC5067" w:rsidRDefault="00BD6D6C" w:rsidP="00E86695"/>
    <w:p w:rsidR="00BD6D6C" w:rsidRPr="00CC5067" w:rsidRDefault="00BD6D6C" w:rsidP="004E42ED">
      <w:pPr>
        <w:pStyle w:val="Versequote"/>
      </w:pPr>
      <w:r w:rsidRPr="00CC5067">
        <w:t>yathā siṁho gajo vyāghro bhaved vaśyaḥ śanaiḥ śanaiḥ |</w:t>
      </w:r>
    </w:p>
    <w:p w:rsidR="00BD6D6C" w:rsidRPr="00CC5067" w:rsidRDefault="00BD6D6C" w:rsidP="004E42ED">
      <w:pPr>
        <w:pStyle w:val="Versequote"/>
      </w:pPr>
      <w:r w:rsidRPr="00CC5067">
        <w:t>anyathā hanti yoktāraṁ tathā vāyur asevitaḥ ||20||</w:t>
      </w:r>
    </w:p>
    <w:p w:rsidR="00BD6D6C" w:rsidRPr="00CC5067" w:rsidRDefault="00BD6D6C" w:rsidP="00E86695"/>
    <w:p w:rsidR="00BD6D6C" w:rsidRPr="00CC5067" w:rsidRDefault="00BD6D6C" w:rsidP="00E86695">
      <w:r w:rsidRPr="00CC5067">
        <w:t>yatheti | vyāghraḥ sihmaḥ gaja ity-ādi viruddho’pi jantuḥ yathā śanaiḥ anukūla-lālanayā yojitaś ced vaśyaḥ svecchā-niyoga-yogyo bhavati, ananukūla-niyojane tu yoktāraṁ hanti, tathā vāyur api vidhivat sevitaś ced vaśyo bhavati, anyathā yathokta-niyama-parityāgenābhyastaś ced yoktāraṁ yogābhyāsa-nirataṁ janam ukta-rogādinā nihanti ||20||</w:t>
      </w:r>
    </w:p>
    <w:p w:rsidR="00BD6D6C" w:rsidRPr="00CC5067" w:rsidRDefault="00BD6D6C" w:rsidP="00E86695"/>
    <w:p w:rsidR="00BD6D6C" w:rsidRPr="00CC5067" w:rsidRDefault="00BD6D6C" w:rsidP="00E86695">
      <w:r w:rsidRPr="00CC5067">
        <w:t>pūrvaṁ laghu-mātrādinābhyased ity āha—</w:t>
      </w:r>
    </w:p>
    <w:p w:rsidR="00BD6D6C" w:rsidRPr="00CC5067" w:rsidRDefault="00BD6D6C" w:rsidP="00E86695"/>
    <w:p w:rsidR="00BD6D6C" w:rsidRPr="00CC5067" w:rsidRDefault="00BD6D6C" w:rsidP="004E42ED">
      <w:pPr>
        <w:pStyle w:val="Versequote"/>
      </w:pPr>
      <w:r w:rsidRPr="00CC5067">
        <w:t>yuktaṁ yuktaṁ tyajed vāyuṁ yuktaṁ yuktaṁ ca pūrayet |</w:t>
      </w:r>
    </w:p>
    <w:p w:rsidR="00BD6D6C" w:rsidRPr="00CC5067" w:rsidRDefault="00BD6D6C" w:rsidP="004E42ED">
      <w:pPr>
        <w:pStyle w:val="Versequote"/>
      </w:pPr>
      <w:r w:rsidRPr="00CC5067">
        <w:t>yuktaṁ yuktaṁ ca bandhīyād evaṁ siddhim avāpnuyāt ||21||</w:t>
      </w:r>
    </w:p>
    <w:p w:rsidR="00BD6D6C" w:rsidRPr="00CC5067" w:rsidRDefault="00BD6D6C" w:rsidP="00E86695"/>
    <w:p w:rsidR="00BD6D6C" w:rsidRPr="00CC5067" w:rsidRDefault="00BD6D6C" w:rsidP="00E86695">
      <w:r w:rsidRPr="00CC5067">
        <w:t>yuktam iti vāyuṁ prāṇaṁ yuktaṁ yuktam iti vega-rahitaṁ nāsikāgra-sthitakare sthāpitasaktukaṇaprakaṁpa-mātraṁ yograṁ recayet evaṁ kuṁbhakapūrakayor api bodhyam atra yuktim iti vīkṣya madhyamaprāṇāyāmasamarthopi yogī katicitkālaṁ adhamaprāṇāyāmamevābhyaset evam uttamaprāṇāyāma samartho’pi madhyamenaiva prāṇāyāmenābhyased ity arthaḥ sūcitaḥ ||21||</w:t>
      </w:r>
    </w:p>
    <w:p w:rsidR="00BD6D6C" w:rsidRPr="00CC5067" w:rsidRDefault="00BD6D6C" w:rsidP="00E86695"/>
    <w:p w:rsidR="00BD6D6C" w:rsidRPr="00CC5067" w:rsidRDefault="00BD6D6C" w:rsidP="00E86695">
      <w:r w:rsidRPr="00CC5067">
        <w:t>atha pratyāhāram āha—</w:t>
      </w:r>
    </w:p>
    <w:p w:rsidR="00BD6D6C" w:rsidRPr="00CC5067" w:rsidRDefault="00BD6D6C" w:rsidP="00E86695"/>
    <w:p w:rsidR="00BD6D6C" w:rsidRPr="00CC5067" w:rsidRDefault="00BD6D6C" w:rsidP="004E42ED">
      <w:pPr>
        <w:pStyle w:val="Versequote"/>
      </w:pPr>
      <w:r w:rsidRPr="00CC5067">
        <w:t>caratāṁ cakṣur-ādīnāṁ viṣayeṣu yathā-kramam |</w:t>
      </w:r>
    </w:p>
    <w:p w:rsidR="00BD6D6C" w:rsidRPr="00CC5067" w:rsidRDefault="00BD6D6C" w:rsidP="004E42ED">
      <w:pPr>
        <w:pStyle w:val="Versequote"/>
      </w:pPr>
      <w:r w:rsidRPr="00CC5067">
        <w:t>yat pratyāharaṇaṁ teṣāṁ pratyāhāraḥ sa ucyate ||22||</w:t>
      </w:r>
    </w:p>
    <w:p w:rsidR="00BD6D6C" w:rsidRPr="00CC5067" w:rsidRDefault="00BD6D6C" w:rsidP="00E86695"/>
    <w:p w:rsidR="00BD6D6C" w:rsidRPr="00CC5067" w:rsidRDefault="00BD6D6C" w:rsidP="00E86695">
      <w:r w:rsidRPr="00CC5067">
        <w:t>caratām iti | triṁśadbhiḥ ślokaiḥ viṣayeṣu sva-sva-viṣayeṣu rūpa-rasa-gandha-sparśa-śabdeṣu caratāṁ tad-ekāgratayā pravṛttānāṁ cakṣur-ādīnām indriyāṇāṁ yathā-kramaṁ kramam anatikramya yathā-kramam āsana-prāṇāyāmāṅga-dvaya-sādhanānantaraṁ | yad vā, dūre sthitebhyaḥ svalpatarebhyaś ca viṣayebhyo yat pratyāharaṇaṁ, tebhyo viṣayebhyo nivartanam anabhimukhī-karaṇaṁ sa pratyāhāra ucyate ||22||</w:t>
      </w:r>
    </w:p>
    <w:p w:rsidR="00BD6D6C" w:rsidRPr="00CC5067" w:rsidRDefault="00BD6D6C" w:rsidP="00E86695"/>
    <w:p w:rsidR="00BD6D6C" w:rsidRPr="00CC5067" w:rsidRDefault="00BD6D6C" w:rsidP="00E86695">
      <w:pPr>
        <w:rPr>
          <w:lang w:val="fr-CA"/>
        </w:rPr>
      </w:pPr>
      <w:r w:rsidRPr="00CC5067">
        <w:rPr>
          <w:lang w:val="fr-CA"/>
        </w:rPr>
        <w:t>etad eva sa-dṛṣṭāntaṁ darśayati—</w:t>
      </w:r>
    </w:p>
    <w:p w:rsidR="00BD6D6C" w:rsidRPr="00CC5067" w:rsidRDefault="00BD6D6C" w:rsidP="00E86695">
      <w:pPr>
        <w:rPr>
          <w:lang w:val="fr-CA"/>
        </w:rPr>
      </w:pPr>
    </w:p>
    <w:p w:rsidR="00BD6D6C" w:rsidRPr="00CC5067" w:rsidRDefault="00BD6D6C" w:rsidP="002201CB">
      <w:pPr>
        <w:pStyle w:val="Versequote"/>
      </w:pPr>
      <w:r w:rsidRPr="00CC5067">
        <w:t>yathā tṛtīya-kāla-stho raviḥ pratyāharet prabhām |</w:t>
      </w:r>
    </w:p>
    <w:p w:rsidR="00BD6D6C" w:rsidRPr="00CC5067" w:rsidRDefault="00BD6D6C" w:rsidP="002201CB">
      <w:pPr>
        <w:pStyle w:val="Versequote"/>
      </w:pPr>
      <w:r w:rsidRPr="00CC5067">
        <w:t>tṛtīyāṅga-sthito yogī vikāraṁ mānasaṁ tathā ||23||</w:t>
      </w:r>
    </w:p>
    <w:p w:rsidR="00BD6D6C" w:rsidRPr="00CC5067" w:rsidRDefault="00BD6D6C" w:rsidP="00E86695"/>
    <w:p w:rsidR="00BD6D6C" w:rsidRPr="00CC5067" w:rsidRDefault="00BD6D6C" w:rsidP="00E86695">
      <w:r w:rsidRPr="00CC5067">
        <w:t>yatheti | yathā tṛtīya-kāla-stho divasāvasāna-stho raviḥ sūryaḥ prabhāṁ dīptiṁ pratyāharet, tathā tṛtīyāṅga-sthitaḥ pratyāhārābhyāsa-yukto yogī mānasaṁ vikāraṁ viṣaya-vāsanā-rūpaṁ pratyāhared viṣaya-sambandhād vighaṭayet ||23||</w:t>
      </w:r>
    </w:p>
    <w:p w:rsidR="00BD6D6C" w:rsidRPr="00CC5067" w:rsidRDefault="00BD6D6C" w:rsidP="00E86695"/>
    <w:p w:rsidR="00BD6D6C" w:rsidRPr="00CC5067" w:rsidRDefault="00BD6D6C" w:rsidP="00E86695">
      <w:r w:rsidRPr="00CC5067">
        <w:t>dṛṣṭāntāntareṇāha—</w:t>
      </w:r>
    </w:p>
    <w:p w:rsidR="00BD6D6C" w:rsidRPr="00CC5067" w:rsidRDefault="00BD6D6C" w:rsidP="00E86695"/>
    <w:p w:rsidR="00BD6D6C" w:rsidRPr="00CC5067" w:rsidRDefault="00BD6D6C" w:rsidP="002201CB">
      <w:pPr>
        <w:pStyle w:val="Versequote"/>
      </w:pPr>
      <w:r w:rsidRPr="00CC5067">
        <w:t>aṅga-madhye yathāṅgāni kūrmaḥ saṁkocayed dhruvam |</w:t>
      </w:r>
    </w:p>
    <w:p w:rsidR="00BD6D6C" w:rsidRPr="00CC5067" w:rsidRDefault="00BD6D6C" w:rsidP="002201CB">
      <w:pPr>
        <w:pStyle w:val="Versequote"/>
      </w:pPr>
      <w:r w:rsidRPr="00CC5067">
        <w:t>yogī pratyāharaty evam indriyāṇi tathātmani ||24||</w:t>
      </w:r>
    </w:p>
    <w:p w:rsidR="00BD6D6C" w:rsidRPr="00CC5067" w:rsidRDefault="00BD6D6C" w:rsidP="00E86695"/>
    <w:p w:rsidR="00BD6D6C" w:rsidRPr="00CC5067" w:rsidRDefault="00BD6D6C" w:rsidP="00E86695">
      <w:r w:rsidRPr="00CC5067">
        <w:t>aṅgeti | kūrma aṅgāni caraṇaśirāṁsi yathā aṅga-madhye saṅkocayet | evaṁ tadvat yogīndriyāṇi cakṣur-asanādīni ātmani dhruvaṁ sthiraṁ anudvignaṁ yathā syāt, tathā pratyāharati vinivartayati ||24||</w:t>
      </w:r>
    </w:p>
    <w:p w:rsidR="00BD6D6C" w:rsidRPr="00CC5067" w:rsidRDefault="00BD6D6C" w:rsidP="00E86695"/>
    <w:p w:rsidR="00BD6D6C" w:rsidRPr="00CC5067" w:rsidRDefault="00BD6D6C" w:rsidP="002201CB">
      <w:pPr>
        <w:pStyle w:val="Versequote"/>
      </w:pPr>
      <w:r w:rsidRPr="00CC5067">
        <w:t>yaṁ yaṁ śṛṇoti karṇābhyām apriyaṁ priyam eva vā |</w:t>
      </w:r>
    </w:p>
    <w:p w:rsidR="00BD6D6C" w:rsidRPr="00CC5067" w:rsidRDefault="00BD6D6C" w:rsidP="002201CB">
      <w:pPr>
        <w:pStyle w:val="Versequote"/>
      </w:pPr>
      <w:r w:rsidRPr="00CC5067">
        <w:t>taṁ tam ātmeti vijñāya pratyāharati yogavit ||25||</w:t>
      </w:r>
    </w:p>
    <w:p w:rsidR="00BD6D6C" w:rsidRPr="00CC5067" w:rsidRDefault="00BD6D6C" w:rsidP="00E86695"/>
    <w:p w:rsidR="00BD6D6C" w:rsidRPr="00CC5067" w:rsidRDefault="00BD6D6C" w:rsidP="00E86695">
      <w:r w:rsidRPr="00CC5067">
        <w:t xml:space="preserve">karṇābhyāṁ yaṁ yaṁ śabda-jātaṁ priyaṁ svānukūlārtha-pratipādakam apriyaṁ pratikūlārthābhidhāyakaṁ śṛṇoti śravaṇendriya-dvārā sākṣāt-karoti taṁ tam ātmeti vijñāyātmatvena viniścitya, tathā hi vivartādhiṣṭhāna-caitanyam ātmā vivartaś cādhiṣṭhāna-sama-sattāko’nyathā bhāvaḥ | yathā rajjvā sarva-buddhi-sthāṇau puruṣa-buddhis tathā pūrṇānanda-rūpe ātma-caitanye jagad-dehādi-buddhir iti nātmano’tiriktaṁ kiñcid iti siddham pratyāharati, viṣayatve’ṅgīkurvantīṁ dhī-vṛttiṁ bhrāntitvena parityajya tad-anupravṛttāṁ śrotra-vṛttiṁ nivartayatīty arthaḥ | </w:t>
      </w:r>
    </w:p>
    <w:p w:rsidR="00BD6D6C" w:rsidRPr="00CC5067" w:rsidRDefault="00BD6D6C" w:rsidP="00E86695"/>
    <w:p w:rsidR="00BD6D6C" w:rsidRPr="00CC5067" w:rsidRDefault="00BD6D6C" w:rsidP="00E86695">
      <w:r w:rsidRPr="00CC5067">
        <w:t>evaṁ ca vivartasyādhiṣṭhānābhinnatayā prapañcasyātma-rūpatvāt śabdādinātmatatvena viniścityerthaspaṣṭastathā ca nandaṁ prati śrīkṛṣṇavākyaṁ vivarto brahmaṇaḥ prokto dehādirajjusarpavat ||</w:t>
      </w:r>
    </w:p>
    <w:p w:rsidR="00BD6D6C" w:rsidRPr="00CC5067" w:rsidRDefault="00BD6D6C" w:rsidP="00E86695"/>
    <w:p w:rsidR="00BD6D6C" w:rsidRPr="00CC5067" w:rsidRDefault="00BD6D6C" w:rsidP="00E86695">
      <w:pPr>
        <w:rPr>
          <w:lang w:val="pl-PL"/>
        </w:rPr>
      </w:pPr>
      <w:r w:rsidRPr="00CC5067">
        <w:rPr>
          <w:lang w:val="pl-PL"/>
        </w:rPr>
        <w:t>na bhinno rajjutaḥ sarpo brahmaṇo na jagattatheti ||</w:t>
      </w:r>
    </w:p>
    <w:p w:rsidR="00BD6D6C" w:rsidRPr="00CC5067" w:rsidRDefault="00BD6D6C" w:rsidP="00E86695">
      <w:pPr>
        <w:rPr>
          <w:lang w:val="pl-PL"/>
        </w:rPr>
      </w:pPr>
    </w:p>
    <w:p w:rsidR="00BD6D6C" w:rsidRPr="00CC5067" w:rsidRDefault="00BD6D6C" w:rsidP="00E86695">
      <w:r w:rsidRPr="00CC5067">
        <w:t>śaṅkarācāryaś cāha—</w:t>
      </w:r>
    </w:p>
    <w:p w:rsidR="00BD6D6C" w:rsidRPr="00CC5067" w:rsidRDefault="00BD6D6C" w:rsidP="00E86695"/>
    <w:p w:rsidR="00BD6D6C" w:rsidRPr="00CC5067" w:rsidRDefault="00BD6D6C" w:rsidP="002201CB">
      <w:pPr>
        <w:pStyle w:val="Quote"/>
      </w:pPr>
      <w:r w:rsidRPr="00CC5067">
        <w:t>sṛṣṭir nāma brahma-rūpo sac-cid-ānanda-vastuni |</w:t>
      </w:r>
    </w:p>
    <w:p w:rsidR="00BD6D6C" w:rsidRPr="00CC5067" w:rsidRDefault="00BD6D6C" w:rsidP="002201CB">
      <w:pPr>
        <w:pStyle w:val="Quote"/>
        <w:rPr>
          <w:rFonts w:cs="Balaram"/>
          <w:iCs w:val="0"/>
          <w:color w:val="000000"/>
          <w:szCs w:val="24"/>
        </w:rPr>
      </w:pPr>
      <w:r w:rsidRPr="00CC5067">
        <w:t xml:space="preserve">ambu-phenādivat sarvaṁ nāma-rūpa-prasāraṇam || </w:t>
      </w:r>
      <w:r w:rsidRPr="00CC5067">
        <w:rPr>
          <w:rFonts w:cs="Balaram"/>
          <w:iCs w:val="0"/>
          <w:color w:val="000000"/>
          <w:szCs w:val="24"/>
        </w:rPr>
        <w:t>iti ||25||</w:t>
      </w:r>
    </w:p>
    <w:p w:rsidR="00BD6D6C" w:rsidRPr="00CC5067" w:rsidRDefault="00BD6D6C" w:rsidP="00E86695"/>
    <w:p w:rsidR="00BD6D6C" w:rsidRPr="00CC5067" w:rsidRDefault="00BD6D6C" w:rsidP="00E86695">
      <w:r w:rsidRPr="00CC5067">
        <w:t>agandhamathavā gandhaṁ yaṁ yaṁ jighrati nāsikā |</w:t>
      </w:r>
    </w:p>
    <w:p w:rsidR="00BD6D6C" w:rsidRPr="00CC5067" w:rsidRDefault="00BD6D6C" w:rsidP="00E86695">
      <w:r w:rsidRPr="00CC5067">
        <w:t>taṁ tamātmeti vijñāya pratyāharati yogavit ||26||</w:t>
      </w:r>
    </w:p>
    <w:p w:rsidR="00BD6D6C" w:rsidRPr="00CC5067" w:rsidRDefault="00BD6D6C" w:rsidP="00E86695"/>
    <w:p w:rsidR="00BD6D6C" w:rsidRPr="00CC5067" w:rsidRDefault="00BD6D6C" w:rsidP="00E86695">
      <w:r w:rsidRPr="00CC5067">
        <w:t>evaṁ ca agandhaṁ ananukūlaṁ gandhaṁ anukūlaṁ gandhaṁ vā nāsikayā jighrati evamamedhyamapavitraṁ medhyaṁ pavitraṁ vā yaṁ yaṁ śvānaśaile yādirūpavat piṇḍaṁ cakṣuṣā paśyati evamaspṛśyaṁ śavadehādhikaṁ spṛśyaṁ goviprādikaṁ yāyaṁ carmaṇā tvagindriyeṇa spṛśati evaṁ lavaṇyalavaṇādisaṁpannatayā svādiṣṭaṁ alavaṇyaṁ tad-rahitaṁ jihvyā spṛśati āsvādyati taṁ taṁ sarvamapīndriya-vṛttiviṣayaṁ uktarītyā ātmābhinnatvena viniścitya yogavit yogatātparyaḥ puruṣaḥ pratyāharati svasvaviṣayavyāvṛttā indriya-vṛttiḥ pratīyatyātmasannidhim āha—rati viṣayebhyo vinivartayatīty arthaḥ ||26||</w:t>
      </w:r>
    </w:p>
    <w:p w:rsidR="00BD6D6C" w:rsidRPr="00CC5067" w:rsidRDefault="00BD6D6C" w:rsidP="00E86695"/>
    <w:p w:rsidR="00BD6D6C" w:rsidRPr="00CC5067" w:rsidRDefault="00BD6D6C" w:rsidP="009245F6">
      <w:pPr>
        <w:pStyle w:val="Versequote"/>
      </w:pPr>
      <w:r w:rsidRPr="00CC5067">
        <w:t>amedhyam athavā medhyaṁ yaṁ yaṁ paśyati cakṣuṣā |</w:t>
      </w:r>
    </w:p>
    <w:p w:rsidR="00BD6D6C" w:rsidRPr="00CC5067" w:rsidRDefault="00BD6D6C" w:rsidP="009245F6">
      <w:pPr>
        <w:pStyle w:val="Versequote"/>
      </w:pPr>
      <w:r w:rsidRPr="00CC5067">
        <w:t>taṁ tam ātmeti vijñāya pratyāharati yogavit ||27||</w:t>
      </w:r>
    </w:p>
    <w:p w:rsidR="00BD6D6C" w:rsidRPr="00CC5067" w:rsidRDefault="00BD6D6C" w:rsidP="009245F6">
      <w:pPr>
        <w:pStyle w:val="Versequote"/>
      </w:pPr>
      <w:r w:rsidRPr="00CC5067">
        <w:t>aspṛśyam athavā spṛśyaṁ yaṁ yaṁ paśyati carmaṇā |</w:t>
      </w:r>
    </w:p>
    <w:p w:rsidR="00BD6D6C" w:rsidRPr="00CC5067" w:rsidRDefault="00BD6D6C" w:rsidP="009245F6">
      <w:pPr>
        <w:pStyle w:val="Versequote"/>
      </w:pPr>
      <w:r w:rsidRPr="00CC5067">
        <w:t>taṁ tam ātmeti vijñāya pratyāharati yogavit ||28||</w:t>
      </w:r>
    </w:p>
    <w:p w:rsidR="00BD6D6C" w:rsidRPr="00CC5067" w:rsidRDefault="00BD6D6C" w:rsidP="009245F6">
      <w:pPr>
        <w:pStyle w:val="Versequote"/>
      </w:pPr>
      <w:r w:rsidRPr="00CC5067">
        <w:t>lavaṇyam alavaṇyaṁ vā yaṁ yaṁ spṛśati jihvayā |</w:t>
      </w:r>
    </w:p>
    <w:p w:rsidR="00BD6D6C" w:rsidRPr="00CC5067" w:rsidRDefault="00BD6D6C" w:rsidP="009245F6">
      <w:pPr>
        <w:pStyle w:val="Versequote"/>
      </w:pPr>
      <w:r w:rsidRPr="00CC5067">
        <w:t>taṁ tam ātmeti vijñāya pratyāharati yogavit ||29||</w:t>
      </w:r>
    </w:p>
    <w:p w:rsidR="00BD6D6C" w:rsidRPr="00CC5067" w:rsidRDefault="00BD6D6C" w:rsidP="009245F6">
      <w:pPr>
        <w:pStyle w:val="Versequote"/>
      </w:pPr>
    </w:p>
    <w:p w:rsidR="00BD6D6C" w:rsidRPr="00CC5067" w:rsidRDefault="00BD6D6C" w:rsidP="009245F6">
      <w:r w:rsidRPr="00CC5067">
        <w:t>yoga-sādhāraṇaṁ pratyāhāram abhidhāya candra-maṇḍala-galitāmṛta-dhārāharaṇādi-rūpaṁ haṭha-yoga-sādhya-pratyāhāraṁ nānā-prakārair darśayati—</w:t>
      </w:r>
    </w:p>
    <w:p w:rsidR="00BD6D6C" w:rsidRPr="00CC5067" w:rsidRDefault="00BD6D6C" w:rsidP="009245F6"/>
    <w:p w:rsidR="00BD6D6C" w:rsidRPr="00CC5067" w:rsidRDefault="00BD6D6C" w:rsidP="009245F6">
      <w:pPr>
        <w:pStyle w:val="Versequote"/>
      </w:pPr>
      <w:r w:rsidRPr="00CC5067">
        <w:t>candrāmṛta-mayīṁ dhārāṁ pratyāharati bhāskaraḥ |</w:t>
      </w:r>
    </w:p>
    <w:p w:rsidR="00BD6D6C" w:rsidRPr="00CC5067" w:rsidRDefault="00BD6D6C" w:rsidP="009245F6">
      <w:pPr>
        <w:pStyle w:val="Versequote"/>
      </w:pPr>
      <w:r w:rsidRPr="00CC5067">
        <w:t>yat pratyāharaṇaṁ tasyāḥ pratyāhāraḥ sa ucyate ||30||</w:t>
      </w:r>
    </w:p>
    <w:p w:rsidR="00BD6D6C" w:rsidRPr="00CC5067" w:rsidRDefault="00BD6D6C" w:rsidP="00E86695"/>
    <w:p w:rsidR="00BD6D6C" w:rsidRPr="00CC5067" w:rsidRDefault="00BD6D6C" w:rsidP="00E86695">
      <w:r w:rsidRPr="00CC5067">
        <w:t>candretyādi—candrāmṛta-mayīṁ kaṇṭha-sthita-candra-galitāmṛtasya dhārāṁ nābhi-sthitaḥ bhāskaraḥ pratyāharati—tasyā dhārāyā vakṣyamāṇa-prakāreṇa yat pratyāharaṇaṁ svasya jihvāyāṁ samānayanāṁ sa eva pratyāhāra ucyate ||30||</w:t>
      </w:r>
    </w:p>
    <w:p w:rsidR="00BD6D6C" w:rsidRPr="00CC5067" w:rsidRDefault="00BD6D6C" w:rsidP="00E86695"/>
    <w:p w:rsidR="00BD6D6C" w:rsidRPr="00CC5067" w:rsidRDefault="00BD6D6C" w:rsidP="009245F6">
      <w:pPr>
        <w:pStyle w:val="Versequote"/>
      </w:pPr>
      <w:r w:rsidRPr="00CC5067">
        <w:t>ekā strī bhujyate dvābhyām āgatā candra-maṇḍalāt |</w:t>
      </w:r>
    </w:p>
    <w:p w:rsidR="00BD6D6C" w:rsidRPr="00CC5067" w:rsidRDefault="00BD6D6C" w:rsidP="009245F6">
      <w:pPr>
        <w:pStyle w:val="Versequote"/>
      </w:pPr>
      <w:r w:rsidRPr="00CC5067">
        <w:t>tṛtīyo yaḥ punas tābhyāṁ sa bhaved ajarāmaraḥ ||31||</w:t>
      </w:r>
    </w:p>
    <w:p w:rsidR="00BD6D6C" w:rsidRPr="00CC5067" w:rsidRDefault="00BD6D6C" w:rsidP="00E86695"/>
    <w:p w:rsidR="00BD6D6C" w:rsidRPr="00CC5067" w:rsidRDefault="00BD6D6C" w:rsidP="00E86695">
      <w:r w:rsidRPr="00CC5067">
        <w:t xml:space="preserve">ekā strī candra-maṇḍalāt ṣoḍaśa-dala-madhya-sthād āgatā srava-pīyūṣa-dhārā-rūpety arthaḥ | dvābhyāṁ candra-sūryābhyāṁ bhujyate, tābhyāṁ | tṛtīyo yaḥ, tasyā bhoktā bhavet | sa jarā-maraṇa-varjito bhavet | </w:t>
      </w:r>
    </w:p>
    <w:p w:rsidR="00BD6D6C" w:rsidRPr="00CC5067" w:rsidRDefault="00BD6D6C" w:rsidP="00E86695"/>
    <w:p w:rsidR="00BD6D6C" w:rsidRPr="00CC5067" w:rsidRDefault="00BD6D6C" w:rsidP="00E86695">
      <w:r w:rsidRPr="00CC5067">
        <w:t>ayam arthaḥ—kaṣṭa-sthita-candra-bimbād amṛtaṁ sravati | tac ca nābhi-sthita-sūrya-bimbe patati | tac ca vakṣyamāṇayā viparita-karaṇyā sva-mūkhe yaḥ samānayet, sa jarā-maraṇa-varjito bhaved iti tribhiḥ ||31||</w:t>
      </w:r>
    </w:p>
    <w:p w:rsidR="00BD6D6C" w:rsidRPr="00CC5067" w:rsidRDefault="00BD6D6C" w:rsidP="00E86695"/>
    <w:p w:rsidR="00BD6D6C" w:rsidRPr="00CC5067" w:rsidRDefault="00BD6D6C" w:rsidP="000D3D62">
      <w:pPr>
        <w:pStyle w:val="Versequote"/>
      </w:pPr>
      <w:r w:rsidRPr="00CC5067">
        <w:t>nābhi-deśe vasaty eko bhāskaro dahanātmakaḥ |</w:t>
      </w:r>
    </w:p>
    <w:p w:rsidR="00BD6D6C" w:rsidRPr="00CC5067" w:rsidRDefault="00BD6D6C" w:rsidP="000D3D62">
      <w:pPr>
        <w:pStyle w:val="Versequote"/>
      </w:pPr>
      <w:r w:rsidRPr="00CC5067">
        <w:t>amṛtātmā sthito nityaṁ tālu-mūle ca candramāḥ ||32||</w:t>
      </w:r>
    </w:p>
    <w:p w:rsidR="00BD6D6C" w:rsidRPr="00CC5067" w:rsidRDefault="00BD6D6C" w:rsidP="00E86695"/>
    <w:p w:rsidR="00BD6D6C" w:rsidRPr="00CC5067" w:rsidRDefault="00BD6D6C" w:rsidP="00E86695">
      <w:r w:rsidRPr="00CC5067">
        <w:t>yābhyāṁ sā strī bhujyate, tau dvau kathayan viparīta-karaṇīṁ sūcayati nābhideśe iti tribhiḥ | eko dahanātmako vahni-pracuro bhāskaro nābhi-deśe vasati | anyo amṛtātmā amṛta-rūpaś candro nityaṁ tālu-mūle viśuddha-cakre sthito bhavati ||32 ||</w:t>
      </w:r>
    </w:p>
    <w:p w:rsidR="00BD6D6C" w:rsidRPr="00CC5067" w:rsidRDefault="00BD6D6C" w:rsidP="00E86695"/>
    <w:p w:rsidR="00BD6D6C" w:rsidRPr="00CC5067" w:rsidRDefault="00BD6D6C" w:rsidP="000D3D62">
      <w:pPr>
        <w:pStyle w:val="Versequote"/>
      </w:pPr>
      <w:r w:rsidRPr="00CC5067">
        <w:t>varṣaty adho-mukhaś candro grasaty ūrdhva-mukho raviḥ |</w:t>
      </w:r>
    </w:p>
    <w:p w:rsidR="00BD6D6C" w:rsidRPr="00CC5067" w:rsidRDefault="00BD6D6C" w:rsidP="000D3D62">
      <w:pPr>
        <w:pStyle w:val="Versequote"/>
      </w:pPr>
      <w:r w:rsidRPr="00CC5067">
        <w:t>jñātavyā karaṇī tatra yayā pīyūṣam āpyate ||33||</w:t>
      </w:r>
    </w:p>
    <w:p w:rsidR="00BD6D6C" w:rsidRPr="00CC5067" w:rsidRDefault="00BD6D6C" w:rsidP="00E86695"/>
    <w:p w:rsidR="00BD6D6C" w:rsidRPr="00CC5067" w:rsidRDefault="00BD6D6C" w:rsidP="00E86695">
      <w:r w:rsidRPr="00CC5067">
        <w:t xml:space="preserve">sa adho-mukhaś candro varṣati amṛta-dhārāṁ sravati | sa ravir ūrdhva-mukhaḥ san grasati candra-galitāmṛta-dhārāṁ pibati | tatra yayā pīyūṣam āpyate prāpyate, sā karaṇī viparīta-karaṇī jñātavyā, guru-mukhād avagantavyā ity </w:t>
      </w:r>
    </w:p>
    <w:p w:rsidR="00BD6D6C" w:rsidRPr="00CC5067" w:rsidRDefault="00BD6D6C" w:rsidP="00E86695">
      <w:r w:rsidRPr="00CC5067">
        <w:t>arthaḥ ||33||</w:t>
      </w:r>
    </w:p>
    <w:p w:rsidR="00BD6D6C" w:rsidRPr="00CC5067" w:rsidRDefault="00BD6D6C" w:rsidP="00E86695"/>
    <w:p w:rsidR="00BD6D6C" w:rsidRPr="00CC5067" w:rsidRDefault="00BD6D6C" w:rsidP="00E86695">
      <w:r w:rsidRPr="00CC5067">
        <w:t>kīdṛśī sā karaṇī ? ity atrāha—</w:t>
      </w:r>
    </w:p>
    <w:p w:rsidR="00BD6D6C" w:rsidRPr="00CC5067" w:rsidRDefault="00BD6D6C" w:rsidP="00E86695"/>
    <w:p w:rsidR="00BD6D6C" w:rsidRPr="00CC5067" w:rsidRDefault="00BD6D6C" w:rsidP="009A2F5C">
      <w:pPr>
        <w:pStyle w:val="Versequote"/>
      </w:pPr>
      <w:r w:rsidRPr="00CC5067">
        <w:t>ūrdhvaṁ nābhir adhas tālur ūrdhvaṁ bhānur adhaḥ śaśī |</w:t>
      </w:r>
    </w:p>
    <w:p w:rsidR="00BD6D6C" w:rsidRPr="00CC5067" w:rsidRDefault="00BD6D6C" w:rsidP="009A2F5C">
      <w:pPr>
        <w:pStyle w:val="Versequote"/>
      </w:pPr>
      <w:r w:rsidRPr="00CC5067">
        <w:t>karaṇī viparītākhyā guru-vākyena labhyate ||34||</w:t>
      </w:r>
    </w:p>
    <w:p w:rsidR="00BD6D6C" w:rsidRPr="00CC5067" w:rsidRDefault="00BD6D6C" w:rsidP="00E86695"/>
    <w:p w:rsidR="00BD6D6C" w:rsidRPr="00CC5067" w:rsidRDefault="00BD6D6C" w:rsidP="00E86695">
      <w:r w:rsidRPr="00CC5067">
        <w:t>ūrdhvam iti | nābhi ūrdhvaṁ ūrdhva-pradeśe, tālus tālu-mūlaṁ viśuddha-cakram, adho’dhaḥ-pradeśe evaṁ bhānuḥ, nābhi-deśaḥ sūryaḥ | ūrdhvam upari-bhāge śaśī, tālu-mūla-sthaś candro’dho’dhaḥ-pradeśa evaṁ viparītaṁ yathā syāt, tathā viparītākhyāḥ, viparīta iti nāma-dheyā karaṇī bhavatīty arthaḥ | asyāḥ saṁketas tu guru-vākyenaiva labhyate ity arthaḥ ||34||</w:t>
      </w:r>
    </w:p>
    <w:p w:rsidR="00BD6D6C" w:rsidRPr="00CC5067" w:rsidRDefault="00BD6D6C" w:rsidP="00E86695"/>
    <w:p w:rsidR="00BD6D6C" w:rsidRPr="00CC5067" w:rsidRDefault="00BD6D6C" w:rsidP="00E86695">
      <w:r w:rsidRPr="00CC5067">
        <w:t>khecarī-pradarśanāya anāhataṁ cakram āha—</w:t>
      </w:r>
    </w:p>
    <w:p w:rsidR="00BD6D6C" w:rsidRPr="00CC5067" w:rsidRDefault="00BD6D6C" w:rsidP="00E86695"/>
    <w:p w:rsidR="00BD6D6C" w:rsidRPr="00CC5067" w:rsidRDefault="00BD6D6C" w:rsidP="00803FBC">
      <w:pPr>
        <w:pStyle w:val="Versequote"/>
      </w:pPr>
      <w:r w:rsidRPr="00CC5067">
        <w:t>tridhā baddho vṛṣo yatra roravīti mahā-svanaḥ |</w:t>
      </w:r>
    </w:p>
    <w:p w:rsidR="00BD6D6C" w:rsidRPr="00CC5067" w:rsidRDefault="00BD6D6C" w:rsidP="00803FBC">
      <w:pPr>
        <w:pStyle w:val="Versequote"/>
      </w:pPr>
      <w:r w:rsidRPr="00CC5067">
        <w:t>anāhataṁ ca tac cakraṁ hṛdaye yogino viduḥ ||35||</w:t>
      </w:r>
    </w:p>
    <w:p w:rsidR="00BD6D6C" w:rsidRPr="00CC5067" w:rsidRDefault="00BD6D6C" w:rsidP="00E86695"/>
    <w:p w:rsidR="00BD6D6C" w:rsidRPr="00CC5067" w:rsidRDefault="00BD6D6C" w:rsidP="00E86695">
      <w:r w:rsidRPr="00CC5067">
        <w:t>trayeti | yatra yasmiṁś cakre tridhā triḥ-prakāreṇa baddho vṛṣa ivānabhijñatvād vṛṣo guṇa-trayātmikāyāṁ prakṛtau pratibimbito jīvo mahā-svano madhyama-śaktika-nāda-viśiṣṭaḥ san roravīti atiśayena rauti nirantaraṁ śabdaṁ karotīty arthaḥ | tad uktaṁ yoga-sāre—</w:t>
      </w:r>
    </w:p>
    <w:p w:rsidR="00BD6D6C" w:rsidRPr="00CC5067" w:rsidRDefault="00BD6D6C" w:rsidP="00E86695"/>
    <w:p w:rsidR="00BD6D6C" w:rsidRPr="00CC5067" w:rsidRDefault="00BD6D6C" w:rsidP="00803FBC">
      <w:pPr>
        <w:pStyle w:val="Quote"/>
      </w:pPr>
      <w:r w:rsidRPr="00CC5067">
        <w:t>hṛdaye vādyate ghoṣo garjat-parjanya-sannibhaḥ |</w:t>
      </w:r>
    </w:p>
    <w:p w:rsidR="00BD6D6C" w:rsidRPr="00CC5067" w:rsidRDefault="00BD6D6C" w:rsidP="00803FBC">
      <w:pPr>
        <w:pStyle w:val="Quote"/>
      </w:pPr>
      <w:r w:rsidRPr="00CC5067">
        <w:t>tatra-sthitā mahā-devī madhyamety abhidhīyate ||</w:t>
      </w:r>
    </w:p>
    <w:p w:rsidR="00BD6D6C" w:rsidRPr="00CC5067" w:rsidRDefault="00BD6D6C" w:rsidP="00E86695"/>
    <w:p w:rsidR="00BD6D6C" w:rsidRPr="00CC5067" w:rsidRDefault="00BD6D6C" w:rsidP="00E86695">
      <w:r w:rsidRPr="00CC5067">
        <w:t>iti hṛdaye anāhataṁ nāmakaṁ tac cakraṁ yogino’ntar-dhyāna-niratā vidur jānanti ||35||</w:t>
      </w:r>
    </w:p>
    <w:p w:rsidR="00BD6D6C" w:rsidRPr="00CC5067" w:rsidRDefault="00BD6D6C" w:rsidP="00E86695"/>
    <w:p w:rsidR="00BD6D6C" w:rsidRPr="00CC5067" w:rsidRDefault="00BD6D6C" w:rsidP="00E86695">
      <w:r w:rsidRPr="00CC5067">
        <w:t>khecarī-mudrāyām amṛta-pānam upadiśati—</w:t>
      </w:r>
    </w:p>
    <w:p w:rsidR="00BD6D6C" w:rsidRPr="00CC5067" w:rsidRDefault="00BD6D6C" w:rsidP="00E86695"/>
    <w:p w:rsidR="00BD6D6C" w:rsidRPr="00CC5067" w:rsidRDefault="00BD6D6C" w:rsidP="00803FBC">
      <w:pPr>
        <w:pStyle w:val="Versequote"/>
      </w:pPr>
      <w:r w:rsidRPr="00CC5067">
        <w:t>anāhatam atikramya cākramya maṇipūrakam |</w:t>
      </w:r>
    </w:p>
    <w:p w:rsidR="00BD6D6C" w:rsidRPr="00CC5067" w:rsidRDefault="00BD6D6C" w:rsidP="00803FBC">
      <w:pPr>
        <w:pStyle w:val="Versequote"/>
      </w:pPr>
      <w:r w:rsidRPr="00CC5067">
        <w:t>prāpte prāṇe mahā-padmaṁ yogitvam amṛtāyate ||36||</w:t>
      </w:r>
    </w:p>
    <w:p w:rsidR="00BD6D6C" w:rsidRPr="00CC5067" w:rsidRDefault="00BD6D6C" w:rsidP="00E86695"/>
    <w:p w:rsidR="00BD6D6C" w:rsidRPr="00CC5067" w:rsidRDefault="00BD6D6C" w:rsidP="00E86695">
      <w:r w:rsidRPr="00CC5067">
        <w:t>anāhatam iti | dvābhyām ustarītyā pānam utthāpyate naikīkṛte prāṇe maṇipūrakam ākramyāruhya anantaram anāhatam atikramyollaṅghya, ca-kāro’nuktayor viśuddhājñayoḥ samuccayārthaḥ, viśuddhām ājñāṁ cātikramyety arthaḥ | mahā-padmaṁ sahasra-dalākhyaṁ brahma-sthānaṁ prāpte sati yogitvam atratva-pratyayārtho na vivakṣitaḥ | yogīty arthaḥ | amṛtāyate janana-maraṇa-varjito bhavatīty arthaḥ ||36||</w:t>
      </w:r>
    </w:p>
    <w:p w:rsidR="00BD6D6C" w:rsidRPr="00CC5067" w:rsidRDefault="00BD6D6C" w:rsidP="00E86695"/>
    <w:p w:rsidR="00BD6D6C" w:rsidRPr="00CC5067" w:rsidRDefault="00BD6D6C" w:rsidP="00803FBC">
      <w:pPr>
        <w:pStyle w:val="Versequote"/>
      </w:pPr>
      <w:r w:rsidRPr="00CC5067">
        <w:t>mūrdhnaḥ ṣoḍaśa-patra-padma-galitaṁ prāṇād avāptaṁ haṭhād</w:t>
      </w:r>
    </w:p>
    <w:p w:rsidR="00BD6D6C" w:rsidRPr="00CC5067" w:rsidRDefault="00BD6D6C" w:rsidP="00803FBC">
      <w:pPr>
        <w:pStyle w:val="Versequote"/>
      </w:pPr>
      <w:r w:rsidRPr="00CC5067">
        <w:t>ūrdhvāsyo rasanāṁ nidhāya vidhivat śaktiṁ parāṁ cintayan |</w:t>
      </w:r>
    </w:p>
    <w:p w:rsidR="00BD6D6C" w:rsidRPr="00CC5067" w:rsidRDefault="00BD6D6C" w:rsidP="00803FBC">
      <w:pPr>
        <w:pStyle w:val="Versequote"/>
      </w:pPr>
      <w:r w:rsidRPr="00CC5067">
        <w:t>utkallola-kalā-jalaṁ suvimalaṁ jihvākulaṁ yaḥ piben</w:t>
      </w:r>
    </w:p>
    <w:p w:rsidR="00BD6D6C" w:rsidRPr="00CC5067" w:rsidRDefault="00BD6D6C" w:rsidP="00803FBC">
      <w:pPr>
        <w:pStyle w:val="Versequote"/>
      </w:pPr>
      <w:r w:rsidRPr="00CC5067">
        <w:t>nirdoṣaḥ sa mṛṇāla-komala-tanur yogī ciraṁ jīvati ||37||</w:t>
      </w:r>
    </w:p>
    <w:p w:rsidR="00BD6D6C" w:rsidRPr="00CC5067" w:rsidRDefault="00BD6D6C" w:rsidP="00E86695"/>
    <w:p w:rsidR="00BD6D6C" w:rsidRPr="00CC5067" w:rsidRDefault="00BD6D6C" w:rsidP="00E86695">
      <w:r w:rsidRPr="00CC5067">
        <w:t>evaṁ mahā-padmaṁ saṁprāpta-prāṇo yo yogī mūrdhnaḥ śirasaḥ sahasra-dalāt ṣoḍaśa-patraṁ yat padmaṁ tasmin viśuddha-cakre ity arthaḥ | galitaṁ patitaṁ haṭhāt ūrdhvam utthāpitāt prāṇāt avāptaṁ nāsikordhva-khecare nītaṁ | tatra rasanāṁ jihvāṁ nidhāya ūrdhva-vivare praveśya ūrdhvāsyaḥ ūrdhva-mukhaḥ san vidhivat parāṁ śaktiṁ sahasra-dale prāṇena saha prāptāṁ kuṇḍalī-śaktiṁ cintayan dhyāyan san, tasyāṁ praviṣṭāyāṁ ye kallolā amṛtāmbuno bṛhad-ūrmayaḥ, teṣāṁ kalā-jalaṁ leśāmbu-suvimalam atinirmalaṁ jihvākulaṁ jihvāyā nirmathanenākulaṁ amṛta-jalaṁ pibet | sa yogī mṛṇāla-komala-śarīro nirdoṣaḥ kāyika-mānasika-doṣair dadru-kuṣṭha-rāga-dveṣādibhī rahitaḥ san ciraṁ cira-kāla-paryantaṁ jīvati ||37||</w:t>
      </w:r>
    </w:p>
    <w:p w:rsidR="00BD6D6C" w:rsidRPr="00CC5067" w:rsidRDefault="00BD6D6C" w:rsidP="00E86695"/>
    <w:p w:rsidR="00BD6D6C" w:rsidRPr="00CC5067" w:rsidRDefault="00BD6D6C" w:rsidP="00E86695">
      <w:r w:rsidRPr="00CC5067">
        <w:t>atha jarā-mara-rogādi-śāntaye śītalī-pramukhyāḥ kriyā darśayati—</w:t>
      </w:r>
    </w:p>
    <w:p w:rsidR="00BD6D6C" w:rsidRPr="00CC5067" w:rsidRDefault="00BD6D6C" w:rsidP="00E86695"/>
    <w:p w:rsidR="00BD6D6C" w:rsidRPr="00CC5067" w:rsidRDefault="00BD6D6C" w:rsidP="0033583E">
      <w:pPr>
        <w:pStyle w:val="Versequote"/>
      </w:pPr>
      <w:r w:rsidRPr="00CC5067">
        <w:t>kāka-cañcūvad āsyena śītalaṁ salilaṁ pibet |</w:t>
      </w:r>
    </w:p>
    <w:p w:rsidR="00BD6D6C" w:rsidRPr="00CC5067" w:rsidRDefault="00BD6D6C" w:rsidP="0033583E">
      <w:pPr>
        <w:pStyle w:val="Versequote"/>
      </w:pPr>
      <w:r w:rsidRPr="00CC5067">
        <w:t>prāṇāpāna-vidhānena yogī bhavati nirjaraḥ ||38||</w:t>
      </w:r>
    </w:p>
    <w:p w:rsidR="00BD6D6C" w:rsidRPr="00CC5067" w:rsidRDefault="00BD6D6C" w:rsidP="00E86695"/>
    <w:p w:rsidR="00BD6D6C" w:rsidRPr="00CC5067" w:rsidRDefault="00BD6D6C" w:rsidP="00E86695">
      <w:r w:rsidRPr="00CC5067">
        <w:t>kāka-cañcūvad iti | kāka-cañcū-samānākāreṇa mukhena kṛtvā prāṇāpānayor vidhānena pūrvokta-rītyā ekīkaraṇa-prakāreṇa śītalaṁ śītalaṁ salilaṁ bāhya-vāyuṁ yaḥ pibet pūryet, sa yogī nirjaro jarā-vṛddhatvaṁ tad-rahito bhavatīty arthaḥ ||38||</w:t>
      </w:r>
    </w:p>
    <w:p w:rsidR="00BD6D6C" w:rsidRPr="00CC5067" w:rsidRDefault="00BD6D6C" w:rsidP="00E86695"/>
    <w:p w:rsidR="00BD6D6C" w:rsidRPr="00CC5067" w:rsidRDefault="00BD6D6C" w:rsidP="0033583E">
      <w:pPr>
        <w:pStyle w:val="Versequote"/>
      </w:pPr>
      <w:r w:rsidRPr="00CC5067">
        <w:t>rasanā-tālu-mūlena yaḥ prāṇam anilaṁ pibet |</w:t>
      </w:r>
    </w:p>
    <w:p w:rsidR="00BD6D6C" w:rsidRPr="00CC5067" w:rsidRDefault="00BD6D6C" w:rsidP="0033583E">
      <w:pPr>
        <w:pStyle w:val="Versequote"/>
      </w:pPr>
      <w:r w:rsidRPr="00CC5067">
        <w:t>abdārdhena bhavet tasya sarva-rogasya saṁkṣayaḥ ||39||</w:t>
      </w:r>
    </w:p>
    <w:p w:rsidR="00BD6D6C" w:rsidRPr="00CC5067" w:rsidRDefault="00BD6D6C" w:rsidP="00E86695"/>
    <w:p w:rsidR="00BD6D6C" w:rsidRPr="00CC5067" w:rsidRDefault="00BD6D6C" w:rsidP="00E86695">
      <w:r w:rsidRPr="00CC5067">
        <w:t>evaṁ rasanā-tālu-mūlena rasanā-jihvā-tat-sahāya-bhūta-tālu-mūlena kṛtaṁ yad vivaraṁ, tena kṛtvā yaḥ yogī prāṇam anilaṁ prāṇa-vāyuṁ pibet pūrayet, tasya yogino’bdārdhena ṣaṇ-māsena sarva-rogāṇāṁ nāśaḥ kṣayo bhavet ||39||</w:t>
      </w:r>
    </w:p>
    <w:p w:rsidR="00BD6D6C" w:rsidRPr="00CC5067" w:rsidRDefault="00BD6D6C" w:rsidP="00E86695"/>
    <w:p w:rsidR="00BD6D6C" w:rsidRPr="00CC5067" w:rsidRDefault="00BD6D6C" w:rsidP="00E86695">
      <w:r w:rsidRPr="00CC5067">
        <w:t>ravi-mukhaṁ vañcayitvāmṛta-kalā-pāna-prakāram āha—</w:t>
      </w:r>
    </w:p>
    <w:p w:rsidR="00BD6D6C" w:rsidRPr="00CC5067" w:rsidRDefault="00BD6D6C" w:rsidP="00E86695"/>
    <w:p w:rsidR="00BD6D6C" w:rsidRPr="00CC5067" w:rsidRDefault="00BD6D6C" w:rsidP="0033583E">
      <w:pPr>
        <w:pStyle w:val="Versequote"/>
      </w:pPr>
      <w:r w:rsidRPr="00CC5067">
        <w:t>viśuddhe pañcame cakre dhyātvā soma-kalāmṛtam |</w:t>
      </w:r>
    </w:p>
    <w:p w:rsidR="00BD6D6C" w:rsidRPr="00CC5067" w:rsidRDefault="00BD6D6C" w:rsidP="0033583E">
      <w:pPr>
        <w:pStyle w:val="Versequote"/>
      </w:pPr>
      <w:r w:rsidRPr="00CC5067">
        <w:t>unmārgeṇa hṛtaṁ yāti vañcayitvā mukhaṁ raveḥ ||40||</w:t>
      </w:r>
    </w:p>
    <w:p w:rsidR="00BD6D6C" w:rsidRPr="00CC5067" w:rsidRDefault="00BD6D6C" w:rsidP="00E86695"/>
    <w:p w:rsidR="00BD6D6C" w:rsidRPr="00CC5067" w:rsidRDefault="00BD6D6C" w:rsidP="00E86695">
      <w:r w:rsidRPr="00CC5067">
        <w:t>viśuddhe iti | viśuddhe kaṇṭha-deśa-vartini pañcame cakre soma-kalāmṛtaṁ manasā dhyātvā unmārgeṇa ūrdhva-mārgeṇāhṛtaṁ sat raver mukhaṁ vañcayitvā svasyodara-pradeśaṁ yāti, tatra jīrṇaṁ tad api jarā-rogādikaṁ nāśayatīty arthaḥ ||40||</w:t>
      </w:r>
    </w:p>
    <w:p w:rsidR="00BD6D6C" w:rsidRPr="00CC5067" w:rsidRDefault="00BD6D6C" w:rsidP="00E86695"/>
    <w:p w:rsidR="00BD6D6C" w:rsidRPr="00CC5067" w:rsidRDefault="00BD6D6C" w:rsidP="00E86695">
      <w:r w:rsidRPr="00CC5067">
        <w:t>viśuddha-padaṁ vivṛṇoti—</w:t>
      </w:r>
    </w:p>
    <w:p w:rsidR="00BD6D6C" w:rsidRPr="00CC5067" w:rsidRDefault="00BD6D6C" w:rsidP="00E86695"/>
    <w:p w:rsidR="00BD6D6C" w:rsidRPr="00CC5067" w:rsidRDefault="00BD6D6C" w:rsidP="0033583E">
      <w:pPr>
        <w:pStyle w:val="Versequote"/>
      </w:pPr>
      <w:r w:rsidRPr="00CC5067">
        <w:t>vi-śabdena smṛto haṁso nairmalyaṁ śuddhir ucyate |</w:t>
      </w:r>
    </w:p>
    <w:p w:rsidR="00BD6D6C" w:rsidRPr="00CC5067" w:rsidRDefault="00BD6D6C" w:rsidP="0033583E">
      <w:pPr>
        <w:pStyle w:val="Versequote"/>
      </w:pPr>
      <w:r w:rsidRPr="00CC5067">
        <w:t>ataḥ kaṇṭhe viśuddhākhyaṁ cakraṁ cakra-vido viduḥ ||41||</w:t>
      </w:r>
    </w:p>
    <w:p w:rsidR="00BD6D6C" w:rsidRPr="00CC5067" w:rsidRDefault="00BD6D6C" w:rsidP="00E86695"/>
    <w:p w:rsidR="00BD6D6C" w:rsidRPr="00CC5067" w:rsidRDefault="00BD6D6C" w:rsidP="00E86695">
      <w:r w:rsidRPr="00CC5067">
        <w:t>vi-śabdeneti | vi-śabdaḥ pakṣi-vācakaḥ, tena vācyo’haṁsaḥ smṛtaḥ | nairmalyaṁ nirmalatvaṁ śuddhi-śabdenocyate | ataḥ kāraṇāt kaṇṭha-deśe vipakṣi śuddhe nirmalo yasmin tad viśuddhaṁ nāma cakram cakra-vidaś cakra-tātparya-jñā yogino vidur jānanti ||41||</w:t>
      </w:r>
    </w:p>
    <w:p w:rsidR="00BD6D6C" w:rsidRPr="00CC5067" w:rsidRDefault="00BD6D6C" w:rsidP="00E86695"/>
    <w:p w:rsidR="00BD6D6C" w:rsidRPr="00CC5067" w:rsidRDefault="00BD6D6C" w:rsidP="007109DA">
      <w:pPr>
        <w:pStyle w:val="Versequote"/>
      </w:pPr>
      <w:r w:rsidRPr="00CC5067">
        <w:t>amṛtaṁ kandare kṛtvā nāsānta-suṣire kramāt |</w:t>
      </w:r>
    </w:p>
    <w:p w:rsidR="00BD6D6C" w:rsidRPr="00CC5067" w:rsidRDefault="00BD6D6C" w:rsidP="007109DA">
      <w:pPr>
        <w:pStyle w:val="Versequote"/>
      </w:pPr>
      <w:r w:rsidRPr="00CC5067">
        <w:t>svayam uccālitaṁ yāti varjayitvā mukhaṁ raveḥ ||42||</w:t>
      </w:r>
    </w:p>
    <w:p w:rsidR="00BD6D6C" w:rsidRPr="00CC5067" w:rsidRDefault="00BD6D6C" w:rsidP="00E86695"/>
    <w:p w:rsidR="00BD6D6C" w:rsidRPr="00CC5067" w:rsidRDefault="00BD6D6C" w:rsidP="00E86695">
      <w:r w:rsidRPr="00CC5067">
        <w:t>amṛtam iti viśuddha-cakra-sthitam amṛtaṁ pūrvavad utthāpita-prāṇenoccālitaṁ kandare lambikordhva-vivare kṛtvā tato’pi krameṇa nāsānta-suṣire nītaṁ sat raver nābhi-maṇḍala-sthasya sūryasya mukhaṁ varjayitvā svayam eva bhuktānna-pānādivaj jāṭharāgni-pradeśaṁ yāti ||42||</w:t>
      </w:r>
    </w:p>
    <w:p w:rsidR="00BD6D6C" w:rsidRPr="00CC5067" w:rsidRDefault="00BD6D6C" w:rsidP="00E86695"/>
    <w:p w:rsidR="00BD6D6C" w:rsidRPr="00CC5067" w:rsidRDefault="00BD6D6C" w:rsidP="00E86695">
      <w:r w:rsidRPr="00CC5067">
        <w:t>kiṁ ca,</w:t>
      </w:r>
    </w:p>
    <w:p w:rsidR="00BD6D6C" w:rsidRPr="00CC5067" w:rsidRDefault="00BD6D6C" w:rsidP="002D106C">
      <w:pPr>
        <w:pStyle w:val="Versequote"/>
      </w:pPr>
      <w:r w:rsidRPr="00CC5067">
        <w:t>baddhaṁ soma-kalā-jālaṁ suvimalaṁ kaṇṭha-sthalād</w:t>
      </w:r>
    </w:p>
    <w:p w:rsidR="00BD6D6C" w:rsidRPr="00CC5067" w:rsidRDefault="00BD6D6C" w:rsidP="002D106C">
      <w:pPr>
        <w:pStyle w:val="Versequote"/>
      </w:pPr>
      <w:r w:rsidRPr="00CC5067">
        <w:t>ūrdhvato nāsānte suṣire nayec ca gagana-dvāraṁ tataḥ sarvataḥ |</w:t>
      </w:r>
    </w:p>
    <w:p w:rsidR="00BD6D6C" w:rsidRPr="00CC5067" w:rsidRDefault="00BD6D6C" w:rsidP="002D106C">
      <w:pPr>
        <w:pStyle w:val="Versequote"/>
      </w:pPr>
      <w:r w:rsidRPr="00CC5067">
        <w:t>ūrdhvāsyo bhuvi sannipatya nitarām uttānapādaḥ pibed</w:t>
      </w:r>
    </w:p>
    <w:p w:rsidR="00BD6D6C" w:rsidRPr="00CC5067" w:rsidRDefault="00BD6D6C" w:rsidP="002D106C">
      <w:pPr>
        <w:pStyle w:val="Versequote"/>
      </w:pPr>
      <w:r w:rsidRPr="00CC5067">
        <w:t>evaṁ yaḥ kurute jitendriya-gaṇo naivāsti tasya kṣayaḥ ||43||</w:t>
      </w:r>
    </w:p>
    <w:p w:rsidR="00BD6D6C" w:rsidRPr="00CC5067" w:rsidRDefault="00BD6D6C" w:rsidP="00E86695"/>
    <w:p w:rsidR="00BD6D6C" w:rsidRPr="00CC5067" w:rsidRDefault="00BD6D6C" w:rsidP="00E86695">
      <w:r w:rsidRPr="00CC5067">
        <w:t>kaṇṭha-sthalād ūrdhva-deśe baddhaṁ saṁruddhaṁ suvimalaṁ soma-kalā-jalaṁ candrāmṛtaṁ nāsānte suṣire nayet prāpayet | ca punaḥ sarvata upari gagana-dvāraṁ ājñā-pradeśaṁ nayet, tata ūrdhvāsya ūrdhva-mukhaḥ bhuvi bhūmau sannipatya uttāna-pādaḥ san pibet jitendriya-gaṇo yaḥ yogī nitarāṁ nirantaram evaṁ kurute, tasya yoginaḥ kṣayo maraṇaṁ naivāsti kadācid api | na mriyata ity arthaḥ ||43||</w:t>
      </w:r>
    </w:p>
    <w:p w:rsidR="00BD6D6C" w:rsidRPr="00CC5067" w:rsidRDefault="00BD6D6C" w:rsidP="00E86695">
      <w:r w:rsidRPr="00CC5067">
        <w:t>kiṁ ca,</w:t>
      </w:r>
    </w:p>
    <w:p w:rsidR="00BD6D6C" w:rsidRPr="00CC5067" w:rsidRDefault="00BD6D6C" w:rsidP="00E86695"/>
    <w:p w:rsidR="00BD6D6C" w:rsidRPr="00CC5067" w:rsidRDefault="00BD6D6C" w:rsidP="00C92305">
      <w:pPr>
        <w:pStyle w:val="Versequote"/>
      </w:pPr>
      <w:r w:rsidRPr="00CC5067">
        <w:t>ūrdhva-jihvāṁ sthirāṁ kṛtvā soma-pānaṁ karoti yaḥ |</w:t>
      </w:r>
    </w:p>
    <w:p w:rsidR="00BD6D6C" w:rsidRPr="00CC5067" w:rsidRDefault="00BD6D6C" w:rsidP="00C92305">
      <w:pPr>
        <w:pStyle w:val="Versequote"/>
      </w:pPr>
      <w:r w:rsidRPr="00CC5067">
        <w:t>māsārdhena na sandeho mṛtyuṁ jayati yogavit ||44||</w:t>
      </w:r>
    </w:p>
    <w:p w:rsidR="00BD6D6C" w:rsidRPr="00CC5067" w:rsidRDefault="00BD6D6C" w:rsidP="00E86695"/>
    <w:p w:rsidR="00BD6D6C" w:rsidRPr="00CC5067" w:rsidRDefault="00BD6D6C" w:rsidP="00E86695">
      <w:r w:rsidRPr="00CC5067">
        <w:t>jihvām ūrdhva-lambikopari vivare sthiraṁ kṛtvā yaḥ yogī soma-pānam amṛta-pānaṁ karoti, sa yogavit yoga-kriyā-kuśalaḥ puruṣaḥ māsārdhena pakṣa-mātrābhyāsena mṛtyuṁ jayati, saṁprāpto’pi mṛtyus tasminn asamartho bhavati, atra sandeho na kartavya ity arthaḥ ||44||</w:t>
      </w:r>
    </w:p>
    <w:p w:rsidR="00BD6D6C" w:rsidRPr="00CC5067" w:rsidRDefault="00BD6D6C" w:rsidP="00E86695"/>
    <w:p w:rsidR="00BD6D6C" w:rsidRPr="00CC5067" w:rsidRDefault="00BD6D6C" w:rsidP="00C92305">
      <w:pPr>
        <w:pStyle w:val="Versequote"/>
      </w:pPr>
      <w:r w:rsidRPr="00CC5067">
        <w:t>baddhaṁ mūla-bilaṁ yena tena vighno vidāritaḥ |</w:t>
      </w:r>
    </w:p>
    <w:p w:rsidR="00BD6D6C" w:rsidRPr="00CC5067" w:rsidRDefault="00BD6D6C" w:rsidP="00C92305">
      <w:pPr>
        <w:pStyle w:val="Versequote"/>
      </w:pPr>
      <w:r w:rsidRPr="00CC5067">
        <w:t>ajarāmaram āpnoti yathā pañca-mukho haraḥ ||45||</w:t>
      </w:r>
    </w:p>
    <w:p w:rsidR="00BD6D6C" w:rsidRPr="00CC5067" w:rsidRDefault="00BD6D6C" w:rsidP="00E86695"/>
    <w:p w:rsidR="00BD6D6C" w:rsidRPr="00CC5067" w:rsidRDefault="00BD6D6C" w:rsidP="00E86695">
      <w:r w:rsidRPr="00CC5067">
        <w:t>yena yoginā mūla-bilaṁ mūla-dvāraṁ baddhaṁ saṁruddhaṁ tena vighno jarā-maraṇādi-rūpo vidāritaḥ viśeṣeṇa nāśitaḥ, tena jarā-maraṇādi-sahitaṁ dehātma-bhāvaṁ vihāya ajarāmaraṁ jarā-maraṇa-rahitaṁ śuddhātma-bhāvaṁ prāpnoti, yathā pañca-mukho haro dehāhaṁ-bhāva-jarā-maraṇādi-rahitaḥ, tadvad ity arthaḥ ||45||</w:t>
      </w:r>
    </w:p>
    <w:p w:rsidR="00BD6D6C" w:rsidRPr="00CC5067" w:rsidRDefault="00BD6D6C" w:rsidP="00E86695"/>
    <w:p w:rsidR="00BD6D6C" w:rsidRPr="00CC5067" w:rsidRDefault="00BD6D6C" w:rsidP="00E86695">
      <w:r w:rsidRPr="00CC5067">
        <w:t>kiṁ ca,</w:t>
      </w:r>
    </w:p>
    <w:p w:rsidR="00BD6D6C" w:rsidRPr="00CC5067" w:rsidRDefault="00BD6D6C" w:rsidP="00E86695"/>
    <w:p w:rsidR="00BD6D6C" w:rsidRPr="00CC5067" w:rsidRDefault="00BD6D6C" w:rsidP="00C92305">
      <w:pPr>
        <w:pStyle w:val="Versequote"/>
      </w:pPr>
      <w:r w:rsidRPr="00CC5067">
        <w:t>saṁpīḍya rasanāgreṇa rāja-danta-bilaṁ mahat |</w:t>
      </w:r>
    </w:p>
    <w:p w:rsidR="00BD6D6C" w:rsidRPr="00CC5067" w:rsidRDefault="00BD6D6C" w:rsidP="00C92305">
      <w:pPr>
        <w:pStyle w:val="Versequote"/>
      </w:pPr>
      <w:r w:rsidRPr="00CC5067">
        <w:t>dhyātvā’mṛta-mayīṁ devīṁ ṣaṇ-māsena kavir bhavet ||46||</w:t>
      </w:r>
    </w:p>
    <w:p w:rsidR="00BD6D6C" w:rsidRPr="00CC5067" w:rsidRDefault="00BD6D6C" w:rsidP="00E86695"/>
    <w:p w:rsidR="00BD6D6C" w:rsidRPr="00CC5067" w:rsidRDefault="00BD6D6C" w:rsidP="00E86695">
      <w:r w:rsidRPr="00CC5067">
        <w:t>rasanāgreṇa jihvāgreṇa rāja-danta-bilaṁ mahat saṁpīḍya amṛta-mayīṁ devīṁ vāg-īśvarīṁ dhyātvā ṣaṇ-māsena ṣaṇ-māsābhyāsena kavir vicitra-kavitā-vilāsī bhavet ||46||</w:t>
      </w:r>
    </w:p>
    <w:p w:rsidR="00BD6D6C" w:rsidRPr="00CC5067" w:rsidRDefault="00BD6D6C" w:rsidP="00E86695"/>
    <w:p w:rsidR="00BD6D6C" w:rsidRPr="00CC5067" w:rsidRDefault="00BD6D6C" w:rsidP="00E86695">
      <w:r w:rsidRPr="00CC5067">
        <w:t>vakṣyamāṇaḥ pañca-dhāraṇā abhyasto’pi yogino’yam eva prakāra iti darśayati—</w:t>
      </w:r>
    </w:p>
    <w:p w:rsidR="00BD6D6C" w:rsidRPr="00CC5067" w:rsidRDefault="00BD6D6C" w:rsidP="00E86695"/>
    <w:p w:rsidR="00BD6D6C" w:rsidRPr="00CC5067" w:rsidRDefault="00BD6D6C" w:rsidP="00082430">
      <w:pPr>
        <w:pStyle w:val="Versequote"/>
      </w:pPr>
      <w:r w:rsidRPr="00CC5067">
        <w:t>sarvā dvārāṇi badhnāti tad-ūrdhvaṁ dhāritaṁ mahat |</w:t>
      </w:r>
    </w:p>
    <w:p w:rsidR="00BD6D6C" w:rsidRPr="00CC5067" w:rsidRDefault="00BD6D6C" w:rsidP="00082430">
      <w:pPr>
        <w:pStyle w:val="Versequote"/>
      </w:pPr>
      <w:r w:rsidRPr="00CC5067">
        <w:t>na muñcaty amṛtaṁ kvāpi sa panthāḥ pañca-dhāraṇāḥ ||47||</w:t>
      </w:r>
    </w:p>
    <w:p w:rsidR="00BD6D6C" w:rsidRPr="00CC5067" w:rsidRDefault="00BD6D6C" w:rsidP="00E86695"/>
    <w:p w:rsidR="00BD6D6C" w:rsidRPr="00CC5067" w:rsidRDefault="00BD6D6C" w:rsidP="00E86695">
      <w:r w:rsidRPr="00CC5067">
        <w:t>sarveti | yogī tat mahat rasanāgrena saṁpīḍitaṁ rājadanta-bilaṁ rundhan sarva-dvārāṇi nāḍī-mukhāni badhnāti ruṇaddhi | tad-ūrdhvaṁ dhāritaṁ dhārākāram amṛtaṁ kvāpi na muñcati vakṣyamāṇa-dhāraṇam abhyasto’pi yoginaḥ, so’yam eva panthā mārgo bhavatīty arthaḥ | yathā candra-galitāmṛtasyāharaṇaṁ pratyāhāra ucyate, tathā tasyāmṛtasya lambikorva-vivare dhāraṇaṁ dhāraṇety ucyata iti bhāvaḥ ||47||</w:t>
      </w:r>
    </w:p>
    <w:p w:rsidR="00BD6D6C" w:rsidRPr="00CC5067" w:rsidRDefault="00BD6D6C" w:rsidP="00E86695"/>
    <w:p w:rsidR="00BD6D6C" w:rsidRPr="00CC5067" w:rsidRDefault="00BD6D6C" w:rsidP="00E86695">
      <w:r w:rsidRPr="00CC5067">
        <w:t>kiṁ ca,</w:t>
      </w:r>
    </w:p>
    <w:p w:rsidR="00BD6D6C" w:rsidRPr="00CC5067" w:rsidRDefault="00BD6D6C" w:rsidP="00E86695"/>
    <w:p w:rsidR="00BD6D6C" w:rsidRPr="00CC5067" w:rsidRDefault="00BD6D6C" w:rsidP="00082430">
      <w:pPr>
        <w:pStyle w:val="Versequote"/>
      </w:pPr>
      <w:r w:rsidRPr="00CC5067">
        <w:t>cumbantī yadi lambikāgram aniśaṁ jihvā-rasa-syandinī</w:t>
      </w:r>
    </w:p>
    <w:p w:rsidR="00BD6D6C" w:rsidRPr="00CC5067" w:rsidRDefault="00BD6D6C" w:rsidP="00082430">
      <w:pPr>
        <w:pStyle w:val="Versequote"/>
      </w:pPr>
      <w:r w:rsidRPr="00CC5067">
        <w:t>sakṣāraṁ kaṭukāmla-dugdha-sadṛśaṁ madhv-ājya-tulyaṁ tathā |</w:t>
      </w:r>
    </w:p>
    <w:p w:rsidR="00BD6D6C" w:rsidRPr="00CC5067" w:rsidRDefault="00BD6D6C" w:rsidP="00082430">
      <w:pPr>
        <w:pStyle w:val="Versequote"/>
      </w:pPr>
      <w:r w:rsidRPr="00CC5067">
        <w:t xml:space="preserve">vyādhīnāṁ haraṇaṁ jarānta-karaṇaṁ śāstrāgamoddhāṇaṁ </w:t>
      </w:r>
    </w:p>
    <w:p w:rsidR="00BD6D6C" w:rsidRPr="00CC5067" w:rsidRDefault="00BD6D6C" w:rsidP="00082430">
      <w:pPr>
        <w:pStyle w:val="Versequote"/>
      </w:pPr>
      <w:r w:rsidRPr="00CC5067">
        <w:t>tasya syād amaratvam aṣṭa-guṇitaṁ siddhāṅganā-karṣaṇam ||48||</w:t>
      </w:r>
    </w:p>
    <w:p w:rsidR="00BD6D6C" w:rsidRPr="00CC5067" w:rsidRDefault="00BD6D6C" w:rsidP="00E86695"/>
    <w:p w:rsidR="00BD6D6C" w:rsidRPr="00CC5067" w:rsidRDefault="00BD6D6C" w:rsidP="00E86695">
      <w:r w:rsidRPr="00CC5067">
        <w:t>yasya jihvā-sākṣāt-kāraṁ kadācit kṣāra-rasa-yuktaṁ kaṭukāmla-dugdha-sadṛśaṁ kaṭuka-rasa-yuktaṁ kadācit āmla-rasa-yuktaṁ kadācit dugdha-sadṛśaṁ kadācit madhu-sadṛśaṁ kadācit ghṛta-tulyam iti nānā-rasa-yuktaṁ lambikāgraṁ yadi aniśaṁ nirantaraṁ cumbantī satī rasa-syandinī tat-tad-rasa-yuktā bhavet, tarhi tasya puruṣasya vyādhīnāṁ pūrvoktānāṁ haraṇaṁ nāśanaṁ jarāyāḥ vṛddhāvasthāyāḥ antaḥ-karaṇa-vyaya-sāmarthyaṁ śāstrāṇām āgamānāṁ codgīraṇaṁ tatra tatra-sthita-siddhāntānāṁ yantra-mantrāṇāṁ cāśruta-pūrvāṇāṁ vyākhyānaṁ, tathā aṣṭa-guṇā aṇimādy-aṣṭa-siddhayaḥ sañjātā asminn ity aguṇitam aṣṭa-guṇodaya viśiṣṭam amaratvaṁ devatvam ity arthaḥ | tathā siddhāṅganānāṁ dhyāna-mātreṇa karṣaṇaṁ ca syād ity arthaḥ ||48||</w:t>
      </w:r>
    </w:p>
    <w:p w:rsidR="00BD6D6C" w:rsidRPr="00CC5067" w:rsidRDefault="00BD6D6C" w:rsidP="00E86695"/>
    <w:p w:rsidR="00BD6D6C" w:rsidRPr="00CC5067" w:rsidRDefault="00BD6D6C" w:rsidP="00E86695">
      <w:r w:rsidRPr="00CC5067">
        <w:t>dhāraṇām upasaṁharan pratyāhārasya phalaṁ darśayati śloka-trayeṇa—</w:t>
      </w:r>
    </w:p>
    <w:p w:rsidR="00BD6D6C" w:rsidRPr="00CC5067" w:rsidRDefault="00BD6D6C" w:rsidP="00E86695"/>
    <w:p w:rsidR="00BD6D6C" w:rsidRPr="00CC5067" w:rsidRDefault="00BD6D6C" w:rsidP="00082430">
      <w:pPr>
        <w:pStyle w:val="Versequote"/>
      </w:pPr>
      <w:r w:rsidRPr="00CC5067">
        <w:t>amṛtā pūrṇa-dehasya yogino dvi-tri-vatsarāt |</w:t>
      </w:r>
    </w:p>
    <w:p w:rsidR="00BD6D6C" w:rsidRPr="00CC5067" w:rsidRDefault="00BD6D6C" w:rsidP="00082430">
      <w:pPr>
        <w:pStyle w:val="Versequote"/>
      </w:pPr>
      <w:r w:rsidRPr="00CC5067">
        <w:t>ūrdhvaṁ pravartate reto’py aṇimādi-guṇodayaḥ ||49||</w:t>
      </w:r>
    </w:p>
    <w:p w:rsidR="00BD6D6C" w:rsidRPr="00CC5067" w:rsidRDefault="00BD6D6C" w:rsidP="00E86695"/>
    <w:p w:rsidR="00BD6D6C" w:rsidRPr="00CC5067" w:rsidRDefault="00BD6D6C" w:rsidP="00E86695">
      <w:r w:rsidRPr="00CC5067">
        <w:t>amṛtety ādi | evam ukta-rītyā amṛtena ā samantāt pūrṇa-dehasya yogino dvi-tri-vatsarābhyāsād eva reto vīryam ūrdhvaṁ pravartate | ūrdhvaṁ gacchati aṇimādi-guṇānām udayo’pi jāyata ity arthaḥ ||49||</w:t>
      </w:r>
    </w:p>
    <w:p w:rsidR="00BD6D6C" w:rsidRPr="00CC5067" w:rsidRDefault="00BD6D6C" w:rsidP="00E86695"/>
    <w:p w:rsidR="00BD6D6C" w:rsidRPr="00CC5067" w:rsidRDefault="00BD6D6C" w:rsidP="00B77BE6">
      <w:pPr>
        <w:pStyle w:val="Versequote"/>
        <w:rPr>
          <w:lang w:val="fr-CA"/>
        </w:rPr>
      </w:pPr>
      <w:r w:rsidRPr="00CC5067">
        <w:rPr>
          <w:lang w:val="fr-CA"/>
        </w:rPr>
        <w:t>indhanāni yathā vahnis taila-vartī ca dīpakaḥ |</w:t>
      </w:r>
    </w:p>
    <w:p w:rsidR="00BD6D6C" w:rsidRPr="00CC5067" w:rsidRDefault="00BD6D6C" w:rsidP="00B77BE6">
      <w:pPr>
        <w:pStyle w:val="Versequote"/>
        <w:rPr>
          <w:lang w:val="fr-CA"/>
        </w:rPr>
      </w:pPr>
      <w:r w:rsidRPr="00CC5067">
        <w:rPr>
          <w:lang w:val="fr-CA"/>
        </w:rPr>
        <w:t>tathā soma-kalā-pūrṇaṁ dehaṁ dehī na muñcati ||50||</w:t>
      </w:r>
    </w:p>
    <w:p w:rsidR="00BD6D6C" w:rsidRPr="00CC5067" w:rsidRDefault="00BD6D6C" w:rsidP="00E86695">
      <w:pPr>
        <w:rPr>
          <w:lang w:val="fr-CA"/>
        </w:rPr>
      </w:pPr>
    </w:p>
    <w:p w:rsidR="00BD6D6C" w:rsidRPr="00CC5067" w:rsidRDefault="00BD6D6C" w:rsidP="00E86695">
      <w:pPr>
        <w:rPr>
          <w:lang w:val="fr-CA"/>
        </w:rPr>
      </w:pPr>
      <w:r w:rsidRPr="00CC5067">
        <w:rPr>
          <w:lang w:val="fr-CA"/>
        </w:rPr>
        <w:t>vahnir indhanāni śuṣka-kāṣṭhāni, tathā dīpas tailopasiktāṁ vartīṁ yathā na muñcati, tathā dehī jīvātmā pūrvokta-rītyā soma-kalābhiḥ pūrṇaṁ dehaṁ śarīraṁ na muñcati na tyajati ||50||</w:t>
      </w:r>
    </w:p>
    <w:p w:rsidR="00BD6D6C" w:rsidRPr="00CC5067" w:rsidRDefault="00BD6D6C" w:rsidP="00E86695">
      <w:pPr>
        <w:rPr>
          <w:lang w:val="fr-CA"/>
        </w:rPr>
      </w:pPr>
    </w:p>
    <w:p w:rsidR="00BD6D6C" w:rsidRPr="00CC5067" w:rsidRDefault="00BD6D6C" w:rsidP="00B77BE6">
      <w:pPr>
        <w:pStyle w:val="Versequote"/>
      </w:pPr>
      <w:r w:rsidRPr="00CC5067">
        <w:t>nityaṁ soma-kalā-pūrṇaṁ śarīraṁ yasya yoginaḥ |</w:t>
      </w:r>
    </w:p>
    <w:p w:rsidR="00BD6D6C" w:rsidRPr="00CC5067" w:rsidRDefault="00BD6D6C" w:rsidP="00B77BE6">
      <w:pPr>
        <w:pStyle w:val="Versequote"/>
      </w:pPr>
      <w:r w:rsidRPr="00CC5067">
        <w:t>takṣakenāpi daṣṭasya viṣaṁ tasya na sarpati ||51||</w:t>
      </w:r>
    </w:p>
    <w:p w:rsidR="00BD6D6C" w:rsidRPr="00CC5067" w:rsidRDefault="00BD6D6C" w:rsidP="00E86695"/>
    <w:p w:rsidR="00BD6D6C" w:rsidRPr="00CC5067" w:rsidRDefault="00BD6D6C" w:rsidP="00E86695">
      <w:r w:rsidRPr="00CC5067">
        <w:t>yasya yoginaḥ śarīraṁ nityaṁ soma-kalā-pūrṇaṁ bhavati tasya yoginaḥ takṣakena daṣṭasyāpi śarīre viṣaṁ tadudgīrṇaṁ na sarpati sarvāṅgaṁ na vyāpnotīty arthaḥ ||51||</w:t>
      </w:r>
    </w:p>
    <w:p w:rsidR="00BD6D6C" w:rsidRPr="00CC5067" w:rsidRDefault="00BD6D6C" w:rsidP="00E86695"/>
    <w:p w:rsidR="00BD6D6C" w:rsidRPr="00CC5067" w:rsidRDefault="00BD6D6C" w:rsidP="00E86695">
      <w:r w:rsidRPr="00CC5067">
        <w:t>evam abhyastāṅga-tritayo yogi-dhāraṇāṁ samabhyased iti navabhiḥ ślokair darśayati—</w:t>
      </w:r>
    </w:p>
    <w:p w:rsidR="00BD6D6C" w:rsidRPr="00CC5067" w:rsidRDefault="00BD6D6C" w:rsidP="00E86695"/>
    <w:p w:rsidR="00BD6D6C" w:rsidRPr="00CC5067" w:rsidRDefault="00BD6D6C" w:rsidP="00B77BE6">
      <w:pPr>
        <w:pStyle w:val="Versequote"/>
      </w:pPr>
      <w:r w:rsidRPr="00CC5067">
        <w:t>āsanena samāyuktaḥ prāṇāyāmena saṁyutaḥ |</w:t>
      </w:r>
    </w:p>
    <w:p w:rsidR="00BD6D6C" w:rsidRPr="00CC5067" w:rsidRDefault="00BD6D6C" w:rsidP="00B77BE6">
      <w:pPr>
        <w:pStyle w:val="Versequote"/>
      </w:pPr>
      <w:r w:rsidRPr="00CC5067">
        <w:t>pratyāhāreṇa sampanno dhāraṇāṁ ca samabhyaset ||52||</w:t>
      </w:r>
    </w:p>
    <w:p w:rsidR="00BD6D6C" w:rsidRPr="00CC5067" w:rsidRDefault="00BD6D6C" w:rsidP="00E86695"/>
    <w:p w:rsidR="00BD6D6C" w:rsidRPr="00CC5067" w:rsidRDefault="00BD6D6C" w:rsidP="00E86695">
      <w:r w:rsidRPr="00CC5067">
        <w:t>āsanena samāyuktaḥ anudvejakatayābhyasta-pūrvoktānyatamāsanaḥ evaṁ prāṇāyāmenāpi saṁyutasyottama-madhyamādhamānyatama-lakṣaṇa-lakṣitas tathā pratyāhāreṇa saṁpanno vidhivat pratyāhṛtendriya-vṛtti-yogī-dāraṇāṁ samyag abhyaset ||52||</w:t>
      </w:r>
    </w:p>
    <w:p w:rsidR="00BD6D6C" w:rsidRPr="00CC5067" w:rsidRDefault="00BD6D6C" w:rsidP="00E86695"/>
    <w:p w:rsidR="00BD6D6C" w:rsidRPr="00CC5067" w:rsidRDefault="00BD6D6C" w:rsidP="00B77BE6">
      <w:pPr>
        <w:pStyle w:val="Versequote"/>
      </w:pPr>
      <w:r w:rsidRPr="00CC5067">
        <w:t>hṛdaye pañca-bhūtānāṁ dhāraṇaṁ ca pṛthak pṛthak |</w:t>
      </w:r>
    </w:p>
    <w:p w:rsidR="00BD6D6C" w:rsidRPr="00CC5067" w:rsidRDefault="00BD6D6C" w:rsidP="00B77BE6">
      <w:pPr>
        <w:pStyle w:val="Versequote"/>
      </w:pPr>
      <w:r w:rsidRPr="00CC5067">
        <w:t>manaso niścalatvena dhāraṇā sābhidhīyate ||53||</w:t>
      </w:r>
    </w:p>
    <w:p w:rsidR="00BD6D6C" w:rsidRPr="00CC5067" w:rsidRDefault="00BD6D6C" w:rsidP="00E86695"/>
    <w:p w:rsidR="00BD6D6C" w:rsidRPr="00CC5067" w:rsidRDefault="00BD6D6C" w:rsidP="00E86695">
      <w:r w:rsidRPr="00CC5067">
        <w:t>hṛdaye iti hṛdaye hṛtpradeśe manasaścakāraḥ prāṇasya samuccayārthaḥ | tathā ca prāṇasya ca niścalatvena prāṇasya ca pañca-bhūtānāṁ pṛthak pṛthak san dhāraṇāṁ saiva dhāraṇetyabhidhīyate ||53||</w:t>
      </w:r>
    </w:p>
    <w:p w:rsidR="00BD6D6C" w:rsidRPr="00CC5067" w:rsidRDefault="00BD6D6C" w:rsidP="00E86695"/>
    <w:p w:rsidR="00BD6D6C" w:rsidRPr="00CC5067" w:rsidRDefault="00BD6D6C" w:rsidP="00B77BE6">
      <w:pPr>
        <w:pStyle w:val="Versequote"/>
      </w:pPr>
      <w:r w:rsidRPr="00CC5067">
        <w:t>yā pṛthvī haritālahemarucirā pītā lakārānvitā</w:t>
      </w:r>
    </w:p>
    <w:p w:rsidR="00BD6D6C" w:rsidRPr="00CC5067" w:rsidRDefault="00BD6D6C" w:rsidP="00B77BE6">
      <w:pPr>
        <w:pStyle w:val="Versequote"/>
      </w:pPr>
      <w:r w:rsidRPr="00CC5067">
        <w:t>saṁyuktā kamalāsanena hi catuḥkoṇā hṛdi sthāyinī |</w:t>
      </w:r>
    </w:p>
    <w:p w:rsidR="00BD6D6C" w:rsidRPr="00CC5067" w:rsidRDefault="00BD6D6C" w:rsidP="00B77BE6">
      <w:pPr>
        <w:pStyle w:val="Versequote"/>
      </w:pPr>
      <w:r w:rsidRPr="00CC5067">
        <w:t>prāṇaṁ tatra vilīya pañcaghaṭitaṁ cittānvitaṁ dhārayed</w:t>
      </w:r>
    </w:p>
    <w:p w:rsidR="00BD6D6C" w:rsidRPr="00CC5067" w:rsidRDefault="00BD6D6C" w:rsidP="00B77BE6">
      <w:pPr>
        <w:pStyle w:val="Versequote"/>
      </w:pPr>
      <w:r w:rsidRPr="00CC5067">
        <w:t>eṣā staṁbhakarī sadā kṣitijayaṁ kuryādbhuvo dhāraṇā ||54||</w:t>
      </w:r>
    </w:p>
    <w:p w:rsidR="00BD6D6C" w:rsidRPr="00CC5067" w:rsidRDefault="00BD6D6C" w:rsidP="00E86695"/>
    <w:p w:rsidR="00BD6D6C" w:rsidRPr="00CC5067" w:rsidRDefault="00BD6D6C" w:rsidP="00E86695">
      <w:r w:rsidRPr="00CC5067">
        <w:t>tatrādau pṛthivīdhāraṇam āha—yā pṛthvīti—yā pṛthvī haritālahemavat rucirā ramaṇīyā ataḥ pītālakārabījenānvitā kamalāsanena brahmaṇā saṁyuktā samadhiṣṭhitā catuḥkoṇākārā hṛdi sthāyinī tatra dhyānaviṣayīkṛtety arthaḥ tatra tasmin bhū-maṇḍale svayam api vilīya līno bhūtvā tattattvamayo bhūtvety arthaḥ cittānvitaṁ cittena saṁmilitaṁ prāṇaṁ pañcaghaṭikākālaṁ yāvat  dhārayet | eṣā bhuvo dhāraṇā sthaṁbhakarī guruhetukapatanastaṁbhikā sadānuṣṭhitā satī kṣitijayaṁ kuryāt | staṁbhanaprakāras tu gurumukhāt jñeyaḥ ||54||</w:t>
      </w:r>
    </w:p>
    <w:p w:rsidR="00BD6D6C" w:rsidRPr="00CC5067" w:rsidRDefault="00BD6D6C" w:rsidP="00E86695"/>
    <w:p w:rsidR="00BD6D6C" w:rsidRPr="00CC5067" w:rsidRDefault="00BD6D6C" w:rsidP="00E86695">
      <w:r w:rsidRPr="00CC5067">
        <w:t>vāruṇī-dhāraṇām āha—</w:t>
      </w:r>
    </w:p>
    <w:p w:rsidR="00BD6D6C" w:rsidRPr="00CC5067" w:rsidRDefault="00BD6D6C" w:rsidP="00E86695"/>
    <w:p w:rsidR="00BD6D6C" w:rsidRPr="00CC5067" w:rsidRDefault="00BD6D6C" w:rsidP="00B77BE6">
      <w:pPr>
        <w:pStyle w:val="Versequote"/>
      </w:pPr>
      <w:r w:rsidRPr="00CC5067">
        <w:t>ardhendu-pratimaṁ ca kunda-dhavalaṁ kaṇṭhembu-tattvaṁ sthitaṁ</w:t>
      </w:r>
    </w:p>
    <w:p w:rsidR="00BD6D6C" w:rsidRPr="00CC5067" w:rsidRDefault="00BD6D6C" w:rsidP="00B77BE6">
      <w:pPr>
        <w:pStyle w:val="Versequote"/>
      </w:pPr>
      <w:r w:rsidRPr="00CC5067">
        <w:t>yat pīyūṣa-va-kāra-bīja-sahitaṁ yuktaṁ sadā viṣṇunā |</w:t>
      </w:r>
    </w:p>
    <w:p w:rsidR="00BD6D6C" w:rsidRPr="00CC5067" w:rsidRDefault="00BD6D6C" w:rsidP="00B77BE6">
      <w:pPr>
        <w:pStyle w:val="Versequote"/>
      </w:pPr>
      <w:r w:rsidRPr="00CC5067">
        <w:t>prāṇaṁ tatra vilīya p</w:t>
      </w:r>
    </w:p>
    <w:p w:rsidR="00BD6D6C" w:rsidRPr="00CC5067" w:rsidRDefault="00BD6D6C" w:rsidP="00B77BE6">
      <w:pPr>
        <w:pStyle w:val="Versequote"/>
      </w:pPr>
      <w:r w:rsidRPr="00CC5067">
        <w:t>añca-ghaṭikaṁ cittānvitaṁ dhārayed</w:t>
      </w:r>
    </w:p>
    <w:p w:rsidR="00BD6D6C" w:rsidRPr="00CC5067" w:rsidRDefault="00BD6D6C" w:rsidP="00B77BE6">
      <w:pPr>
        <w:pStyle w:val="Versequote"/>
      </w:pPr>
      <w:r w:rsidRPr="00CC5067">
        <w:t>eṣā duḥsaha-kāla-kūṭa-dahanī syād vāruṇī dhāraṇā ||55||</w:t>
      </w:r>
    </w:p>
    <w:p w:rsidR="00BD6D6C" w:rsidRPr="00CC5067" w:rsidRDefault="00BD6D6C" w:rsidP="00E86695"/>
    <w:p w:rsidR="00BD6D6C" w:rsidRPr="00CC5067" w:rsidRDefault="00BD6D6C" w:rsidP="00E86695">
      <w:r w:rsidRPr="00CC5067">
        <w:t>ardhendu-pratimam iti | ardhendoḥ pratimeva pratimā yasya, tad-ardhendu-pratimaṁ ardha-candra-bhaṅgu-kāram ity arthaḥ | kundavat dhavalavarṇaṁ pīyūṣa-rūpī yadvakārabījaṁ tena sahitaṁ viṣṇunā svatatvābhimāni nāyuktaṁ kaṇṭhe viśuddhacakre sthitaṁ yat ambutatvaṁ tatra svayaṁ pravilīya cittānvitaṁ prāṇaṁ vilīya pravilāpya pañcaghaṭikāvadhi dhārayet | eṣā duḥ sahakālakūṭasya dahanī bhasmakkāriṇī tasya udvejakatvaśaktināśinīti yāvat vāruṇidhāraṇā syāt ||55||</w:t>
      </w:r>
    </w:p>
    <w:p w:rsidR="00BD6D6C" w:rsidRPr="00CC5067" w:rsidRDefault="00BD6D6C" w:rsidP="00E86695"/>
    <w:p w:rsidR="00BD6D6C" w:rsidRPr="00CC5067" w:rsidRDefault="00BD6D6C" w:rsidP="00E86695">
      <w:r w:rsidRPr="00CC5067">
        <w:t>taijasīṁ dhāraṇām āha—</w:t>
      </w:r>
    </w:p>
    <w:p w:rsidR="00BD6D6C" w:rsidRPr="00CC5067" w:rsidRDefault="00BD6D6C" w:rsidP="00E86695"/>
    <w:p w:rsidR="00BD6D6C" w:rsidRPr="00CC5067" w:rsidRDefault="00BD6D6C" w:rsidP="00B77BE6">
      <w:pPr>
        <w:pStyle w:val="Versequote"/>
      </w:pPr>
      <w:r w:rsidRPr="00CC5067">
        <w:t>yat tālu-sthitam indragopa-sadṛśaṁ tattvaṁ trikoṇānalaṁ</w:t>
      </w:r>
    </w:p>
    <w:p w:rsidR="00BD6D6C" w:rsidRPr="00CC5067" w:rsidRDefault="00BD6D6C" w:rsidP="00B77BE6">
      <w:pPr>
        <w:pStyle w:val="Versequote"/>
      </w:pPr>
      <w:r w:rsidRPr="00CC5067">
        <w:t>tejo repha-yutaṁ pravāla-ruciraṁ rudreṇa yat saṅgatam |</w:t>
      </w:r>
    </w:p>
    <w:p w:rsidR="00BD6D6C" w:rsidRPr="00CC5067" w:rsidRDefault="00BD6D6C" w:rsidP="00B77BE6">
      <w:pPr>
        <w:pStyle w:val="Versequote"/>
      </w:pPr>
      <w:r w:rsidRPr="00CC5067">
        <w:t>prāṇaṁ tatra vilīya pañca-ghaṭikaṁ cittānvitaṁ dhārayed</w:t>
      </w:r>
    </w:p>
    <w:p w:rsidR="00BD6D6C" w:rsidRPr="00CC5067" w:rsidRDefault="00BD6D6C" w:rsidP="00B77BE6">
      <w:pPr>
        <w:pStyle w:val="Versequote"/>
      </w:pPr>
      <w:r w:rsidRPr="00CC5067">
        <w:t>eṣā vahni-jayaṁ sadā vitanute vaiśvānarī dhāraṇā ||56||</w:t>
      </w:r>
    </w:p>
    <w:p w:rsidR="00BD6D6C" w:rsidRPr="00CC5067" w:rsidRDefault="00BD6D6C" w:rsidP="00E86695"/>
    <w:p w:rsidR="00BD6D6C" w:rsidRPr="00CC5067" w:rsidRDefault="00BD6D6C" w:rsidP="00E86695">
      <w:r w:rsidRPr="00CC5067">
        <w:t>yad iti | trikoṇākāraṁ indragopa-sadṛśaṁ pravālavat ruciraṁ tejo-rūpaṁ yat repha-bījaṁ, tena yutaṁ rudreṇa tat-tattvābhimāninā saṅgataṁ tālu-sthitaṁ yadā ānalam āgneyaṁ tattvaṁ tatra svayaṁ vilīya cittānvitaṁ prāṇaṁ pañca-ghaṭikaṁ dhārayet | eṣā vaiśvānarī dhāraṇā sadābhyastā vahnijayaṁ vahnijanitadāhādirāhityaṁ vitanute vistārayatīty arthaḥ ||56||</w:t>
      </w:r>
    </w:p>
    <w:p w:rsidR="00BD6D6C" w:rsidRPr="00CC5067" w:rsidRDefault="00BD6D6C" w:rsidP="00E86695"/>
    <w:p w:rsidR="00BD6D6C" w:rsidRPr="00CC5067" w:rsidRDefault="00BD6D6C" w:rsidP="00E86695">
      <w:r w:rsidRPr="00CC5067">
        <w:t>vāyavīṁ dhāraṇām āha—</w:t>
      </w:r>
    </w:p>
    <w:p w:rsidR="00BD6D6C" w:rsidRPr="00CC5067" w:rsidRDefault="00BD6D6C" w:rsidP="00E86695"/>
    <w:p w:rsidR="00BD6D6C" w:rsidRPr="00CC5067" w:rsidRDefault="00BD6D6C" w:rsidP="00B77BE6">
      <w:pPr>
        <w:pStyle w:val="Versequote"/>
      </w:pPr>
      <w:r w:rsidRPr="00CC5067">
        <w:t>yad bhinnāñjana-puñja-sannibham idaṁ vṛttaṁ bhruvor antare</w:t>
      </w:r>
    </w:p>
    <w:p w:rsidR="00BD6D6C" w:rsidRPr="00CC5067" w:rsidRDefault="00BD6D6C" w:rsidP="00B77BE6">
      <w:pPr>
        <w:pStyle w:val="Versequote"/>
      </w:pPr>
      <w:r w:rsidRPr="00CC5067">
        <w:t>tattvaṁ vāyu-mayaṁ ya-kāra-sahitaṁ tatreśvaro devatā |</w:t>
      </w:r>
    </w:p>
    <w:p w:rsidR="00BD6D6C" w:rsidRPr="00CC5067" w:rsidRDefault="00BD6D6C" w:rsidP="00B77BE6">
      <w:pPr>
        <w:pStyle w:val="Versequote"/>
      </w:pPr>
      <w:r w:rsidRPr="00CC5067">
        <w:t>prāṇaṁ tatra vilīya pañca-ghaṭikaṁ cittānvitaṁ dhārayed</w:t>
      </w:r>
    </w:p>
    <w:p w:rsidR="00BD6D6C" w:rsidRPr="00CC5067" w:rsidRDefault="00BD6D6C" w:rsidP="00B77BE6">
      <w:pPr>
        <w:pStyle w:val="Versequote"/>
      </w:pPr>
      <w:r w:rsidRPr="00CC5067">
        <w:t>eṣā khe gamanaṁ karoti yamināṁ syād vāyavī dhāraṇā ||57||</w:t>
      </w:r>
    </w:p>
    <w:p w:rsidR="00BD6D6C" w:rsidRPr="00CC5067" w:rsidRDefault="00BD6D6C" w:rsidP="00E86695"/>
    <w:p w:rsidR="00BD6D6C" w:rsidRPr="00CC5067" w:rsidRDefault="00BD6D6C" w:rsidP="00E86695">
      <w:r w:rsidRPr="00CC5067">
        <w:t>yad bhinneti | vṛttaṁ vartulākāraṁ bhinnaṁ vidīrṇam añjanasya puñjaṁ, tadvad iti nīla-varṇaṁ ya-kāra-bījena sahitaṁ īśvareṇa tat-tattvābhimāninā sahitaṁ bhruvor antare sthitaṁ yad idaṁ vāyu-mayaṁ tattvaṁ tatra svayaṁ vilīya cittānvitaṁ prāṇaṁ pañca-ghaṭikaṁ pūrvavad dhārayet | eṣā vāyavī dhāraṇā yaminaḥ khe gamanam ākāśa-gatiṁ karoti janayati ||57||</w:t>
      </w:r>
    </w:p>
    <w:p w:rsidR="00BD6D6C" w:rsidRPr="00CC5067" w:rsidRDefault="00BD6D6C" w:rsidP="00E86695">
      <w:r w:rsidRPr="00CC5067">
        <w:t>ākāśa-dhāraṇām āha—</w:t>
      </w:r>
    </w:p>
    <w:p w:rsidR="00BD6D6C" w:rsidRPr="00CC5067" w:rsidRDefault="00BD6D6C" w:rsidP="00E86695"/>
    <w:p w:rsidR="00BD6D6C" w:rsidRPr="00CC5067" w:rsidRDefault="00BD6D6C" w:rsidP="00B77BE6">
      <w:pPr>
        <w:pStyle w:val="Versequote"/>
      </w:pPr>
      <w:r w:rsidRPr="00CC5067">
        <w:t>ākāśaṁ suviśuddha-vāri-sadṛśaṁ yat brahma-randhre sthitaṁ</w:t>
      </w:r>
    </w:p>
    <w:p w:rsidR="00BD6D6C" w:rsidRPr="00CC5067" w:rsidRDefault="00BD6D6C" w:rsidP="00B77BE6">
      <w:pPr>
        <w:pStyle w:val="Versequote"/>
      </w:pPr>
      <w:r w:rsidRPr="00CC5067">
        <w:t>tan-nādena sadā-śivena sahitaṁ tattvaṁ ha-kārānvitam |</w:t>
      </w:r>
    </w:p>
    <w:p w:rsidR="00BD6D6C" w:rsidRPr="00CC5067" w:rsidRDefault="00BD6D6C" w:rsidP="00B77BE6">
      <w:pPr>
        <w:pStyle w:val="Versequote"/>
      </w:pPr>
      <w:r w:rsidRPr="00CC5067">
        <w:t>prāṇaṁ tatra vilīya pañca-ghaṭikaṁ cittānvitaṁ dhārayed</w:t>
      </w:r>
    </w:p>
    <w:p w:rsidR="00BD6D6C" w:rsidRPr="00CC5067" w:rsidRDefault="00BD6D6C" w:rsidP="00B77BE6">
      <w:pPr>
        <w:pStyle w:val="Versequote"/>
      </w:pPr>
      <w:r w:rsidRPr="00CC5067">
        <w:t>eṣā mokṣa-kapāṭa-pāṭana-paṭuḥ proktā nabho-dhāraṇā ||58||</w:t>
      </w:r>
    </w:p>
    <w:p w:rsidR="00BD6D6C" w:rsidRPr="00CC5067" w:rsidRDefault="00BD6D6C" w:rsidP="00E86695"/>
    <w:p w:rsidR="00BD6D6C" w:rsidRPr="00CC5067" w:rsidRDefault="00BD6D6C" w:rsidP="00E86695">
      <w:r w:rsidRPr="00CC5067">
        <w:t>ākāśam iti | suviśuddhaṁ akaluṣaṁ | yad vāri, tat-sadṛśaṁ svacchaṁ nādena tatra vyaktim āgatena sadā-śivena tat-tattvābhimāninā sahitaṁ ha-kāra-bījena anvitaṁ militaṁ brahma-randhre sthitaṁ, yat ākāśa-tattvaṁ tatra pūrvavat svayaṁ vilīya cittānvitaṁ prāṇaṁ pañca-ghaṭikaṁ dhārayet, eṣā mokṣa-kapāṭasya pāṭanam utpāṭanaṁ tatra paṭuḥ kuśalā nabho-dhāraṇā proktā | yat tad dhārayato mokṣa-rūpaṁ phalaṁ bhavatīty arthaḥ ||58||</w:t>
      </w:r>
    </w:p>
    <w:p w:rsidR="00BD6D6C" w:rsidRPr="00CC5067" w:rsidRDefault="00BD6D6C" w:rsidP="00E86695"/>
    <w:p w:rsidR="00BD6D6C" w:rsidRPr="00CC5067" w:rsidRDefault="00BD6D6C" w:rsidP="00E86695">
      <w:r w:rsidRPr="00CC5067">
        <w:t>pañca-bhūta-dhāraṇāyāḥ pratyekaṁ phalaṁ darśayati—</w:t>
      </w:r>
    </w:p>
    <w:p w:rsidR="00BD6D6C" w:rsidRPr="00CC5067" w:rsidRDefault="00BD6D6C" w:rsidP="00E86695"/>
    <w:p w:rsidR="00BD6D6C" w:rsidRPr="00CC5067" w:rsidRDefault="00BD6D6C" w:rsidP="00B77BE6">
      <w:pPr>
        <w:pStyle w:val="Versequote"/>
      </w:pPr>
      <w:r w:rsidRPr="00CC5067">
        <w:t>stambhinī drāviṇī caiva dahanī bhrāmiṇī tathā |</w:t>
      </w:r>
    </w:p>
    <w:p w:rsidR="00BD6D6C" w:rsidRPr="00CC5067" w:rsidRDefault="00BD6D6C" w:rsidP="00B77BE6">
      <w:pPr>
        <w:pStyle w:val="Versequote"/>
      </w:pPr>
      <w:r w:rsidRPr="00CC5067">
        <w:t>śoṣiṇī ca bhavanty etā bhūtānāṁ pañca dhāraṇāḥ ||59||</w:t>
      </w:r>
    </w:p>
    <w:p w:rsidR="00BD6D6C" w:rsidRPr="00CC5067" w:rsidRDefault="00BD6D6C" w:rsidP="00E86695"/>
    <w:p w:rsidR="00BD6D6C" w:rsidRPr="00CC5067" w:rsidRDefault="00BD6D6C" w:rsidP="00E86695">
      <w:r w:rsidRPr="00CC5067">
        <w:t>staṁbhinīti staṁbhanādikaṁ pṛthivī dhāraṇādīnāṁ phalaṁ krameṇa bodhyam ||59||</w:t>
      </w:r>
    </w:p>
    <w:p w:rsidR="00BD6D6C" w:rsidRPr="00CC5067" w:rsidRDefault="00BD6D6C" w:rsidP="00E86695"/>
    <w:p w:rsidR="00BD6D6C" w:rsidRPr="00CC5067" w:rsidRDefault="00BD6D6C" w:rsidP="00B77BE6">
      <w:pPr>
        <w:pStyle w:val="Versequote"/>
      </w:pPr>
      <w:r w:rsidRPr="00CC5067">
        <w:t>karmaṇā manasā vācā dhāraṇāḥ pañca durlabhāḥ |</w:t>
      </w:r>
    </w:p>
    <w:p w:rsidR="00BD6D6C" w:rsidRPr="00CC5067" w:rsidRDefault="00BD6D6C" w:rsidP="00B77BE6">
      <w:pPr>
        <w:pStyle w:val="Versequote"/>
      </w:pPr>
      <w:r w:rsidRPr="00CC5067">
        <w:t>vijñāya satataṁ yogī sarva-duḥkhaiḥ pramucyate ||60||</w:t>
      </w:r>
    </w:p>
    <w:p w:rsidR="00BD6D6C" w:rsidRPr="00CC5067" w:rsidRDefault="00BD6D6C" w:rsidP="00E86695"/>
    <w:p w:rsidR="00BD6D6C" w:rsidRPr="00CC5067" w:rsidRDefault="00BD6D6C" w:rsidP="00E86695">
      <w:r w:rsidRPr="00CC5067">
        <w:t>karmaṇā anuṣṭhāna-rūpeṇa, manasā cintana-rūpeṇa, vācā ittham iti nidarśanātmaka-vacana-rūpeṇa prāptaṁ durlabhāḥ pañca-dhāraṇāḥ vijñāya, yogī sarva-duḥkhaiḥ pramucyate ||60||</w:t>
      </w:r>
    </w:p>
    <w:p w:rsidR="00BD6D6C" w:rsidRPr="00CC5067" w:rsidRDefault="00BD6D6C" w:rsidP="00E86695"/>
    <w:p w:rsidR="00BD6D6C" w:rsidRPr="00CC5067" w:rsidRDefault="00BD6D6C" w:rsidP="00E86695">
      <w:r w:rsidRPr="00CC5067">
        <w:t>atha caturviṁśatibhiḥ ślokaiḥ dhyānasya prakaraṇam utthāpayan prathamaṁ cintārthaka-dhātuṁ darśayati—</w:t>
      </w:r>
    </w:p>
    <w:p w:rsidR="00BD6D6C" w:rsidRPr="00CC5067" w:rsidRDefault="00BD6D6C" w:rsidP="00E86695"/>
    <w:p w:rsidR="00BD6D6C" w:rsidRPr="00CC5067" w:rsidRDefault="00BD6D6C" w:rsidP="00B77BE6">
      <w:pPr>
        <w:pStyle w:val="Versequote"/>
      </w:pPr>
      <w:r w:rsidRPr="00CC5067">
        <w:t>smṛtyeva sarva-cintāyāṁ dhātur ekaḥ prapadyate |</w:t>
      </w:r>
    </w:p>
    <w:p w:rsidR="00BD6D6C" w:rsidRPr="00CC5067" w:rsidRDefault="00BD6D6C" w:rsidP="00B77BE6">
      <w:pPr>
        <w:pStyle w:val="Versequote"/>
      </w:pPr>
      <w:r w:rsidRPr="00CC5067">
        <w:t>yac-citte nirmalā cintā tad dhi dhyānaṁ pracakṣate ||61||</w:t>
      </w:r>
    </w:p>
    <w:p w:rsidR="00BD6D6C" w:rsidRPr="00CC5067" w:rsidRDefault="00BD6D6C" w:rsidP="00E86695"/>
    <w:p w:rsidR="00BD6D6C" w:rsidRPr="00CC5067" w:rsidRDefault="00BD6D6C" w:rsidP="00E86695">
      <w:r w:rsidRPr="00CC5067">
        <w:t>smṛtyeveti | smṛ iti dhātur eva sarva-cintāyāṁ prapadyate | cintā-sāmānya-vācakatayā kathyate ity arthaḥ | vyākaraṇe iti śeṣaḥ | tathā ca citte nirmalā anācchanna-viṣayā cintā śāstrokta-prakāreṇa smaraṇam iti yāvat | hi niścayena | tad eva dhyānam iti pracakṣate ucyate ||61||</w:t>
      </w:r>
    </w:p>
    <w:p w:rsidR="00BD6D6C" w:rsidRPr="00CC5067" w:rsidRDefault="00BD6D6C" w:rsidP="00E86695"/>
    <w:p w:rsidR="00BD6D6C" w:rsidRPr="00CC5067" w:rsidRDefault="00BD6D6C" w:rsidP="00E86695">
      <w:r w:rsidRPr="00CC5067">
        <w:t>tad eva dhyānaṁ saguṇa-nirguṇa-bhedena dvividhaṁ bhavatīty āha—</w:t>
      </w:r>
    </w:p>
    <w:p w:rsidR="00BD6D6C" w:rsidRPr="00CC5067" w:rsidRDefault="00BD6D6C" w:rsidP="00E86695"/>
    <w:p w:rsidR="00BD6D6C" w:rsidRPr="00CC5067" w:rsidRDefault="00BD6D6C" w:rsidP="00B77BE6">
      <w:pPr>
        <w:pStyle w:val="Versequote"/>
      </w:pPr>
      <w:r w:rsidRPr="00CC5067">
        <w:t>dvividhaṁ bhavati dhyānaṁ sakalaṁ niṣkalaṁ tathā |</w:t>
      </w:r>
    </w:p>
    <w:p w:rsidR="00BD6D6C" w:rsidRPr="00CC5067" w:rsidRDefault="00BD6D6C" w:rsidP="00B77BE6">
      <w:pPr>
        <w:pStyle w:val="Versequote"/>
      </w:pPr>
      <w:r w:rsidRPr="00CC5067">
        <w:t>sakalaṁ varṇa-bhedena niṣkalaṁ nirguṇaṁ bhavet ||62||</w:t>
      </w:r>
    </w:p>
    <w:p w:rsidR="00BD6D6C" w:rsidRPr="00CC5067" w:rsidRDefault="00BD6D6C" w:rsidP="00B77BE6">
      <w:pPr>
        <w:pStyle w:val="Versequote"/>
      </w:pPr>
    </w:p>
    <w:p w:rsidR="00BD6D6C" w:rsidRPr="00CC5067" w:rsidRDefault="00BD6D6C" w:rsidP="00E86695">
      <w:r w:rsidRPr="00CC5067">
        <w:t>dvividham iti tad dhyānaṁ dvividhaṁ bhavati | ekaṁ sakalayā sattvādi-guṇa-rūpa-varṇa-mudrākārādi-rūpayā sahitaṁ sakalaṁ saguṇaṁ caturbāhu-pañcavaktādi-rūpaṁ tad-rahitaṁ niṣkalaṁ nirguṇaṁ jyotī-rūpaṁ bhaved ity arthaḥ ||62||</w:t>
      </w:r>
    </w:p>
    <w:p w:rsidR="00BD6D6C" w:rsidRPr="00CC5067" w:rsidRDefault="00BD6D6C" w:rsidP="00E86695"/>
    <w:p w:rsidR="00BD6D6C" w:rsidRPr="00CC5067" w:rsidRDefault="00BD6D6C" w:rsidP="00E86695">
      <w:pPr>
        <w:rPr>
          <w:lang w:val="pl-PL"/>
        </w:rPr>
      </w:pPr>
      <w:r w:rsidRPr="00CC5067">
        <w:rPr>
          <w:lang w:val="pl-PL"/>
        </w:rPr>
        <w:t>dhyāna samaye’vasthāṁ na prakaraṇam āha—</w:t>
      </w:r>
    </w:p>
    <w:p w:rsidR="00BD6D6C" w:rsidRPr="00CC5067" w:rsidRDefault="00BD6D6C" w:rsidP="00E86695">
      <w:pPr>
        <w:rPr>
          <w:lang w:val="pl-PL"/>
        </w:rPr>
      </w:pPr>
    </w:p>
    <w:p w:rsidR="00BD6D6C" w:rsidRPr="00CC5067" w:rsidRDefault="00BD6D6C" w:rsidP="00B77BE6">
      <w:pPr>
        <w:pStyle w:val="Versequote"/>
      </w:pPr>
      <w:r w:rsidRPr="00CC5067">
        <w:t>antaśceto bahiścakṣuradhaḥ sthāpya sukhāsanaṁ |</w:t>
      </w:r>
    </w:p>
    <w:p w:rsidR="00BD6D6C" w:rsidRPr="00CC5067" w:rsidRDefault="00BD6D6C" w:rsidP="00B77BE6">
      <w:pPr>
        <w:pStyle w:val="Versequote"/>
      </w:pPr>
      <w:r w:rsidRPr="00CC5067">
        <w:t>samatvaṁ ca śarīrasya dhyānamudreti kathyate ||63||</w:t>
      </w:r>
    </w:p>
    <w:p w:rsidR="00BD6D6C" w:rsidRPr="00CC5067" w:rsidRDefault="00BD6D6C" w:rsidP="00E86695"/>
    <w:p w:rsidR="00BD6D6C" w:rsidRPr="00CC5067" w:rsidRDefault="00BD6D6C" w:rsidP="00E86695">
      <w:r w:rsidRPr="00CC5067">
        <w:t>antar iti | antar vakṣyamāṇādhāra-cakrādiṣu ceto’ntaḥ-karaṇaṁ bahir nāsāgrādiṣu cakṣur netram, adhas tu same bhū-tale sukha-dam āsanaṁ pūrvokta-prakāreṇa saṁsthāpya śarīrasya samatvaṁ vidhāya samakāra-śirodharaḥ san dhyāyed iyaṁ dhyāna-mudrā iti kathyate ity arthaḥ ||63||</w:t>
      </w:r>
    </w:p>
    <w:p w:rsidR="00BD6D6C" w:rsidRPr="00CC5067" w:rsidRDefault="00BD6D6C" w:rsidP="00E86695"/>
    <w:p w:rsidR="00BD6D6C" w:rsidRPr="00CC5067" w:rsidRDefault="00BD6D6C" w:rsidP="00E86695">
      <w:r w:rsidRPr="00CC5067">
        <w:t>athādhārādi-dhyāna-sthāna-bhedaṁ darśayati ādhāram ity-ādibhiḥ—</w:t>
      </w:r>
    </w:p>
    <w:p w:rsidR="00BD6D6C" w:rsidRPr="00CC5067" w:rsidRDefault="00BD6D6C" w:rsidP="00E86695"/>
    <w:p w:rsidR="00BD6D6C" w:rsidRPr="00CC5067" w:rsidRDefault="00BD6D6C" w:rsidP="00B77BE6">
      <w:pPr>
        <w:pStyle w:val="Versequote"/>
      </w:pPr>
      <w:r w:rsidRPr="00CC5067">
        <w:t>ādhāraṁ prathamaṁ cakraṁ svarṇābhaṁ ca caturdalam |</w:t>
      </w:r>
    </w:p>
    <w:p w:rsidR="00BD6D6C" w:rsidRPr="00CC5067" w:rsidRDefault="00BD6D6C" w:rsidP="00B77BE6">
      <w:pPr>
        <w:pStyle w:val="Versequote"/>
      </w:pPr>
      <w:r w:rsidRPr="00CC5067">
        <w:t>kuṇḍalinyā samāyuktaṁ dhyātvā mucyeta kilbiṣaiḥ ||64||</w:t>
      </w:r>
    </w:p>
    <w:p w:rsidR="00BD6D6C" w:rsidRPr="00CC5067" w:rsidRDefault="00BD6D6C" w:rsidP="00E86695"/>
    <w:p w:rsidR="00BD6D6C" w:rsidRPr="00CC5067" w:rsidRDefault="00BD6D6C" w:rsidP="00E86695">
      <w:r w:rsidRPr="00CC5067">
        <w:t>ādhāraṁ mūlādhārākhyāṁ prathamaṁ svarṇaṁ catur-dalaṁ yac cakraṁ kuṇḍalinyā samāyuktaṁ dhyātvā yogī kilbiṣaiḥ pātakair mucyate | niṣkalmaṣo bhavatīty arthaḥ | atrādhāra-śabdena tatratya-svayaṁbhu-liṅga-viśiṣṭasya grahaṇam ||64||</w:t>
      </w:r>
    </w:p>
    <w:p w:rsidR="00BD6D6C" w:rsidRPr="00CC5067" w:rsidRDefault="00BD6D6C" w:rsidP="00E86695"/>
    <w:p w:rsidR="00BD6D6C" w:rsidRPr="00CC5067" w:rsidRDefault="00BD6D6C" w:rsidP="00B77BE6">
      <w:pPr>
        <w:pStyle w:val="Versequote"/>
      </w:pPr>
      <w:r w:rsidRPr="00CC5067">
        <w:t>svādhiṣṭhāne ca ṣaṭ-patre san-māṇikya-sama-prabhe |</w:t>
      </w:r>
    </w:p>
    <w:p w:rsidR="00BD6D6C" w:rsidRPr="00CC5067" w:rsidRDefault="00BD6D6C" w:rsidP="00B77BE6">
      <w:pPr>
        <w:pStyle w:val="Versequote"/>
      </w:pPr>
      <w:r w:rsidRPr="00CC5067">
        <w:t>nāsāgra-dṛṣṭir ātmānaṁ dhyātvā yogī sukhī bhavet ||65||</w:t>
      </w:r>
    </w:p>
    <w:p w:rsidR="00BD6D6C" w:rsidRPr="00CC5067" w:rsidRDefault="00BD6D6C" w:rsidP="00E86695"/>
    <w:p w:rsidR="00BD6D6C" w:rsidRPr="00CC5067" w:rsidRDefault="00BD6D6C" w:rsidP="00E86695">
      <w:r w:rsidRPr="00CC5067">
        <w:t>svādhiṣṭhāne iti | ṣaṭ-patre san-māṇikya-prabhayā tulya-prabhe suṣṭhu-rakta-varṇe ity arthaḥ | svādhiṣṭhāne nāsāgra-dṛṣṭiḥ san ātmānaṁ sa-guṇam iṣṭa-rūpaṁ nirguṇaṁ vā jyotiḥ-svarūpaṁ dhyātvā yogī sukhī bhavet ||65||</w:t>
      </w:r>
    </w:p>
    <w:p w:rsidR="00BD6D6C" w:rsidRPr="00CC5067" w:rsidRDefault="00BD6D6C" w:rsidP="00E86695"/>
    <w:p w:rsidR="00BD6D6C" w:rsidRPr="00CC5067" w:rsidRDefault="00BD6D6C" w:rsidP="00E86695">
      <w:r w:rsidRPr="00CC5067">
        <w:t>kiṁ ca,</w:t>
      </w:r>
    </w:p>
    <w:p w:rsidR="00BD6D6C" w:rsidRPr="00CC5067" w:rsidRDefault="00BD6D6C" w:rsidP="00E86695"/>
    <w:p w:rsidR="00BD6D6C" w:rsidRPr="00CC5067" w:rsidRDefault="00BD6D6C" w:rsidP="00B77BE6">
      <w:pPr>
        <w:pStyle w:val="Versequote"/>
      </w:pPr>
      <w:r w:rsidRPr="00CC5067">
        <w:t>taruṇād ity asaṅkāśe candre ca maṇipūrake |</w:t>
      </w:r>
    </w:p>
    <w:p w:rsidR="00BD6D6C" w:rsidRPr="00CC5067" w:rsidRDefault="00BD6D6C" w:rsidP="00B77BE6">
      <w:pPr>
        <w:pStyle w:val="Versequote"/>
      </w:pPr>
      <w:r w:rsidRPr="00CC5067">
        <w:t>nāsāgra-dṛṣṭir ātmānaṁ dhyātvā saṅkṣobhayej jagat ||66||</w:t>
      </w:r>
    </w:p>
    <w:p w:rsidR="00BD6D6C" w:rsidRPr="00CC5067" w:rsidRDefault="00BD6D6C" w:rsidP="00E86695"/>
    <w:p w:rsidR="00BD6D6C" w:rsidRPr="00CC5067" w:rsidRDefault="00BD6D6C" w:rsidP="00E86695">
      <w:r w:rsidRPr="00CC5067">
        <w:t>punas taruṇaḥ sadyaḥ samudito ya aditya ārakta-maṇḍalo raviḥ, tadvat saṅkāśate dīpyate iti taruṇāditya-saṅkāśas tasmin maṇipūrake cakre nāsāgra-dṛṣṭiḥ san ātmānaṁ dhyātvā yogī nikhilaṁ jagat saṅkṣobhayet ||66||</w:t>
      </w:r>
    </w:p>
    <w:p w:rsidR="00BD6D6C" w:rsidRPr="00CC5067" w:rsidRDefault="00BD6D6C" w:rsidP="00E86695"/>
    <w:p w:rsidR="00BD6D6C" w:rsidRPr="00CC5067" w:rsidRDefault="00BD6D6C" w:rsidP="00B77BE6">
      <w:pPr>
        <w:pStyle w:val="Versequote"/>
      </w:pPr>
      <w:r w:rsidRPr="00CC5067">
        <w:t>hṛd-ākāśe sthitaṁ śaṁbhuṁ pracaṇḍa-ravi-tejasam |</w:t>
      </w:r>
    </w:p>
    <w:p w:rsidR="00BD6D6C" w:rsidRPr="00CC5067" w:rsidRDefault="00BD6D6C" w:rsidP="00B77BE6">
      <w:pPr>
        <w:pStyle w:val="Versequote"/>
      </w:pPr>
      <w:r w:rsidRPr="00CC5067">
        <w:t>nāsāgre dṛṣṭim ādhāya dhyātvā brahma-mayo bhavet ||67||</w:t>
      </w:r>
    </w:p>
    <w:p w:rsidR="00BD6D6C" w:rsidRPr="00CC5067" w:rsidRDefault="00BD6D6C" w:rsidP="00E86695"/>
    <w:p w:rsidR="00BD6D6C" w:rsidRPr="00CC5067" w:rsidRDefault="00BD6D6C" w:rsidP="00E86695">
      <w:r w:rsidRPr="00CC5067">
        <w:t>hṛd iti | hṛd-ākāśe hṛt-saroja-vivare anāhatākhya-cakra ity arthaḥ | sthitaṁ pracaṇḍa utkaṭa-kiraṇo yo raviḥ sūryaḥ, tadvat tejo yasya taṁ śambhuṁ bāṇa-liṅga-rūpam ity arthaḥ | nāsāgra-dṛṣṭim ādhāya sthāpāyitvā dhyātvā brahma-mayo nirasta samastopādhi-guṇo bhaved ity arthaḥ ||67||</w:t>
      </w:r>
    </w:p>
    <w:p w:rsidR="00BD6D6C" w:rsidRPr="00CC5067" w:rsidRDefault="00BD6D6C" w:rsidP="00E86695"/>
    <w:p w:rsidR="00BD6D6C" w:rsidRPr="00CC5067" w:rsidRDefault="00BD6D6C" w:rsidP="00B77BE6">
      <w:pPr>
        <w:pStyle w:val="Versequote"/>
      </w:pPr>
      <w:r w:rsidRPr="00CC5067">
        <w:t>vidyut-prabhe ca hṛt-padme prāṇāyāma-vibhedataḥ |</w:t>
      </w:r>
    </w:p>
    <w:p w:rsidR="00BD6D6C" w:rsidRPr="00CC5067" w:rsidRDefault="00BD6D6C" w:rsidP="00B77BE6">
      <w:pPr>
        <w:pStyle w:val="Versequote"/>
      </w:pPr>
      <w:r w:rsidRPr="00CC5067">
        <w:t>nāsāgra-dṛṣṭir ātmānaṁ dhyātvā brahma-mayo bhavet ||68||</w:t>
      </w:r>
    </w:p>
    <w:p w:rsidR="00BD6D6C" w:rsidRPr="00CC5067" w:rsidRDefault="00BD6D6C" w:rsidP="00E86695"/>
    <w:p w:rsidR="00BD6D6C" w:rsidRPr="00CC5067" w:rsidRDefault="00BD6D6C" w:rsidP="00E86695">
      <w:r w:rsidRPr="00CC5067">
        <w:t>punaḥ vidyut-prabhe taṁ taḍil-latevābhāsamāne pūrvokte hṛt-padme prāṇāyāma-vibhedataḥ prāṇāyāmokta-prakāreṇa nāsāgra-dṛṣṭiḥ sann ātmānaṁ pūrvokta-rītyā dhyātvā yogī brahma-mayo bhavet ||68||</w:t>
      </w:r>
    </w:p>
    <w:p w:rsidR="00BD6D6C" w:rsidRPr="00CC5067" w:rsidRDefault="00BD6D6C" w:rsidP="00E86695"/>
    <w:p w:rsidR="00BD6D6C" w:rsidRPr="00CC5067" w:rsidRDefault="00BD6D6C" w:rsidP="006864D7">
      <w:pPr>
        <w:pStyle w:val="Versequote"/>
      </w:pPr>
      <w:r w:rsidRPr="00CC5067">
        <w:t>satataṁ ghaṇṭikā-madhye viśuddhe dīpakaprabhe |</w:t>
      </w:r>
    </w:p>
    <w:p w:rsidR="00BD6D6C" w:rsidRPr="00CC5067" w:rsidRDefault="00BD6D6C" w:rsidP="006864D7">
      <w:pPr>
        <w:pStyle w:val="Versequote"/>
      </w:pPr>
      <w:r w:rsidRPr="00CC5067">
        <w:t>nāsāgra-dṛṣṭir ātmānaṁ dhyātvā mṛtyuṁ pramuñcati ||69||</w:t>
      </w:r>
    </w:p>
    <w:p w:rsidR="00BD6D6C" w:rsidRPr="00CC5067" w:rsidRDefault="00BD6D6C" w:rsidP="00E86695"/>
    <w:p w:rsidR="00BD6D6C" w:rsidRPr="00CC5067" w:rsidRDefault="00BD6D6C" w:rsidP="00E86695">
      <w:r w:rsidRPr="00CC5067">
        <w:t>ghaṇṭikā-madhye kaṇṭha-pradeśe viśuddhe cakre dīpaka-samāna-prabhe nāsāgra-dṛṣṭiḥ sann ātmānaṁ satataṁ nirantaraṁ dhyātvā yogī mṛtyuṁ maraṇaṁ pramuñcati amaro bhavatīty arthaḥ ||69||</w:t>
      </w:r>
    </w:p>
    <w:p w:rsidR="00BD6D6C" w:rsidRPr="00CC5067" w:rsidRDefault="00BD6D6C" w:rsidP="00E86695"/>
    <w:p w:rsidR="00BD6D6C" w:rsidRPr="00CC5067" w:rsidRDefault="00BD6D6C" w:rsidP="00E86695">
      <w:r w:rsidRPr="00CC5067">
        <w:t>kiṁ ca,</w:t>
      </w:r>
    </w:p>
    <w:p w:rsidR="00BD6D6C" w:rsidRPr="00CC5067" w:rsidRDefault="00BD6D6C" w:rsidP="006864D7">
      <w:pPr>
        <w:pStyle w:val="Versequote"/>
      </w:pPr>
      <w:r w:rsidRPr="00CC5067">
        <w:t>bhruvor antar-gataṁ devaṁ san-māṇikya-śikhopamam |</w:t>
      </w:r>
    </w:p>
    <w:p w:rsidR="00BD6D6C" w:rsidRPr="00CC5067" w:rsidRDefault="00BD6D6C" w:rsidP="006864D7">
      <w:pPr>
        <w:pStyle w:val="Versequote"/>
      </w:pPr>
      <w:r w:rsidRPr="00CC5067">
        <w:t>nāsāgra-dṛṣṭir ātmānaṁ dhyātvā’’nanda-mayo bhavet ||70||</w:t>
      </w:r>
    </w:p>
    <w:p w:rsidR="00BD6D6C" w:rsidRPr="00CC5067" w:rsidRDefault="00BD6D6C" w:rsidP="00E86695"/>
    <w:p w:rsidR="00BD6D6C" w:rsidRPr="00CC5067" w:rsidRDefault="00BD6D6C" w:rsidP="00E86695">
      <w:r w:rsidRPr="00CC5067">
        <w:t>bhruvor antar-gatam ājñā-cakre sthitaṁ san-māṇikyasya śikhāvad ārakta-varṇam ātmānaṁ nāsāgra-dṛṣṭiḥ san dhyātvā ānanda-mayo vigalita-dvandva-vedano bhavet ||70||</w:t>
      </w:r>
    </w:p>
    <w:p w:rsidR="00BD6D6C" w:rsidRPr="00CC5067" w:rsidRDefault="00BD6D6C" w:rsidP="00E86695"/>
    <w:p w:rsidR="00BD6D6C" w:rsidRPr="00CC5067" w:rsidRDefault="00BD6D6C" w:rsidP="006864D7">
      <w:pPr>
        <w:pStyle w:val="Versequote"/>
      </w:pPr>
      <w:r w:rsidRPr="00CC5067">
        <w:t>dhyāyen nīla-nibhaṁ nityaṁ bhrū-madhye parameśvaram |</w:t>
      </w:r>
    </w:p>
    <w:p w:rsidR="00BD6D6C" w:rsidRPr="00CC5067" w:rsidRDefault="00BD6D6C" w:rsidP="006864D7">
      <w:pPr>
        <w:pStyle w:val="Versequote"/>
      </w:pPr>
      <w:r w:rsidRPr="00CC5067">
        <w:t>ātmānaṁ vijita-prāṇo yogī yogam avāpnuyāt ||71||</w:t>
      </w:r>
    </w:p>
    <w:p w:rsidR="00BD6D6C" w:rsidRPr="00CC5067" w:rsidRDefault="00BD6D6C" w:rsidP="00E86695"/>
    <w:p w:rsidR="00BD6D6C" w:rsidRPr="00CC5067" w:rsidRDefault="00BD6D6C" w:rsidP="00E86695">
      <w:r w:rsidRPr="00CC5067">
        <w:t>bhrū-madhye ājñā-cakre nīla-nibhaṁ nīla-varṇaṁ parameśvaraṁ śivam ātmānaṁ paramātmānaṁ vijita-prāṇaḥ san nityaṁ dhyātvā yogī yogaṁ jīvātma-paramātmanor aikyaṁ avāpnuyāt prāpnuyāt ||71||</w:t>
      </w:r>
    </w:p>
    <w:p w:rsidR="00BD6D6C" w:rsidRPr="00CC5067" w:rsidRDefault="00BD6D6C" w:rsidP="00E86695"/>
    <w:p w:rsidR="00BD6D6C" w:rsidRPr="00CC5067" w:rsidRDefault="00BD6D6C" w:rsidP="006864D7">
      <w:pPr>
        <w:pStyle w:val="Versequote"/>
      </w:pPr>
      <w:r w:rsidRPr="00CC5067">
        <w:t>nirguṇaṁ ca śivaṁ śāntaṁ gagane viśvato mukham |</w:t>
      </w:r>
    </w:p>
    <w:p w:rsidR="00BD6D6C" w:rsidRPr="00CC5067" w:rsidRDefault="00BD6D6C" w:rsidP="006864D7">
      <w:pPr>
        <w:pStyle w:val="Versequote"/>
      </w:pPr>
      <w:r w:rsidRPr="00CC5067">
        <w:t>nāsāgra-dṛṣṭir ekākī dhyātvā brahma-samo bhavet ||72||</w:t>
      </w:r>
    </w:p>
    <w:p w:rsidR="00BD6D6C" w:rsidRPr="00CC5067" w:rsidRDefault="00BD6D6C" w:rsidP="00E86695"/>
    <w:p w:rsidR="00BD6D6C" w:rsidRPr="00CC5067" w:rsidRDefault="00BD6D6C" w:rsidP="00E86695">
      <w:r w:rsidRPr="00CC5067">
        <w:t>gagane ājñā cakra-sthāne nirguṇaṁ kartṛtva-bhoktṛtvādy-abhimāna-kalā-rahitam | ata eva śāntaṁ viśvato-mukhaṁ viśva-vyāpakaṁ śivaṁ nāsāgra-dṛṣṭiḥ san ekākī jana-saṁparka-śūnya-stho yogī dhyātvā brahma-samo jīva-bhāva-prada-guṇa-dharma-rahito bhavet | vyavahāra-daśāyām apīti bhāvaḥ ||72||</w:t>
      </w:r>
    </w:p>
    <w:p w:rsidR="00BD6D6C" w:rsidRPr="00CC5067" w:rsidRDefault="00BD6D6C" w:rsidP="00E86695"/>
    <w:p w:rsidR="00BD6D6C" w:rsidRPr="00CC5067" w:rsidRDefault="00BD6D6C" w:rsidP="006864D7">
      <w:pPr>
        <w:pStyle w:val="Versequote"/>
      </w:pPr>
      <w:r w:rsidRPr="00CC5067">
        <w:t>ākāśe yatra śabdaṁ syāt tadājñā-cakram ucyate |</w:t>
      </w:r>
    </w:p>
    <w:p w:rsidR="00BD6D6C" w:rsidRPr="00CC5067" w:rsidRDefault="00BD6D6C" w:rsidP="006864D7">
      <w:pPr>
        <w:pStyle w:val="Versequote"/>
      </w:pPr>
      <w:r w:rsidRPr="00CC5067">
        <w:t>tatrātmānaṁ śivaṁ dhyātvā yogī yogam avāpnuyāt ||73||</w:t>
      </w:r>
    </w:p>
    <w:p w:rsidR="00BD6D6C" w:rsidRPr="00CC5067" w:rsidRDefault="00BD6D6C" w:rsidP="00E86695"/>
    <w:p w:rsidR="00BD6D6C" w:rsidRPr="00CC5067" w:rsidRDefault="00BD6D6C" w:rsidP="00E86695">
      <w:r w:rsidRPr="00CC5067">
        <w:t xml:space="preserve">ākāśe ākāśa-tattva-nilaye yatra yasmin sthāne śabdaḥ nāda-rūpo vyaktaḥ syāt | tad eva bhrū-madhye gatam ājñā-cakram ucyate </w:t>
      </w:r>
      <w:r w:rsidRPr="00CC5067">
        <w:rPr>
          <w:lang w:val="en-CA"/>
        </w:rPr>
        <w:t>|</w:t>
      </w:r>
      <w:r w:rsidRPr="00CC5067">
        <w:t xml:space="preserve"> tatra tasmin cakre sthitaṁ śivaṁ śiva-rūpiṇam ātmānaṁ purvokta-rītyā dhyātvā yogī muktiṁ kaivalya-rūpām avāpnuyāt | etad ākāśa-maṇḍalam ato nādaṁ cātraiva vyakto bhavati | śabdasyākāśa-guṇatvāt tad uktaṁ yoga-sāre—</w:t>
      </w:r>
    </w:p>
    <w:p w:rsidR="00BD6D6C" w:rsidRPr="00CC5067" w:rsidRDefault="00BD6D6C" w:rsidP="00E86695"/>
    <w:p w:rsidR="00BD6D6C" w:rsidRPr="00CC5067" w:rsidRDefault="00BD6D6C" w:rsidP="005612EA">
      <w:pPr>
        <w:pStyle w:val="Quote"/>
      </w:pPr>
      <w:r w:rsidRPr="00CC5067">
        <w:t>ākāśa-maṇḍalaṁ vṛttaṁ devatāsya sadā-śivaḥ |</w:t>
      </w:r>
    </w:p>
    <w:p w:rsidR="00BD6D6C" w:rsidRPr="00CC5067" w:rsidRDefault="00BD6D6C" w:rsidP="005612EA">
      <w:pPr>
        <w:pStyle w:val="Quote"/>
        <w:rPr>
          <w:rFonts w:cs="Balaram"/>
          <w:iCs w:val="0"/>
          <w:color w:val="000000"/>
          <w:szCs w:val="24"/>
        </w:rPr>
      </w:pPr>
      <w:r w:rsidRPr="00CC5067">
        <w:t xml:space="preserve">nāda-rūpaṁ bhruvor madhye manaso maṇḍalaṁ viduḥ || </w:t>
      </w:r>
      <w:r w:rsidRPr="00CC5067">
        <w:rPr>
          <w:rFonts w:cs="Balaram"/>
          <w:iCs w:val="0"/>
          <w:color w:val="000000"/>
          <w:szCs w:val="24"/>
        </w:rPr>
        <w:t>iti ||73||</w:t>
      </w:r>
    </w:p>
    <w:p w:rsidR="00BD6D6C" w:rsidRPr="00CC5067" w:rsidRDefault="00BD6D6C" w:rsidP="00E86695"/>
    <w:p w:rsidR="00BD6D6C" w:rsidRPr="00CC5067" w:rsidRDefault="00BD6D6C" w:rsidP="00E86695">
      <w:r w:rsidRPr="00CC5067">
        <w:t>ājñā-cakropari-gata-śūnya-sthāne sakala-cakravat sā dhāraṇāṁ dhyānam āha—</w:t>
      </w:r>
    </w:p>
    <w:p w:rsidR="00BD6D6C" w:rsidRPr="00CC5067" w:rsidRDefault="00BD6D6C" w:rsidP="00E86695"/>
    <w:p w:rsidR="00BD6D6C" w:rsidRPr="00CC5067" w:rsidRDefault="00BD6D6C" w:rsidP="006864D7">
      <w:pPr>
        <w:pStyle w:val="Versequote"/>
        <w:rPr>
          <w:lang w:val="fr-CA"/>
        </w:rPr>
      </w:pPr>
      <w:r w:rsidRPr="00CC5067">
        <w:rPr>
          <w:lang w:val="fr-CA"/>
        </w:rPr>
        <w:t>nirmalaṁ gaganākāraṁ marīci-jala-sannibham |</w:t>
      </w:r>
    </w:p>
    <w:p w:rsidR="00BD6D6C" w:rsidRPr="00CC5067" w:rsidRDefault="00BD6D6C" w:rsidP="006864D7">
      <w:pPr>
        <w:pStyle w:val="Versequote"/>
        <w:rPr>
          <w:lang w:val="fr-CA"/>
        </w:rPr>
      </w:pPr>
      <w:r w:rsidRPr="00CC5067">
        <w:rPr>
          <w:lang w:val="fr-CA"/>
        </w:rPr>
        <w:t>ātmānaṁ sarvagaṁ dhyātvā yogī muktim avāpnuyāt ||74||</w:t>
      </w:r>
    </w:p>
    <w:p w:rsidR="00BD6D6C" w:rsidRPr="00CC5067" w:rsidRDefault="00BD6D6C" w:rsidP="00E86695">
      <w:pPr>
        <w:rPr>
          <w:lang w:val="fr-CA"/>
        </w:rPr>
      </w:pPr>
    </w:p>
    <w:p w:rsidR="00BD6D6C" w:rsidRPr="00CC5067" w:rsidRDefault="00BD6D6C" w:rsidP="00E86695">
      <w:pPr>
        <w:rPr>
          <w:lang w:val="fr-CA"/>
        </w:rPr>
      </w:pPr>
      <w:r w:rsidRPr="00CC5067">
        <w:rPr>
          <w:lang w:val="fr-CA"/>
        </w:rPr>
        <w:t>nirmalam iti nirmalaṁ svarūpaṁ tirodhyāya kamala sambandha-rahitaṁ ata eva gaganākāraṁ nirabhra-gagana-sadṛśaṁ madhye’vacchedakābhāvāt sarvatraikākāratayā vyāpakam ity arthaḥ | ata eva sarvagaṁ na kiṁ svarūpa-śūnyatetyāha—marīci-jala-sannibhaṁ mṛgatṛṣṇikodavat sphurat-tejo-rupam ity arthaḥ | etādṛśam ātmānaṁ dhyātvā yogī muktiṁ prāpnuyāt ||74||</w:t>
      </w:r>
    </w:p>
    <w:p w:rsidR="00BD6D6C" w:rsidRPr="00CC5067" w:rsidRDefault="00BD6D6C" w:rsidP="00E86695">
      <w:pPr>
        <w:rPr>
          <w:lang w:val="fr-CA"/>
        </w:rPr>
      </w:pPr>
    </w:p>
    <w:p w:rsidR="00BD6D6C" w:rsidRPr="00CC5067" w:rsidRDefault="00BD6D6C" w:rsidP="00E86695">
      <w:r w:rsidRPr="00CC5067">
        <w:t>ukta-dhyānasya sthānam āha—</w:t>
      </w:r>
    </w:p>
    <w:p w:rsidR="00BD6D6C" w:rsidRPr="00CC5067" w:rsidRDefault="00BD6D6C" w:rsidP="00E86695">
      <w:pPr>
        <w:rPr>
          <w:lang w:val="fr-CA"/>
        </w:rPr>
      </w:pPr>
    </w:p>
    <w:p w:rsidR="00BD6D6C" w:rsidRPr="00CC5067" w:rsidRDefault="00BD6D6C" w:rsidP="006864D7">
      <w:pPr>
        <w:pStyle w:val="Versequote"/>
        <w:rPr>
          <w:lang w:val="fr-CA"/>
        </w:rPr>
      </w:pPr>
      <w:r w:rsidRPr="00CC5067">
        <w:rPr>
          <w:lang w:val="fr-CA"/>
        </w:rPr>
        <w:t>gudaṁ meḍhraś ca nābhiś ca hṛt-padmaṁ ca tad-ūrdhvataḥ |</w:t>
      </w:r>
    </w:p>
    <w:p w:rsidR="00BD6D6C" w:rsidRPr="00CC5067" w:rsidRDefault="00BD6D6C" w:rsidP="006864D7">
      <w:pPr>
        <w:pStyle w:val="Versequote"/>
      </w:pPr>
      <w:r w:rsidRPr="00CC5067">
        <w:t>ghaṇṭikā lambikā-sthānaṁ bhrū-madhyaṁ ca nabho-bilam ||75||</w:t>
      </w:r>
    </w:p>
    <w:p w:rsidR="00BD6D6C" w:rsidRPr="00CC5067" w:rsidRDefault="00BD6D6C" w:rsidP="00E86695"/>
    <w:p w:rsidR="00BD6D6C" w:rsidRPr="00CC5067" w:rsidRDefault="00BD6D6C" w:rsidP="00E86695">
      <w:r w:rsidRPr="00CC5067">
        <w:t>gudam iti dvābhyāṁ gudaṁ mūlādhāraṁ meḍhrasyādhiṣṭhānaṁ nābhiḥ maṇipūrakaṁ hṛt-padmam anāhataṁ tad-ūrdhvataḥ viśuddhaṁ ghaṇṭikā-mūlaṁ lambikā-sthānaṁ bhrū-madhye ājñā-cakraṁ nabho-bilaṁ tad-upari śūnya-sthānam iti ||75||</w:t>
      </w:r>
    </w:p>
    <w:p w:rsidR="00BD6D6C" w:rsidRPr="00CC5067" w:rsidRDefault="00BD6D6C" w:rsidP="00E86695"/>
    <w:p w:rsidR="00BD6D6C" w:rsidRPr="00CC5067" w:rsidRDefault="00BD6D6C" w:rsidP="006864D7">
      <w:pPr>
        <w:pStyle w:val="Versequote"/>
      </w:pPr>
      <w:r w:rsidRPr="00CC5067">
        <w:t>kathitāni navaitāni dhyāna-sthānāni yogibhiḥ |</w:t>
      </w:r>
    </w:p>
    <w:p w:rsidR="00BD6D6C" w:rsidRPr="00CC5067" w:rsidRDefault="00BD6D6C" w:rsidP="006864D7">
      <w:pPr>
        <w:pStyle w:val="Versequote"/>
      </w:pPr>
      <w:r w:rsidRPr="00CC5067">
        <w:t>upādhi-tattvam uktāni kurvanty aṣṭa-guṇodayam ||76||</w:t>
      </w:r>
    </w:p>
    <w:p w:rsidR="00BD6D6C" w:rsidRPr="00CC5067" w:rsidRDefault="00BD6D6C" w:rsidP="00E86695"/>
    <w:p w:rsidR="00BD6D6C" w:rsidRPr="00CC5067" w:rsidRDefault="00BD6D6C" w:rsidP="00E86695">
      <w:r w:rsidRPr="00CC5067">
        <w:t>upādhinā pṛthivy-ādi-maṇḍalena tattvena ātmanā ca ābhyāṁ yuktāni etāni nava dhyāna-sthānāni yogibhiḥ kathitāni dhyāna-yogena sevitāni aṣṭa-guṇena aṇimādīnām udayaṁ kurvanti ||76||</w:t>
      </w:r>
    </w:p>
    <w:p w:rsidR="00BD6D6C" w:rsidRPr="00CC5067" w:rsidRDefault="00BD6D6C" w:rsidP="00E86695"/>
    <w:p w:rsidR="00BD6D6C" w:rsidRPr="00CC5067" w:rsidRDefault="00BD6D6C" w:rsidP="00B77BE6">
      <w:pPr>
        <w:pStyle w:val="Versequote"/>
      </w:pPr>
      <w:r w:rsidRPr="00CC5067">
        <w:t>nābhau saṁyamya cittaṁ pavana-gatim adho dhārayet saṁprayatnād ākuñcyāpāna-mūlaṁ hutavaha-sadṛśaṁ tantuvat sūkṣma-rūpam |</w:t>
      </w:r>
    </w:p>
    <w:p w:rsidR="00BD6D6C" w:rsidRPr="00CC5067" w:rsidRDefault="00BD6D6C" w:rsidP="00B77BE6">
      <w:pPr>
        <w:pStyle w:val="Versequote"/>
      </w:pPr>
      <w:r w:rsidRPr="00CC5067">
        <w:t xml:space="preserve">tad-viddhā hṛt-saroje tad anu caraṇake tāluke brahma-randhre </w:t>
      </w:r>
    </w:p>
    <w:p w:rsidR="00BD6D6C" w:rsidRPr="00CC5067" w:rsidRDefault="00BD6D6C" w:rsidP="00B77BE6">
      <w:pPr>
        <w:pStyle w:val="Versequote"/>
      </w:pPr>
      <w:r w:rsidRPr="00CC5067">
        <w:t>bhittvānte yāti śūnyaṁ praviśati gagane yatra devo maheśaḥ ||x||</w:t>
      </w:r>
      <w:r w:rsidRPr="00CC5067">
        <w:rPr>
          <w:rStyle w:val="FootnoteReference"/>
        </w:rPr>
        <w:footnoteReference w:id="17"/>
      </w:r>
    </w:p>
    <w:p w:rsidR="00BD6D6C" w:rsidRPr="00CC5067" w:rsidRDefault="00BD6D6C" w:rsidP="00E86695"/>
    <w:p w:rsidR="00BD6D6C" w:rsidRPr="00CC5067" w:rsidRDefault="00BD6D6C" w:rsidP="00E86695">
      <w:r w:rsidRPr="00CC5067">
        <w:t>nābhāv iti | cittam antaḥkaraṇaṁ nābhau maṇipūrake cakre saṁyamya sthirīkṛtya apāna-mūlaṁ mūla-vivaraṁ saṁprayatnād uttama-prayatnena saṅkocayitvā adho-mūla-vivare pavana-gatim apāna-sañcāraṁ rodhayet vārayet | ūrdhvam evānīya manaḥ-prāṇābhyām ekīkuryād ity arthaḥ | hutavaho vahniḥ tat-sadṛśaṁ sphurat-tejo-rūpam ity arthaḥ | tantuvat sūkṣma-rūpaṁ sūkṣma-tantu-samānākāraṁ tatra cintayed ity arthaḥ | tad anu tad-anantaraṁ tat nābhi-cakraṁ bhittvā bhedayitvā hṛt-saroje yāti punaś caraṇake viśuddha-cakre evaṁ tālu-brahma-randhre krameṇa yātīty arthaḥ | ante śarīra-tyāga-samaye ca bhittvā brahma-randhre bhedayitvā yatra maheśo devaḥ parama-śivas tiṣṭhati | tatraiva śūnyaṁ cid-ākāśaṁ viśati tatra līyata ity arthaḥ ||</w:t>
      </w:r>
    </w:p>
    <w:p w:rsidR="00BD6D6C" w:rsidRPr="00CC5067" w:rsidRDefault="00BD6D6C" w:rsidP="00E86695"/>
    <w:p w:rsidR="00BD6D6C" w:rsidRPr="00CC5067" w:rsidRDefault="00BD6D6C" w:rsidP="00B77BE6">
      <w:pPr>
        <w:pStyle w:val="Versequote"/>
      </w:pPr>
      <w:r w:rsidRPr="00CC5067">
        <w:t>nābhau śubhrāravindaṁ tad upari vimalaṁ maṇḍalaṁ caṇḍa-raśmeḥ</w:t>
      </w:r>
    </w:p>
    <w:p w:rsidR="00BD6D6C" w:rsidRPr="00CC5067" w:rsidRDefault="00BD6D6C" w:rsidP="00B77BE6">
      <w:pPr>
        <w:pStyle w:val="Versequote"/>
      </w:pPr>
      <w:r w:rsidRPr="00CC5067">
        <w:t xml:space="preserve">saṁsārasyaika-rūpāṁ tribhuvana-jananīṁ dharma-dātrīṁ narāṇām </w:t>
      </w:r>
    </w:p>
    <w:p w:rsidR="00BD6D6C" w:rsidRPr="00CC5067" w:rsidRDefault="00BD6D6C" w:rsidP="00B77BE6">
      <w:pPr>
        <w:pStyle w:val="Versequote"/>
      </w:pPr>
      <w:r w:rsidRPr="00CC5067">
        <w:t>tasmin madhye tri-mārge tritaya-tanu-dharāṁ chinna-mastāṁ praśastāṁ</w:t>
      </w:r>
    </w:p>
    <w:p w:rsidR="00BD6D6C" w:rsidRPr="00CC5067" w:rsidRDefault="00BD6D6C" w:rsidP="00B77BE6">
      <w:pPr>
        <w:pStyle w:val="Versequote"/>
      </w:pPr>
      <w:r w:rsidRPr="00CC5067">
        <w:t>tāṁ vande jñāna-rūpāṁ maraṇa-bhaya-harāṁ yoginīṁ jñāna-mudrām ||77||</w:t>
      </w:r>
    </w:p>
    <w:p w:rsidR="00BD6D6C" w:rsidRPr="00CC5067" w:rsidRDefault="00BD6D6C" w:rsidP="00E86695"/>
    <w:p w:rsidR="00BD6D6C" w:rsidRPr="00CC5067" w:rsidRDefault="00BD6D6C" w:rsidP="00E86695">
      <w:r w:rsidRPr="00CC5067">
        <w:t>nābhāv iti | nābhau maṇipūrake cakre śubhrāravinde śvetaṁ kamalaṁ vicintyety arthaḥ | tad-upari tasmin kamale caṇḍa-raśmeḥ sūryasya vimalaṁ maṇḍalaṁ sañcintya, tasmin madhye tasmin maṇḍala-madhye trimārge guṇa-trayopādhi-bhedena traividhyāpanne suṣumnā-vivare ity arthaḥ | tritaya-tanu-dharāṁ yataḥ jñāna-rūpaḥ, ataḥ praśastāṁ yoginīṁ yoga-mātra-gamyāṁ jñāna-mudrāṁ jñāna-mātropadhy-avacchinnāṁ, ata eva maraṇa-bhaya-harāṁ tām chinna-mastāṁ vande | abhivādaye ity arthaḥ | prakṣiptam api padya-dvayam artha-prāśastyād vyākhyātam eṣu nava-sthāneṣu anuttanaṁ na uttamaṁ yasmāt tad anuttamaṁ sarvotkṛṣṭam ity arthaḥ ||77||</w:t>
      </w:r>
    </w:p>
    <w:p w:rsidR="00BD6D6C" w:rsidRPr="00CC5067" w:rsidRDefault="00BD6D6C" w:rsidP="00E86695"/>
    <w:p w:rsidR="00BD6D6C" w:rsidRPr="00CC5067" w:rsidRDefault="00BD6D6C" w:rsidP="00B77BE6">
      <w:pPr>
        <w:pStyle w:val="Versequote"/>
      </w:pPr>
      <w:r w:rsidRPr="00CC5067">
        <w:t>eṣu brahmātmakaṁ tejaḥ śiva-jyotir anuttamam |</w:t>
      </w:r>
    </w:p>
    <w:p w:rsidR="00BD6D6C" w:rsidRPr="00CC5067" w:rsidRDefault="00BD6D6C" w:rsidP="00B77BE6">
      <w:pPr>
        <w:pStyle w:val="Versequote"/>
      </w:pPr>
      <w:r w:rsidRPr="00CC5067">
        <w:t>dhyātvā jñātvā vimuktaḥ syād iti gorakṣa-bhāṣitam ||78||</w:t>
      </w:r>
    </w:p>
    <w:p w:rsidR="00BD6D6C" w:rsidRPr="00CC5067" w:rsidRDefault="00BD6D6C" w:rsidP="00E86695"/>
    <w:p w:rsidR="00BD6D6C" w:rsidRPr="00CC5067" w:rsidRDefault="00BD6D6C" w:rsidP="00E86695">
      <w:r w:rsidRPr="00CC5067">
        <w:t>śiva-jyotiḥ śivātmakaṁ jyotir-hṛt-kamalājñā-cakrayor abhihitaṁ sākāram ity arthaḥ, tathā brahmātmakaṁ tejo nirākāraṁ nirguṇaṁ brahmety arthaḥ | ukta-rītyā dhyātvā tat-tad-vidhasya tat-tat-sthāneṣu sthitaṁ jñātvā ca vimuktaḥ saṁsārānuvṛtti-rahitaṁ syād iti gorakṣeṇa bhāṣitaṁ pratijñāta-mato nātra sandehaḥ kārya iti bhāvaḥ ||78||</w:t>
      </w:r>
    </w:p>
    <w:p w:rsidR="00BD6D6C" w:rsidRPr="00CC5067" w:rsidRDefault="00BD6D6C" w:rsidP="00E86695"/>
    <w:p w:rsidR="00BD6D6C" w:rsidRPr="00CC5067" w:rsidRDefault="00BD6D6C" w:rsidP="00082167">
      <w:r w:rsidRPr="00CC5067">
        <w:t>upasaṁharati—</w:t>
      </w:r>
    </w:p>
    <w:p w:rsidR="00BD6D6C" w:rsidRPr="00CC5067" w:rsidRDefault="00BD6D6C" w:rsidP="00E86695"/>
    <w:p w:rsidR="00BD6D6C" w:rsidRPr="00CC5067" w:rsidRDefault="00BD6D6C" w:rsidP="005612EA">
      <w:pPr>
        <w:pStyle w:val="Versequote"/>
      </w:pPr>
      <w:r w:rsidRPr="00CC5067">
        <w:t>aśvamedha-sahasrāṇi vājapeya-śatāni ca |</w:t>
      </w:r>
    </w:p>
    <w:p w:rsidR="00BD6D6C" w:rsidRPr="00CC5067" w:rsidRDefault="00BD6D6C" w:rsidP="005612EA">
      <w:pPr>
        <w:pStyle w:val="Versequote"/>
      </w:pPr>
      <w:r w:rsidRPr="00CC5067">
        <w:t>ekasya dhyāna-yogasya kalāṁ nārhanti ṣoḍaśīm ||79||</w:t>
      </w:r>
    </w:p>
    <w:p w:rsidR="00BD6D6C" w:rsidRPr="00CC5067" w:rsidRDefault="00BD6D6C" w:rsidP="00E86695"/>
    <w:p w:rsidR="00BD6D6C" w:rsidRPr="00CC5067" w:rsidRDefault="00BD6D6C" w:rsidP="00E86695">
      <w:r w:rsidRPr="00CC5067">
        <w:t>aśvamedheti | aśvamedhānāṁ sahasrāṇi tathā vājapeyānāṁ śatāni ca hiṁsā-pracurāṇīty ārthaḥ | ekasya dhyāna-yogasya ṣoḍaśīṁ kalāṁ nārhanti | etat ṣoḍaśāṁśa-tulya phala-pradāna-phala-samarthāni na bhavantīty arthaḥ ||79||</w:t>
      </w:r>
    </w:p>
    <w:p w:rsidR="00BD6D6C" w:rsidRPr="00CC5067" w:rsidRDefault="00BD6D6C" w:rsidP="00E86695"/>
    <w:p w:rsidR="00BD6D6C" w:rsidRPr="00CC5067" w:rsidRDefault="00BD6D6C" w:rsidP="00E86695">
      <w:r w:rsidRPr="00CC5067">
        <w:t>pañcadaśabhiḥ ślokaiḥ samādhiṁ darśayan caturbhir vastu-sthitim abhidhatte—</w:t>
      </w:r>
    </w:p>
    <w:p w:rsidR="00BD6D6C" w:rsidRPr="00CC5067" w:rsidRDefault="00BD6D6C" w:rsidP="00E86695"/>
    <w:p w:rsidR="00BD6D6C" w:rsidRPr="00CC5067" w:rsidRDefault="00BD6D6C" w:rsidP="005612EA">
      <w:pPr>
        <w:pStyle w:val="Versequote"/>
      </w:pPr>
      <w:r w:rsidRPr="00CC5067">
        <w:t>upādhiś ca tathā tattvaṁ dvayam etad udāhṛtam |</w:t>
      </w:r>
    </w:p>
    <w:p w:rsidR="00BD6D6C" w:rsidRPr="00CC5067" w:rsidRDefault="00BD6D6C" w:rsidP="005612EA">
      <w:pPr>
        <w:pStyle w:val="Versequote"/>
      </w:pPr>
      <w:r w:rsidRPr="00CC5067">
        <w:t>upādhiḥ procyate varṇas tattvam ātmābhidhīyate ||80||</w:t>
      </w:r>
      <w:r w:rsidRPr="00CC5067">
        <w:tab/>
      </w:r>
    </w:p>
    <w:p w:rsidR="00BD6D6C" w:rsidRPr="00CC5067" w:rsidRDefault="00BD6D6C" w:rsidP="00E86695"/>
    <w:p w:rsidR="00BD6D6C" w:rsidRPr="00CC5067" w:rsidRDefault="00BD6D6C" w:rsidP="00E86695">
      <w:r w:rsidRPr="00CC5067">
        <w:t>upādhir iti | upādhiḥ upa samīpe ādhīyate sarvāvayavena dhāryate ātmā asmin nirupādhi-svātma-prakāśa-sthānaṁ tathā tattvam ātma-caitanyam etad dvayam udāhṛtaṁ kathitam tatra upādhir a-kārādi-rūpaḥ praṇava-rūpo vā varṇaṁ procyate tattvaṁ ātmābhidhīyate kathyate ||80||</w:t>
      </w:r>
    </w:p>
    <w:p w:rsidR="00BD6D6C" w:rsidRPr="00CC5067" w:rsidRDefault="00BD6D6C" w:rsidP="00E86695"/>
    <w:p w:rsidR="00BD6D6C" w:rsidRPr="00CC5067" w:rsidRDefault="00BD6D6C" w:rsidP="00E86695">
      <w:r w:rsidRPr="00CC5067">
        <w:t>tad eva spaṣṭayati—</w:t>
      </w:r>
    </w:p>
    <w:p w:rsidR="00BD6D6C" w:rsidRPr="00CC5067" w:rsidRDefault="00BD6D6C" w:rsidP="00E86695"/>
    <w:p w:rsidR="00BD6D6C" w:rsidRPr="00CC5067" w:rsidRDefault="00BD6D6C" w:rsidP="005612EA">
      <w:pPr>
        <w:pStyle w:val="Versequote"/>
      </w:pPr>
      <w:r w:rsidRPr="00CC5067">
        <w:t>upādher anyathā jñānaṁ tattva-saṁsthitir anyathā |</w:t>
      </w:r>
    </w:p>
    <w:p w:rsidR="00BD6D6C" w:rsidRPr="00CC5067" w:rsidRDefault="00BD6D6C" w:rsidP="005612EA">
      <w:pPr>
        <w:pStyle w:val="Versequote"/>
      </w:pPr>
      <w:r w:rsidRPr="00CC5067">
        <w:t>samastopādhi-vidhvaṁsī sadābhyāsena jāyate ||81||</w:t>
      </w:r>
    </w:p>
    <w:p w:rsidR="00BD6D6C" w:rsidRPr="00CC5067" w:rsidRDefault="00BD6D6C" w:rsidP="00E86695"/>
    <w:p w:rsidR="00BD6D6C" w:rsidRPr="00CC5067" w:rsidRDefault="00BD6D6C" w:rsidP="00E86695">
      <w:r w:rsidRPr="00CC5067">
        <w:t>upādher iti | upādher hetu-bhūtāt jñānaṁ yathārtha-viṣayakam api anyathā vaiparītya-bodhakaṁ bhavati, yathā japā-kusuma-sannidhāne rakta-sphaṭika iti yathā vā cid-ābhāsātmābhyupagame ahaṁ sukhī ahaṁ duḥkhīti tattva-saṁsthitis tattvasya saṁsthānaṁ anyatheva bhavati yathā raktatayā bhāsamāna-sphaṭiko’pi tattvataḥ śukla eva na rakta iti yathā vā sukha-duḥkhād indriya-dharmā skandito’pi jīvo vastuto jñānānanda-rūpo na sukha-duḥkha-sambandhavān iti evam ukta-yogānāṁ sadābhyāsena kṛtvā yogī samastopādhi-vidhvaṁsī jāyate ||81||</w:t>
      </w:r>
    </w:p>
    <w:p w:rsidR="00BD6D6C" w:rsidRPr="00CC5067" w:rsidRDefault="00BD6D6C" w:rsidP="00E86695"/>
    <w:p w:rsidR="00BD6D6C" w:rsidRPr="00CC5067" w:rsidRDefault="00BD6D6C" w:rsidP="00E86695">
      <w:r w:rsidRPr="00CC5067">
        <w:t>samādhiṁ lakṣayati—</w:t>
      </w:r>
    </w:p>
    <w:p w:rsidR="00BD6D6C" w:rsidRPr="00CC5067" w:rsidRDefault="00BD6D6C" w:rsidP="00E86695"/>
    <w:p w:rsidR="00BD6D6C" w:rsidRPr="00CC5067" w:rsidRDefault="00BD6D6C" w:rsidP="005612EA">
      <w:pPr>
        <w:pStyle w:val="Versequote"/>
      </w:pPr>
      <w:r w:rsidRPr="00CC5067">
        <w:t>śabdādīnāṁ ca tan-mātraṁ yāvat karṇādiṣu sthitam |</w:t>
      </w:r>
    </w:p>
    <w:p w:rsidR="00BD6D6C" w:rsidRPr="00CC5067" w:rsidRDefault="00BD6D6C" w:rsidP="005612EA">
      <w:pPr>
        <w:pStyle w:val="Versequote"/>
      </w:pPr>
      <w:r w:rsidRPr="00CC5067">
        <w:t>tāvad eva smṛtaṁ dhyānaṁ samādhiḥ syād ataḥ param ||82||</w:t>
      </w:r>
    </w:p>
    <w:p w:rsidR="00BD6D6C" w:rsidRPr="00CC5067" w:rsidRDefault="00BD6D6C" w:rsidP="00E86695"/>
    <w:p w:rsidR="00BD6D6C" w:rsidRPr="00CC5067" w:rsidRDefault="00BD6D6C" w:rsidP="00E86695">
      <w:r w:rsidRPr="00CC5067">
        <w:t>śabdādīnāṁ ceti | dhyāna-sthasya yoginaḥ karṇādīndriyeṣu śabdādīnāṁ viṣayānāṁ tan-mātraṁ yāvat-sthitaṁ upalabdhaṁ tāvadeva dhyānaṁ śiva-līnendriyasyātmani artha-mātrāvabhāsa-daśāyāṁ tu samādhi-padena vyavahāraḥ syād ity arthaḥ ||82||</w:t>
      </w:r>
    </w:p>
    <w:p w:rsidR="00BD6D6C" w:rsidRPr="00CC5067" w:rsidRDefault="00BD6D6C" w:rsidP="00E86695"/>
    <w:p w:rsidR="00BD6D6C" w:rsidRPr="00CC5067" w:rsidRDefault="00BD6D6C" w:rsidP="00E86695">
      <w:r w:rsidRPr="00CC5067">
        <w:t>prasaṅgato dhāraṇādi-pramāṇaṁ darśayati—</w:t>
      </w:r>
    </w:p>
    <w:p w:rsidR="00BD6D6C" w:rsidRPr="00CC5067" w:rsidRDefault="00BD6D6C" w:rsidP="00E86695"/>
    <w:p w:rsidR="00BD6D6C" w:rsidRPr="00CC5067" w:rsidRDefault="00BD6D6C" w:rsidP="005612EA">
      <w:pPr>
        <w:pStyle w:val="Versequote"/>
      </w:pPr>
      <w:r w:rsidRPr="00CC5067">
        <w:t>dhāraṇā pañca-nāḍībhiḥ dhyānaṁ ca ṣaṣṭi-nāḍibhiḥ |</w:t>
      </w:r>
    </w:p>
    <w:p w:rsidR="00BD6D6C" w:rsidRPr="00CC5067" w:rsidRDefault="00BD6D6C" w:rsidP="005612EA">
      <w:pPr>
        <w:pStyle w:val="Versequote"/>
      </w:pPr>
      <w:r w:rsidRPr="00CC5067">
        <w:t>dina-dvādaśakena syāt samādhiḥ prāṇa-saṁyamāt ||83||</w:t>
      </w:r>
    </w:p>
    <w:p w:rsidR="00BD6D6C" w:rsidRPr="00CC5067" w:rsidRDefault="00BD6D6C" w:rsidP="00E86695"/>
    <w:p w:rsidR="00BD6D6C" w:rsidRPr="00CC5067" w:rsidRDefault="00BD6D6C" w:rsidP="00E86695">
      <w:r w:rsidRPr="00CC5067">
        <w:t>niruddha-prāṇa-vyāpārādibhiḥ pañca-nāḍībhiḥ dhāraṇā bhavati | evaṁ-vidhābhiḥ eva ṣaṣṭi-nāḍībhiḥ dhyānaṁ bhavati dina-dvādaśakena aho-rātra-dvādaśakena kālena prāṇa-saṁyamāt samādhiḥ syāt ||83||</w:t>
      </w:r>
    </w:p>
    <w:p w:rsidR="00BD6D6C" w:rsidRPr="00CC5067" w:rsidRDefault="00BD6D6C" w:rsidP="00E86695"/>
    <w:p w:rsidR="00BD6D6C" w:rsidRPr="00CC5067" w:rsidRDefault="00BD6D6C" w:rsidP="00E86695">
      <w:r w:rsidRPr="00CC5067">
        <w:t>samādhi-svarūpam āha—</w:t>
      </w:r>
    </w:p>
    <w:p w:rsidR="00BD6D6C" w:rsidRPr="00CC5067" w:rsidRDefault="00BD6D6C" w:rsidP="00E86695"/>
    <w:p w:rsidR="00BD6D6C" w:rsidRPr="00CC5067" w:rsidRDefault="00BD6D6C" w:rsidP="005612EA">
      <w:pPr>
        <w:pStyle w:val="Versequote"/>
      </w:pPr>
      <w:r w:rsidRPr="00CC5067">
        <w:t>yat sarvaṁ dvandvayor aikyaṁ jīvātma-paramātmanoḥ |</w:t>
      </w:r>
    </w:p>
    <w:p w:rsidR="00BD6D6C" w:rsidRPr="00CC5067" w:rsidRDefault="00BD6D6C" w:rsidP="005612EA">
      <w:pPr>
        <w:pStyle w:val="Versequote"/>
      </w:pPr>
      <w:r w:rsidRPr="00CC5067">
        <w:t>samasta-naṣṭa-saṅkalpaḥ samādhiḥ so’bhidhīyate ||84||</w:t>
      </w:r>
    </w:p>
    <w:p w:rsidR="00BD6D6C" w:rsidRPr="00CC5067" w:rsidRDefault="00BD6D6C" w:rsidP="00E86695"/>
    <w:p w:rsidR="00BD6D6C" w:rsidRPr="00CC5067" w:rsidRDefault="00BD6D6C" w:rsidP="00E86695">
      <w:r w:rsidRPr="00CC5067">
        <w:t>yad iti yat sarva-dvandvayoḥ sukha-duḥkha-śītoṣṇādi-rūpayor aikyaṁ tad utpe jagatā śūnyatayā kāraṇa-mātra-rūpatvaṁ tadvadeva jīvātma-paramātmanoḥ yad aikyaṁ sa eva samasta-saṅkalpa-rahitaḥ samādhir ity abhidīyate ||84||</w:t>
      </w:r>
    </w:p>
    <w:p w:rsidR="00BD6D6C" w:rsidRPr="00CC5067" w:rsidRDefault="00BD6D6C" w:rsidP="00E86695"/>
    <w:p w:rsidR="00BD6D6C" w:rsidRPr="00CC5067" w:rsidRDefault="00BD6D6C" w:rsidP="00E86695">
      <w:r w:rsidRPr="00CC5067">
        <w:t>jīvātma-paramātmanor aikyaṁ sa-dṛṣṭāntaṁ darśayati—</w:t>
      </w:r>
    </w:p>
    <w:p w:rsidR="00BD6D6C" w:rsidRPr="00CC5067" w:rsidRDefault="00BD6D6C" w:rsidP="00E86695"/>
    <w:p w:rsidR="00BD6D6C" w:rsidRPr="00CC5067" w:rsidRDefault="00BD6D6C" w:rsidP="005612EA">
      <w:pPr>
        <w:pStyle w:val="Versequote"/>
      </w:pPr>
      <w:r w:rsidRPr="00CC5067">
        <w:t>ambu-saindhavayor aikyaṁ yathā bhavati yogataḥ |</w:t>
      </w:r>
    </w:p>
    <w:p w:rsidR="00BD6D6C" w:rsidRPr="00CC5067" w:rsidRDefault="00BD6D6C" w:rsidP="005612EA">
      <w:pPr>
        <w:pStyle w:val="Versequote"/>
      </w:pPr>
      <w:r w:rsidRPr="00CC5067">
        <w:t>tathātma-manasor aikyaṁ samādhir abhidhīyate ||85||</w:t>
      </w:r>
    </w:p>
    <w:p w:rsidR="00BD6D6C" w:rsidRPr="00CC5067" w:rsidRDefault="00BD6D6C" w:rsidP="00E86695"/>
    <w:p w:rsidR="00BD6D6C" w:rsidRPr="00CC5067" w:rsidRDefault="00BD6D6C" w:rsidP="00E86695">
      <w:r w:rsidRPr="00CC5067">
        <w:t>ambu-saindhavayor iti | ambūni jale saindhavasya prakṣepe kṛte sati yogāt tat-saṁyogataḥ ambu-saindhavayoḥ yathā yena prakāreṇaikyaṁ bhavati, abhedaḥ saṁpadyate | tathā tena prakāreṇa antar-mukhatayā’tmākāra-vṛttike manasi sati ātma-manasor aikyaṁ saṁpadyate sa eva samādhir ity abhidhīyate ||85||</w:t>
      </w:r>
    </w:p>
    <w:p w:rsidR="00BD6D6C" w:rsidRPr="00CC5067" w:rsidRDefault="00BD6D6C" w:rsidP="00E86695"/>
    <w:p w:rsidR="00BD6D6C" w:rsidRPr="00CC5067" w:rsidRDefault="00BD6D6C" w:rsidP="005612EA">
      <w:pPr>
        <w:pStyle w:val="Versequote"/>
      </w:pPr>
      <w:r w:rsidRPr="00CC5067">
        <w:t>yadā saṅkṣīyate prāṇo mānasaṁ ca pralīyate |</w:t>
      </w:r>
    </w:p>
    <w:p w:rsidR="00BD6D6C" w:rsidRPr="00CC5067" w:rsidRDefault="00BD6D6C" w:rsidP="005612EA">
      <w:pPr>
        <w:pStyle w:val="Versequote"/>
      </w:pPr>
      <w:r w:rsidRPr="00CC5067">
        <w:t>yadā samara-sattvaṁ ca samādhiḥ so’bhidhīyate ||86||</w:t>
      </w:r>
    </w:p>
    <w:p w:rsidR="00BD6D6C" w:rsidRPr="00CC5067" w:rsidRDefault="00BD6D6C" w:rsidP="00E86695"/>
    <w:p w:rsidR="00BD6D6C" w:rsidRPr="00CC5067" w:rsidRDefault="00BD6D6C" w:rsidP="00E86695">
      <w:r w:rsidRPr="00CC5067">
        <w:t>nirvikalpasamādhim āha—yadeti manaḥ prāṇāvekatra sannirudhyātmānaṁ bhāvayato yogino yadā tu prāṇo vāyuḥ saṅkṣīyate vināpi jālandharādinā recakāspandarāhityamanusandhate ātmanyevalīyata ity arthaḥ | ca punaḥ yadā mānasamantaḥkaraṇaṁ pralīyate yatkiñcidvṛttiṁ vinā nirākāratāmāpadyate | etāvatsavikalpe’pi bhavati nirvikalpakasādhāraṇaṁ viṣeṣam āha—-</w:t>
      </w:r>
    </w:p>
    <w:p w:rsidR="00BD6D6C" w:rsidRPr="00CC5067" w:rsidRDefault="00BD6D6C" w:rsidP="005612EA">
      <w:pPr>
        <w:pStyle w:val="Quote"/>
      </w:pPr>
      <w:r w:rsidRPr="00CC5067">
        <w:t xml:space="preserve"> yadā ca samara-sattvaṁ jalasaindhavayor iva |</w:t>
      </w:r>
    </w:p>
    <w:p w:rsidR="00BD6D6C" w:rsidRPr="00CC5067" w:rsidRDefault="00BD6D6C" w:rsidP="005612EA">
      <w:pPr>
        <w:pStyle w:val="Quote"/>
      </w:pPr>
      <w:r w:rsidRPr="00CC5067">
        <w:t>jīvātma paramātmanor abhinna-svarūpatvam |</w:t>
      </w:r>
    </w:p>
    <w:p w:rsidR="00BD6D6C" w:rsidRPr="00CC5067" w:rsidRDefault="00BD6D6C" w:rsidP="005612EA">
      <w:pPr>
        <w:pStyle w:val="Quote"/>
      </w:pPr>
      <w:r w:rsidRPr="00CC5067">
        <w:t>sa eva samādhir ity abhidhīyate ||86||</w:t>
      </w:r>
    </w:p>
    <w:p w:rsidR="00BD6D6C" w:rsidRPr="00CC5067" w:rsidRDefault="00BD6D6C" w:rsidP="005612EA">
      <w:pPr>
        <w:pStyle w:val="Versequote"/>
      </w:pPr>
    </w:p>
    <w:p w:rsidR="00BD6D6C" w:rsidRPr="00CC5067" w:rsidRDefault="00BD6D6C" w:rsidP="005612EA">
      <w:pPr>
        <w:pStyle w:val="Versequote"/>
      </w:pPr>
      <w:r w:rsidRPr="00CC5067">
        <w:t>na gandhaṁ na rasaṁ rūpaṁ na ca sparśana nisvanam |</w:t>
      </w:r>
    </w:p>
    <w:p w:rsidR="00BD6D6C" w:rsidRPr="00CC5067" w:rsidRDefault="00BD6D6C" w:rsidP="005612EA">
      <w:pPr>
        <w:pStyle w:val="Versequote"/>
      </w:pPr>
      <w:r w:rsidRPr="00CC5067">
        <w:t>nātmānaṁ na paraṁ vetti yogī yuktaḥ samādhinā ||87||</w:t>
      </w:r>
    </w:p>
    <w:p w:rsidR="00BD6D6C" w:rsidRPr="00CC5067" w:rsidRDefault="00BD6D6C" w:rsidP="00E86695"/>
    <w:p w:rsidR="00BD6D6C" w:rsidRPr="00CC5067" w:rsidRDefault="00BD6D6C" w:rsidP="00E86695">
      <w:r w:rsidRPr="00CC5067">
        <w:t>tadānīṁ yogino’vasthāṁ darśayati—na gandham iti samādhinā yukta ekatvāpanno yogī sarvendriyāṇāṁ manasā sahaiva līnatayā tattadviṣayagandharasādīnna vetti tadvadātmānaṁ dhyātṛtvena paraṁ paramātmamadhyeyatvena cakāreṇa dhyānam api na vetti na jānāti viṣaya-jñānasyendriya-janyatvādātmanaścāviṣayatvād iti bhāvaḥ ||87||</w:t>
      </w:r>
    </w:p>
    <w:p w:rsidR="00BD6D6C" w:rsidRPr="00CC5067" w:rsidRDefault="00BD6D6C" w:rsidP="00E86695"/>
    <w:p w:rsidR="00BD6D6C" w:rsidRPr="00CC5067" w:rsidRDefault="00BD6D6C" w:rsidP="005612EA">
      <w:pPr>
        <w:pStyle w:val="Versequote"/>
      </w:pPr>
      <w:r w:rsidRPr="00CC5067">
        <w:t>abhedyaḥ sarva-śastrāṇāmavadhyaḥ sarva-dehinām |</w:t>
      </w:r>
    </w:p>
    <w:p w:rsidR="00BD6D6C" w:rsidRPr="00CC5067" w:rsidRDefault="00BD6D6C" w:rsidP="005612EA">
      <w:pPr>
        <w:pStyle w:val="Versequote"/>
      </w:pPr>
      <w:r w:rsidRPr="00CC5067">
        <w:t>agrāhyo mantratantrāṇāṁ yogī yuktaḥ samādhinā ||88||</w:t>
      </w:r>
    </w:p>
    <w:p w:rsidR="00BD6D6C" w:rsidRPr="00CC5067" w:rsidRDefault="00BD6D6C" w:rsidP="00E86695"/>
    <w:p w:rsidR="00BD6D6C" w:rsidRPr="00CC5067" w:rsidRDefault="00BD6D6C" w:rsidP="00E86695">
      <w:r w:rsidRPr="00CC5067">
        <w:t>yuktasamādhiryogī sarva-śastrāṇāṁ abhedyo bhedanāyāśakyo bhavati | tathā dehināṁ sihmagajādīnāmavadhyo vadhāyāyogyo bhavati | mantratantrāṇāmābhicāravidhinā prayuktānāmagrāhyo maraṇamohana-rūpavyāpārasambandha-rahito bhavatīty arthaḥ ||88||</w:t>
      </w:r>
    </w:p>
    <w:p w:rsidR="00BD6D6C" w:rsidRPr="00CC5067" w:rsidRDefault="00BD6D6C" w:rsidP="00E86695"/>
    <w:p w:rsidR="00BD6D6C" w:rsidRPr="00CC5067" w:rsidRDefault="00BD6D6C" w:rsidP="00B77BE6">
      <w:pPr>
        <w:pStyle w:val="Versequote"/>
      </w:pPr>
      <w:r w:rsidRPr="00CC5067">
        <w:t>bādhyate na sa kālena lipyate na sa karmaṇā |</w:t>
      </w:r>
    </w:p>
    <w:p w:rsidR="00BD6D6C" w:rsidRPr="00CC5067" w:rsidRDefault="00BD6D6C" w:rsidP="00B77BE6">
      <w:pPr>
        <w:pStyle w:val="Versequote"/>
      </w:pPr>
      <w:r w:rsidRPr="00CC5067">
        <w:t>sādhyate na ca kenāpi yogī yuktaḥ samādhinā ||89||</w:t>
      </w:r>
    </w:p>
    <w:p w:rsidR="00BD6D6C" w:rsidRPr="00CC5067" w:rsidRDefault="00BD6D6C" w:rsidP="00E86695"/>
    <w:p w:rsidR="00BD6D6C" w:rsidRPr="00CC5067" w:rsidRDefault="00BD6D6C" w:rsidP="00E86695">
      <w:r w:rsidRPr="00CC5067">
        <w:t>sa samādhinā yukto yogī kālena jarā-maraṇādi-rūpāvasthā-janakena na bādhyate | tathā karmaṇā sad-asat-phala-hetunā na lipyate | jarā-maraṇayoḥ sad-asat-karma-phalayoś cāśrayo na bhavatīty arthaḥ | ata eva ca kenāpi brahmaṇāpi na sādhyate | viṣaya-vāsanā-saṁsiddho na kri</w:t>
      </w:r>
    </w:p>
    <w:p w:rsidR="00BD6D6C" w:rsidRPr="00CC5067" w:rsidRDefault="00BD6D6C" w:rsidP="00E86695">
      <w:r w:rsidRPr="00CC5067">
        <w:t>yata ity arthaḥ ||89||</w:t>
      </w:r>
    </w:p>
    <w:p w:rsidR="00BD6D6C" w:rsidRPr="00CC5067" w:rsidRDefault="00BD6D6C" w:rsidP="00E86695"/>
    <w:p w:rsidR="00BD6D6C" w:rsidRPr="00CC5067" w:rsidRDefault="00BD6D6C" w:rsidP="00E86695">
      <w:r w:rsidRPr="00CC5067">
        <w:t>evaṁ-vidho yogaḥ kathaṁ prāpyate ? tatrāha—</w:t>
      </w:r>
    </w:p>
    <w:p w:rsidR="00BD6D6C" w:rsidRPr="00CC5067" w:rsidRDefault="00BD6D6C" w:rsidP="00E86695"/>
    <w:p w:rsidR="00BD6D6C" w:rsidRPr="00CC5067" w:rsidRDefault="00BD6D6C" w:rsidP="004E280E">
      <w:pPr>
        <w:pStyle w:val="Versequote"/>
      </w:pPr>
      <w:r w:rsidRPr="00CC5067">
        <w:t>yuktāhāra-vihārasya yukta-ceṣṭasya karmasu |</w:t>
      </w:r>
    </w:p>
    <w:p w:rsidR="00BD6D6C" w:rsidRPr="00CC5067" w:rsidRDefault="00BD6D6C" w:rsidP="004E280E">
      <w:pPr>
        <w:pStyle w:val="Versequote"/>
      </w:pPr>
      <w:r w:rsidRPr="00CC5067">
        <w:t>yukta-svapnāvabodhasya yogo bhavati duḥkhahā ||90||</w:t>
      </w:r>
    </w:p>
    <w:p w:rsidR="00BD6D6C" w:rsidRPr="00CC5067" w:rsidRDefault="00BD6D6C" w:rsidP="00E86695"/>
    <w:p w:rsidR="00BD6D6C" w:rsidRPr="00CC5067" w:rsidRDefault="00BD6D6C" w:rsidP="00E86695">
      <w:r w:rsidRPr="00CC5067">
        <w:t>yuktāhāreti yuktau āhāra-vihārau yasya sa | tathā tatra yuktāhāratvaṁ pūrvokta-mita-bhojanādikaṁ, yukta-vihāratvaṁ laukika-vyāpāram ādyaṁ karmasu nitya-naimittikeṣu yuktasya parimitaṁ avabuddhasya yoginaḥ duḥkhahā janana-maraṇādi-śrama-nāśako yogī bhavati ||90||</w:t>
      </w:r>
    </w:p>
    <w:p w:rsidR="00BD6D6C" w:rsidRPr="00CC5067" w:rsidRDefault="00BD6D6C" w:rsidP="00E86695"/>
    <w:p w:rsidR="00BD6D6C" w:rsidRPr="00CC5067" w:rsidRDefault="00BD6D6C" w:rsidP="00E86695">
      <w:r w:rsidRPr="00CC5067">
        <w:t>ko’sau yogas tatrāha—</w:t>
      </w:r>
    </w:p>
    <w:p w:rsidR="00BD6D6C" w:rsidRPr="00CC5067" w:rsidRDefault="00BD6D6C" w:rsidP="00E86695"/>
    <w:p w:rsidR="00BD6D6C" w:rsidRPr="00CC5067" w:rsidRDefault="00BD6D6C" w:rsidP="004E280E">
      <w:pPr>
        <w:pStyle w:val="Versequote"/>
      </w:pPr>
      <w:r w:rsidRPr="00CC5067">
        <w:t>nirādy-antaṁ nirālambaṁ niṣprapañcaṁ nirāśrayam |</w:t>
      </w:r>
    </w:p>
    <w:p w:rsidR="00BD6D6C" w:rsidRPr="00CC5067" w:rsidRDefault="00BD6D6C" w:rsidP="004E280E">
      <w:pPr>
        <w:pStyle w:val="Versequote"/>
      </w:pPr>
      <w:r w:rsidRPr="00CC5067">
        <w:t>nirāmayaṁ nirākāraṁ tattvaṁ tattva-vido viduḥ ||91||</w:t>
      </w:r>
    </w:p>
    <w:p w:rsidR="00BD6D6C" w:rsidRPr="00CC5067" w:rsidRDefault="00BD6D6C" w:rsidP="00E86695"/>
    <w:p w:rsidR="00BD6D6C" w:rsidRPr="00CC5067" w:rsidRDefault="00BD6D6C" w:rsidP="00E86695">
      <w:r w:rsidRPr="00CC5067">
        <w:t>nirāyantam iti dvābhyāṁ nirādy-antam ādy-anta-varjitaṁ, nirālambam avalambana-śūnyaṁ, nirāśrayam āśraya-rahitaṁ prapañcavan māyānadhiṣṭhitam ity arthaḥ | niṣprapañca-dvaita-kalpanādi-prapañca-śūnyaṁ, nirāmayam āmayaḥ patana-maraṇādi-janya-duḥkhaṁ tad-rahitaṁ, nirākāraṁ ākāraḥ kara-caraṇādi-pariṇāma-viśeṣas tad-rahitaṁ, tattvam eva jīvātmanor ekatāpannaṁ yoga-pada-vācyam ātma-svarūpaṁ tattva-vido yogino viduḥ jānanti ||91||</w:t>
      </w:r>
    </w:p>
    <w:p w:rsidR="00BD6D6C" w:rsidRPr="00CC5067" w:rsidRDefault="00BD6D6C" w:rsidP="00E86695"/>
    <w:p w:rsidR="00BD6D6C" w:rsidRPr="00CC5067" w:rsidRDefault="00BD6D6C" w:rsidP="00E86695">
      <w:r w:rsidRPr="00CC5067">
        <w:t>kiṁ ca,</w:t>
      </w:r>
    </w:p>
    <w:p w:rsidR="00BD6D6C" w:rsidRPr="00CC5067" w:rsidRDefault="00BD6D6C" w:rsidP="00E86695"/>
    <w:p w:rsidR="00BD6D6C" w:rsidRPr="00CC5067" w:rsidRDefault="00BD6D6C" w:rsidP="00874086">
      <w:pPr>
        <w:pStyle w:val="Versequote"/>
      </w:pPr>
      <w:r w:rsidRPr="00CC5067">
        <w:t>nirmalaṁ niścalaṁ nityaṁ niṣpriyaṁ nirguṇaṁ mahat |</w:t>
      </w:r>
    </w:p>
    <w:p w:rsidR="00BD6D6C" w:rsidRPr="00CC5067" w:rsidRDefault="00BD6D6C" w:rsidP="00874086">
      <w:pPr>
        <w:pStyle w:val="Versequote"/>
      </w:pPr>
      <w:r w:rsidRPr="00CC5067">
        <w:t>vyoma-vijñānam ānandaṁ brahma brahma-vido viduḥ ||92||</w:t>
      </w:r>
    </w:p>
    <w:p w:rsidR="00BD6D6C" w:rsidRPr="00CC5067" w:rsidRDefault="00BD6D6C" w:rsidP="00E86695"/>
    <w:p w:rsidR="00BD6D6C" w:rsidRPr="00CC5067" w:rsidRDefault="00BD6D6C" w:rsidP="00E86695">
      <w:r w:rsidRPr="00CC5067">
        <w:t>nirmalaṁ karma-phala-vāsanā-rūpa-mala-rahitaṁ niścalaṁ saṁyoga-viyogānukūla-ceṣṭā-rahitaṁ niṣpriyaṁ vyāpāra-sāmānye śūnyaṁ nirguṇaṁ sattva-rajas-tamo-guṇa-sambandha-rahitaṁ mahad-deśa-kālādi-kṛta-pariccheda-śūnyaṁ vyoma-cid-ākāśa-rūpaṁ vijñānaṁ bodhaḥ tat-svarūpam etādṛśam advaitānanda-rūpaṁ brahma-vido yogino vidur jānanti ||92||</w:t>
      </w:r>
    </w:p>
    <w:p w:rsidR="00BD6D6C" w:rsidRPr="00CC5067" w:rsidRDefault="00BD6D6C" w:rsidP="00E86695"/>
    <w:p w:rsidR="00BD6D6C" w:rsidRPr="00CC5067" w:rsidRDefault="00BD6D6C" w:rsidP="005432CE">
      <w:pPr>
        <w:jc w:val="center"/>
      </w:pPr>
      <w:r w:rsidRPr="00CC5067">
        <w:t>—o)0(o—</w:t>
      </w:r>
    </w:p>
    <w:p w:rsidR="00BD6D6C" w:rsidRPr="00CC5067" w:rsidRDefault="00BD6D6C" w:rsidP="00E86695"/>
    <w:p w:rsidR="00BD6D6C" w:rsidRPr="00CC5067" w:rsidRDefault="00BD6D6C" w:rsidP="00E86695">
      <w:r w:rsidRPr="00CC5067">
        <w:t>kena kim iva vā jñāyate ? tatrāha—</w:t>
      </w:r>
    </w:p>
    <w:p w:rsidR="00BD6D6C" w:rsidRPr="00CC5067" w:rsidRDefault="00BD6D6C" w:rsidP="00E86695"/>
    <w:p w:rsidR="00BD6D6C" w:rsidRPr="00CC5067" w:rsidRDefault="00BD6D6C" w:rsidP="00874086">
      <w:pPr>
        <w:pStyle w:val="Versequote"/>
      </w:pPr>
      <w:r w:rsidRPr="00CC5067">
        <w:t>nirātaṅke nirālambe nirādhāre nirāmaye |</w:t>
      </w:r>
    </w:p>
    <w:p w:rsidR="00BD6D6C" w:rsidRPr="00CC5067" w:rsidRDefault="00BD6D6C" w:rsidP="00874086">
      <w:pPr>
        <w:pStyle w:val="Versequote"/>
      </w:pPr>
      <w:r w:rsidRPr="00CC5067">
        <w:t>yogī yoga-vidhānena pare brahmaṇi līyate ||93||</w:t>
      </w:r>
    </w:p>
    <w:p w:rsidR="00BD6D6C" w:rsidRPr="00CC5067" w:rsidRDefault="00BD6D6C" w:rsidP="00E86695"/>
    <w:p w:rsidR="00BD6D6C" w:rsidRPr="00CC5067" w:rsidRDefault="00BD6D6C" w:rsidP="00E22E22">
      <w:r w:rsidRPr="00CC5067">
        <w:t>yogaiḥ ṣaḍ-aṅga-yogasya vidhānena yathā-vidhy-abhyāsena ānanta-kālambā ādhāra āmayai rahite pare brahmaṇi līyate tādrūpyaṁ prāpnoti ||93||</w:t>
      </w:r>
    </w:p>
    <w:p w:rsidR="00BD6D6C" w:rsidRPr="00CC5067" w:rsidRDefault="00BD6D6C" w:rsidP="00E22E22"/>
    <w:p w:rsidR="00BD6D6C" w:rsidRPr="00CC5067" w:rsidRDefault="00BD6D6C" w:rsidP="00E22E22">
      <w:pPr>
        <w:pStyle w:val="Versequote"/>
      </w:pPr>
      <w:r w:rsidRPr="00CC5067">
        <w:t>hetu-dṛṣṭānta-nirmukta-mano-buddhyor agocaram |</w:t>
      </w:r>
    </w:p>
    <w:p w:rsidR="00BD6D6C" w:rsidRPr="00CC5067" w:rsidRDefault="00BD6D6C" w:rsidP="00E22E22">
      <w:pPr>
        <w:pStyle w:val="Versequote"/>
      </w:pPr>
      <w:r w:rsidRPr="00CC5067">
        <w:t>vyoma-vijñānam ānanda-tattvaṁ tattva-vido viduḥ ||94||</w:t>
      </w:r>
    </w:p>
    <w:p w:rsidR="00BD6D6C" w:rsidRPr="00CC5067" w:rsidRDefault="00BD6D6C" w:rsidP="00E86695"/>
    <w:p w:rsidR="00BD6D6C" w:rsidRPr="00CC5067" w:rsidRDefault="00BD6D6C" w:rsidP="00E22E22">
      <w:r w:rsidRPr="00CC5067">
        <w:t>hetu-dṛṣṭānteti | sākṣāt-kāra-hetunā dṛṣṭāntena ca nirmuktaṁ rahitaṁ buddhyor agocaraṁ aviṣayaṁ vyoma-vijñānam ānanda-tattvam tattva-vido viduḥ ||94||</w:t>
      </w:r>
    </w:p>
    <w:p w:rsidR="00BD6D6C" w:rsidRPr="00CC5067" w:rsidRDefault="00BD6D6C" w:rsidP="00E22E22"/>
    <w:p w:rsidR="00BD6D6C" w:rsidRPr="00CC5067" w:rsidRDefault="00BD6D6C" w:rsidP="00E22E22">
      <w:r w:rsidRPr="00CC5067">
        <w:t>līyata ity uktaṁ | tatra jale pāṣāṇa iva virūpas tirohito bhavati kiṁ ? netyāha—</w:t>
      </w:r>
    </w:p>
    <w:p w:rsidR="00BD6D6C" w:rsidRPr="00CC5067" w:rsidRDefault="00BD6D6C" w:rsidP="00E22E22"/>
    <w:p w:rsidR="00BD6D6C" w:rsidRPr="00CC5067" w:rsidRDefault="00BD6D6C" w:rsidP="00E22E22">
      <w:pPr>
        <w:pStyle w:val="Versequote"/>
      </w:pPr>
      <w:r w:rsidRPr="00CC5067">
        <w:t>yathā ghṛtaṁ ghṛte kṣiptaṁ ghṛtam eva hi jāyate |</w:t>
      </w:r>
    </w:p>
    <w:p w:rsidR="00BD6D6C" w:rsidRPr="00CC5067" w:rsidRDefault="00BD6D6C" w:rsidP="00E22E22">
      <w:pPr>
        <w:pStyle w:val="Versequote"/>
      </w:pPr>
      <w:r w:rsidRPr="00CC5067">
        <w:t>kṣīre kṣīraṁ tathā yogī tattvam eva hi jāyate ||95||</w:t>
      </w:r>
    </w:p>
    <w:p w:rsidR="00BD6D6C" w:rsidRPr="00CC5067" w:rsidRDefault="00BD6D6C" w:rsidP="00E86695"/>
    <w:p w:rsidR="00BD6D6C" w:rsidRPr="00CC5067" w:rsidRDefault="00BD6D6C" w:rsidP="00E86695">
      <w:r w:rsidRPr="00CC5067">
        <w:t>yathā ghṛtaṁ ghṛte kṣiptaṁ ghṛtam eva nānyathā, evaṁ kṣīre kṣiptaṁ kṣīraṁ tathā tattva-rūpe brahmaṇi līno yogī tattvam eva jāyate | jīva-brahmaṇor ubhayor api cid-rūpatvāviśeṣāt ||95||</w:t>
      </w:r>
    </w:p>
    <w:p w:rsidR="00BD6D6C" w:rsidRPr="00CC5067" w:rsidRDefault="00BD6D6C" w:rsidP="00E86695"/>
    <w:p w:rsidR="00BD6D6C" w:rsidRPr="00CC5067" w:rsidRDefault="00BD6D6C" w:rsidP="00E22E22">
      <w:pPr>
        <w:pStyle w:val="Versequote"/>
      </w:pPr>
      <w:r w:rsidRPr="00CC5067">
        <w:t>dugdhe kṣīraṁ ghṛte sarpir agnau vahnir ivārpitaḥ |</w:t>
      </w:r>
    </w:p>
    <w:p w:rsidR="00BD6D6C" w:rsidRPr="00CC5067" w:rsidRDefault="00BD6D6C" w:rsidP="00E22E22">
      <w:pPr>
        <w:pStyle w:val="Versequote"/>
      </w:pPr>
      <w:r w:rsidRPr="00CC5067">
        <w:t>tanmayatvaṁ vrajaty eva yogī līnaḥ pare pade ||96||</w:t>
      </w:r>
    </w:p>
    <w:p w:rsidR="00BD6D6C" w:rsidRPr="00CC5067" w:rsidRDefault="00BD6D6C" w:rsidP="00E86695"/>
    <w:p w:rsidR="00BD6D6C" w:rsidRPr="00CC5067" w:rsidRDefault="00BD6D6C" w:rsidP="00E86695">
      <w:r w:rsidRPr="00CC5067">
        <w:t>agnau vahnau arpito vahnir iva yathā dīpa-dvaya-saṁyogi-jyotir ekākāraṁ saṁpadyate tadvad ity arthaḥ ||96||</w:t>
      </w:r>
    </w:p>
    <w:p w:rsidR="00BD6D6C" w:rsidRPr="00CC5067" w:rsidRDefault="00BD6D6C" w:rsidP="00E86695"/>
    <w:p w:rsidR="00BD6D6C" w:rsidRPr="00CC5067" w:rsidRDefault="00BD6D6C" w:rsidP="00AF6465">
      <w:pPr>
        <w:pStyle w:val="Versequote"/>
      </w:pPr>
      <w:r w:rsidRPr="00CC5067">
        <w:t>bhava-bhaya-haraṁ nṝṇāṁ mukta-sopāna-saṁjñakam |</w:t>
      </w:r>
    </w:p>
    <w:p w:rsidR="00BD6D6C" w:rsidRPr="00CC5067" w:rsidRDefault="00BD6D6C" w:rsidP="00AF6465">
      <w:pPr>
        <w:pStyle w:val="Versequote"/>
      </w:pPr>
      <w:r w:rsidRPr="00CC5067">
        <w:t>guhyād guhyataraṁ guhyaṁ gorakṣeṇa prakāśitam ||97||</w:t>
      </w:r>
    </w:p>
    <w:p w:rsidR="00BD6D6C" w:rsidRPr="00CC5067" w:rsidRDefault="00BD6D6C" w:rsidP="00E86695"/>
    <w:p w:rsidR="00BD6D6C" w:rsidRPr="00CC5067" w:rsidRDefault="00BD6D6C" w:rsidP="00E86695">
      <w:r w:rsidRPr="00CC5067">
        <w:t>nṛṇāṁ janānāṁ bhava-bhaya-haraṁ saṁsāre janana-maraṇa-janya-bhīti-haraṁ muktau sopānam iva śīghra-prāpakam ity arthaḥ | sakala-guhyebhyo’tiguhyam ity arthaḥ | gorakṣena yoginā prakāśitaṁ kathitaṁ uttarānvayi-padyam ||97||</w:t>
      </w:r>
    </w:p>
    <w:p w:rsidR="00BD6D6C" w:rsidRPr="00CC5067" w:rsidRDefault="00BD6D6C" w:rsidP="00E86695"/>
    <w:p w:rsidR="00BD6D6C" w:rsidRPr="00CC5067" w:rsidRDefault="00BD6D6C" w:rsidP="00AF6465">
      <w:pPr>
        <w:pStyle w:val="Versequote"/>
      </w:pPr>
      <w:r w:rsidRPr="00CC5067">
        <w:t>iti gorakṣa-śatakaṁ yoga-śāstraṁ janaḥ paṭhet |</w:t>
      </w:r>
    </w:p>
    <w:p w:rsidR="00BD6D6C" w:rsidRPr="00CC5067" w:rsidRDefault="00BD6D6C" w:rsidP="00AF6465">
      <w:pPr>
        <w:pStyle w:val="Versequote"/>
      </w:pPr>
      <w:r w:rsidRPr="00CC5067">
        <w:t>sarva-papa-vinirmukto yoga-siddhiṁ labhed dhruvam ||98||</w:t>
      </w:r>
    </w:p>
    <w:p w:rsidR="00BD6D6C" w:rsidRPr="00CC5067" w:rsidRDefault="00BD6D6C" w:rsidP="00E86695"/>
    <w:p w:rsidR="00BD6D6C" w:rsidRPr="00CC5067" w:rsidRDefault="00BD6D6C" w:rsidP="00E86695">
      <w:r w:rsidRPr="00CC5067">
        <w:t>iti pūrvoktaṁ gorakṣa-śatakaṁ nāma yoga-śāstraṁ yo janaḥ paṭhet | sarva-pāpair vinirmuktaḥ san dhruvaṁ niścayena yoga-siddhiṁ labhet ||98||</w:t>
      </w:r>
    </w:p>
    <w:p w:rsidR="00BD6D6C" w:rsidRPr="00CC5067" w:rsidRDefault="00BD6D6C" w:rsidP="00E86695"/>
    <w:p w:rsidR="00BD6D6C" w:rsidRPr="00CC5067" w:rsidRDefault="00BD6D6C" w:rsidP="00AF6465">
      <w:pPr>
        <w:pStyle w:val="Versequote"/>
      </w:pPr>
      <w:r w:rsidRPr="00CC5067">
        <w:t>yoga-śāstraṁ paṭhen nityaṁ kim anyaiḥ śāstra-vistaraiḥ |</w:t>
      </w:r>
    </w:p>
    <w:p w:rsidR="00BD6D6C" w:rsidRPr="00CC5067" w:rsidRDefault="00BD6D6C" w:rsidP="00AF6465">
      <w:pPr>
        <w:pStyle w:val="Versequote"/>
      </w:pPr>
      <w:r w:rsidRPr="00CC5067">
        <w:t>yat svayaṁ cādināthasya nirgataṁ vadanāmbujāt ||99||</w:t>
      </w:r>
    </w:p>
    <w:p w:rsidR="00BD6D6C" w:rsidRPr="00CC5067" w:rsidRDefault="00BD6D6C" w:rsidP="00E86695"/>
    <w:p w:rsidR="00BD6D6C" w:rsidRPr="00CC5067" w:rsidRDefault="00BD6D6C" w:rsidP="00E86695">
      <w:r w:rsidRPr="00CC5067">
        <w:t>yogī idaṁ yoga-śāstraṁ nityaṁ paṭhet | anyaiḥ śāstra-vistaraiḥ kiṁ phalaṁ syāt yasmād idaṁ yoga-śāstraṁ ādināthasya mukhāmbujāt viniḥsṛtaṁ nirmitam ity arthaḥ ||99||</w:t>
      </w:r>
    </w:p>
    <w:p w:rsidR="00BD6D6C" w:rsidRPr="00CC5067" w:rsidRDefault="00BD6D6C" w:rsidP="00E86695"/>
    <w:p w:rsidR="00BD6D6C" w:rsidRPr="00CC5067" w:rsidRDefault="00BD6D6C" w:rsidP="00E86695">
      <w:r w:rsidRPr="00CC5067">
        <w:t>sākṣān-mokṣa-pratipādake asmin śatake sarvam adhikṛtaṁ syād ity ata āha—</w:t>
      </w:r>
    </w:p>
    <w:p w:rsidR="00BD6D6C" w:rsidRPr="00CC5067" w:rsidRDefault="00BD6D6C" w:rsidP="00E86695"/>
    <w:p w:rsidR="00BD6D6C" w:rsidRPr="00CC5067" w:rsidRDefault="00BD6D6C" w:rsidP="00442499">
      <w:pPr>
        <w:pStyle w:val="Versequote"/>
      </w:pPr>
      <w:r w:rsidRPr="00CC5067">
        <w:t xml:space="preserve">snānaṁ tena samasta-tīrtha-salile dattā dvijebhyo dharā </w:t>
      </w:r>
    </w:p>
    <w:p w:rsidR="00BD6D6C" w:rsidRPr="00CC5067" w:rsidRDefault="00BD6D6C" w:rsidP="00442499">
      <w:pPr>
        <w:pStyle w:val="Versequote"/>
      </w:pPr>
      <w:r w:rsidRPr="00CC5067">
        <w:t>yajñānāṁ ca hutaṁ sahasram ayutaṁ devāś ca saṁpūjitāḥ |</w:t>
      </w:r>
    </w:p>
    <w:p w:rsidR="00BD6D6C" w:rsidRPr="00CC5067" w:rsidRDefault="00BD6D6C" w:rsidP="00442499">
      <w:pPr>
        <w:pStyle w:val="Versequote"/>
      </w:pPr>
      <w:r w:rsidRPr="00CC5067">
        <w:t xml:space="preserve">satyaṁ tena sutarpitāś ca pitaro svargaṁ ca nītāḥ punar </w:t>
      </w:r>
    </w:p>
    <w:p w:rsidR="00BD6D6C" w:rsidRPr="00CC5067" w:rsidRDefault="00BD6D6C" w:rsidP="00442499">
      <w:pPr>
        <w:pStyle w:val="Versequote"/>
      </w:pPr>
      <w:r w:rsidRPr="00CC5067">
        <w:t>yasya brahma-vicāraṇe kṣaṇam api prāpnoti dhairyaṁ manaḥ ||100||</w:t>
      </w:r>
    </w:p>
    <w:p w:rsidR="00BD6D6C" w:rsidRPr="00CC5067" w:rsidRDefault="00BD6D6C" w:rsidP="00E86695"/>
    <w:p w:rsidR="00BD6D6C" w:rsidRPr="00CC5067" w:rsidRDefault="00BD6D6C" w:rsidP="00E86695">
      <w:r w:rsidRPr="00CC5067">
        <w:t>snātam iti | tena puruṣeṇa gaṅgādīnāṁ salile jale snātaṁ ca, punaḥ dvijebhyo brāhmaṇebhyo dharā pṛthvī dattā, yajñānāṁ sahasram ayutaṁ ca hutaṁ, devāś ca brāhmaṇādayaḥ sarve pūjitāḥ | sarve pitaraḥ tena santarpitāḥ, svargaṁ ca nītāḥ prāpitāḥ satyam etat tena | kena ? yasya manaḥ brahma-vicāraṇe sva-svarūpa-cintane kṣaṇam api dhairyaṁ acāñcalyaṁ prāpnoti avalambate, teneti ||100||</w:t>
      </w:r>
    </w:p>
    <w:p w:rsidR="00BD6D6C" w:rsidRPr="00CC5067" w:rsidRDefault="00BD6D6C" w:rsidP="00E86695"/>
    <w:p w:rsidR="00BD6D6C" w:rsidRPr="00CC5067" w:rsidRDefault="00BD6D6C" w:rsidP="00442499">
      <w:pPr>
        <w:jc w:val="center"/>
      </w:pPr>
      <w:r w:rsidRPr="00CC5067">
        <w:t>|| athānukramaṇam ||</w:t>
      </w:r>
    </w:p>
    <w:p w:rsidR="00BD6D6C" w:rsidRPr="00CC5067" w:rsidRDefault="00BD6D6C" w:rsidP="00E86695"/>
    <w:p w:rsidR="00BD6D6C" w:rsidRPr="00CC5067" w:rsidRDefault="00BD6D6C" w:rsidP="00442499">
      <w:pPr>
        <w:jc w:val="center"/>
      </w:pPr>
      <w:r w:rsidRPr="00CC5067">
        <w:t>ślokaiḥ pañcabhir ākhyātam anubandha-catuṣṭayam |</w:t>
      </w:r>
    </w:p>
    <w:p w:rsidR="00BD6D6C" w:rsidRPr="00CC5067" w:rsidRDefault="00BD6D6C" w:rsidP="00442499">
      <w:pPr>
        <w:jc w:val="center"/>
      </w:pPr>
      <w:r w:rsidRPr="00CC5067">
        <w:t>yogasyaikena tu phalaṁ ṣaḍ-aṅgāny apareṇa tu |</w:t>
      </w:r>
    </w:p>
    <w:p w:rsidR="00BD6D6C" w:rsidRPr="00CC5067" w:rsidRDefault="00BD6D6C" w:rsidP="00442499">
      <w:pPr>
        <w:jc w:val="center"/>
      </w:pPr>
      <w:r w:rsidRPr="00CC5067">
        <w:t>āsanaṁ pañcabhiḥ ślokaiḥ ṣaṭ-cakraṁ sapta-pañcabhiḥ |</w:t>
      </w:r>
    </w:p>
    <w:p w:rsidR="00BD6D6C" w:rsidRPr="00CC5067" w:rsidRDefault="00BD6D6C" w:rsidP="00442499">
      <w:pPr>
        <w:jc w:val="center"/>
      </w:pPr>
      <w:r w:rsidRPr="00CC5067">
        <w:t>daśa nāḍyas tathā tāsāṁ sthānāny api tathāṣṭabhiḥ |</w:t>
      </w:r>
    </w:p>
    <w:p w:rsidR="00BD6D6C" w:rsidRPr="00CC5067" w:rsidRDefault="00BD6D6C" w:rsidP="00442499">
      <w:pPr>
        <w:jc w:val="center"/>
      </w:pPr>
      <w:r w:rsidRPr="00CC5067">
        <w:t>caturdaśabhir ākhyātāḥ sa-vyāpārāś ca pāyavaḥ |</w:t>
      </w:r>
    </w:p>
    <w:p w:rsidR="00BD6D6C" w:rsidRPr="00CC5067" w:rsidRDefault="00BD6D6C" w:rsidP="00442499">
      <w:pPr>
        <w:jc w:val="center"/>
      </w:pPr>
      <w:r w:rsidRPr="00CC5067">
        <w:t>ākhyātaṁ daśabhiḥ ślokaiḥ śakti-cālanam uttamam |</w:t>
      </w:r>
    </w:p>
    <w:p w:rsidR="00BD6D6C" w:rsidRPr="00CC5067" w:rsidRDefault="00BD6D6C" w:rsidP="00442499">
      <w:pPr>
        <w:jc w:val="center"/>
      </w:pPr>
      <w:r w:rsidRPr="00CC5067">
        <w:t>ṣaḍviṁśatibhir ākhyātaṁ mahārudrādi-pañcakam |</w:t>
      </w:r>
    </w:p>
    <w:p w:rsidR="00BD6D6C" w:rsidRPr="00CC5067" w:rsidRDefault="00BD6D6C" w:rsidP="00442499">
      <w:pPr>
        <w:jc w:val="center"/>
      </w:pPr>
      <w:r w:rsidRPr="00CC5067">
        <w:t>saptabhiḥ praṇavābhyāsaḥ prāṇāyāma-praśaṁsanam |</w:t>
      </w:r>
    </w:p>
    <w:p w:rsidR="00BD6D6C" w:rsidRPr="00CC5067" w:rsidRDefault="00BD6D6C" w:rsidP="00442499">
      <w:pPr>
        <w:jc w:val="center"/>
      </w:pPr>
      <w:r w:rsidRPr="00CC5067">
        <w:t>caturbhiḥ prāṇa-saṁrodho nāḍī-śuddhau tathāṣṭabhiḥ |</w:t>
      </w:r>
    </w:p>
    <w:p w:rsidR="00BD6D6C" w:rsidRPr="00CC5067" w:rsidRDefault="00BD6D6C" w:rsidP="00442499">
      <w:pPr>
        <w:jc w:val="center"/>
      </w:pPr>
      <w:r w:rsidRPr="00CC5067">
        <w:t>ekaviṁśatibhiḥ ślokaiḥ prāṇāyāmo nirūpitaḥ |</w:t>
      </w:r>
    </w:p>
    <w:p w:rsidR="00BD6D6C" w:rsidRPr="00CC5067" w:rsidRDefault="00BD6D6C" w:rsidP="00442499">
      <w:pPr>
        <w:jc w:val="center"/>
      </w:pPr>
      <w:r w:rsidRPr="00CC5067">
        <w:t>pratyāhāraś ca triṁśadbhiḥ dhāraṇā navabhis tathā |</w:t>
      </w:r>
    </w:p>
    <w:p w:rsidR="00BD6D6C" w:rsidRPr="00CC5067" w:rsidRDefault="00BD6D6C" w:rsidP="00442499">
      <w:pPr>
        <w:jc w:val="center"/>
      </w:pPr>
      <w:r w:rsidRPr="00CC5067">
        <w:t>caturviṁśatibhir dhyānaṁ samādhiś cāṣṭapañcabhiḥ |</w:t>
      </w:r>
    </w:p>
    <w:p w:rsidR="00BD6D6C" w:rsidRPr="00CC5067" w:rsidRDefault="00BD6D6C" w:rsidP="00442499">
      <w:pPr>
        <w:jc w:val="center"/>
      </w:pPr>
      <w:r w:rsidRPr="00CC5067">
        <w:t>gorakṣa-śatakābhyāsa-phalaṁ śloka-catuṣṭaye |</w:t>
      </w:r>
    </w:p>
    <w:p w:rsidR="00BD6D6C" w:rsidRPr="00CC5067" w:rsidRDefault="00BD6D6C" w:rsidP="00442499">
      <w:pPr>
        <w:jc w:val="center"/>
      </w:pPr>
      <w:r w:rsidRPr="00CC5067">
        <w:t>evaṁ kramānusāreṇa vyākhyātaṁ śatakaṁ mayā |</w:t>
      </w:r>
    </w:p>
    <w:p w:rsidR="00BD6D6C" w:rsidRPr="00CC5067" w:rsidRDefault="00BD6D6C" w:rsidP="00442499">
      <w:pPr>
        <w:jc w:val="center"/>
      </w:pPr>
      <w:r w:rsidRPr="00CC5067">
        <w:t>yad atra cāpalaṁ me’sti kṣantavyaṁ tac ca sādhubhiḥ |</w:t>
      </w:r>
    </w:p>
    <w:p w:rsidR="00BD6D6C" w:rsidRPr="00CC5067" w:rsidRDefault="00BD6D6C" w:rsidP="00442499">
      <w:pPr>
        <w:jc w:val="center"/>
      </w:pPr>
      <w:r w:rsidRPr="00CC5067">
        <w:t>yogīśvara-mahā-vākye kathaṁ na kṣubhyatāṁ manaḥ ||</w:t>
      </w:r>
    </w:p>
    <w:p w:rsidR="00BD6D6C" w:rsidRPr="00CC5067" w:rsidRDefault="00BD6D6C" w:rsidP="00442499">
      <w:pPr>
        <w:jc w:val="center"/>
      </w:pPr>
      <w:r w:rsidRPr="00CC5067">
        <w:t>khalāya bhakti-śunyāya śiśnodara-parāya ca |</w:t>
      </w:r>
    </w:p>
    <w:p w:rsidR="00BD6D6C" w:rsidRPr="00CC5067" w:rsidRDefault="00BD6D6C" w:rsidP="00442499">
      <w:pPr>
        <w:jc w:val="center"/>
      </w:pPr>
      <w:r w:rsidRPr="00CC5067">
        <w:t>idaṁ rahasyaṁ paramaṁ na dātavyam iti dhruvam ||</w:t>
      </w:r>
    </w:p>
    <w:p w:rsidR="00BD6D6C" w:rsidRPr="00CC5067" w:rsidRDefault="00BD6D6C" w:rsidP="00E86695"/>
    <w:p w:rsidR="00BD6D6C" w:rsidRPr="00CC5067" w:rsidRDefault="00BD6D6C" w:rsidP="00442499">
      <w:pPr>
        <w:jc w:val="center"/>
      </w:pPr>
      <w:r w:rsidRPr="00CC5067">
        <w:t>|| iti gorakṣa-śatakaṁ ||</w:t>
      </w:r>
    </w:p>
    <w:p w:rsidR="00BD6D6C" w:rsidRPr="00CC5067" w:rsidRDefault="00BD6D6C" w:rsidP="00E86695"/>
    <w:p w:rsidR="00BD6D6C" w:rsidRPr="00CC5067" w:rsidRDefault="00BD6D6C" w:rsidP="00442499">
      <w:pPr>
        <w:jc w:val="center"/>
      </w:pPr>
      <w:r w:rsidRPr="00CC5067">
        <w:t>|| samāptam ||</w:t>
      </w:r>
    </w:p>
    <w:p w:rsidR="00BD6D6C" w:rsidRPr="00CC5067" w:rsidRDefault="00BD6D6C" w:rsidP="00E86695"/>
    <w:p w:rsidR="00BD6D6C" w:rsidRPr="00CC5067" w:rsidRDefault="00BD6D6C" w:rsidP="00E86695"/>
    <w:p w:rsidR="00BD6D6C" w:rsidRPr="00CC5067" w:rsidRDefault="00BD6D6C" w:rsidP="00E86695"/>
    <w:p w:rsidR="00BD6D6C" w:rsidRPr="00CC5067" w:rsidRDefault="00BD6D6C" w:rsidP="00E86695">
      <w:r w:rsidRPr="00CC5067">
        <w:t xml:space="preserve"> </w:t>
      </w:r>
    </w:p>
    <w:p w:rsidR="00BD6D6C" w:rsidRPr="00CC5067" w:rsidRDefault="00BD6D6C" w:rsidP="00E86695"/>
    <w:p w:rsidR="00BD6D6C" w:rsidRPr="00CC5067" w:rsidRDefault="00BD6D6C" w:rsidP="00E86695"/>
    <w:p w:rsidR="00BD6D6C" w:rsidRPr="00CC5067" w:rsidRDefault="00BD6D6C" w:rsidP="00E86695">
      <w:r w:rsidRPr="00CC5067">
        <w:t xml:space="preserve"> nārāyaṇasvāmiśāstrī</w:t>
      </w:r>
    </w:p>
    <w:p w:rsidR="00BD6D6C" w:rsidRPr="00CC5067" w:rsidRDefault="00BD6D6C" w:rsidP="00E86695"/>
    <w:p w:rsidR="00BD6D6C" w:rsidRPr="00E22E22" w:rsidRDefault="00BD6D6C" w:rsidP="00E86695">
      <w:r w:rsidRPr="00CC5067">
        <w:t>24/1/1930</w:t>
      </w:r>
    </w:p>
    <w:sectPr w:rsidR="00BD6D6C" w:rsidRPr="00E22E22" w:rsidSect="005D231F">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6D6C" w:rsidRDefault="00BD6D6C" w:rsidP="00F83CD4">
      <w:r>
        <w:separator/>
      </w:r>
    </w:p>
  </w:endnote>
  <w:endnote w:type="continuationSeparator" w:id="1">
    <w:p w:rsidR="00BD6D6C" w:rsidRDefault="00BD6D6C" w:rsidP="00F83CD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Mangal">
    <w:panose1 w:val="00000400000000000000"/>
    <w:charset w:val="01"/>
    <w:family w:val="roman"/>
    <w:notTrueType/>
    <w:pitch w:val="variable"/>
    <w:sig w:usb0="00002001"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NAND">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6D6C" w:rsidRDefault="00BD6D6C" w:rsidP="00F83CD4">
      <w:r>
        <w:separator/>
      </w:r>
    </w:p>
  </w:footnote>
  <w:footnote w:type="continuationSeparator" w:id="1">
    <w:p w:rsidR="00BD6D6C" w:rsidRDefault="00BD6D6C" w:rsidP="00F83CD4">
      <w:r>
        <w:continuationSeparator/>
      </w:r>
    </w:p>
  </w:footnote>
  <w:footnote w:id="2">
    <w:p w:rsidR="00BD6D6C" w:rsidRDefault="00BD6D6C">
      <w:pPr>
        <w:pStyle w:val="FootnoteText"/>
      </w:pPr>
      <w:r>
        <w:rPr>
          <w:rStyle w:val="FootnoteReference"/>
        </w:rPr>
        <w:footnoteRef/>
      </w:r>
      <w:r>
        <w:t xml:space="preserve"> vakṣye bhava-pāśa-vimuktaye (L, v.1a)</w:t>
      </w:r>
    </w:p>
  </w:footnote>
  <w:footnote w:id="3">
    <w:p w:rsidR="00BD6D6C" w:rsidRDefault="00BD6D6C">
      <w:pPr>
        <w:pStyle w:val="FootnoteText"/>
      </w:pPr>
      <w:r>
        <w:rPr>
          <w:rStyle w:val="FootnoteReference"/>
        </w:rPr>
        <w:footnoteRef/>
      </w:r>
      <w:r>
        <w:t xml:space="preserve"> ātma-bodha-karaṁ puṁsāṁ viveka-dvāra-kuñcikām (L., v.1b)</w:t>
      </w:r>
    </w:p>
  </w:footnote>
  <w:footnote w:id="4">
    <w:p w:rsidR="00BD6D6C" w:rsidRDefault="00BD6D6C">
      <w:pPr>
        <w:pStyle w:val="FootnoteText"/>
      </w:pPr>
      <w:r>
        <w:rPr>
          <w:rStyle w:val="FootnoteReference"/>
        </w:rPr>
        <w:footnoteRef/>
      </w:r>
      <w:r>
        <w:t xml:space="preserve"> </w:t>
      </w:r>
      <w:r>
        <w:rPr>
          <w:lang w:val="en-CA"/>
        </w:rPr>
        <w:t>mohāt (B, L v.2)</w:t>
      </w:r>
    </w:p>
  </w:footnote>
  <w:footnote w:id="5">
    <w:p w:rsidR="00BD6D6C" w:rsidRDefault="00BD6D6C">
      <w:pPr>
        <w:pStyle w:val="FootnoteText"/>
      </w:pPr>
      <w:r>
        <w:rPr>
          <w:rStyle w:val="FootnoteReference"/>
        </w:rPr>
        <w:footnoteRef/>
      </w:r>
      <w:r>
        <w:t xml:space="preserve"> bhajati </w:t>
      </w:r>
      <w:r>
        <w:rPr>
          <w:lang w:val="en-CA"/>
        </w:rPr>
        <w:t>sajjanaḥ (B, L. v.3)</w:t>
      </w:r>
    </w:p>
  </w:footnote>
  <w:footnote w:id="6">
    <w:p w:rsidR="00BD6D6C" w:rsidRDefault="00BD6D6C">
      <w:pPr>
        <w:pStyle w:val="FootnoteText"/>
      </w:pPr>
      <w:r>
        <w:rPr>
          <w:rStyle w:val="FootnoteReference"/>
        </w:rPr>
        <w:footnoteRef/>
      </w:r>
      <w:r>
        <w:t xml:space="preserve"> </w:t>
      </w:r>
      <w:r>
        <w:rPr>
          <w:lang w:val="en-CA"/>
        </w:rPr>
        <w:t>saṁyāmaḥ (B, L v.4)</w:t>
      </w:r>
    </w:p>
  </w:footnote>
  <w:footnote w:id="7">
    <w:p w:rsidR="00BD6D6C" w:rsidRDefault="00BD6D6C">
      <w:pPr>
        <w:pStyle w:val="FootnoteText"/>
      </w:pPr>
      <w:r>
        <w:rPr>
          <w:rStyle w:val="FootnoteReference"/>
        </w:rPr>
        <w:footnoteRef/>
      </w:r>
      <w:r>
        <w:t xml:space="preserve"> </w:t>
      </w:r>
      <w:r>
        <w:rPr>
          <w:lang w:val="en-CA"/>
        </w:rPr>
        <w:t>bhavanti (B, L v.5)</w:t>
      </w:r>
    </w:p>
  </w:footnote>
  <w:footnote w:id="8">
    <w:p w:rsidR="00BD6D6C" w:rsidRDefault="00BD6D6C">
      <w:pPr>
        <w:pStyle w:val="FootnoteText"/>
      </w:pPr>
      <w:r>
        <w:rPr>
          <w:rStyle w:val="FootnoteReference"/>
        </w:rPr>
        <w:footnoteRef/>
      </w:r>
      <w:r>
        <w:t xml:space="preserve"> </w:t>
      </w:r>
      <w:r>
        <w:rPr>
          <w:lang w:val="en-CA"/>
        </w:rPr>
        <w:t>jātayaḥ (B,)</w:t>
      </w:r>
    </w:p>
  </w:footnote>
  <w:footnote w:id="9">
    <w:p w:rsidR="00BD6D6C" w:rsidRDefault="00BD6D6C">
      <w:pPr>
        <w:pStyle w:val="FootnoteText"/>
      </w:pPr>
      <w:r>
        <w:rPr>
          <w:rStyle w:val="FootnoteReference"/>
        </w:rPr>
        <w:footnoteRef/>
      </w:r>
      <w:r>
        <w:t xml:space="preserve"> </w:t>
      </w:r>
      <w:r w:rsidRPr="002F3395">
        <w:rPr>
          <w:color w:val="0000FF"/>
        </w:rPr>
        <w:t>ekam ekam udāhṛtam</w:t>
      </w:r>
      <w:r>
        <w:rPr>
          <w:color w:val="0000FF"/>
        </w:rPr>
        <w:t xml:space="preserve"> (B)</w:t>
      </w:r>
    </w:p>
  </w:footnote>
  <w:footnote w:id="10">
    <w:p w:rsidR="00BD6D6C" w:rsidRDefault="00BD6D6C">
      <w:pPr>
        <w:pStyle w:val="FootnoteText"/>
      </w:pPr>
      <w:r>
        <w:rPr>
          <w:rStyle w:val="FootnoteReference"/>
        </w:rPr>
        <w:footnoteRef/>
      </w:r>
      <w:r>
        <w:t xml:space="preserve"> </w:t>
      </w:r>
      <w:r w:rsidRPr="002F3395">
        <w:rPr>
          <w:color w:val="0000FF"/>
        </w:rPr>
        <w:t>ṣoḍeśānaṁ śataṁ kṛtam</w:t>
      </w:r>
      <w:r>
        <w:rPr>
          <w:color w:val="0000FF"/>
        </w:rPr>
        <w:t xml:space="preserve"> (B)</w:t>
      </w:r>
    </w:p>
  </w:footnote>
  <w:footnote w:id="11">
    <w:p w:rsidR="00BD6D6C" w:rsidRDefault="00BD6D6C">
      <w:pPr>
        <w:pStyle w:val="FootnoteText"/>
      </w:pPr>
      <w:r>
        <w:rPr>
          <w:rStyle w:val="FootnoteReference"/>
        </w:rPr>
        <w:footnoteRef/>
      </w:r>
      <w:r>
        <w:t xml:space="preserve"> </w:t>
      </w:r>
      <w:r w:rsidRPr="002F3395">
        <w:rPr>
          <w:color w:val="0000FF"/>
        </w:rPr>
        <w:t>eva viśiṣyate</w:t>
      </w:r>
      <w:r>
        <w:rPr>
          <w:color w:val="0000FF"/>
        </w:rPr>
        <w:t xml:space="preserve"> (B)</w:t>
      </w:r>
    </w:p>
  </w:footnote>
  <w:footnote w:id="12">
    <w:p w:rsidR="00BD6D6C" w:rsidRDefault="00BD6D6C">
      <w:pPr>
        <w:pStyle w:val="FootnoteText"/>
      </w:pPr>
      <w:r>
        <w:rPr>
          <w:rStyle w:val="FootnoteReference"/>
        </w:rPr>
        <w:footnoteRef/>
      </w:r>
      <w:r>
        <w:t xml:space="preserve"> </w:t>
      </w:r>
      <w:r w:rsidRPr="002F3395">
        <w:rPr>
          <w:color w:val="0000FF"/>
        </w:rPr>
        <w:t>-hāri yamināṁ</w:t>
      </w:r>
      <w:r>
        <w:rPr>
          <w:color w:val="0000FF"/>
        </w:rPr>
        <w:t xml:space="preserve"> (B)</w:t>
      </w:r>
    </w:p>
  </w:footnote>
  <w:footnote w:id="13">
    <w:p w:rsidR="00BD6D6C" w:rsidRDefault="00BD6D6C">
      <w:pPr>
        <w:pStyle w:val="FootnoteText"/>
      </w:pPr>
      <w:r>
        <w:rPr>
          <w:rStyle w:val="FootnoteReference"/>
        </w:rPr>
        <w:footnoteRef/>
      </w:r>
      <w:r>
        <w:t xml:space="preserve"> </w:t>
      </w:r>
      <w:r w:rsidRPr="002F3395">
        <w:t>sva-dehaṁ</w:t>
      </w:r>
      <w:r>
        <w:t xml:space="preserve"> (B)</w:t>
      </w:r>
    </w:p>
  </w:footnote>
  <w:footnote w:id="14">
    <w:p w:rsidR="00BD6D6C" w:rsidRDefault="00BD6D6C">
      <w:pPr>
        <w:pStyle w:val="FootnoteText"/>
      </w:pPr>
      <w:r>
        <w:rPr>
          <w:rStyle w:val="FootnoteReference"/>
        </w:rPr>
        <w:footnoteRef/>
      </w:r>
      <w:r>
        <w:t xml:space="preserve"> </w:t>
      </w:r>
      <w:r>
        <w:rPr>
          <w:lang w:val="en-CA"/>
        </w:rPr>
        <w:t>kāmākṣā (B)</w:t>
      </w:r>
    </w:p>
  </w:footnote>
  <w:footnote w:id="15">
    <w:p w:rsidR="00BD6D6C" w:rsidRDefault="00BD6D6C">
      <w:pPr>
        <w:pStyle w:val="FootnoteText"/>
      </w:pPr>
      <w:r>
        <w:rPr>
          <w:rStyle w:val="FootnoteReference"/>
        </w:rPr>
        <w:footnoteRef/>
      </w:r>
      <w:r>
        <w:t xml:space="preserve"> = HYP 1.60</w:t>
      </w:r>
    </w:p>
  </w:footnote>
  <w:footnote w:id="16">
    <w:p w:rsidR="00BD6D6C" w:rsidRDefault="00BD6D6C">
      <w:pPr>
        <w:pStyle w:val="FootnoteText"/>
      </w:pPr>
      <w:r>
        <w:rPr>
          <w:rStyle w:val="FootnoteReference"/>
        </w:rPr>
        <w:footnoteRef/>
      </w:r>
      <w:r>
        <w:t xml:space="preserve"> </w:t>
      </w:r>
      <w:r>
        <w:rPr>
          <w:lang w:val="en-CA"/>
        </w:rPr>
        <w:t>rajatopamam (B)</w:t>
      </w:r>
    </w:p>
  </w:footnote>
  <w:footnote w:id="17">
    <w:p w:rsidR="00BD6D6C" w:rsidRDefault="00BD6D6C">
      <w:pPr>
        <w:pStyle w:val="FootnoteText"/>
      </w:pPr>
      <w:r>
        <w:rPr>
          <w:rStyle w:val="FootnoteReference"/>
        </w:rPr>
        <w:footnoteRef/>
      </w:r>
      <w:r>
        <w:t xml:space="preserve"> </w:t>
      </w:r>
      <w:r>
        <w:rPr>
          <w:lang w:val="en-CA"/>
        </w:rPr>
        <w:t>This verse is not numbered.</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569F9"/>
    <w:rsid w:val="00001D34"/>
    <w:rsid w:val="00003175"/>
    <w:rsid w:val="00004DF9"/>
    <w:rsid w:val="00010AD3"/>
    <w:rsid w:val="00013DCF"/>
    <w:rsid w:val="00014315"/>
    <w:rsid w:val="000165DE"/>
    <w:rsid w:val="00021B5B"/>
    <w:rsid w:val="00022854"/>
    <w:rsid w:val="00025530"/>
    <w:rsid w:val="00026660"/>
    <w:rsid w:val="00036E55"/>
    <w:rsid w:val="00047E5C"/>
    <w:rsid w:val="00052E29"/>
    <w:rsid w:val="000549E2"/>
    <w:rsid w:val="000566F9"/>
    <w:rsid w:val="000672F5"/>
    <w:rsid w:val="00067BE3"/>
    <w:rsid w:val="00070661"/>
    <w:rsid w:val="00071730"/>
    <w:rsid w:val="000720C3"/>
    <w:rsid w:val="00080481"/>
    <w:rsid w:val="00081223"/>
    <w:rsid w:val="00082167"/>
    <w:rsid w:val="00082430"/>
    <w:rsid w:val="0008253D"/>
    <w:rsid w:val="00082AE3"/>
    <w:rsid w:val="00083364"/>
    <w:rsid w:val="00083F39"/>
    <w:rsid w:val="00085478"/>
    <w:rsid w:val="000869BD"/>
    <w:rsid w:val="00090780"/>
    <w:rsid w:val="00090EE8"/>
    <w:rsid w:val="00093597"/>
    <w:rsid w:val="000950CB"/>
    <w:rsid w:val="00095F6B"/>
    <w:rsid w:val="000A1A35"/>
    <w:rsid w:val="000A3817"/>
    <w:rsid w:val="000A7B76"/>
    <w:rsid w:val="000B6A0A"/>
    <w:rsid w:val="000C67E5"/>
    <w:rsid w:val="000D2645"/>
    <w:rsid w:val="000D3D62"/>
    <w:rsid w:val="000D41A3"/>
    <w:rsid w:val="000D41CE"/>
    <w:rsid w:val="000D5E30"/>
    <w:rsid w:val="000E7006"/>
    <w:rsid w:val="000F0079"/>
    <w:rsid w:val="000F393F"/>
    <w:rsid w:val="00103418"/>
    <w:rsid w:val="00104AF3"/>
    <w:rsid w:val="00104CC5"/>
    <w:rsid w:val="001063F7"/>
    <w:rsid w:val="001077C8"/>
    <w:rsid w:val="00111ACC"/>
    <w:rsid w:val="00112335"/>
    <w:rsid w:val="001133A7"/>
    <w:rsid w:val="001139B7"/>
    <w:rsid w:val="00113ADE"/>
    <w:rsid w:val="001148E5"/>
    <w:rsid w:val="0011558A"/>
    <w:rsid w:val="00115C23"/>
    <w:rsid w:val="00121170"/>
    <w:rsid w:val="00121E3E"/>
    <w:rsid w:val="001331F0"/>
    <w:rsid w:val="001359FA"/>
    <w:rsid w:val="00135D2A"/>
    <w:rsid w:val="00154305"/>
    <w:rsid w:val="00155E34"/>
    <w:rsid w:val="00160DD3"/>
    <w:rsid w:val="00161C48"/>
    <w:rsid w:val="00163C94"/>
    <w:rsid w:val="00164F46"/>
    <w:rsid w:val="00165FB9"/>
    <w:rsid w:val="00173D4C"/>
    <w:rsid w:val="00174541"/>
    <w:rsid w:val="00184684"/>
    <w:rsid w:val="00184CBC"/>
    <w:rsid w:val="00185533"/>
    <w:rsid w:val="0019189A"/>
    <w:rsid w:val="00192676"/>
    <w:rsid w:val="00193FBA"/>
    <w:rsid w:val="0019747B"/>
    <w:rsid w:val="001A41C0"/>
    <w:rsid w:val="001A6485"/>
    <w:rsid w:val="001B00EC"/>
    <w:rsid w:val="001B7DEA"/>
    <w:rsid w:val="001C0338"/>
    <w:rsid w:val="001C3B22"/>
    <w:rsid w:val="001C58F6"/>
    <w:rsid w:val="001C799B"/>
    <w:rsid w:val="001D22DB"/>
    <w:rsid w:val="001D489E"/>
    <w:rsid w:val="001E015D"/>
    <w:rsid w:val="001E1830"/>
    <w:rsid w:val="001E25D5"/>
    <w:rsid w:val="001E3013"/>
    <w:rsid w:val="001E3253"/>
    <w:rsid w:val="001E6ADC"/>
    <w:rsid w:val="001F1397"/>
    <w:rsid w:val="001F7284"/>
    <w:rsid w:val="002030C7"/>
    <w:rsid w:val="00205101"/>
    <w:rsid w:val="00207E11"/>
    <w:rsid w:val="00213940"/>
    <w:rsid w:val="002142CE"/>
    <w:rsid w:val="0021613B"/>
    <w:rsid w:val="002172F6"/>
    <w:rsid w:val="002201CB"/>
    <w:rsid w:val="002217F8"/>
    <w:rsid w:val="0022292D"/>
    <w:rsid w:val="00224885"/>
    <w:rsid w:val="00242028"/>
    <w:rsid w:val="00242593"/>
    <w:rsid w:val="002460B1"/>
    <w:rsid w:val="002508FF"/>
    <w:rsid w:val="0025147D"/>
    <w:rsid w:val="00256779"/>
    <w:rsid w:val="00262A04"/>
    <w:rsid w:val="00267CB4"/>
    <w:rsid w:val="00270EF6"/>
    <w:rsid w:val="002717A7"/>
    <w:rsid w:val="0027485B"/>
    <w:rsid w:val="00282830"/>
    <w:rsid w:val="00283436"/>
    <w:rsid w:val="002922D2"/>
    <w:rsid w:val="002924B1"/>
    <w:rsid w:val="00292583"/>
    <w:rsid w:val="002934E4"/>
    <w:rsid w:val="00293739"/>
    <w:rsid w:val="002944CD"/>
    <w:rsid w:val="002944E0"/>
    <w:rsid w:val="0029532F"/>
    <w:rsid w:val="00295D26"/>
    <w:rsid w:val="002A1324"/>
    <w:rsid w:val="002A4EB1"/>
    <w:rsid w:val="002A7FCC"/>
    <w:rsid w:val="002B1315"/>
    <w:rsid w:val="002B2E33"/>
    <w:rsid w:val="002D106C"/>
    <w:rsid w:val="002D1869"/>
    <w:rsid w:val="002D64A5"/>
    <w:rsid w:val="002E1BC8"/>
    <w:rsid w:val="002E29C1"/>
    <w:rsid w:val="002F1D05"/>
    <w:rsid w:val="002F2A14"/>
    <w:rsid w:val="002F3395"/>
    <w:rsid w:val="002F5243"/>
    <w:rsid w:val="002F6E26"/>
    <w:rsid w:val="0030001E"/>
    <w:rsid w:val="00301B71"/>
    <w:rsid w:val="00305373"/>
    <w:rsid w:val="003057B4"/>
    <w:rsid w:val="00305866"/>
    <w:rsid w:val="00313E05"/>
    <w:rsid w:val="0031427A"/>
    <w:rsid w:val="0031792C"/>
    <w:rsid w:val="00320F54"/>
    <w:rsid w:val="00326061"/>
    <w:rsid w:val="00333ADF"/>
    <w:rsid w:val="00334086"/>
    <w:rsid w:val="0033583E"/>
    <w:rsid w:val="00344464"/>
    <w:rsid w:val="00346537"/>
    <w:rsid w:val="003506AD"/>
    <w:rsid w:val="00360AED"/>
    <w:rsid w:val="0036180E"/>
    <w:rsid w:val="003641EA"/>
    <w:rsid w:val="00367019"/>
    <w:rsid w:val="00374984"/>
    <w:rsid w:val="0038249E"/>
    <w:rsid w:val="00382F84"/>
    <w:rsid w:val="003831F7"/>
    <w:rsid w:val="00384667"/>
    <w:rsid w:val="00394CE1"/>
    <w:rsid w:val="00395044"/>
    <w:rsid w:val="003A19A6"/>
    <w:rsid w:val="003A361A"/>
    <w:rsid w:val="003A6D2D"/>
    <w:rsid w:val="003A6E04"/>
    <w:rsid w:val="003A7D79"/>
    <w:rsid w:val="003B143B"/>
    <w:rsid w:val="003B1FD8"/>
    <w:rsid w:val="003B3C4D"/>
    <w:rsid w:val="003B5B44"/>
    <w:rsid w:val="003B6F9C"/>
    <w:rsid w:val="003C01C2"/>
    <w:rsid w:val="003C1304"/>
    <w:rsid w:val="003C3C19"/>
    <w:rsid w:val="003C73C7"/>
    <w:rsid w:val="003D2260"/>
    <w:rsid w:val="003D6CDA"/>
    <w:rsid w:val="003E0E37"/>
    <w:rsid w:val="003E2047"/>
    <w:rsid w:val="003F0195"/>
    <w:rsid w:val="003F258D"/>
    <w:rsid w:val="003F2DF3"/>
    <w:rsid w:val="00412DD6"/>
    <w:rsid w:val="0041459A"/>
    <w:rsid w:val="00414D8B"/>
    <w:rsid w:val="004204C7"/>
    <w:rsid w:val="00420FC5"/>
    <w:rsid w:val="004240A9"/>
    <w:rsid w:val="00424321"/>
    <w:rsid w:val="0043046A"/>
    <w:rsid w:val="00430E0E"/>
    <w:rsid w:val="00431B1D"/>
    <w:rsid w:val="00432A2C"/>
    <w:rsid w:val="00434757"/>
    <w:rsid w:val="00434FA6"/>
    <w:rsid w:val="00442499"/>
    <w:rsid w:val="00452AC6"/>
    <w:rsid w:val="00454F04"/>
    <w:rsid w:val="004619D4"/>
    <w:rsid w:val="00462D40"/>
    <w:rsid w:val="0046344B"/>
    <w:rsid w:val="0046479F"/>
    <w:rsid w:val="004660BD"/>
    <w:rsid w:val="0046714A"/>
    <w:rsid w:val="00470FBE"/>
    <w:rsid w:val="004718AA"/>
    <w:rsid w:val="004720EB"/>
    <w:rsid w:val="004725A4"/>
    <w:rsid w:val="00475ED0"/>
    <w:rsid w:val="00476A55"/>
    <w:rsid w:val="004850BB"/>
    <w:rsid w:val="00486E7E"/>
    <w:rsid w:val="00490B74"/>
    <w:rsid w:val="0049290C"/>
    <w:rsid w:val="00494681"/>
    <w:rsid w:val="004A2443"/>
    <w:rsid w:val="004A4BBA"/>
    <w:rsid w:val="004B135B"/>
    <w:rsid w:val="004B78E2"/>
    <w:rsid w:val="004C42B5"/>
    <w:rsid w:val="004C5150"/>
    <w:rsid w:val="004D03D4"/>
    <w:rsid w:val="004D4A97"/>
    <w:rsid w:val="004D703F"/>
    <w:rsid w:val="004E280E"/>
    <w:rsid w:val="004E42ED"/>
    <w:rsid w:val="0050059A"/>
    <w:rsid w:val="00503160"/>
    <w:rsid w:val="00505176"/>
    <w:rsid w:val="0050521D"/>
    <w:rsid w:val="005115DD"/>
    <w:rsid w:val="00512562"/>
    <w:rsid w:val="0051536D"/>
    <w:rsid w:val="005155D8"/>
    <w:rsid w:val="005178E8"/>
    <w:rsid w:val="00521B55"/>
    <w:rsid w:val="0052386E"/>
    <w:rsid w:val="00526565"/>
    <w:rsid w:val="00527CDD"/>
    <w:rsid w:val="00531FE7"/>
    <w:rsid w:val="00532AB4"/>
    <w:rsid w:val="005346EC"/>
    <w:rsid w:val="00537E92"/>
    <w:rsid w:val="0054049D"/>
    <w:rsid w:val="00540AED"/>
    <w:rsid w:val="005432CE"/>
    <w:rsid w:val="00544B11"/>
    <w:rsid w:val="00545096"/>
    <w:rsid w:val="00550C00"/>
    <w:rsid w:val="00550CA6"/>
    <w:rsid w:val="00555D34"/>
    <w:rsid w:val="005612EA"/>
    <w:rsid w:val="0056365B"/>
    <w:rsid w:val="00564C01"/>
    <w:rsid w:val="00572B1A"/>
    <w:rsid w:val="00575D6B"/>
    <w:rsid w:val="00575E47"/>
    <w:rsid w:val="005913A3"/>
    <w:rsid w:val="00594BE2"/>
    <w:rsid w:val="00596261"/>
    <w:rsid w:val="005A0041"/>
    <w:rsid w:val="005A6EDC"/>
    <w:rsid w:val="005A7C05"/>
    <w:rsid w:val="005B0107"/>
    <w:rsid w:val="005B0BA3"/>
    <w:rsid w:val="005B4E3F"/>
    <w:rsid w:val="005B5BE3"/>
    <w:rsid w:val="005C4A29"/>
    <w:rsid w:val="005C5037"/>
    <w:rsid w:val="005D231F"/>
    <w:rsid w:val="005E4381"/>
    <w:rsid w:val="005E5CF5"/>
    <w:rsid w:val="005E6D63"/>
    <w:rsid w:val="005F19D2"/>
    <w:rsid w:val="005F53E7"/>
    <w:rsid w:val="005F6E50"/>
    <w:rsid w:val="0060200D"/>
    <w:rsid w:val="0061614C"/>
    <w:rsid w:val="006220F5"/>
    <w:rsid w:val="006226A1"/>
    <w:rsid w:val="0062367F"/>
    <w:rsid w:val="00632C52"/>
    <w:rsid w:val="00641911"/>
    <w:rsid w:val="00641DC5"/>
    <w:rsid w:val="00646418"/>
    <w:rsid w:val="00647D5D"/>
    <w:rsid w:val="00651BE6"/>
    <w:rsid w:val="006601E0"/>
    <w:rsid w:val="0066129D"/>
    <w:rsid w:val="00661E05"/>
    <w:rsid w:val="006778DB"/>
    <w:rsid w:val="00681CD9"/>
    <w:rsid w:val="006864D7"/>
    <w:rsid w:val="00691F6F"/>
    <w:rsid w:val="006938A3"/>
    <w:rsid w:val="00695428"/>
    <w:rsid w:val="006960A4"/>
    <w:rsid w:val="006A0086"/>
    <w:rsid w:val="006A2D5F"/>
    <w:rsid w:val="006A6FC7"/>
    <w:rsid w:val="006B1249"/>
    <w:rsid w:val="006B292B"/>
    <w:rsid w:val="006C778D"/>
    <w:rsid w:val="006D3A5E"/>
    <w:rsid w:val="006D4DAF"/>
    <w:rsid w:val="006D5A77"/>
    <w:rsid w:val="006E701F"/>
    <w:rsid w:val="006E7338"/>
    <w:rsid w:val="006E7E68"/>
    <w:rsid w:val="006F334B"/>
    <w:rsid w:val="006F35E8"/>
    <w:rsid w:val="006F3814"/>
    <w:rsid w:val="006F3E93"/>
    <w:rsid w:val="006F439A"/>
    <w:rsid w:val="006F6221"/>
    <w:rsid w:val="006F62AD"/>
    <w:rsid w:val="006F6561"/>
    <w:rsid w:val="0070536C"/>
    <w:rsid w:val="00706E5F"/>
    <w:rsid w:val="007109DA"/>
    <w:rsid w:val="007132CE"/>
    <w:rsid w:val="00720C27"/>
    <w:rsid w:val="00723BC4"/>
    <w:rsid w:val="00726B48"/>
    <w:rsid w:val="00726D5E"/>
    <w:rsid w:val="00727171"/>
    <w:rsid w:val="00727B72"/>
    <w:rsid w:val="0073090F"/>
    <w:rsid w:val="00730E8F"/>
    <w:rsid w:val="007336D6"/>
    <w:rsid w:val="00733CBD"/>
    <w:rsid w:val="00736C09"/>
    <w:rsid w:val="00737CBB"/>
    <w:rsid w:val="00741A00"/>
    <w:rsid w:val="007433F6"/>
    <w:rsid w:val="007438AC"/>
    <w:rsid w:val="00747C31"/>
    <w:rsid w:val="00751367"/>
    <w:rsid w:val="0075152F"/>
    <w:rsid w:val="00752C18"/>
    <w:rsid w:val="007532B4"/>
    <w:rsid w:val="0075570B"/>
    <w:rsid w:val="00756C90"/>
    <w:rsid w:val="00764228"/>
    <w:rsid w:val="00764995"/>
    <w:rsid w:val="00767EC1"/>
    <w:rsid w:val="00794BC1"/>
    <w:rsid w:val="00797029"/>
    <w:rsid w:val="007974AC"/>
    <w:rsid w:val="007A343E"/>
    <w:rsid w:val="007A5618"/>
    <w:rsid w:val="007A7543"/>
    <w:rsid w:val="007B3CFE"/>
    <w:rsid w:val="007B7774"/>
    <w:rsid w:val="007C22F6"/>
    <w:rsid w:val="007D0514"/>
    <w:rsid w:val="007D4F7C"/>
    <w:rsid w:val="007E0624"/>
    <w:rsid w:val="00802B57"/>
    <w:rsid w:val="00803FBC"/>
    <w:rsid w:val="008044CD"/>
    <w:rsid w:val="008229EF"/>
    <w:rsid w:val="00826D5E"/>
    <w:rsid w:val="008300C1"/>
    <w:rsid w:val="00832B9E"/>
    <w:rsid w:val="008331A7"/>
    <w:rsid w:val="0083488B"/>
    <w:rsid w:val="00837DA0"/>
    <w:rsid w:val="00840101"/>
    <w:rsid w:val="00841363"/>
    <w:rsid w:val="00841BB9"/>
    <w:rsid w:val="008562A8"/>
    <w:rsid w:val="00856C21"/>
    <w:rsid w:val="00860348"/>
    <w:rsid w:val="00864E63"/>
    <w:rsid w:val="00865535"/>
    <w:rsid w:val="00874086"/>
    <w:rsid w:val="00875D7D"/>
    <w:rsid w:val="008765F7"/>
    <w:rsid w:val="008804D9"/>
    <w:rsid w:val="008824B5"/>
    <w:rsid w:val="00884B22"/>
    <w:rsid w:val="00890F13"/>
    <w:rsid w:val="00892E05"/>
    <w:rsid w:val="00892FD7"/>
    <w:rsid w:val="00896BC5"/>
    <w:rsid w:val="008A2257"/>
    <w:rsid w:val="008A2A63"/>
    <w:rsid w:val="008A39C4"/>
    <w:rsid w:val="008A4D89"/>
    <w:rsid w:val="008A5C91"/>
    <w:rsid w:val="008A62EF"/>
    <w:rsid w:val="008A7B6D"/>
    <w:rsid w:val="008B0F05"/>
    <w:rsid w:val="008B1747"/>
    <w:rsid w:val="008B1C2D"/>
    <w:rsid w:val="008B1E58"/>
    <w:rsid w:val="008B5440"/>
    <w:rsid w:val="008B600F"/>
    <w:rsid w:val="008C2CED"/>
    <w:rsid w:val="008C4AA4"/>
    <w:rsid w:val="008D408B"/>
    <w:rsid w:val="008E5B51"/>
    <w:rsid w:val="008E5E63"/>
    <w:rsid w:val="008E753D"/>
    <w:rsid w:val="008F307E"/>
    <w:rsid w:val="008F70B4"/>
    <w:rsid w:val="00901052"/>
    <w:rsid w:val="009013AB"/>
    <w:rsid w:val="00903B7A"/>
    <w:rsid w:val="0090655A"/>
    <w:rsid w:val="009115F9"/>
    <w:rsid w:val="009116CC"/>
    <w:rsid w:val="00913D22"/>
    <w:rsid w:val="00914999"/>
    <w:rsid w:val="009219D1"/>
    <w:rsid w:val="00921E55"/>
    <w:rsid w:val="0092326A"/>
    <w:rsid w:val="0092383B"/>
    <w:rsid w:val="009245F6"/>
    <w:rsid w:val="00926134"/>
    <w:rsid w:val="00931F70"/>
    <w:rsid w:val="009336A3"/>
    <w:rsid w:val="00940361"/>
    <w:rsid w:val="00941674"/>
    <w:rsid w:val="00945A96"/>
    <w:rsid w:val="00950921"/>
    <w:rsid w:val="00950F1E"/>
    <w:rsid w:val="00951140"/>
    <w:rsid w:val="00957932"/>
    <w:rsid w:val="00957B8F"/>
    <w:rsid w:val="00961A66"/>
    <w:rsid w:val="00961B61"/>
    <w:rsid w:val="00971454"/>
    <w:rsid w:val="00971DC7"/>
    <w:rsid w:val="009726F3"/>
    <w:rsid w:val="00973035"/>
    <w:rsid w:val="0097351E"/>
    <w:rsid w:val="00975977"/>
    <w:rsid w:val="00975F0E"/>
    <w:rsid w:val="00981BB7"/>
    <w:rsid w:val="00986801"/>
    <w:rsid w:val="0098703F"/>
    <w:rsid w:val="009A2F5C"/>
    <w:rsid w:val="009A6C3D"/>
    <w:rsid w:val="009C1E24"/>
    <w:rsid w:val="009D2185"/>
    <w:rsid w:val="009D45E9"/>
    <w:rsid w:val="009D48AF"/>
    <w:rsid w:val="009E2D79"/>
    <w:rsid w:val="009E7F6F"/>
    <w:rsid w:val="009F2BF1"/>
    <w:rsid w:val="009F6384"/>
    <w:rsid w:val="00A01B1B"/>
    <w:rsid w:val="00A0509E"/>
    <w:rsid w:val="00A06AF0"/>
    <w:rsid w:val="00A07A8D"/>
    <w:rsid w:val="00A10810"/>
    <w:rsid w:val="00A132BE"/>
    <w:rsid w:val="00A20BAE"/>
    <w:rsid w:val="00A22202"/>
    <w:rsid w:val="00A3124E"/>
    <w:rsid w:val="00A31C43"/>
    <w:rsid w:val="00A321E0"/>
    <w:rsid w:val="00A322FF"/>
    <w:rsid w:val="00A32E63"/>
    <w:rsid w:val="00A33921"/>
    <w:rsid w:val="00A34121"/>
    <w:rsid w:val="00A3510B"/>
    <w:rsid w:val="00A41F28"/>
    <w:rsid w:val="00A41FA6"/>
    <w:rsid w:val="00A422AB"/>
    <w:rsid w:val="00A45FA3"/>
    <w:rsid w:val="00A54DF8"/>
    <w:rsid w:val="00A55E8D"/>
    <w:rsid w:val="00A55FA0"/>
    <w:rsid w:val="00A60537"/>
    <w:rsid w:val="00A612DE"/>
    <w:rsid w:val="00A6380E"/>
    <w:rsid w:val="00A642E6"/>
    <w:rsid w:val="00A65339"/>
    <w:rsid w:val="00A6550F"/>
    <w:rsid w:val="00A657C0"/>
    <w:rsid w:val="00A817C5"/>
    <w:rsid w:val="00A81BC1"/>
    <w:rsid w:val="00A83CA1"/>
    <w:rsid w:val="00A84305"/>
    <w:rsid w:val="00A8434D"/>
    <w:rsid w:val="00A879EA"/>
    <w:rsid w:val="00AA2519"/>
    <w:rsid w:val="00AA51C3"/>
    <w:rsid w:val="00AB097B"/>
    <w:rsid w:val="00AB0E08"/>
    <w:rsid w:val="00AB193C"/>
    <w:rsid w:val="00AB4189"/>
    <w:rsid w:val="00AB53C5"/>
    <w:rsid w:val="00AB6FF6"/>
    <w:rsid w:val="00AB713E"/>
    <w:rsid w:val="00AC1DED"/>
    <w:rsid w:val="00AD1572"/>
    <w:rsid w:val="00AD4203"/>
    <w:rsid w:val="00AD4C9C"/>
    <w:rsid w:val="00AD57E8"/>
    <w:rsid w:val="00AD5E17"/>
    <w:rsid w:val="00AE2D3C"/>
    <w:rsid w:val="00AE5A1C"/>
    <w:rsid w:val="00AE6375"/>
    <w:rsid w:val="00AF3915"/>
    <w:rsid w:val="00AF4F6D"/>
    <w:rsid w:val="00AF5E2F"/>
    <w:rsid w:val="00AF6465"/>
    <w:rsid w:val="00AF7A91"/>
    <w:rsid w:val="00B00636"/>
    <w:rsid w:val="00B00D36"/>
    <w:rsid w:val="00B11276"/>
    <w:rsid w:val="00B2006C"/>
    <w:rsid w:val="00B237BF"/>
    <w:rsid w:val="00B2410D"/>
    <w:rsid w:val="00B24EF8"/>
    <w:rsid w:val="00B25EEF"/>
    <w:rsid w:val="00B30643"/>
    <w:rsid w:val="00B328D2"/>
    <w:rsid w:val="00B337C7"/>
    <w:rsid w:val="00B356DE"/>
    <w:rsid w:val="00B46CC9"/>
    <w:rsid w:val="00B520F1"/>
    <w:rsid w:val="00B53BD4"/>
    <w:rsid w:val="00B54CAF"/>
    <w:rsid w:val="00B60E14"/>
    <w:rsid w:val="00B6291C"/>
    <w:rsid w:val="00B64612"/>
    <w:rsid w:val="00B72100"/>
    <w:rsid w:val="00B72D4E"/>
    <w:rsid w:val="00B77BE6"/>
    <w:rsid w:val="00B92C1B"/>
    <w:rsid w:val="00B937A0"/>
    <w:rsid w:val="00B9637A"/>
    <w:rsid w:val="00BA01F7"/>
    <w:rsid w:val="00BA0BF6"/>
    <w:rsid w:val="00BA1C13"/>
    <w:rsid w:val="00BA3300"/>
    <w:rsid w:val="00BA6127"/>
    <w:rsid w:val="00BB3E30"/>
    <w:rsid w:val="00BB63A5"/>
    <w:rsid w:val="00BC14FB"/>
    <w:rsid w:val="00BD23F0"/>
    <w:rsid w:val="00BD2AF4"/>
    <w:rsid w:val="00BD6D6C"/>
    <w:rsid w:val="00BE40F7"/>
    <w:rsid w:val="00BE74FD"/>
    <w:rsid w:val="00BF1BA0"/>
    <w:rsid w:val="00BF5890"/>
    <w:rsid w:val="00C00FC9"/>
    <w:rsid w:val="00C02940"/>
    <w:rsid w:val="00C10978"/>
    <w:rsid w:val="00C13BFF"/>
    <w:rsid w:val="00C13C0F"/>
    <w:rsid w:val="00C1487B"/>
    <w:rsid w:val="00C15B88"/>
    <w:rsid w:val="00C224F3"/>
    <w:rsid w:val="00C2368D"/>
    <w:rsid w:val="00C33ACC"/>
    <w:rsid w:val="00C3474F"/>
    <w:rsid w:val="00C36340"/>
    <w:rsid w:val="00C37459"/>
    <w:rsid w:val="00C40E97"/>
    <w:rsid w:val="00C63B85"/>
    <w:rsid w:val="00C652B1"/>
    <w:rsid w:val="00C657C9"/>
    <w:rsid w:val="00C65ECE"/>
    <w:rsid w:val="00C675DB"/>
    <w:rsid w:val="00C77359"/>
    <w:rsid w:val="00C804B1"/>
    <w:rsid w:val="00C82920"/>
    <w:rsid w:val="00C83B62"/>
    <w:rsid w:val="00C85AB4"/>
    <w:rsid w:val="00C91178"/>
    <w:rsid w:val="00C9129E"/>
    <w:rsid w:val="00C9183F"/>
    <w:rsid w:val="00C92305"/>
    <w:rsid w:val="00CA1243"/>
    <w:rsid w:val="00CB5301"/>
    <w:rsid w:val="00CB6C29"/>
    <w:rsid w:val="00CC053E"/>
    <w:rsid w:val="00CC0ACD"/>
    <w:rsid w:val="00CC5067"/>
    <w:rsid w:val="00CD6BDF"/>
    <w:rsid w:val="00CE1E6A"/>
    <w:rsid w:val="00CE42E1"/>
    <w:rsid w:val="00CE64EC"/>
    <w:rsid w:val="00CF22E7"/>
    <w:rsid w:val="00CF3465"/>
    <w:rsid w:val="00CF4D51"/>
    <w:rsid w:val="00D01C20"/>
    <w:rsid w:val="00D02634"/>
    <w:rsid w:val="00D03C79"/>
    <w:rsid w:val="00D06C64"/>
    <w:rsid w:val="00D075AB"/>
    <w:rsid w:val="00D11D1C"/>
    <w:rsid w:val="00D12772"/>
    <w:rsid w:val="00D16EC6"/>
    <w:rsid w:val="00D17525"/>
    <w:rsid w:val="00D17D88"/>
    <w:rsid w:val="00D241DD"/>
    <w:rsid w:val="00D245A5"/>
    <w:rsid w:val="00D25BA1"/>
    <w:rsid w:val="00D25D86"/>
    <w:rsid w:val="00D359FA"/>
    <w:rsid w:val="00D36FD6"/>
    <w:rsid w:val="00D40864"/>
    <w:rsid w:val="00D41FE0"/>
    <w:rsid w:val="00D425C1"/>
    <w:rsid w:val="00D4688F"/>
    <w:rsid w:val="00D53F79"/>
    <w:rsid w:val="00D57A44"/>
    <w:rsid w:val="00D57B6E"/>
    <w:rsid w:val="00D600BB"/>
    <w:rsid w:val="00D6119D"/>
    <w:rsid w:val="00D6745A"/>
    <w:rsid w:val="00D676C3"/>
    <w:rsid w:val="00D676FB"/>
    <w:rsid w:val="00D71E2A"/>
    <w:rsid w:val="00D80AC4"/>
    <w:rsid w:val="00D810CA"/>
    <w:rsid w:val="00D84818"/>
    <w:rsid w:val="00D850FB"/>
    <w:rsid w:val="00D915FA"/>
    <w:rsid w:val="00D95250"/>
    <w:rsid w:val="00DA0032"/>
    <w:rsid w:val="00DA0436"/>
    <w:rsid w:val="00DA38D7"/>
    <w:rsid w:val="00DA66BD"/>
    <w:rsid w:val="00DB3B9E"/>
    <w:rsid w:val="00DB3DDC"/>
    <w:rsid w:val="00DB66BA"/>
    <w:rsid w:val="00DB7BE4"/>
    <w:rsid w:val="00DC5739"/>
    <w:rsid w:val="00DC5B63"/>
    <w:rsid w:val="00DC6362"/>
    <w:rsid w:val="00DD73D4"/>
    <w:rsid w:val="00DF3CA5"/>
    <w:rsid w:val="00E06558"/>
    <w:rsid w:val="00E10E40"/>
    <w:rsid w:val="00E1536C"/>
    <w:rsid w:val="00E17268"/>
    <w:rsid w:val="00E22E22"/>
    <w:rsid w:val="00E23B57"/>
    <w:rsid w:val="00E23CFC"/>
    <w:rsid w:val="00E24C03"/>
    <w:rsid w:val="00E30339"/>
    <w:rsid w:val="00E31E55"/>
    <w:rsid w:val="00E32EB9"/>
    <w:rsid w:val="00E35B03"/>
    <w:rsid w:val="00E447B5"/>
    <w:rsid w:val="00E54050"/>
    <w:rsid w:val="00E550A8"/>
    <w:rsid w:val="00E56363"/>
    <w:rsid w:val="00E56508"/>
    <w:rsid w:val="00E569F9"/>
    <w:rsid w:val="00E57C7F"/>
    <w:rsid w:val="00E6322D"/>
    <w:rsid w:val="00E6334D"/>
    <w:rsid w:val="00E63721"/>
    <w:rsid w:val="00E63EC8"/>
    <w:rsid w:val="00E65F1D"/>
    <w:rsid w:val="00E66DA4"/>
    <w:rsid w:val="00E70116"/>
    <w:rsid w:val="00E70A93"/>
    <w:rsid w:val="00E71405"/>
    <w:rsid w:val="00E76DEC"/>
    <w:rsid w:val="00E77138"/>
    <w:rsid w:val="00E81B56"/>
    <w:rsid w:val="00E835B4"/>
    <w:rsid w:val="00E83AA3"/>
    <w:rsid w:val="00E86695"/>
    <w:rsid w:val="00E92EB0"/>
    <w:rsid w:val="00E95C8D"/>
    <w:rsid w:val="00EA0BEA"/>
    <w:rsid w:val="00EA2DD5"/>
    <w:rsid w:val="00EB0EA0"/>
    <w:rsid w:val="00EC1724"/>
    <w:rsid w:val="00EC1835"/>
    <w:rsid w:val="00EC2A2B"/>
    <w:rsid w:val="00EC65B3"/>
    <w:rsid w:val="00EC7645"/>
    <w:rsid w:val="00ED031D"/>
    <w:rsid w:val="00ED04FE"/>
    <w:rsid w:val="00ED3793"/>
    <w:rsid w:val="00ED6EA8"/>
    <w:rsid w:val="00EE2683"/>
    <w:rsid w:val="00EE5105"/>
    <w:rsid w:val="00EE5537"/>
    <w:rsid w:val="00EF351F"/>
    <w:rsid w:val="00F012EA"/>
    <w:rsid w:val="00F06A27"/>
    <w:rsid w:val="00F074A5"/>
    <w:rsid w:val="00F10395"/>
    <w:rsid w:val="00F106BF"/>
    <w:rsid w:val="00F10F32"/>
    <w:rsid w:val="00F11841"/>
    <w:rsid w:val="00F1286F"/>
    <w:rsid w:val="00F163F2"/>
    <w:rsid w:val="00F16537"/>
    <w:rsid w:val="00F20967"/>
    <w:rsid w:val="00F23EC7"/>
    <w:rsid w:val="00F315E5"/>
    <w:rsid w:val="00F32D7F"/>
    <w:rsid w:val="00F33311"/>
    <w:rsid w:val="00F3384A"/>
    <w:rsid w:val="00F363E2"/>
    <w:rsid w:val="00F403B9"/>
    <w:rsid w:val="00F41678"/>
    <w:rsid w:val="00F418C7"/>
    <w:rsid w:val="00F43A30"/>
    <w:rsid w:val="00F5179D"/>
    <w:rsid w:val="00F54C73"/>
    <w:rsid w:val="00F56824"/>
    <w:rsid w:val="00F6091E"/>
    <w:rsid w:val="00F619E3"/>
    <w:rsid w:val="00F679B2"/>
    <w:rsid w:val="00F70A35"/>
    <w:rsid w:val="00F71512"/>
    <w:rsid w:val="00F7305D"/>
    <w:rsid w:val="00F76784"/>
    <w:rsid w:val="00F77C3D"/>
    <w:rsid w:val="00F80069"/>
    <w:rsid w:val="00F81E5F"/>
    <w:rsid w:val="00F83CD4"/>
    <w:rsid w:val="00F8762D"/>
    <w:rsid w:val="00F87676"/>
    <w:rsid w:val="00FA0688"/>
    <w:rsid w:val="00FA5CBA"/>
    <w:rsid w:val="00FA789D"/>
    <w:rsid w:val="00FA7A33"/>
    <w:rsid w:val="00FB3319"/>
    <w:rsid w:val="00FB34B1"/>
    <w:rsid w:val="00FB5815"/>
    <w:rsid w:val="00FB5B07"/>
    <w:rsid w:val="00FC0CBB"/>
    <w:rsid w:val="00FC36B0"/>
    <w:rsid w:val="00FC563A"/>
    <w:rsid w:val="00FC6CD7"/>
    <w:rsid w:val="00FD3A81"/>
    <w:rsid w:val="00FD4F4F"/>
    <w:rsid w:val="00FD76DD"/>
    <w:rsid w:val="00FE16AD"/>
    <w:rsid w:val="00FE49A9"/>
    <w:rsid w:val="00FF53BF"/>
    <w:rsid w:val="00FF58B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695"/>
    <w:rPr>
      <w:rFonts w:ascii="Arial" w:hAnsi="Arial" w:cs="Mangal"/>
      <w:noProof/>
      <w:sz w:val="24"/>
      <w:lang w:eastAsia="en-IN" w:bidi="sa-IN"/>
    </w:rPr>
  </w:style>
  <w:style w:type="paragraph" w:styleId="Heading1">
    <w:name w:val="heading 1"/>
    <w:basedOn w:val="Normal"/>
    <w:next w:val="Normal"/>
    <w:link w:val="Heading1Char"/>
    <w:uiPriority w:val="9"/>
    <w:qFormat/>
    <w:rsid w:val="00A0509E"/>
    <w:pPr>
      <w:keepNext/>
      <w:spacing w:before="240" w:after="60"/>
      <w:jc w:val="center"/>
      <w:outlineLvl w:val="0"/>
    </w:pPr>
    <w:rPr>
      <w:b/>
      <w:bCs/>
      <w:kern w:val="32"/>
      <w:sz w:val="32"/>
      <w:szCs w:val="29"/>
    </w:rPr>
  </w:style>
  <w:style w:type="paragraph" w:styleId="Heading2">
    <w:name w:val="heading 2"/>
    <w:basedOn w:val="Normal"/>
    <w:next w:val="Normal"/>
    <w:link w:val="Heading2Char"/>
    <w:uiPriority w:val="9"/>
    <w:unhideWhenUsed/>
    <w:qFormat/>
    <w:rsid w:val="00A0509E"/>
    <w:pPr>
      <w:keepNext/>
      <w:spacing w:before="240" w:after="60"/>
      <w:jc w:val="center"/>
      <w:outlineLvl w:val="1"/>
    </w:pPr>
    <w:rPr>
      <w:rFonts w:cs="Times New Roman"/>
      <w:b/>
      <w:bCs/>
      <w:i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0509E"/>
    <w:rPr>
      <w:rFonts w:ascii="Arial" w:hAnsi="Arial"/>
      <w:b/>
      <w:noProof/>
      <w:kern w:val="32"/>
      <w:sz w:val="29"/>
      <w:lang w:val="en-US" w:eastAsia="en-IN"/>
    </w:rPr>
  </w:style>
  <w:style w:type="character" w:customStyle="1" w:styleId="Heading2Char">
    <w:name w:val="Heading 2 Char"/>
    <w:basedOn w:val="DefaultParagraphFont"/>
    <w:link w:val="Heading2"/>
    <w:uiPriority w:val="9"/>
    <w:locked/>
    <w:rsid w:val="00A0509E"/>
    <w:rPr>
      <w:rFonts w:ascii="Arial" w:hAnsi="Arial"/>
      <w:b/>
      <w:noProof/>
      <w:sz w:val="25"/>
      <w:lang w:val="en-US" w:eastAsia="en-IN"/>
    </w:rPr>
  </w:style>
  <w:style w:type="paragraph" w:customStyle="1" w:styleId="Versequote">
    <w:name w:val="Verse quote"/>
    <w:basedOn w:val="Normal"/>
    <w:qFormat/>
    <w:rsid w:val="008A39C4"/>
    <w:pPr>
      <w:jc w:val="center"/>
    </w:pPr>
    <w:rPr>
      <w:b/>
      <w:sz w:val="28"/>
    </w:rPr>
  </w:style>
  <w:style w:type="paragraph" w:styleId="FootnoteText">
    <w:name w:val="footnote text"/>
    <w:basedOn w:val="Normal"/>
    <w:link w:val="FootnoteTextChar"/>
    <w:uiPriority w:val="99"/>
    <w:semiHidden/>
    <w:unhideWhenUsed/>
    <w:rsid w:val="00F83CD4"/>
    <w:rPr>
      <w:sz w:val="20"/>
      <w:szCs w:val="18"/>
    </w:rPr>
  </w:style>
  <w:style w:type="character" w:customStyle="1" w:styleId="FootnoteTextChar">
    <w:name w:val="Footnote Text Char"/>
    <w:basedOn w:val="DefaultParagraphFont"/>
    <w:link w:val="FootnoteText"/>
    <w:uiPriority w:val="99"/>
    <w:semiHidden/>
    <w:locked/>
    <w:rsid w:val="00F83CD4"/>
    <w:rPr>
      <w:rFonts w:ascii="Arial" w:hAnsi="Arial"/>
      <w:noProof/>
      <w:sz w:val="18"/>
      <w:lang w:val="en-US" w:eastAsia="en-IN"/>
    </w:rPr>
  </w:style>
  <w:style w:type="character" w:styleId="FootnoteReference">
    <w:name w:val="footnote reference"/>
    <w:basedOn w:val="DefaultParagraphFont"/>
    <w:uiPriority w:val="99"/>
    <w:semiHidden/>
    <w:unhideWhenUsed/>
    <w:rsid w:val="00F83CD4"/>
    <w:rPr>
      <w:vertAlign w:val="superscript"/>
    </w:rPr>
  </w:style>
  <w:style w:type="paragraph" w:styleId="Quote">
    <w:name w:val="Quote"/>
    <w:basedOn w:val="Normal"/>
    <w:next w:val="Normal"/>
    <w:link w:val="QuoteChar"/>
    <w:uiPriority w:val="29"/>
    <w:qFormat/>
    <w:rsid w:val="007433F6"/>
    <w:pPr>
      <w:ind w:left="567"/>
    </w:pPr>
    <w:rPr>
      <w:iCs/>
      <w:color w:val="3333FF"/>
    </w:rPr>
  </w:style>
  <w:style w:type="character" w:customStyle="1" w:styleId="QuoteChar">
    <w:name w:val="Quote Char"/>
    <w:basedOn w:val="DefaultParagraphFont"/>
    <w:link w:val="Quote"/>
    <w:uiPriority w:val="29"/>
    <w:locked/>
    <w:rsid w:val="007433F6"/>
    <w:rPr>
      <w:rFonts w:ascii="Arial" w:hAnsi="Arial"/>
      <w:noProof/>
      <w:color w:val="3333FF"/>
      <w:sz w:val="24"/>
      <w:lang w:val="en-US" w:eastAsia="en-IN"/>
    </w:rPr>
  </w:style>
  <w:style w:type="character" w:styleId="CommentReference">
    <w:name w:val="annotation reference"/>
    <w:basedOn w:val="DefaultParagraphFont"/>
    <w:uiPriority w:val="99"/>
    <w:semiHidden/>
    <w:unhideWhenUsed/>
    <w:rsid w:val="00564C01"/>
    <w:rPr>
      <w:sz w:val="16"/>
    </w:rPr>
  </w:style>
  <w:style w:type="paragraph" w:styleId="CommentText">
    <w:name w:val="annotation text"/>
    <w:basedOn w:val="Normal"/>
    <w:link w:val="CommentTextChar"/>
    <w:uiPriority w:val="99"/>
    <w:semiHidden/>
    <w:unhideWhenUsed/>
    <w:rsid w:val="00564C01"/>
    <w:rPr>
      <w:sz w:val="20"/>
      <w:szCs w:val="18"/>
    </w:rPr>
  </w:style>
  <w:style w:type="character" w:customStyle="1" w:styleId="CommentTextChar">
    <w:name w:val="Comment Text Char"/>
    <w:basedOn w:val="DefaultParagraphFont"/>
    <w:link w:val="CommentText"/>
    <w:uiPriority w:val="99"/>
    <w:semiHidden/>
    <w:locked/>
    <w:rsid w:val="00564C01"/>
    <w:rPr>
      <w:rFonts w:ascii="Arial" w:hAnsi="Arial"/>
      <w:noProof/>
      <w:sz w:val="18"/>
      <w:lang w:val="en-US" w:eastAsia="en-IN"/>
    </w:rPr>
  </w:style>
  <w:style w:type="paragraph" w:styleId="CommentSubject">
    <w:name w:val="annotation subject"/>
    <w:basedOn w:val="CommentText"/>
    <w:next w:val="CommentText"/>
    <w:link w:val="CommentSubjectChar"/>
    <w:uiPriority w:val="99"/>
    <w:semiHidden/>
    <w:unhideWhenUsed/>
    <w:rsid w:val="00564C01"/>
    <w:rPr>
      <w:b/>
      <w:bCs/>
    </w:rPr>
  </w:style>
  <w:style w:type="character" w:customStyle="1" w:styleId="CommentSubjectChar">
    <w:name w:val="Comment Subject Char"/>
    <w:basedOn w:val="CommentTextChar"/>
    <w:link w:val="CommentSubject"/>
    <w:uiPriority w:val="99"/>
    <w:semiHidden/>
    <w:locked/>
    <w:rsid w:val="00564C01"/>
    <w:rPr>
      <w:b/>
    </w:rPr>
  </w:style>
  <w:style w:type="paragraph" w:styleId="BalloonText">
    <w:name w:val="Balloon Text"/>
    <w:basedOn w:val="Normal"/>
    <w:link w:val="BalloonTextChar"/>
    <w:uiPriority w:val="99"/>
    <w:semiHidden/>
    <w:unhideWhenUsed/>
    <w:rsid w:val="00564C01"/>
    <w:rPr>
      <w:rFonts w:ascii="Tahoma" w:hAnsi="Tahoma" w:cs="Tahoma"/>
      <w:sz w:val="16"/>
      <w:szCs w:val="14"/>
    </w:rPr>
  </w:style>
  <w:style w:type="character" w:customStyle="1" w:styleId="BalloonTextChar">
    <w:name w:val="Balloon Text Char"/>
    <w:basedOn w:val="DefaultParagraphFont"/>
    <w:link w:val="BalloonText"/>
    <w:uiPriority w:val="99"/>
    <w:semiHidden/>
    <w:locked/>
    <w:rsid w:val="00564C01"/>
    <w:rPr>
      <w:rFonts w:ascii="Tahoma" w:hAnsi="Tahoma"/>
      <w:noProof/>
      <w:sz w:val="14"/>
      <w:lang w:val="en-US" w:eastAsia="en-IN"/>
    </w:rPr>
  </w:style>
  <w:style w:type="paragraph" w:styleId="Header">
    <w:name w:val="header"/>
    <w:basedOn w:val="Normal"/>
    <w:link w:val="HeaderChar"/>
    <w:uiPriority w:val="99"/>
    <w:unhideWhenUsed/>
    <w:rsid w:val="005A6EDC"/>
    <w:pPr>
      <w:tabs>
        <w:tab w:val="center" w:pos="4513"/>
        <w:tab w:val="right" w:pos="9026"/>
      </w:tabs>
    </w:pPr>
    <w:rPr>
      <w:lang w:eastAsia="en-US"/>
    </w:rPr>
  </w:style>
  <w:style w:type="character" w:customStyle="1" w:styleId="HeaderChar">
    <w:name w:val="Header Char"/>
    <w:basedOn w:val="DefaultParagraphFont"/>
    <w:link w:val="Header"/>
    <w:uiPriority w:val="99"/>
    <w:locked/>
    <w:rsid w:val="005A6EDC"/>
    <w:rPr>
      <w:rFonts w:ascii="Arial" w:hAnsi="Arial"/>
      <w:noProof/>
      <w:sz w:val="24"/>
      <w:lang w:val="en-US"/>
    </w:rPr>
  </w:style>
  <w:style w:type="paragraph" w:styleId="Footer">
    <w:name w:val="footer"/>
    <w:basedOn w:val="Normal"/>
    <w:link w:val="FooterChar"/>
    <w:uiPriority w:val="99"/>
    <w:unhideWhenUsed/>
    <w:rsid w:val="005A6EDC"/>
    <w:pPr>
      <w:tabs>
        <w:tab w:val="center" w:pos="4513"/>
        <w:tab w:val="right" w:pos="9026"/>
      </w:tabs>
    </w:pPr>
    <w:rPr>
      <w:lang w:eastAsia="en-US"/>
    </w:rPr>
  </w:style>
  <w:style w:type="character" w:customStyle="1" w:styleId="FooterChar">
    <w:name w:val="Footer Char"/>
    <w:basedOn w:val="DefaultParagraphFont"/>
    <w:link w:val="Footer"/>
    <w:uiPriority w:val="99"/>
    <w:locked/>
    <w:rsid w:val="005A6EDC"/>
    <w:rPr>
      <w:rFonts w:ascii="Arial" w:hAnsi="Arial"/>
      <w:noProof/>
      <w:sz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5649</TotalTime>
  <Pages>52</Pages>
  <Words>16320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Goloka</dc:creator>
  <cp:keywords/>
  <dc:description/>
  <cp:lastModifiedBy>HP</cp:lastModifiedBy>
  <cp:revision>4</cp:revision>
  <dcterms:created xsi:type="dcterms:W3CDTF">2009-11-18T04:51:00Z</dcterms:created>
  <dcterms:modified xsi:type="dcterms:W3CDTF">2016-07-11T09:31:00Z</dcterms:modified>
</cp:coreProperties>
</file>