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A89" w:rsidRDefault="00B75A89">
      <w:pPr>
        <w:jc w:val="center"/>
        <w:rPr>
          <w:rFonts w:ascii="Balaram" w:hAnsi="Balaram"/>
          <w:b/>
          <w:sz w:val="40"/>
        </w:rPr>
      </w:pPr>
      <w:r>
        <w:rPr>
          <w:rFonts w:ascii="Balaram" w:hAnsi="Balaram"/>
          <w:b/>
          <w:sz w:val="40"/>
        </w:rPr>
        <w:t>GĪTĀVALĪ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Śrīla Bhaktivinoda Ṭhākura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sz w:val="32"/>
        </w:rPr>
      </w:pPr>
      <w:r>
        <w:rPr>
          <w:rFonts w:ascii="Balaram" w:hAnsi="Balaram"/>
          <w:b/>
          <w:sz w:val="32"/>
        </w:rPr>
        <w:t>1. ARUNODAYA-KĪRTAN</w:t>
      </w:r>
    </w:p>
    <w:p w:rsidR="00B75A89" w:rsidRDefault="00B75A89">
      <w:pPr>
        <w:jc w:val="center"/>
        <w:rPr>
          <w:rFonts w:ascii="Balaram" w:hAnsi="Balaram"/>
          <w:b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1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udilo aruṇa pūraba-bhāge,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dwija-maṇi gorā amani jāge,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bhakata-samūha loiyā sāthe,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gelā nagara-brāje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`tāthai tāthai' bājalo khol,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ghana ghana tāhe jhāṅjera rol,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preme ḍhala ḍhala sonāra aṅga,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caraṇe nūpura bāje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mukunda mādhava yādava hari,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bolena bolo re vadana bhori’,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miche nida-baśe gelo re rāti,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divasa śarīra-sāje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(4)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emana durlabha mānava-deho,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pāiyā ki koro bhava nā keho,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ebe nā bhajile yaśodā-suta,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carame poḍibe lāje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(5)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udita tapana hoile asta,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dina gelo boli’ hoibe byasta,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tabe keno ebe alasa hoy,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 bhaja hṛdoya-rāje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(6)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jīvana anitya jānaha sār,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tāhe nānā-vidha vipada-bhār,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nāmāśraya kori’ jatane tumi,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thākaha āpana kāje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(7)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jīvera kalyāna-sādhana-kām,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jagate āsi’ e madhura nām,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avidyā-timira-tapana-rūpe,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hṛd-gagaṇe virāje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(8)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kṛṣṇa-nāma-sudhā koriyā pān,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juḍāo bhakativinoda-prān,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nāma vinā kichu nāhiko āra,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caudda-bhuvana-mājhe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2</w:t>
      </w:r>
    </w:p>
    <w:p w:rsidR="00B75A89" w:rsidRDefault="00B75A89">
      <w:pPr>
        <w:jc w:val="center"/>
        <w:rPr>
          <w:rFonts w:ascii="Balaram" w:hAnsi="Balaram"/>
          <w:b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[Vibhāṣa]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jīv jāgo, jīv jāgo, gauracānda bole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kota nidrā yāo māyā-pīśācīra kole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 xml:space="preserve"> 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bhajibo boliyā ese soṁsāra-bhitore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bhuliyā rohile tumi avidyāra bhore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tomāre loite āmi hoinu avatāra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āmi vinā bandhu āra ke āche tomāra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enechi auṣadhi māyā nāśibāro lāgi’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hari-nāma mahā-mantra lao tumi māgi’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(5)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bhakativinoda prabhu-caraṇe poḍiyā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sei hari-nāma-mantra loilo māgiyā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sz w:val="32"/>
        </w:rPr>
      </w:pPr>
      <w:r>
        <w:rPr>
          <w:rFonts w:ascii="Balaram" w:hAnsi="Balaram"/>
          <w:b/>
          <w:sz w:val="32"/>
        </w:rPr>
        <w:t>2. ĀRATI-KĪRTAN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1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 Surabhi-Kuñje Śrī Gaura-Govinda-ārati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bhāle gorā-gadādharer ārati nehāri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nadīyā-pūraba-bhāve jāu bolihāri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kalpataru-tale ratna-siṁhāsanopari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sabu sakhī-beṣṭita kiśora-kiśorī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puraṭa-jaḍita kota maṇi-gajamati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jhamaki’ jhamaki’ labhe prati-aṅga-jyotiḥ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nīla nīrada lāgi’ vidyut-mālā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duhuṅ aṅga mili’ śobhā bhuvana-ujālā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śaṅkha bāje, ghanṭā bāje, bāje karatāla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madhura mṛdaṅga bāje parama rasāla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(6)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viśākhādi sakhī-vṛnda duhuṅ guna gāowe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priya-narma-sakhī-gaṇa cāmara dhulāowe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(7)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anaṅga mañjarī cuyā-candana deowe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mālatīra mālā rūpa mañjarī lāgāowe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(8)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pañca-pradīpe dhori’ karpūra-bāti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lalitā-sundarī kore jugala-ārati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(9)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devī-lakṣmī-śruti-gaṇa dharaṇī loṭāowe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gopī-jana-adhikāra raowata gāowe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(10)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bhakativinoda rohi’ surabhīki kuñje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ārati-daraśane prema-sukha bhuñje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2</w:t>
      </w:r>
    </w:p>
    <w:p w:rsidR="00B75A89" w:rsidRDefault="00B75A89">
      <w:pPr>
        <w:jc w:val="center"/>
        <w:rPr>
          <w:rFonts w:ascii="Balaram" w:hAnsi="Balaram"/>
          <w:b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Gaura-ārati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jaya jaya gorācānder āratiko śobhā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jāhnavī-taṭa-vane jaga-mana-lobhā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dakṣiṇe nitāi-cānd, vāme gadādhara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nikaṭe advaita, śrīnivāsa chatra-dhara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bosiyāche gorācānd ratna-siṁhāsane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ārati korena brahmā-ādi deva-gaṇe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narahari-ādi kori’ cāmara ḍhulāya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sañjaya-mukunda-vāsu-ghoṣ-ādi gāya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śaṅkha bāje ghaṇṭā bāje bāje karatāla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madhura mṛdaṅga bāje parama rasāla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(6)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bahu-koṭi candra jini’ vadana ujjvala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gala-deśe vana-mālā kore jhalamala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(7)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śiva-śuka-nārada preme gada-gada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bhakativinoda dekhe gorāra sampada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3</w:t>
      </w:r>
    </w:p>
    <w:p w:rsidR="00B75A89" w:rsidRDefault="00B75A89">
      <w:pPr>
        <w:jc w:val="center"/>
        <w:rPr>
          <w:rFonts w:ascii="Balaram" w:hAnsi="Balaram"/>
          <w:b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 Yugala-ārati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jaya jaya rādhā-kṛṣṇa yugala-milana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ārati karowe lalitādi sakhī-gaṇa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madana-mohana rūpa tri-bhaṅga-sundara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pītambara śikhi-puccha-cūḍā-manohara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lalita-mādhava-vāme bṛṣabhānu-kanyā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sunīla-vasanā gaurī rūpe gune dhanyā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(4)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nānā-vidha alaṅkāra kore jhalamala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hari-mano-vimohana vadana ujjvala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viśākhādi sakhī-gaṇa nānā rāge gāya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priya-narma-sakhī jata cāmara ḍhulāya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(6)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śrī-rādhā-mādhava-pada-sarasija-āśe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bhakativinoda sakhī-pade sukhe bhāse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4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 Surabhi-Kuñjera Śrī Bhoga-ārati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(1)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bhaja bhakata-vatsala śrī-gaurahari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śrī-gaurahari sohi goṣṭha-bihārī,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nanda-yaśomatī-citta-hārī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belā ha’lo, dāmodara, āiso ekhona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bhoga-mandire basi’ karoha bhojana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nandera nideśe baise giri-vara-dhārī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baladeva-saha sakhā baise sāri sāri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śuktā-śākādi bhāji nālitā kuṣmāṇḍa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ḍāli ḍālnā dugdha-tumbī dadhi mocā-khaṇḍa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mudga-boḍā māṣa-boḍā roṭikā ghṛtānna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śaṣkulī piṣṭaka khīr puli pāyasānna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(6)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karpūra amṛta-keli rambhā khīra-sāra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amṛta rasāla, amla dvādaśa prakāra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(7)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luci cini sarpurī lāḍdu rasābalī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bhojana korena kṛṣṇa ho’ye kutūhalī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(8)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rādhikāra pakka anna vividha byañjana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parama ānande kṛṣṇa korena bhojana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(9)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chale-bale lāḍḍu khāy śrī-madhumaṅgala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bagala bājāy āra deya hari-bolo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(10)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rādhikādi gaṇe heri’ nayanera koṇe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tṛpta ho’ye khāy kṛṣṇa yaśodā-bhavane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bhojanānte piye kṛṣṇa suvāsita bāri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sabe mukha prakṣāloy ho’ye sāri sāri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(12)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hasta-mukha prakṣāliyā jata sakhā-gaṇe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ānande viśrāma kore baladeva-sane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jambula rasāla āne tāmbūla-masālā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viśālākṣa śikhi-puccha-cāmara ḍhulāya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apūrva śayyāya kṛṣṇa sukhe nidrā jāya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yaśomatī-ājñā pe’ye dhaniṣṭhā-ānīto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śrī-kṛṣṇa-prasāda rādhā bhuñje ho’ye prīto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(16)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lalitādi sakhī-gaṇa avaśeṣa pāya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mane mane sukhe rādhā-kṛṣṇa-guṇa gāya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(17)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hari-līlā eka-mātra yāhāra pramoda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bhogārati gāy ṭhākur bhakativinoda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sz w:val="32"/>
        </w:rPr>
      </w:pPr>
      <w:r>
        <w:rPr>
          <w:rFonts w:ascii="Balaram" w:hAnsi="Balaram"/>
          <w:b/>
          <w:sz w:val="32"/>
        </w:rPr>
        <w:t>3. PRASĀD-SEVĀYA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1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bhāi-re!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śarīra avidyā-jāl,  joḍendriya tāhe kāl,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jīve phele viṣaya-sāgore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tā’ra madhye jihvā ati,  lobhamoy sudurmati,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tā’ke jetā kaṭhina saṁsāre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 baḍo doyāmoy,  koribāre jihvā jāy,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swa-prasād-anna dilo bhāi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sei annāmṛta pāo,  rādhā-kṛṣṇa-guna gāo,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preme ḍāko caitanya-nitāi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2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bhāi-re!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eka-dina śāntipure,  prabhu adwaitera ghare,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dui prabhu bhojane bosilo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śāk kori’ āswādana,  prabhu bole bhakta-gaṇa,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ei śāk kṛṣṇa āswādilo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heno śāk-āswādane,  kṛṣṇa-prema aise mane,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sei preme koro āswādana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jaḍa-buddhi parihari’,  prasād bhojana kori’,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`hari hari’ bolo sarva jan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3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bhāi-re!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śacīr aṅgane kabhu,  mādhavendra-purī prabhu,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prasādānna korena bhojan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khāite khāite tā’ra,  āilo prema sudurbār,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bole, śuno sannyāsīra gaṇ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mocā-ghanṭa phula-baḍi,  dāli-dālnā-caccaḍi,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śacī-mātā korilo randhan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tā’ra śuddhā bhakti heri’,  bhojana korilo hari,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sudhā-sama e anna-byañjan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yoge yogī pāy jāhā,  bhoge āj ha’be tāhā,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`hari’ boli’ khāo sabe bhāi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kṛṣṇaera prasād-anna,  tri-jagat kore dhanya,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tripurāri nāce jāhā pāi’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4</w:t>
      </w:r>
    </w:p>
    <w:p w:rsidR="00B75A89" w:rsidRDefault="00B75A89">
      <w:pPr>
        <w:jc w:val="center"/>
        <w:rPr>
          <w:rFonts w:ascii="Balaram" w:hAnsi="Balaram"/>
          <w:b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bhāi-re!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śrī-caitanya nityānanda,  śrīvāsādi bhakta-vṛnda,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gaurīdāsa panḍiter ghare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luci, cini, khīr, sār,  miṭhāi, pāyass āra,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piṭhā-pāna āsvādan kore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mahāprabhu bhakta-gaṇe,  parama-ānanda-mane,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ājñā dilo korite bhojan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kṛṣṇaera prasād-anna,  bhojane hoiyā dhanya,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`kṛṣṇa’ boli’ ḍāke sarva-jan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5</w:t>
      </w:r>
    </w:p>
    <w:p w:rsidR="00B75A89" w:rsidRDefault="00B75A89">
      <w:pPr>
        <w:jc w:val="center"/>
        <w:rPr>
          <w:rFonts w:ascii="Balaram" w:hAnsi="Balaram"/>
          <w:b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bhāi-re!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eka-dina nīlācale,  prasād-sevana-kāle,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mahāprabhu śrī-kṛṣṇa-caitanya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bolilen bhakta-gaṇe,  khecarānna śuddha-mane,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sevā kori’ hao āj dhanya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khecarānna piṭhā-pānā,  apūrva prasāda nānā,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jagannātha dilo tomā sabe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ākanṭha bhojana kori’,  bolo mukhe `hari hari’,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avidyā-durita nāhi robe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jagannātha-prasādānna,  viriñci-śambhura mānya,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khāile prema hoibe udoy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emona durlabha dhana,  pāiyācho sarva-jana,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jaya jaya jagannātha jay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6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bhāi-re!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rāma-kṛṣṇa gocāraṇe,  jaibena dūra vane,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eto cinti’ yaśodā-rohinī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khīr, sār, chānā, nanī,  du’jane khāowāno āni’,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vātsalye ānanda mane gaṇi’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vayasya rākhāla-gaṇe,  khāy rāma-kṛṣṇa-sane,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nāce gāy ānanda-antare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kṛṣṇaera prasāda khāy,  udara bhoriyā jāy,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`āra deo’ `āra deo’ kore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sz w:val="32"/>
        </w:rPr>
      </w:pPr>
      <w:r>
        <w:rPr>
          <w:rFonts w:ascii="Balaram" w:hAnsi="Balaram"/>
          <w:b/>
          <w:sz w:val="32"/>
        </w:rPr>
        <w:t>4. ŚRĪ NAGAR-KĪRTAN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1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Ājñā-Ṭahal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nadīyā-godrume nityānanda mahājana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patiyāche nām-haṭṭa jīvera kāraṇa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(śraddhāvān jan he, śraddhāvān jan he)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prabhura ājñāy, bhāi, māgi ei bhikṣā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bolo `kṛṣṇa,’ bhajo kṛṣṇa, koro kṛṣṇa-śikṣā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aparādha-śūnya ho’ye loho kṛṣṇa-nām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kṛṣṇa mātā, kṛṣṇa pitā, kṛṣṇa dhana-prān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kṛṣṇaera saṁsāra koro chāḍi’ anācār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jīve doyā, kṛṣṇa-nām—sarva-dharma-sār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2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(Śrī-Nāma)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gāy gorā madhur sware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hare kṛṣṇa hare kṛṣṇa kṛṣṇa kṛṣṇa hare hare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hare rāma hare rāma rāma rāma hare hare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gṛhe thāko, vane thāko, sadā `hari’ bole’ ḍāko,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sukhe duḥkhe bhulo nā’ko, vadane hari-nām koro 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māyā-jāle baddha ho’ye, ācho miche kāja lo’ye,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ekhona cetana pe’ye, `rādhā-mādhava’ nām bolo 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(4)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jīvana hoilo śeṣa, na bhajile hṛṣīkeśa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bhaktivinodopadeśa, ekbār nām-rase māto 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3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(Śrī-Nāma)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ekbār bhāvo mane,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āśā-baśe bhrami’ hethā pā’be ki sukha jīvane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ke tumi, kothāy chile, ki korite hethā ele,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kibā kāj kore’ gele, jā’be kothā śarīra-patane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keno sukha, duḥkha, bhoy, ahaṁtā-mamatā-moy,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tuccha jay-parājay, krodha-hiṁsā, dveṣa anya-jane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bhakativinoda koy, kori’ gorā-padāśroy,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cid-ānanda-rasa-moy hao rādhā-kṛṣṇa-nāma-gāne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4</w:t>
      </w:r>
    </w:p>
    <w:p w:rsidR="00B75A89" w:rsidRDefault="00B75A89">
      <w:pPr>
        <w:jc w:val="center"/>
        <w:rPr>
          <w:rFonts w:ascii="Balaram" w:hAnsi="Balaram"/>
          <w:b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(Śrī-Nāma)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`rādhā-kṛsna’ bol bol bolo re sobāi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(ei) śikhā diyā,  sab nadīyā,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phirche nece’ gaura-nitāi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(miche) māyār bośe,  jāccho bhese’,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khāccho hābuḍubu, bhāi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(jīv) kṛṣṇa-dās,  e viśvās,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korle to’ ār duḥkha nāi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(kṛṣṇa) bolbe jabe,  pulak ha’be,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jhorbe āṅkhi, boli tāi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(`rādhā) kṛṣṇa’ bolo,  saṅge calo,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ei-mātra bhikṣā cāi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(jay) sakal vipod,  bhaktivinod,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bole, jakhon o-nām gāi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5</w:t>
      </w:r>
    </w:p>
    <w:p w:rsidR="00B75A89" w:rsidRDefault="00B75A89">
      <w:pPr>
        <w:jc w:val="center"/>
        <w:rPr>
          <w:rFonts w:ascii="Balaram" w:hAnsi="Balaram"/>
          <w:b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(Śrī-Nāma)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(refrain) gāy gorācānd jīver tore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hare kṛṣṇa hare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hare kṛṣṇa hare kṛṣṇa kṛṣṇa kṛṣṇa hare hare,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hare kṛṣṇa hare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hare rāma hare rāma rāma rāma hare hare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hare kṛṣṇa hare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ekbār bol rasanā uccaiḥ-sware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(bolo) nandera nandan,  yaśoda-jīvan,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śrī-rādhā-ramaṇ, prema-bhare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(bol) śrī-madhusūdan,  gopī-prāna-dhana,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muralī-vadana, nṛtya kore’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(bol) agha-nisūdan,  pūtanā-ghātana,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brahma-vimohana, ūrdhva-kare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  <w:lang w:val="fi-FI"/>
        </w:rPr>
      </w:pPr>
      <w:r>
        <w:rPr>
          <w:rFonts w:ascii="Balaram" w:hAnsi="Balaram"/>
          <w:b/>
          <w:i/>
          <w:lang w:val="fi-FI"/>
        </w:rPr>
        <w:t>Song 6</w:t>
      </w:r>
    </w:p>
    <w:p w:rsidR="00B75A89" w:rsidRDefault="00B75A89">
      <w:pPr>
        <w:jc w:val="center"/>
        <w:rPr>
          <w:rFonts w:ascii="Balaram" w:hAnsi="Balaram"/>
          <w:b/>
          <w:i/>
          <w:lang w:val="fi-FI"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(Śrī-Nāma)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(1)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aṅga-upāṅga-astra-pārṣada saṅge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nāco-i bhāva-mūrati gorā raṅge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gāota kali-yuga-pāvana nām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bhrama-i śacī-suta nadīyā dhām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(hare) haraye namaḥ krṣna yādavāya namaḥ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gopāla govinda rāma śrī-madhusūdana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7</w:t>
      </w:r>
    </w:p>
    <w:p w:rsidR="00B75A89" w:rsidRDefault="00B75A89">
      <w:pPr>
        <w:jc w:val="center"/>
        <w:rPr>
          <w:rFonts w:ascii="Balaram" w:hAnsi="Balaram"/>
          <w:b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(Śrī-Nāma)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(refrain)    hare kṛṣṇa hare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nitāi ki nām eneche re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(nitāi) nām eneche,  nāmer hāṭe,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śraddhā-mūlye nām diteche 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hare kṛṣṇa hare kṛṣṇa kṛṣṇa kṛṣṇa hare hare 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hare rāma hare rāma rāma rāma hare hare 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(nitāi) jīvera daśā,  malina dekhe’,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nām eneche braja theke 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 nām śiva jape pañca-mukhe 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(madhur e harinām)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 nām brahmā jape catur-mukhe 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(madhur e harinām)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 nām nārada jape vīnā-yantre 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(madhur e harinām)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 nāmābase ajāmila vaikuṇṭhe gelo 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 nām bolte bolte braje calo 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(bhaktivinoda bole)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8</w:t>
      </w:r>
    </w:p>
    <w:p w:rsidR="00B75A89" w:rsidRDefault="00B75A89">
      <w:pPr>
        <w:jc w:val="center"/>
        <w:rPr>
          <w:rFonts w:ascii="Balaram" w:hAnsi="Balaram"/>
          <w:b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(Śrī-Nāma)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(refrain)  ‘hari’ bole’ modera gaura elo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(refrain) Our Lord Gaura came chanting “Hari! Hari!”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elo re gaurāṅga-cānda preme elothelo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nitāi-adwaita-saṅge godrume paśilo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saṅkīrtana-rase mete nām bilāilo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nāmera hāṭe ese preme jagat bhāsāilo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godruma-bāsīr āj duḥkha dūre gelo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bhakta-vṛnda-saṅge āsi’ hāṭa jāgāilo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nadīyā bhramite gorā elo nāmer hāṭe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gaura elo hāṭe, saṅge nitāi elo hāṭe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nāce mātoyārā nitāi godrumera māṭhe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jagat mātāy nitāi premera mālasāṭe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(6)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(torā dekhe’ jā’ re)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adwaitādi bhakta-vṛnda nāce ghāṭe ghāṭe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palāya duranta kali poḍiyā bibhrāṭe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(7)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ki sukhe bhāsilo jīva gorācānder nāṭe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dekhiyā śuniyā pāṣanḍīr buka phāṭe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sz w:val="32"/>
        </w:rPr>
      </w:pPr>
      <w:r>
        <w:rPr>
          <w:rFonts w:ascii="Balaram" w:hAnsi="Balaram"/>
          <w:b/>
          <w:sz w:val="32"/>
        </w:rPr>
        <w:t>5. ŚRĪMAN MAHĀPRABHUR ŚATA-NĀMA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1</w:t>
      </w:r>
    </w:p>
    <w:p w:rsidR="00B75A89" w:rsidRDefault="00B75A89">
      <w:pPr>
        <w:jc w:val="center"/>
        <w:rPr>
          <w:rFonts w:ascii="Balaram" w:hAnsi="Balaram"/>
          <w:b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(refrain)  nadīyā-nagare nitāi nece’ nece’ gāy 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Part 1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jagannātha-suta mahāprabhu viśvambhara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māyāpur-śaśī navadvīpa-sudhākara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śacī-suta gaurahari nimāi-sundara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rādhā-bhāva-kānti-ācchādita naṭabara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nāmānanda capala bālaka mātṛ-bhakta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brahmānḍa-vadana tarkī kautukānurakta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Part 2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vidyārthi-uḍupa caura-dvayera mohana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tairthika-sarvasva grāmya-bālikā-krīḍana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lakṣmī-prati bora-dātā uddhata bālaka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śrī-śacīra pati-putra-śoka-nibāraka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(6)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lakṣmī-pati pūrva-deśa-sarva-kleśa-hara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digvijayi-darpa-hārī viṣnu-priyeśwara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Part 3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(7)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ārya-dharma-pāla pitṛ-gayā pinḍa-dātā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purī-śiṣya madhvācārya-sampradāya-pātā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(8)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kṛṣṇa-nāmonmatta kṛṣṇa-tattva-adhyāpaka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nāma-saṅkīrtana-yuga-dharma-pravartaka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(9)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adwaita-bāndhava śrīnivāsa-gṛha-dhana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nityānanda-prāna gadādharera jīvana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Part 4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(10)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antardwīpa-śaśadhara sīmanta-vijaya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godruma-bihārī madhyadwīpa-līlāśraya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koladwīpa-pati ṛtudwīpa-maheśwara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jahnu-modadruma-rudradwīpera īśwara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nava-khanḍa-raṅganātha jāhnavī-jīvana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jagāi-mādhāi-ādi durvṛtta-tāraṇa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Part 5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nagara-kīrtana-siṁha kājī-uddhāraṇa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śuddha-nāma-pracāraka bhaktārti-haraṇa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nārāyanī-kṛpā-sindhu jīvera niyantā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adhama-paḍuyā-danḍī bhakta-doṣa-hantā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śrī-kṛṣṇa-caitanya-candra bhāratī-tāraṇa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parivraja-śiromaṇi utkala-pāvana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Part 6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(16)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ambu-liṅga-bhuvaneśa-kapoteśa-pati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khīr-cora-gopāla-darśana-sukhī yati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(17)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nirdanḍi-sannyāsī sārvabhauma-kṛpāmoya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swānanda-āswādānandī sarva-sukhāśroya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(18)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puraṭa-sundara vāsudeva-trāna-kartā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rāmānanda-sakhā bhaṭṭa-kula-kleśa-hartā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Part 7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(19)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bauddha-jain-māyāvādi-kutarka-khanḍana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dakṣina-pāvana bhakti-grantha-uddhāraṇa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(20)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ālāla-darśanānandī rathāgra-nartaka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gajapati-trāna devānanda-uddhāraka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kuliyā-prakāśe duṣṭa paḍuyāra trāna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rūpa-sanāntana-bandhu sarva-jīva-prāna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Part 8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bṛndābanānanda-mūrti balabhadra-saṅgī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yavana-uddhārī bhaṭṭa-ballabhera raṅgī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kāśībāsi-sannyāsī-uddhārī prema-dātā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markaṭa-vairāgī-danḍī ā-canḍāla-trātā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(24)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bhaktera gaurava-kārī bhakta-prāna-dhana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haridāsa-raghunātha-swarūpa-jīvana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nadīyā-nagare nitāi nece’ nece’ gāy 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bhakativinoda tā’r poḍe raṅga-pāy 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2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jaya godruma-pati gorā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nitāi-jīvana,  advaitera dhana,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vṛndāvana-bhāva-vibhorā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gadādhara-prāna,  śrīvāsa-śaraṇa,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kṛṣṇa-bhakta-mānasa-corā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3</w:t>
      </w:r>
    </w:p>
    <w:p w:rsidR="00B75A89" w:rsidRDefault="00B75A89">
      <w:pPr>
        <w:jc w:val="center"/>
        <w:rPr>
          <w:rFonts w:ascii="Balaram" w:hAnsi="Balaram"/>
          <w:b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kali-yuga-pāvana viśvambhara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gauḍa-citta-gagaṇa-śaśadhara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kīrtana-vidhātā,  para-prema-dātā,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śacī-suta puraṭa-sundara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4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kṛṣṇa-caitanya advaita prabhu nityānanda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gadādhara śrīnivāsa murāri mukunda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svarūpa-rūpa-sanātana-purī-rāmānanda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sz w:val="32"/>
        </w:rPr>
      </w:pPr>
      <w:r>
        <w:rPr>
          <w:rFonts w:ascii="Balaram" w:hAnsi="Balaram"/>
          <w:b/>
          <w:sz w:val="32"/>
        </w:rPr>
        <w:t>6. ŚRĪ KṚṢṆAER VIṀŚOTTARA-ŚATA-NĀM</w:t>
      </w:r>
    </w:p>
    <w:p w:rsidR="00B75A89" w:rsidRDefault="00B75A89">
      <w:pPr>
        <w:jc w:val="center"/>
        <w:rPr>
          <w:rFonts w:ascii="Balaram" w:hAnsi="Balaram"/>
          <w:b/>
          <w:sz w:val="32"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Song 1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(Refrain:)  nagare nagare gorā gāy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Part 1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yaśomatī-stanya-pāyī śrī-nanda-nandana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indra-nīla-maṇi braja-janera jīvana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śrī-gokula-niśācarī-pūtanā-ghātana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duṣṭa-tṛnāvarta-hantā śakaṭa-bhañjana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navanīta-cora dadhi-haraṇa-kuśala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yamala-arjuna-bhañjī govinda gopāla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Part 2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dāmodara bṛndābana-go-vatsa-rākhāla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vatsāsurāntaka hari nija-jana-pāla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(5)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baka-śatru agha-hantā brahma-vimohana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dhenuka-nāśana kṛṣṇa kāliya-damana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(6)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pītāmbara śikhi-piccha-dhārī venu-dhara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bhānḍīra-kānana-līlā dāvānala-hara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Part 3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(7)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naṭabara guhācara śarata-bihārī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vallabī-vallabha deva gopī-vastra-hārī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(8)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yajña-patnī-gaṇa-prati karunāra sindhu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govardhana-dhṛk mādhava braja-bāsī-bandhu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(9)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indra-darpa-hārī nanda-rakṣitā mukunda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śrī-gopī-vallabha rasa-krīḍa pūrnānanda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Part 4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(10)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śrī-rādhā-vallabha rādhā-mādhava sundara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lalitā-viśākhā-ādi sakhī-prāneśwara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(11)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nava-jaladhara-kānti madana-mohana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vana-mālī smera-mukha gopī-prāna-dhana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tri-bhaṅgī muralī-dhara jamunā-nāgara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rādhā-kunḍa-raṅga-netā rasera sāgara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Part 5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candrāvalī-prāna-nātha kautukābhilāṣī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rādhā-māna-sulampaṭa milana-prayāsī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mānasa-gaṅgāra dānī prasūna-taskara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gopī-saha haṭha-kārī braja-baneśwara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gokula-sampad gopa-duḥkha-nivāraṇa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durmada-damana bhakta-santāpa-haraṇa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Part 6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(16)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sudarśana-mocana śrī-śaṅkha-cūḍāntaka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rāmānuja śyāma-cānda muralī-vādaka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(17)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gopī-gīta-śrotā madhu-sūdana murāri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ariṣṭa-ghātaka rādhā-kunḍādi-bihārī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(18)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vyomāntaka padma-netra keśi-nisūdana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raṅga-krīḍa kaṁsa-hantā malla-praharaṇa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Part 7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(19)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vasudeva-suta vṛṣṇai-vaṁśa-kīrti-dhvaja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dīna-nātha mathureśa devakī-garbha-ja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(20)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kubjā-kṛpāmoya viṣnu śauri nārāyana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dwārakeśa naraka-ghna śrī-yadu-nandana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(21)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śrī-rukminī-kānta satyā-pati sura-pāla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pānḍava-bāndhava śiśupālādira kāla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Part 8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jagadīśa janārdana keśavārta-trāna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sarva-avatāra-bīja viśvera nidāna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māyeśwara yogeśwara brahma-tejādhāra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sarvātmāra ātmā prabhu prakṛtira pāra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(24)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patita-pāvana jagannātha sarveśwara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bṛndābana-candra sarva-rasera ākara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nagare nagare gorā gāy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bhakativinoda tachu pāy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2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 govinda hare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gopī-vallabha śaure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śrīnivāsa, dāmodara, śrī-rāma, murāre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nanda-nandana, mādhava, nṛsiṁha, kaṁsāre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</w:p>
    <w:p w:rsidR="00B75A89" w:rsidRDefault="00B75A89">
      <w:pPr>
        <w:jc w:val="center"/>
        <w:rPr>
          <w:rFonts w:ascii="Balaram" w:hAnsi="Balaram"/>
          <w:b/>
          <w:i/>
          <w:lang w:val="fi-FI"/>
        </w:rPr>
      </w:pPr>
      <w:r>
        <w:rPr>
          <w:rFonts w:ascii="Balaram" w:hAnsi="Balaram"/>
          <w:b/>
          <w:i/>
          <w:lang w:val="fi-FI"/>
        </w:rPr>
        <w:t>Song 3</w:t>
      </w:r>
    </w:p>
    <w:p w:rsidR="00B75A89" w:rsidRDefault="00B75A89">
      <w:pPr>
        <w:jc w:val="center"/>
        <w:rPr>
          <w:rFonts w:ascii="Balaram" w:hAnsi="Balaram"/>
          <w:b/>
          <w:i/>
          <w:lang w:val="fi-FI"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(1)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rādhā-vallabha, mādhava, śrī-pati, mukunda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gopīnātha, madana-mohana, rāsa-rasānanda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anaṅga-sukhada-kuñja-bihārī govinda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4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rādhā-mādhava kuñja-bihārī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gopī-jana-vallabha giri-vara-dhārī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yaśodā-nandana,  braja-jana-rañjana,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yāmuna-tīra-vana-cārī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5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rādhā-vallabha,  rādhā-vinoda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rādhā-mādhava,  rādhā-pramoda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rādhā-ramaṇa,  rādhā-nātha,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rādhā-varaṇāmoda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rādhā-rasika,  rādhā-kānta,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rādhā-milana-moda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6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jaya yaśodā-nandana kṛṣṇa gopāla govinda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jaya madana-mohana hare ananta mukunda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jaya acyuta mādhava rām bṛndābana-candra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jaya muralī-vadana śyāma gopī-janānanda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sz w:val="32"/>
        </w:rPr>
      </w:pPr>
      <w:r>
        <w:rPr>
          <w:rFonts w:ascii="Balaram" w:hAnsi="Balaram"/>
          <w:b/>
          <w:sz w:val="32"/>
        </w:rPr>
        <w:t>7. ŚRĪ NĀM-KĪRTAN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Song 1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[Vibhāṣa]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yaśomatī-nandana,  vraja-vara-nāgara,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gokula-rañjana kāna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gopī-parāna-dhana,  madana-manohara,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kāliya-damana-vidhāna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amala harinām amiya-vilāsa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vipina-purandara,  navīna nāgara-vara,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vaṁśī-vadana suvāsa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braja-jana-pālana,  asura-kula-nāśana,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nanda-godhana-rākhowālā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govinda mādhava,  navanīta-taskara,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sundara nanda-gopālā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(4)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jāmuna-taṭa-cara,  gopī-vasana-hara,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rāsa-rasika, kṛpāmoya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śrī-rādhā-vallabha,  bṛndābana-naṭabara,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bhakativinod-āśraya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2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`doyāl nitāi caitanya’ bole’ nāc re āmār man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nāc re āmār man, nāc re āmāra man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(emon, doyāl to nāi he, mār kheye prema dey)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(ore) aparādha dūre jābe, pābe prema-dhan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(o nāme aparādha-vicāra to nāi he)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(takhon) kṛṣṇa-nāme ruci ha’be, ghucibe bandhan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(kṛṣṇa-nāme anurāg to ha’be he)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(takhon) anāyāse saphal ha’be jīvera jīvan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(kṛṣṇa-rati vinā jīvan to miche he)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(ese) bṛndābane rādhā-śyāmer pa’be daraśan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(gaura-kṛpā ha’le he)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3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`hari’ bolo, `hari’ bolo, `hari’ bolo, bhāi 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harinām āniyāche gaurāṅga-nitāi 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(modera duḥkha dekhe’ re)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harinām vinā jīver anya dhana nāi-re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harināme śuddha ha’lo jagāi-mādhāi 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(baḍo pāpī chilo re)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miche māyā-baddha ho’ye jīvan kāṭāi 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(`āmi, āmār’ bole’ re)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āśā-vaśe ghure’ ghure’ ār kothā jāi 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(āśār śeṣa nāi re)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`hari’ bole’ deo bhāi āśār mukhe chāi 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(nirāśa to’ sukho re)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bhoga-mokṣa-vāñchā chāḍi’ harinām gāi 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(śuddha-sattva ho’ye re)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nāce’ jeo nāmer gune o sab phala pāi 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(tuccha phale prayās cheḍe’ re)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vinod bole jāi lo’ye nāmer bālāi 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(nāmer bālāi cheḍe’ re)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4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bolo hari bolo (3 times)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maner ānande, bhāi, bolo hari bolo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bolo hari bolo (3 times)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janame janame sukhe bolo hari bolo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bolo hari bolo (3 times)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mānava-janma pe’ye, bhāi, bolo hari bolo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bolo hari bolo (3 times)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sukhe thāko, duḥkhe thāko, bolo hari bolo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bolo hari bolo (3 times)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sampade vipade, bhāi, bolo hari bolo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bolo hari bolo (3 times)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gṛhe thāko, vane thāko, bolo hari bolo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kṛṣṇaera saṁsāre thāki’ bolo hari bolo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bolo hari bolo (3 times)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asat-saṅga chāḍi’, bhāi, bolo hari bolo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bolo hari bolo (3 times)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vaiṣnava-caraṇe poḍi’ bolo hari bolo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bolo hari bolo (3 times)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gaura-nityānanda bolo (3 times)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gaura-gadādhara bolo (3 times)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gaura-advaita bolo (3 times)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5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(hare) haraye namaḥ kṛṣṇa yādavāya namaḥ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yādavāya mādhavāya keśavāya namaḥ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gopāla govinda rām śrī-madhusūdan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rādhā-govinda bolo (4 times)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govinda govinda govinda bolo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rādhā-govinda bolo (4 times)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guru-kṛpā jale nāśi’ viṣaya-anala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rādhā-govinda bolo (4 times)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kṛṣṇaete arpiyā deha-gehādi sakal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rādhā-govinda bolo (4 times)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ananya-bhāvete citta koriyā saral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rādhā-govinda bolo (4 times)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rūpānuga vaiṣṇavera piyā pada-jal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rādhā-govinda bolo (4 times)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dāśa aparādha tyaji’ bhukti-mukti-phal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rādhā-govinda bolo (4 times)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sakhīra caraṇa-reṇu koriyā sambal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rādhā-govinda bolo (4 times)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swarūpete braja-bāse hoiyā śītal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rādhā-govinda bolo (4 times)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sz w:val="32"/>
        </w:rPr>
      </w:pPr>
      <w:r>
        <w:rPr>
          <w:rFonts w:ascii="Balaram" w:hAnsi="Balaram"/>
          <w:b/>
          <w:sz w:val="32"/>
        </w:rPr>
        <w:t>8. ŚREYO-NIRṆAYA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1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kṛṣṇa-bhakti vinā kabhu nāhi phalodoy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miche sab dharmādharma jīver upādhimoy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yoga-yāga-tapo-dhyān, sannyāsādi brahma-jñān,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nānā-kānḍa-rūpe jīver bandhana-kāraṇa hoy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vinoder vākya dharo, nānā kānḍa tyāg koro,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nirupādhi kṛṣṇa-preme hṛdoye deho āśroy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Song 2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ār keno māyā-jāle poḍitecho, jīva-mīn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nāhi jāno baddha ho’ye ro’be tumi ciro-din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ati tuccha bhoga-āśe, bandī ho’ye māyā-pāśe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rohile vikṛta-bhāve danḍya jathā parādhīn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ekhona bhakati-bale, kṛṣṇa-prema-sindhu-jale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krīḍā kori’ anāyāse thāko tumi kṛṣṇaādhīna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3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pīriti sac-cid-ānande rūpavatī nārī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dayā-dharma-ādi guna alaṅkāra sab tāhāri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jñāna tā’r paṭṭa-śāṭī, yoga-gandha-paripāṭī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 sabe śobhitā satī kore kṛṣṇa-mana curi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rūpa vinā alaṅkāre, kibā śobhā e-saṁsāre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pīriti-vihīna gune kṛṣṇae nā tuṣite pāri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vānarīra alaṅkāra, śobhā nāhi hoy tā’ra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kṛṣṇa-prem vinā tathā gune nā ādara kori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4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`nirākār nirākār’, koriyā cītkār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keno sādhaker śānti bhāṅgo, bhāi, bār bār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tumi jā’ bujhecho bhālo, tāi lo’ye koto kāl,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bhakti vinā phalodoy tarke nāhi, jāno sār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sāmānya tarkera bale, bhakti nāhi āsvādile,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janama hoilo bṛthā, nā korile suvicār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rūpāśraye kṛṣṇa bhaji’, jadi hari-preme maji,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tā’ ho’le alabhya, bhāi, ki koribe bolo ār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5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keno ār koro dveṣa, videśi-jana-bhajane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bhajanera liṅga nānā, nānā deśe nānā jane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keho mukta-kacche bhaje, keho hāṭu gāḍi’ pūje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keho vā nayana mudi’ thāke brahma-ārādhāne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keho yogāsane pūje, keho saṅkīrtane maje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sakale bhajiche sei eka-mātra kṛṣṇa-dhane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ataeva bhrātṛ-bhāve, thāko sabe su-sadbhāve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hari-bhakti sādho sadā, e jīvane vā maraṇe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sz w:val="32"/>
        </w:rPr>
      </w:pPr>
      <w:r>
        <w:rPr>
          <w:rFonts w:ascii="Balaram" w:hAnsi="Balaram"/>
          <w:b/>
          <w:sz w:val="32"/>
        </w:rPr>
        <w:t>9. BHAJAN-GĪTĀ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1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bhaja re bhaja re āmār mana ati manda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(bhajan vinā gati nāi re)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(bhaja) braja-bane rādhā-kṛṣṇa-caraṇāravinda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</w:rPr>
        <w:t xml:space="preserve">(jñāna-karma </w:t>
      </w:r>
      <w:r>
        <w:rPr>
          <w:rFonts w:ascii="Balaram" w:hAnsi="Balaram"/>
          <w:i/>
          <w:lang w:val="fi-FI"/>
        </w:rPr>
        <w:t>parihari’ re)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(bhaja) (braja-bane rādhā-kṛṣṇa)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(bhaja) gaura-gadādharādwaita guru-nityānanda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(gaura-kṛṣṇae abheda jene’ re)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(guru kṛṣṇa-preṣṭha jene’ re)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(smara) śrīnivās, haridās, murāri, mukunda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(gaura-preme smara, smara re)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(smara) (śrīnivās haridāse)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(smara) rūpa-sanātana-jīva-raghunātha-dvandva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(kṛṣṇa-bhajan jadi korbe re)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(rūpa-sanātane smara)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(smara) rāghava-gopāla-bhaṭṭa swarūpa-rāmānanda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(kṛṣṇa-prema jadi cāo re)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(swarūpa-rāmānande smara)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(4)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(smara) goṣṭhi-saha karṇapūra, sena śivānanda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(ajasra smara, smara re)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(goṣṭhi-saha karnapūre)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(smara) rūpānuga sādhu-jana bhajana-ānanda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(braje bās jadi cāo re)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(rūpānuga sādhu smara)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2</w:t>
      </w:r>
    </w:p>
    <w:p w:rsidR="00B75A89" w:rsidRDefault="00B75A89">
      <w:pPr>
        <w:jc w:val="center"/>
        <w:rPr>
          <w:rFonts w:ascii="Balaram" w:hAnsi="Balaram"/>
          <w:b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bhāvo nā bhāvo nā, mana, tumi ati duṣṭa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(viṣaya-viṣe ācho he)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kāma-krodha-lobha-moha-madādi-āviṣṭa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(ripur baśe ācho he)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asad-vārtā-bhukti-mukti-pipāsā-ākṛṣṭa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(asat-kathā bhālo lāge he)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pratiṣṭhāśā-kuṭināṭi-śaṭhatādi-piṣṭa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(sarala to’ ho’le nā he)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ghireche tomāre, bhāi, e sab ariṣṭa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(e sab to’ śatru he)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 sab nā cheḍe’ kise pā’be rādhā-kṛṣṇa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(jatane chāḍo, chāḍo he)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sādhu-saṅga vinā ār kothā tava iṣṭa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(sādhu-saṅga koro, koro he)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vaiṣṇava-caraṇe maja, ghucibe aniṣṭa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(ek-bār bheve’ dekho he)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sz w:val="32"/>
        </w:rPr>
      </w:pPr>
      <w:r>
        <w:rPr>
          <w:rFonts w:ascii="Balaram" w:hAnsi="Balaram"/>
          <w:b/>
          <w:sz w:val="32"/>
        </w:rPr>
        <w:t>10. PREMA-DHVANI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premse koho śrī kṛṣṇa-caitanya-nityānanda-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advaita-gadādhara-śrīvāsa-panḍita kī jaya!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 antardvīpa māyāpura, sīmanta, godruma, madhyadvīpa, koladvīpa, ṛtudvīpa,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jahnudvīpa, modadruma, rudradvīpātmaka śrī navadvīpa-dhāma kī jaya!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 rādhā-kṛṣṇa-gopa-gopī-go-govardhana-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vṛndāvana-rādhā-kunḍa-yamunājī kī jaya!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 tulasī-devī kī jaya!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 gaṅgājī kī jaya!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 surabhi-kuñja kī jaya!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 nām haṭṭa kī jaya!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 bhakti-devī kī jaya!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 gāyaka, śrotā, bhakta-vṛnda kī jaya!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(pare sāṣṭāṅga-danḍavat)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sz w:val="32"/>
        </w:rPr>
      </w:pPr>
      <w:r>
        <w:rPr>
          <w:rFonts w:ascii="Balaram" w:hAnsi="Balaram"/>
          <w:b/>
          <w:sz w:val="32"/>
        </w:rPr>
        <w:t>11. ŚRĪ NĀMĀṢṬAKA</w:t>
      </w:r>
    </w:p>
    <w:p w:rsidR="00B75A89" w:rsidRDefault="00B75A89">
      <w:pPr>
        <w:jc w:val="center"/>
        <w:rPr>
          <w:rFonts w:ascii="Balaram" w:hAnsi="Balaram"/>
          <w:b/>
          <w:sz w:val="32"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1</w:t>
      </w:r>
    </w:p>
    <w:p w:rsidR="00B75A89" w:rsidRDefault="00B75A89">
      <w:pPr>
        <w:jc w:val="center"/>
        <w:rPr>
          <w:rFonts w:ascii="Balaram" w:hAnsi="Balaram"/>
          <w:b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[Lalita—Ekatālā &amp; Daśakuśī]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śrī-rūpa-vadane śrī-śacī-kumār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swa-nām-mahimā koralo pracār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jo nām, so hari—kachu nāhi bheda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so nām satya-miti gāyati veda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[Daśakuśī]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sabu upaniṣada,  ratna-mālā-dyuti,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jhakamaki’ caraṇa-samīpe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maṅgala-ārati,  koro-i anukṣana,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dvi-gunita-pañca-pradīpe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(4)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caudda bhuvana māha,  deva-nara-dānava,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bhāga jāṅkara balavān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nāma-rasa-pīyuṣa,  pibo-i anukṣana,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choḍata karama-geyān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(5)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nitya-mukta punaḥ,  nāma-upāsana,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satata koro-i sāma-gāne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goloke baiṭhata,  gāowe nirantara,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nāma-viraha nāhi jāne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(6)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sabu-rasa-ākara,  `hari’ iti dvy-akṣara,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sabu-bhāve koraluṅ āśroy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nāma caraṇe pa’ḍi,  bhaktivinoda kohe,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tuwā pade māgahuṅ niloy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2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[Lalita—Daśakuśī]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jaya jaya harinām,  cidānandāmṛta-dhām,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para-tattva akṣara-ākār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nija-jane kṛpā kori’,  nāma-rūpe avatari’,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jīve doyā korile apār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jaya `hari’, `kṛṣṇa’, `rām’,  jaga-jana-suviśrām,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sarva-jana-mānasa-rañjana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muni-vṛnda nirantar,  je nāmera samādar,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kori’ gāy bhoriyā vadana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ohe kṛṣṇa-nāmākṣar,  tumi sarva-śakti-dhar,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jīvera kalyāna-vitaraṇe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tomā vinā bhava-sindhu,  uddhārite nāhi bandhu,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āsiyācho jīva-uddhāraṇe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(4)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āche tāpa jīve jata,  tumi saba koro hata,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helāya tomāre eka-bār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ḍāke jadi kono jan,  ho’ye dīn akiñcan,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nāhi dekhi’ anya pratikār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(5)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tava svalpa-sphūrti pāy,  ugra-tāpa dūre jāy,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liṅga-bhaṅga hoy anāyāse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bhakativinoda koy,  jaya harināma jay,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paḍe’ thāki tuwā pada-āśe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  <w:lang w:val="fi-FI"/>
        </w:rPr>
      </w:pPr>
      <w:r>
        <w:rPr>
          <w:rFonts w:ascii="Balaram" w:hAnsi="Balaram"/>
          <w:b/>
          <w:i/>
          <w:lang w:val="fi-FI"/>
        </w:rPr>
        <w:t>Song 3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[Vibhāṣa—Ekatālā]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(1)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viśve udita,  nāma-tapan,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avidyā-vināśa lāgi’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choḍata saba,  māyā-vibhava,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sādhu tāhe anurāgī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harināma-prabhākara,  avidyā-timira-hara,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tomār mahimā kebā jāne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ke heno panḍita-jan,  tomāra māhātmya-gaṇ,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uccaiḥ-sware sakala bākhāne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tomāra ābhās pahilohi bhāy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e bhava-timira kavalita-prāy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acire timira nāśiyā prajñān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tattvāndha-nayane korena vidhān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sei to’ prajñān viśuddha bhakati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upajāy hari-viṣayinī mati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(6)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e adbhuta-līlā satata tomār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bhakativinoda jāniyāche sār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4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[Lalita—Daśakuśī]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jñānī jñāna-yoge,  koriyā jatane,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brahmera sākṣāt kore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brahma-sākṣātkār,  aprarābdha karma,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sampūrna jñānete hare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tabu to’ prārabdha,  nāhi hoy kṣoy,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phala-bhoga binā kabhu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brahma-bhūta jīva,  phala-bhoga lāgi’,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janama-maraṇa labhu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kintu ohe nāma,  tava sphūrti ha’le,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ekāntī janera āro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prārabdhāprārabdha,  kichu nāhi thāke,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vede gāya bāro bāro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tomāra udaye,  jīvera hṛdoya,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sampūrna śodhita hoy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karma-jñāna-bandha,  saba dūre jāya,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anāyāse bhava-kṣoy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 xml:space="preserve"> (5)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bhakativinoda,  bāhu tule’ koy,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nāmera niśāna dharo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nāma-ḍaṅkā-dhvani,  koriyā jāibe,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bheṭibe muralīdharo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5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[Lalita-Vibhāṣa—Ekatālā]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harinām, tuwā aneka swarūp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yaśodā-nandana,  ānanda-vardhana,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nanda-tanaya rasa-kūp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pūtanā-ghātana,  tṛnāvarta-hana,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śakaṭa-bhañjana gopāl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muralī-vadana,  agha-baka-mardana,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govardhana-dhārī rākhāl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keśī-mardana,  brahma-vimohana,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surapati-darpa-vināśī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ariṣṭa-pātana,  gopī-vimohana,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jamunā-pulina-vilāsī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(4)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rādhikā-rañjana,  rāsa-rasāyana,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rādhā-kunḍa-kuñja-bihārī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rāma, kṛṣṇa, hari,  mādhava, narahari,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matsyādi-gaṇa-avatārī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govinda, vāmana,  śrī-madhusūdana,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yādava-candra, vanamālī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kāliya-śātana,  gokula-rañjana,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rādhā-bhajana-sukha-śālī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(6)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ityādika nām,  swarūpe prakām,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bāḍuk mora rati rāge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rūpa-swarūpa-pada,  jāni’ nija sampada,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bhaktivinoda dhori’ māge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6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[Vibhāṣa—Jhāṅphi, Lophā]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vācya o vācaka—dui swarūp tomār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vācya—tava śrī-vigraha cid-ānandākār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vācaka swarūp tava `śrī-kṛṣṇaādi’ nām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varna-rūpī sarva-jīva-ānanda-viśrām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ei dui swarūpe tava ananta prakāś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doyā kori’ deya jīve tomāra vilās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kintu jāniyāchi nātha vācaka-swarūp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vācyāpekṣā doyamoy, ei aparūp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nāma nāmī bheda nāi, vedera vacan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tabu nāma—nāmī ho’te adhika korun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(6)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kṛṣṇae-aparādhi jadi nāme śraddhā kori’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prāna bhori’ ḍāke nām—`rama, kṛṣṇa, hari’,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(7)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aparādha dūre jāy, ānanda-sāgare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bhāse sei anāyāse rasera pāthāre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(8)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vigraha-swarūp vācye aparādha kori’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śuddha-nāmāśraye sei aparādhe tori’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(9)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bhakativinoda māge śrī-rūpa-caraṇe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vācaka-swarūp nāme rati anukṣane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7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[Lalita Jhiṅjhiṭa—Ekatālā]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(1)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ohe harinām, tava mahimā apār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tava pade nati āmi kori bār bār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gokuler mahotsava ānanda-sāgar!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tomār caraṇe paḍi’ hoiyā kātar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tumi kṛṣṇa, pūrna-vapu, rasera nidān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tava pade poḍi’ tava guna kori gān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(4)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je kore tomār pade ekānta āśroy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tā’r ārti-rāśi nāś koroha niścoy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(5)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sarva aparādha tumi nāśa koro tā’r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nāma-aparādhāvadhi nāśaho tāhār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(6)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sarva-doṣa dhauta kori’ tāhāra hṛdoy-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siṁhāsane baiso tumi parama āśroy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(7)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ati-ramya cid-ghana-ānanda-mūrtimān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`raso vai saḥ’ boli’ veda kore tuwā gān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(8)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bhaktivinoda rūpa-goswāmī-caraṇe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māgaye sarvadā nāma-sphūrti sarva-kṣane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8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[Maṅgala-Vibhāṣa—Ekatālā]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(1)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nārada muni,  bājāya vīṇā,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`rādhikā-ramana’ -nāme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nāma amani,  udita hoya,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bhakata-gīta-sāme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amiya-dhārā,  bariṣe ghana,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śravana-yugale giyā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bhakata-jana,  saghane nāce,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bhoriyā āpana hiyā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mādhurī-pūra,  asabo paśi’,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mātāya jagata-jane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keho vā kānde,  keho vā nāce,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keho māte mane mane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pañca-vadana,  nārade dhori’,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premera saghana rol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kamalāsana,  nāciyā bole,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`bolo bolo hari bolo’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(5)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sahasrānana,  parama-sukhe,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`hari hari’ boli’ gāy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nāma-prabhāve,  mātilo viśva,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nāma-rasa sabe pāy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(6)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śrī-kṛṣṇa-nāma,  rasane sphuri’,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pūrā’lo āmāra āśa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śrī-rūpa-pade,  yācaye ihā,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bhakativinoda-dāsa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 Rādhāṣṭaka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1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rādhikā-caraṇa-padma,  sakala śreyera sadma,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jatane je nāhi ārādhilo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rādhā-padmāṅkita dhāma,  bṛndābana jār nāma,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tāhā je nā āśroy korilo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rādhikā-bhāva-gambhīr,  citta jebā mahādhīr,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gaṇa-saṅga nā koilo jīvane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kemone se śyāmānanda,  rasa-sindhu-snānānanda,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labhibe bujhoha eka-mane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rādhikā ujjvala-raser ācārya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rādhā-mādhava-śuddha-prem vicārya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(4)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je dharilo rādhā-pada parama jatane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se pailo kṛṣṇa-pada amūlya-ratane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(5)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rādhā-pada vinā kabhu kṛṣṇa nāhi mile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rādhār dāsīr kṛṣṇa sarva-vede bole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(6)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choḍata dhana-jan,  kalatra-suta-mita,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choḍata karama geyān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rādhā-pada-paṅkaja,  madhurata sevan,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bhakativinoda paramān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2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virajār pāre śuddha-paravyoma-dhām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tad upari śrī-gokula-bṛndāraṇya nām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bṛndābana cintāmaṇi,  cid-ānanda-ratna-khani,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cinmoy apūrva-daraśan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tahi mājhe camatkār,  kṛṣṇa vanaspati sār,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nīla-maṇi tamāla jemon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tāhe eka svarna-mayī,  latā sarva-dhāma-jayī,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uthiyāche parama-pāvanā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hlādinī-śaktir sār,  `mahābhāva’ nām jār,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tribhuvana-mohana-mohinī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(4)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rādhā-nāme paricita,  tuṣiyā govinda-cita,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virājaye parama ānande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sei latā-patra-phul,  lalitādi sakhī-kul,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sabe mili’ vṛkṣe dṛḍha bāndhe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(5)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latār paraśe praphulla tamāl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latā chāḍi’ nāhi rahe kono kāl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(6)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tamāla chaḍiyā latā nāhi vāñce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se latā milan sadā-kāla yāce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(7)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bhakativinoda milan dohār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nā cāhe kakhona vinā kichu ār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3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ramaṇī-śiromaṇi,  bṛṣabhānu-nandinī,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nīla-vasana-paridhāna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chinna-puraṭa jini’,  varna-vikāśinī,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baddha-kabarī hari-prāna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ābharaṇa-manḍita,  hari-rasa-panḍita,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tilaka-śusobhita-bhālā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kañculikācchāditā,  stana-maṇi-manḍitā,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kajjala-nayanī rasālā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sakala tyajiyā se rādhā-caraṇe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dāsī ho’ye bhaja parama-jatane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saundarya-kirana dekhiyā jāṅhār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rati-gaurī-līlā garva-parihār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śacī-lakṣmī-satya saubhāgya bolane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parājita hoy jāṅhāra caraṇe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(6)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kṛṣṇa-vaśīkāre candrāvalī-ādi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parājay māne hoiyā vivādī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(7)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hari-dayita rādhā-caraṇa prayāsī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bhakativinoda śrī-godruma-bāsī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4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rasika nāgarī- gaṇa-śiromaṇi,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kṛṣṇa-preme sarahaṁsī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bṛṣabhānu-rāja,  śuddha kalpa-ballī,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sarva-lakṣmī-gaṇa-aṁśī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rakta paṭṭa-vastra,  nitamba-upari,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kṣudra ghanṭi dule tā’y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kuca-yugopari,  duli’ muktā-mālā,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citta-hārī śobhā pāy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sarasija-vara-karnikā-samān,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atiśoy kāntimatī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kaiśora amṛta,  tārunya-karpūr,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miśra-smitādharā satī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banānte āgata,  braja-pati-suta,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parama-cañcala-bare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heri’ śaṅkākula,  nayana-bhaṅgite,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ādarete stava kore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brajera mahilā-gaṇera parān,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yaśomatī-priya-pātrī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lalita lalitā-snehete praphulla-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śarīrā lalita-gātrī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(6)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viśākhāra sane,  bana-phula tuli’,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gāṅthe vaijayantī mālā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sakala-śreyasī,  kṛṣṇa-vakṣaḥ-sthita,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parama-preyasī bālā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(7)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snigdha venu-rave,  druta-gati jāi’,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kuñje peye naṭa-bare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hasita-nayanī,  namra-mukhī satī,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karna kanḍūyana kore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(8)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sparśiyā kamala,  vāyu su-śītala,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kore jabe kunḍa-nīra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nidāghe tathāy,  nija-gaṇa saha,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tuṣaya gokula-vīra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(9)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bhakativinoda,  rūpa-raghunāthe,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kohaye caraṇa dhori’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heno rādhā-dāsya,  sudhīra-sampad,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kabe dibe kṛpā kori’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5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mahābhāva-cintāmaṇi,  udbhāvita tanu-khāni,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sakhī-pati-sajjā prabhāvatī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kārunya-tārunya ār,  lāvanya-amṛta-dhār,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tāhe snātā lakṣmī-jayī satī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lajjā paṭṭa-vastra jār,  saundarya kuṅkuma-sār,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kasturī-citrita kalevara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kampāśru-pulaka-raṅga,  stambha-sveda-svara-bhaṅga,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jāḍyonmāda nava-ratna-dhara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pañca-viṁśati guna,  phula-mālā su-śobhana,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dhīrādhīra bhāva-paṭṭa-vāsā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pihita-māna-dhammillā,  saubhāgya-tilakojvalā,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kṛṣṇa-nāma-yaśaḥ karnollāsā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rāga-tāmbūlita oṣṭha,  kauṭilya-kajjala-spaṣṭa,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smita-karpūrita narma-śīlā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kīrti-yaśa-antaḥpure,  garva-khaṭṭopari sphure,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dulita prema-vaicittya-mālā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pranaya-roṣa-kañculī- pihita stana-yugmakā,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candrā-jayī kacchapī ravinī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sakhī-dwaya-skandhe,  līlā-karāmbujārpana-śīlā,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śyāmā śyāmāmṛta-vitaraṇī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(6)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e heno rādhikā-pada,  tomāder su-sampada,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dante tṛṇa yāce tava pāy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e bhaktivinoda dīn,  rādhā-dāsyāmṛta-kana,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rūpa raghunātha! deho tāy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6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baraja-bipinejamunā-kūle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mañca manoharaśobhita phule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banaspati-latātuṣaye āṅkhi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tad upari kotoḍākaye pākhī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malaya anilavahaye dhīre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ali-kula madhu-lobheye phire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bāsantīra rākāuḍupa tadā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kaumudī bitoreādare sadā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(5)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emata samayerasika-bara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ārambhilo rāsamuralī-dhara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(6)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śata-koṭī gopīmājhete hari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rādhā-saha nāceānanda kori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(7)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mādhava-mohinīgāiyā gīta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harilo sakalajagata-cita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(8)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sthāvara-jaṅgamamohilā satī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hārāolo candrā- valīra mati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(9)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mathiyā baraja-kiśora-man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antarita hoyrādhā takhon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(10)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bhakativinodaparamāda gaṇe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rāsa bhāṅgalo (āji)rādhā vihane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7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śata-koṭi gopīmādhava-man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rākhite nārilokori’ jatan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venu-gīte ḍākerādhikā-nām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`eso eso rādhe!’ḍākoye śyām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bhāṅgiyā śrī-rāsa-manḍala tabe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rādhā-anveṣanecalaye jabe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`dekhā diyā rādhe!rākhoha prān!’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boliyā kāṅdayekānane kān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 xml:space="preserve"> (15)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nirjana kānanerādhāre dhori’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miliyā parānjuḍāya hari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(16)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bole, `tuṅhu vinākāhāra rāsa?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tuṅhu lāgi’ morbaraja-bāsa’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(17)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 heno rādhikā-caraṇa-tale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bhakativinodakāṅdiyā bole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(18)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`tuwā gaṇa-mājheāmāre gaṇi’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kiṅkorī koriyārakho apani’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8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rādha-bhajane jadi mati nāhi bhelā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kṛṣṇa-bhajana tava akāraṇa gelā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ātapa-rohita sūraya nāhi jāni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rādhā-virahita mādhava nāhi māni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kevala mādhava pūjaye so ajñānī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rādhā anādara koro-i abhimānī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kabaṅhi nāhi korobi tāṅkor saṅga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citte icchasi jadi braja-rasa-raṅga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rādhikā-dāsī jadi hoy abhimān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śīghra-i mila-i taba gokula-kān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(6)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brahmā, śiva, nārada, śruti, nārāyanī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rādhikā-pada-raja pūjaye māni’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(7)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umā, ramā, satyā, śacī, candrā, rukminī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rādha-avatāra sabe,—āmnāya-vānī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(8)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heno rādhā-paricaryā jāṅkara dhan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bhakativinoda tā’r māgaye caraṇ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sz w:val="32"/>
        </w:rPr>
      </w:pPr>
      <w:r>
        <w:rPr>
          <w:rFonts w:ascii="Balaram" w:hAnsi="Balaram"/>
          <w:b/>
          <w:sz w:val="32"/>
        </w:rPr>
        <w:t>13. PARIŚIṢṬA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bhojana-lālase,  rasane āmār,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śunoha vidhāna mor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śrī-nāma-yugala-rāga-sudhā-rasa,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khāiyā thākoha bhor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nava-sundar pīyūṣa rādhikā-nām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ati-miṣṭa manohar tarpana-dhām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kṛṣṇa-nām madhurādbhuta gāḍha dugdhe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atīva jatane koro miśrita lubdhe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surabhi rāga hima ramya taṅhi āni’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aharaha pān koroha sukha jāni’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nāhi rabe rasane prākṛta pipāsā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adbhuta rasa tuwā pūrāobo āśā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(6)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dāsa-raghunātha-pade bhaktivinod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jāco-i rādhā-kṛṣṇa-nāma pramod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sz w:val="32"/>
        </w:rPr>
      </w:pPr>
      <w:r>
        <w:rPr>
          <w:rFonts w:ascii="Balaram" w:hAnsi="Balaram"/>
          <w:b/>
          <w:sz w:val="32"/>
        </w:rPr>
        <w:t>14. ŚRĪ ŚIKṢĀṢṬAKA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1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[Jhāṅphi—Lophā]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pīta-varaṇa kali-pāvana gorā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gāoyāi aichana bhāva-vibhorā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citta-darpana-parimārjana-kārī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kṛṣṇa-kīrtana jaya citta bihārī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helā-bhava-dāva-nirvāpana-vṛtti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kṛṣṇa-kīrtana jaya kleśa-nivṛtti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śreyaḥ-kumuda-vidhu-jyotsnā-prakāś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kṛṣṇa-kīrtana jaya bhakti-vilās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viśuddha-vidyā-vadhū jīvana-rūp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kṛṣṇa-kīrtana jaya siddha-swarūp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(6)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ānanda-payo-nidhi-vardhana-kīrti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kṛṣṇa-kīrtana jaya plāvana-mūrti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(7)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pade pade pīyūṣa-swāda-pradātā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kṛṣṇa-kīrtana jaya prema-vidhātā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(8)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bhaktivinoda-swātma-snapana-vidhān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kṛṣṇa-kīrtana jaya prema-nidān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2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tuṅhu doyā-sāgara tārayite prāṇī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nām aneka tuwā śikhāoli āni’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sakala śakati dei nāme tohārā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grahane rākholi nāhi kāla-vicārā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śrī-nāma-cintāmaṇi tohāri samānā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viśve bilāoli karunā-nidānā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tuwā doyā aichana parama udārā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atiśoy manda nātha! bhāga hāmārā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nāhi janamalo nāme anurāga mor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bhakativinoda-citta duḥkhe vibhor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3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śrī-kṛṣṇa-kīrtane jadi mānasa tohār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parama jatane tāhi labho adhikār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tṛnādhika hīna, dīna, akiñcana chār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āpane mānobi sadā chāḍi’ ahaṅkār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vṛkṣa-sama kṣamā-guna korobi sādhan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prati-hiṁsā tyaji’ anye korobi pālan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jīvana-nirvāhe āne udvega nā dibe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para-upakāre nija-sukha pāsaribe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hoile-o sarva-gune gunī mahāśoy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pratiṣṭhāśā chāḍi koro amani hṛdoy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(6)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kṛṣṇa-adhiṣṭhāna sarva-jive jāni’ sadā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korobi sammāna sabe ādare sarvadā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(7)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dainya, doyā, anye māna, pratiṣṭhā-varjan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cāri gune gunī hoi’ koroha kīrtan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(8)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bhakativinoda kāṅdi’, bole prabhu-pāy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heno adhikāra kabe dibe he āmāy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4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[Jhāṅphi—Lophā]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prabhu tava pada-yuge mora nivedan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nāhi māgi deha-sukha, vidyā, dhana, jan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nāhi māgi swarga, āra mokṣa nāhi māgi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nā kori prārthanā kono vibhūtira lāgi’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nija-karma-guna-doṣe je je janma pāi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janme janme jeno tava nāma-guna gāi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(4)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ei mātra āśā mama tomār caraṇe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ahoitukī bhakti hṛde jāge anukṣane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viṣaye je prīti ebe āchaye āmār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sei-mata prīti hauk caraṇe tomār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(6)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vipade sampade tāhā thākuk sama-bhāve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dine dine vṛddhi hauk nāmera prabhāve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(7)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paśu-pakṣi ho’ye thāki swarge vā niroye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tava bhakti rahu bhaktivinoda-hṛdoye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5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anādi’ karama-phale,  poḍi’ bhavārnava-jale,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toribāre nā dekhi upāy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e-viṣaya-halāhale,  divā-niśi hiyā jwale,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mana kabhu sukha nāhi pāy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āśā-pāśa-śata-śata,  kleśa deya avirata,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pravṛtti-ūrmira tāhe khelā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kāma-krodha-ādi choy,  bāṭapāḍe deya bhoy,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avasāna hoilo āsi’ belā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jñāna-karma—ṭhaga dui,  more pratārīya loi,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avaśeṣe phele sindhu-jale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 heno samaye, bandhu,  tumi kṛṣṇa kṛpā-sindhu,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kṛpā kori’ tolo more bale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(4)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patita-kiṅkore dhori’,  pāda-padma-dhuli kori’,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deho bhaktivinode āśroy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āmi tava nitya-dās,  bhuliyā māyāra pāś,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baddha ho’ye āchi doyāmoy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6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[Choṭa-Daśakuśī—Lophā]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(1)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aparādha-phale mama,  citta bhelo vajra-sama,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tuwā nāme nā labhe vikār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hatāś hoiye, hari,  tava nām ucca kori’,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boro duḥkhe ḍāki bār bār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dīna doyāmoy karunā-nidān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bhāva-bindhu dei rākhoha parān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kabe tuwā nāma-uccaraṇe mor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nayane jharabo dara dara lor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gad-gada-swara kanṭhe upajabo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mukhe bola ādha ādha bāhirābo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pulake bharabo śarīra hāmāra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sweda-kampa-stambha habe bāra bāra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(6)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vivarna-śarīre hārāobuṅ jñāna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nāma-samāśraye dharobuṅ parān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(7)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milabo hāmāra kiye aiche din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ro-owe bhaktivinoda mati hīn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7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[Jhāṅphi—Lophā]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gāite gāite nāma ki daśā hoilo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`kṛṣṇa-nitya-dāsa mui’ hṛdoye sphurilo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jānilām māyā-pāśe e jaḍa-jagate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govinda-virahe duḥkha pāi nānā-mate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ār je saṁsāra mor nāhi lāge bhālo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kāhā jāi’ kṛṣṇa heri—e cintā viśālo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kāṅdite kāṅdite mor āṅkhi-variśoy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varṣā-dhārā heno cakṣe hoilo udoy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(5)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nimeṣe hoilo mora śata-yuga-sam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govinda-viraha ār sahite akṣam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[Daśakuśī]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(6)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śūnya dharā-tala,  caudike dekhiye,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parāna udāsa hoy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ki kori, ki kori,  sthira nāhi hoy,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jīvana nāhiko roy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(7)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braja-bāsī-gaṇ,  mora prāna rākho,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dekhāo śrī-rādhā-nāthe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bhakativinoda,  minati māniyā,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laohe tāhāre sāthe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[Eka-tālā]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(8)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śrī-kṛṣṇa-viraha ār sahite nā pāri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parān chāḍite ār din dui cāri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[Daśakuśī]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gāite govinda-nām,  upajilo bhāva-grām,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dekhilām jamunāra kūle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bṛṣabhānu-sutā-saṅge,  śyāma-naṭa-bara raṅge,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bāṅśarī bājāya nīpa-mūle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dekhiyā yugala-dhana,  asthira hoilo mana,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jñāna-hārā hoinu takhon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koto-kṣane nāhi jāni,  jñāna-labha hoilo māni,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āra nāhi bhelo daraśan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[Jhāṅphi—Lophā]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(1)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sakhi go, kemate dharibo parān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nimeṣa hoilo yugera samān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[Daśakuśī]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śrāvanera dhārā,  āṅkhi-variṣoy,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śūnya bhelo dharā-tala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govinda-virahe,  prāna nāhi rohe,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kemone vāñcibo bolo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bhakativinoda,  asthira hoiyā,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punaḥ nāmāśraya kori’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ḍāke rādhā-nātha,  diyā daraśan,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prāna rākho, nāhe mari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8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[Daśakuśī]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bandhu-gaṇ! śunoha vacana mor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bhāvete vibhora,  thākiye jakhon,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dekhā deya citta-cor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vicakṣana kori’,  dekhite cāhile,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hoy āṅkhi-agocara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punaḥ nāhi dekhi’,  kāṅdaye parān,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duḥkhera nāhi thāke or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jagatera bandhu sei kabhu more loy sātha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jathā tathā rakhu more āmāra sei prāna-nātha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(4)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darśana-ānanda-dāne,  sukha deya mora prāne,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bole more pranaya-vacan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punaḥ adarśana diyā,  dagdha kore mora hiyā,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prāne mora māre prāna-dhan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(5)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jāhe tā’r sukha hoy, sei sukha mama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nija sukhe-duḥkhe mor sarvadā-i sama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(6)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bhakativinoda,  saṁyoge, viyoge,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tāhe jāne prāneśvara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tā’ra sukhe sukhī,  sei prāna-nāth,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se kabhu nā hoy para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[Daśakuśī]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yoga-pīṭhopari-sthita,  aṣṭa-sakhī-suveṣṭita,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bṛndāraṇye kadamba-kānane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rādhā-saha vaṁśī-dhārī,  viśva-jana-citta-hārī,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prāna mor tāṅhāra caraṇe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sakhī-ājñā-mata kori doṅhāra sevan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pālya-dāsī sadā bhāvi doṅhāra caraṇ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kabhu kṛpā kori,  mama hasta dhori’,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madhura vacana bole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tāmbūla loiyā,  khāy dui jane,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mālā loya kutūhale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adarśana hoy kakhon ki chale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 dekhiyā doṅhe hiyā jwale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jekhāne sekhāne,  thākuka du’jane,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āmi to’ caraṇa-dāsī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milane ānanda,  virahe jātanā,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sakala samāna bāsi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(6)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rādhā-kṛṣṇa prāna mor jīvane maraṇe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more rākhi’ māri’ sukhe thākuka du’jane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(7)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bhakativinoda,  āna nāhi jāne,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poḍi’ nija-sakhī-pāy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rādhikāra gaṇe,  thākiyā satata,</w:t>
      </w:r>
    </w:p>
    <w:p w:rsidR="00B75A89" w:rsidRDefault="00B75A89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yugala-caraṇa cāy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* * * * *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nṛtya-gīta-samāpti-kāle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When the dancing and chanting is concluded: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jaya śrī godruma-candra gorā-cāṅda kī jaya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jaya prema-dātā śrī nityānanda kī jaya!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jaya śrī śāntipura-nātha kī jaya!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jaya śrī gadādhara panḍita goswāmī kī jaya!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jaya śrī śrīvāsādi bhakta-vṛnda kī jaya!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jaya śrī navadvīpa-dhāma kī jaya!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jaya śrī nāma-haṭṭa kī jaya!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jaya śrī śrotṛ-varga kī jaya!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 śrī nām haṭṭera parimārjjaka jhāḍudār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dīna-hīna śrī kedāranāth bhaktivinoda</w:t>
      </w:r>
    </w:p>
    <w:p w:rsidR="00B75A89" w:rsidRDefault="00B75A89">
      <w:pPr>
        <w:jc w:val="center"/>
        <w:rPr>
          <w:rFonts w:ascii="Balaram" w:hAnsi="Balaram"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</w:p>
    <w:p w:rsidR="00B75A89" w:rsidRDefault="00B75A89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Thus ends Gītāvalī by</w:t>
      </w:r>
    </w:p>
    <w:p w:rsidR="00B75A89" w:rsidRDefault="00B75A89">
      <w:pPr>
        <w:jc w:val="center"/>
        <w:rPr>
          <w:rFonts w:ascii="Balaram" w:hAnsi="Balaram"/>
          <w:i/>
        </w:rPr>
      </w:pPr>
      <w:r>
        <w:rPr>
          <w:rFonts w:ascii="Balaram" w:hAnsi="Balaram"/>
          <w:b/>
          <w:i/>
        </w:rPr>
        <w:t>Śrīla Bhaktivinoda Ṭhākura</w:t>
      </w:r>
    </w:p>
    <w:sectPr w:rsidR="00B75A89" w:rsidSect="00B75A89">
      <w:pgSz w:w="11907" w:h="16840" w:code="9"/>
      <w:pgMar w:top="1440" w:right="1797" w:bottom="1440" w:left="1797" w:header="720" w:footer="72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oNotTrackMoves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5A89"/>
    <w:rsid w:val="00B75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5770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Gétävalé (new98)</dc:title>
  <dc:subject/>
  <dc:creator>r</dc:creator>
  <cp:keywords/>
  <dc:description/>
  <cp:lastModifiedBy>r</cp:lastModifiedBy>
  <cp:revision>4</cp:revision>
  <dcterms:created xsi:type="dcterms:W3CDTF">2002-04-28T12:36:00Z</dcterms:created>
  <dcterms:modified xsi:type="dcterms:W3CDTF">2002-04-28T12:36:00Z</dcterms:modified>
</cp:coreProperties>
</file>